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D8AA1" w14:textId="77777777" w:rsidR="00802084" w:rsidRPr="0078367D" w:rsidRDefault="00802084" w:rsidP="00802084">
      <w:pPr>
        <w:pStyle w:val="RUReportChapter"/>
      </w:pPr>
      <w:bookmarkStart w:id="0" w:name="_Toc233379734"/>
      <w:bookmarkStart w:id="1" w:name="_Toc234936366"/>
      <w:bookmarkStart w:id="2" w:name="_Toc88216386"/>
      <w:bookmarkStart w:id="3" w:name="_Toc84174025"/>
      <w:bookmarkStart w:id="4" w:name="GBNoTocFr"/>
      <w:r w:rsidRPr="0078367D">
        <w:t>Статус международных конвенций о труде, предлагаемых к отмене</w:t>
      </w:r>
      <w:bookmarkEnd w:id="0"/>
      <w:bookmarkEnd w:id="1"/>
    </w:p>
    <w:p w14:paraId="12BC332F" w14:textId="77777777" w:rsidR="00802084" w:rsidRPr="0078367D" w:rsidRDefault="00802084" w:rsidP="00E93CFD">
      <w:pPr>
        <w:pStyle w:val="ReportParaIndent"/>
      </w:pPr>
      <w:bookmarkStart w:id="5" w:name="_Toc115078650"/>
      <w:r w:rsidRPr="0078367D">
        <w:t xml:space="preserve">Конвенции 10, 33, 59 и 123 классифицируются как устаревшие </w:t>
      </w:r>
      <w:r w:rsidRPr="0078367D">
        <w:rPr>
          <w:bCs/>
        </w:rPr>
        <w:t>с</w:t>
      </w:r>
      <w:r w:rsidRPr="0078367D">
        <w:t xml:space="preserve"> 1997 года после принятия </w:t>
      </w:r>
      <w:hyperlink r:id="rId8" w:history="1">
        <w:r w:rsidRPr="0078367D">
          <w:rPr>
            <w:rStyle w:val="ReportHyperlink"/>
            <w:lang w:val="ru-RU"/>
          </w:rPr>
          <w:t xml:space="preserve">Конвенции 1973 года о </w:t>
        </w:r>
      </w:hyperlink>
      <w:hyperlink r:id="rId9" w:history="1">
        <w:r w:rsidRPr="0078367D">
          <w:rPr>
            <w:rStyle w:val="ReportHyperlink"/>
            <w:lang w:val="ru-RU"/>
          </w:rPr>
          <w:t>минимальном возрасте (138)</w:t>
        </w:r>
      </w:hyperlink>
      <w:r w:rsidRPr="0078367D">
        <w:t>, которой были пересмотрены более ранние конвенции. Руководствуясь рекомендацией Рабочей группы Картье, Административный совет в первоочередном порядке предложил государствам-членам, ратифицировавшим эти Конвенции, рассмотреть возможность ратификации Конвенции 138. В тот период Административный совет постановил, что статус ранее принятых актов подлежит пересмотру в надлежащий срок</w:t>
      </w:r>
      <w:r w:rsidRPr="0078367D">
        <w:rPr>
          <w:vertAlign w:val="superscript"/>
          <w:lang w:val="en-GB"/>
        </w:rPr>
        <w:footnoteReference w:id="1"/>
      </w:r>
      <w:r w:rsidRPr="0078367D">
        <w:t>.</w:t>
      </w:r>
    </w:p>
    <w:p w14:paraId="59044CBE" w14:textId="77777777" w:rsidR="00802084" w:rsidRPr="0078367D" w:rsidRDefault="00802084" w:rsidP="00E93CFD">
      <w:pPr>
        <w:pStyle w:val="ReportParaIndent"/>
      </w:pPr>
      <w:r w:rsidRPr="0078367D">
        <w:rPr>
          <w:lang w:val="en-GB"/>
        </w:rPr>
        <w:t>SRM</w:t>
      </w:r>
      <w:r w:rsidRPr="0078367D">
        <w:t> </w:t>
      </w:r>
      <w:r w:rsidRPr="0078367D">
        <w:rPr>
          <w:lang w:val="en-GB"/>
        </w:rPr>
        <w:t>TWG</w:t>
      </w:r>
      <w:r w:rsidRPr="0078367D">
        <w:t xml:space="preserve"> провела указанный пересмотр в 2023 году, и по итогам обсуждения были выработаны согласованные рекомендации, подтверждающие отнесение Конвенций 10, 33, 59 и 123 к категории устаревших актов. Подчеркивая важность данной темы, </w:t>
      </w:r>
      <w:r w:rsidRPr="0078367D">
        <w:rPr>
          <w:lang w:val="en-GB"/>
        </w:rPr>
        <w:t>SRM</w:t>
      </w:r>
      <w:r w:rsidRPr="0078367D">
        <w:t> </w:t>
      </w:r>
      <w:r w:rsidRPr="0078367D">
        <w:rPr>
          <w:lang w:val="en-GB"/>
        </w:rPr>
        <w:t>TWG</w:t>
      </w:r>
      <w:r w:rsidRPr="0078367D">
        <w:t xml:space="preserve"> отметила эволюцию норм о минимальном возрасте со времени принятия более ранних актов. Конвенция 138, являющаяся основополагающей конвенцией, имеет широкую сферу применения и отражает современный подход к регулированию минимального возраста для приема на работу</w:t>
      </w:r>
      <w:r w:rsidRPr="0078367D">
        <w:rPr>
          <w:vertAlign w:val="superscript"/>
          <w:lang w:val="en-GB"/>
        </w:rPr>
        <w:footnoteReference w:id="2"/>
      </w:r>
      <w:r w:rsidRPr="0078367D">
        <w:t xml:space="preserve">. Соответственно, </w:t>
      </w:r>
      <w:r w:rsidRPr="0078367D">
        <w:rPr>
          <w:lang w:val="en-GB"/>
        </w:rPr>
        <w:t>SRM</w:t>
      </w:r>
      <w:r w:rsidRPr="0078367D">
        <w:t> </w:t>
      </w:r>
      <w:r w:rsidRPr="0078367D">
        <w:rPr>
          <w:lang w:val="en-GB"/>
        </w:rPr>
        <w:t>TWG</w:t>
      </w:r>
      <w:r w:rsidRPr="0078367D">
        <w:t xml:space="preserve"> рекомендовала Административному совету отменить Конвенции 10, 33, 59 и 123 путем включения соответствующего пункта в повестку дня 116</w:t>
      </w:r>
      <w:r w:rsidRPr="0078367D">
        <w:noBreakHyphen/>
        <w:t>й сессии (2028 г.) Конференции</w:t>
      </w:r>
      <w:r w:rsidRPr="0078367D">
        <w:rPr>
          <w:vertAlign w:val="superscript"/>
          <w:lang w:val="en-GB"/>
        </w:rPr>
        <w:footnoteReference w:id="3"/>
      </w:r>
      <w:r w:rsidRPr="0078367D">
        <w:t>.</w:t>
      </w:r>
    </w:p>
    <w:p w14:paraId="18B5846C" w14:textId="77777777" w:rsidR="00802084" w:rsidRPr="0078367D" w:rsidRDefault="00802084" w:rsidP="00802084">
      <w:pPr>
        <w:pStyle w:val="RUReportChapter"/>
      </w:pPr>
      <w:bookmarkStart w:id="6" w:name="_Toc233379739"/>
      <w:bookmarkStart w:id="7" w:name="_Toc234936371"/>
      <w:bookmarkEnd w:id="5"/>
      <w:r w:rsidRPr="0078367D">
        <w:t>Вопросник</w:t>
      </w:r>
      <w:bookmarkEnd w:id="6"/>
      <w:bookmarkEnd w:id="7"/>
    </w:p>
    <w:p w14:paraId="06A5EDB8" w14:textId="77777777" w:rsidR="00802084" w:rsidRPr="0078367D" w:rsidRDefault="00802084" w:rsidP="00802084">
      <w:pPr>
        <w:pStyle w:val="RUReportPara"/>
      </w:pPr>
      <w:r w:rsidRPr="0078367D">
        <w:t>Считаете ли вы, что четыре вышеуказанные Конвенции подлежат отмене?</w:t>
      </w:r>
    </w:p>
    <w:p w14:paraId="269D4E16" w14:textId="69635B42" w:rsidR="00802084" w:rsidRPr="0078367D" w:rsidRDefault="00EC6D76" w:rsidP="00802084">
      <w:pPr>
        <w:pStyle w:val="RUReportParaIndent"/>
      </w:pPr>
      <w:sdt>
        <w:sdtPr>
          <w:id w:val="580797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7495" w:rsidRPr="0078367D">
            <w:rPr>
              <w:rFonts w:ascii="MS Gothic" w:eastAsia="MS Gothic" w:hAnsi="MS Gothic" w:hint="eastAsia"/>
            </w:rPr>
            <w:t>☐</w:t>
          </w:r>
        </w:sdtContent>
      </w:sdt>
      <w:r w:rsidR="00802084" w:rsidRPr="0078367D">
        <w:t xml:space="preserve"> Да       </w:t>
      </w:r>
      <w:sdt>
        <w:sdtPr>
          <w:id w:val="-606046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84" w:rsidRPr="0078367D">
            <w:rPr>
              <w:rFonts w:ascii="MS Gothic" w:eastAsia="MS Gothic" w:hAnsi="MS Gothic" w:hint="eastAsia"/>
            </w:rPr>
            <w:t>☐</w:t>
          </w:r>
        </w:sdtContent>
      </w:sdt>
      <w:r w:rsidR="00802084" w:rsidRPr="0078367D">
        <w:t xml:space="preserve"> Нет</w:t>
      </w:r>
    </w:p>
    <w:p w14:paraId="7BC97C34" w14:textId="77777777" w:rsidR="00802084" w:rsidRPr="0078367D" w:rsidRDefault="00802084" w:rsidP="00802084">
      <w:pPr>
        <w:pStyle w:val="RUReportParaIndentFirstline"/>
      </w:pPr>
      <w:r w:rsidRPr="0078367D">
        <w:t>В случае отрицательного ответа на приведенный выше вопрос укажите, какая(-</w:t>
      </w:r>
      <w:proofErr w:type="spellStart"/>
      <w:r w:rsidRPr="0078367D">
        <w:t>ие</w:t>
      </w:r>
      <w:proofErr w:type="spellEnd"/>
      <w:r w:rsidRPr="0078367D">
        <w:t>) из перечисленных выше Конвенций, по вашему мнению, не утратила(-и) своей актуальности или по-прежнему вносит(-</w:t>
      </w:r>
      <w:proofErr w:type="spellStart"/>
      <w:r w:rsidRPr="0078367D">
        <w:t>ят</w:t>
      </w:r>
      <w:proofErr w:type="spellEnd"/>
      <w:r w:rsidRPr="0078367D">
        <w:t>) полезный вклад в достижение целей Организации, а также приведите соответствующее обоснование.</w:t>
      </w:r>
    </w:p>
    <w:p w14:paraId="7BAECB67" w14:textId="77777777" w:rsidR="00802084" w:rsidRPr="0078367D" w:rsidRDefault="00802084" w:rsidP="00802084">
      <w:pPr>
        <w:pStyle w:val="RUReportParaIndent"/>
        <w:rPr>
          <w:b/>
          <w:bCs/>
        </w:rPr>
      </w:pPr>
      <w:r w:rsidRPr="0078367D">
        <w:rPr>
          <w:b/>
          <w:bCs/>
        </w:rPr>
        <w:t>Комментарии</w:t>
      </w:r>
    </w:p>
    <w:bookmarkStart w:id="8" w:name="_Toc233379740" w:displacedByCustomXml="next"/>
    <w:sdt>
      <w:sdtPr>
        <w:rPr>
          <w:lang w:val="en-GB"/>
        </w:rPr>
        <w:id w:val="-1992559708"/>
        <w:placeholder>
          <w:docPart w:val="C9EECCB66C474CC5B0749C456E183044"/>
        </w:placeholder>
        <w:showingPlcHdr/>
      </w:sdtPr>
      <w:sdtEndPr/>
      <w:sdtContent>
        <w:p w14:paraId="2DDE8EFA" w14:textId="098E7D69" w:rsidR="00357869" w:rsidRPr="0078367D" w:rsidRDefault="00942264" w:rsidP="00846BFE">
          <w:pPr>
            <w:pStyle w:val="RUReportNormal"/>
            <w:spacing w:before="120" w:after="120"/>
            <w:ind w:left="567"/>
          </w:pPr>
          <w:r w:rsidRPr="0078367D">
            <w:rPr>
              <w:rStyle w:val="RUReportPara0"/>
              <w:color w:val="666666"/>
            </w:rPr>
            <w:t>Для ввода комментариев нажмите в данном поле.</w:t>
          </w:r>
        </w:p>
      </w:sdtContent>
    </w:sdt>
    <w:p w14:paraId="5AC05D51" w14:textId="77777777" w:rsidR="00B00A9C" w:rsidRPr="0078367D" w:rsidRDefault="00B00A9C" w:rsidP="00802084">
      <w:pPr>
        <w:pStyle w:val="RUReportNormal"/>
      </w:pPr>
    </w:p>
    <w:p w14:paraId="62521AB9" w14:textId="77777777" w:rsidR="00846BFE" w:rsidRPr="0078367D" w:rsidRDefault="00846BFE" w:rsidP="00802084">
      <w:pPr>
        <w:pStyle w:val="RUReportNormal"/>
      </w:pPr>
    </w:p>
    <w:p w14:paraId="092EEDB2" w14:textId="77777777" w:rsidR="00802084" w:rsidRPr="0078367D" w:rsidRDefault="00802084" w:rsidP="00802084">
      <w:pPr>
        <w:pStyle w:val="RUReportNormal"/>
        <w:sectPr w:rsidR="00802084" w:rsidRPr="0078367D" w:rsidSect="00802084">
          <w:headerReference w:type="even" r:id="rId10"/>
          <w:headerReference w:type="first" r:id="rId11"/>
          <w:type w:val="oddPage"/>
          <w:pgSz w:w="11906" w:h="16838" w:code="9"/>
          <w:pgMar w:top="2268" w:right="1134" w:bottom="964" w:left="1134" w:header="851" w:footer="680" w:gutter="0"/>
          <w:cols w:space="284"/>
          <w:titlePg/>
          <w:docGrid w:linePitch="360"/>
        </w:sectPr>
      </w:pPr>
    </w:p>
    <w:p w14:paraId="68618247" w14:textId="626D741A" w:rsidR="00802084" w:rsidRPr="0078367D" w:rsidRDefault="00802084" w:rsidP="00802084">
      <w:pPr>
        <w:pStyle w:val="RUReportChapter"/>
      </w:pPr>
      <w:bookmarkStart w:id="9" w:name="_Toc234936372"/>
      <w:r w:rsidRPr="0078367D">
        <w:lastRenderedPageBreak/>
        <w:t>Статус международных конвенции и</w:t>
      </w:r>
      <w:r w:rsidR="00A82C5E" w:rsidRPr="0078367D">
        <w:t> </w:t>
      </w:r>
      <w:r w:rsidRPr="0078367D">
        <w:t>рекомендаций о труде, предлагаемых к</w:t>
      </w:r>
      <w:r w:rsidRPr="0078367D">
        <w:rPr>
          <w:lang w:val="en-GB"/>
        </w:rPr>
        <w:t> </w:t>
      </w:r>
      <w:r w:rsidRPr="0078367D">
        <w:t>изъятию</w:t>
      </w:r>
      <w:bookmarkEnd w:id="8"/>
      <w:bookmarkEnd w:id="9"/>
    </w:p>
    <w:p w14:paraId="7FCFDBF8" w14:textId="77777777" w:rsidR="00802084" w:rsidRPr="0078367D" w:rsidRDefault="00802084" w:rsidP="00E93CFD">
      <w:pPr>
        <w:pStyle w:val="ReportParaIndent"/>
        <w:rPr>
          <w:bCs/>
        </w:rPr>
      </w:pPr>
      <w:r w:rsidRPr="0078367D">
        <w:t xml:space="preserve">Конвенция 5 и Рекомендация 124 классифицируются как устаревшие акты с 1997 года после принятия Конвенции 138, которой они были пересмотрены. В тот период Административный совет предложил государствам-членам, ратифицировавшим Конвенцию 5, рассмотреть возможность ратификации Конвенции 138 и постановил, что статус указанных актов будет пересмотрен в надлежащий срок. Проведя такой пересмотр в 2023 году, </w:t>
      </w:r>
      <w:r w:rsidRPr="0078367D">
        <w:rPr>
          <w:lang w:val="en-GB"/>
        </w:rPr>
        <w:t>SRM</w:t>
      </w:r>
      <w:r w:rsidRPr="0078367D">
        <w:t> </w:t>
      </w:r>
      <w:r w:rsidRPr="0078367D">
        <w:rPr>
          <w:lang w:val="en-GB"/>
        </w:rPr>
        <w:t>TWG</w:t>
      </w:r>
      <w:r w:rsidRPr="0078367D">
        <w:t xml:space="preserve"> выработала согласованные рекомендации, подтверждающие классификацию Конвенции 5 и Рекомендации 124 в качестве устаревших актов, а также отнесение Рекомендаций 41 и 52 к той же категории актов. Приняв во внимание эволюцию норм в отношении минимального возраста, а также широкую сферу применения и современный подход Конвенции 138, являющейся основополагающей конвенцией, </w:t>
      </w:r>
      <w:r w:rsidRPr="0078367D">
        <w:rPr>
          <w:lang w:val="en-GB"/>
        </w:rPr>
        <w:t>SRM</w:t>
      </w:r>
      <w:r w:rsidRPr="0078367D">
        <w:t> </w:t>
      </w:r>
      <w:r w:rsidRPr="0078367D">
        <w:rPr>
          <w:lang w:val="en-GB"/>
        </w:rPr>
        <w:t>TWG</w:t>
      </w:r>
      <w:r w:rsidRPr="0078367D">
        <w:t xml:space="preserve"> рекомендовала Административному совету провести изъятие Конвенции 5 и Рекомендаций 41, 52 и 124 путем включения соответствующего пункта в повестку дня 116-й сессии (2028 г.) Конференции</w:t>
      </w:r>
      <w:r w:rsidRPr="0078367D">
        <w:rPr>
          <w:vertAlign w:val="superscript"/>
          <w:lang w:val="en-GB"/>
        </w:rPr>
        <w:footnoteReference w:id="4"/>
      </w:r>
      <w:r w:rsidRPr="0078367D">
        <w:t>.</w:t>
      </w:r>
    </w:p>
    <w:p w14:paraId="26F8E80F" w14:textId="77777777" w:rsidR="00802084" w:rsidRPr="0078367D" w:rsidRDefault="00802084" w:rsidP="00802084">
      <w:pPr>
        <w:pStyle w:val="RUReportChapter"/>
      </w:pPr>
      <w:bookmarkStart w:id="10" w:name="_Toc233379745"/>
      <w:bookmarkStart w:id="11" w:name="_Toc234936377"/>
      <w:r w:rsidRPr="0078367D">
        <w:t>Вопросник</w:t>
      </w:r>
      <w:bookmarkEnd w:id="10"/>
      <w:bookmarkEnd w:id="11"/>
    </w:p>
    <w:p w14:paraId="35EB5F1E" w14:textId="77777777" w:rsidR="00802084" w:rsidRPr="0078367D" w:rsidRDefault="00802084" w:rsidP="00802084">
      <w:pPr>
        <w:pStyle w:val="RUReportPara"/>
      </w:pPr>
      <w:r w:rsidRPr="0078367D">
        <w:t>Считаете ли вы, что вышеуказанные Конвенция и Рекомендации подлежат изъятию?</w:t>
      </w:r>
    </w:p>
    <w:p w14:paraId="21ACC94F" w14:textId="77777777" w:rsidR="00802084" w:rsidRPr="0078367D" w:rsidRDefault="00EC6D76" w:rsidP="00802084">
      <w:pPr>
        <w:pStyle w:val="RUReportParaIndent"/>
      </w:pPr>
      <w:sdt>
        <w:sdtPr>
          <w:id w:val="-1257441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84" w:rsidRPr="0078367D">
            <w:rPr>
              <w:rFonts w:ascii="MS Gothic" w:eastAsia="MS Gothic" w:hAnsi="MS Gothic" w:hint="eastAsia"/>
            </w:rPr>
            <w:t>☐</w:t>
          </w:r>
        </w:sdtContent>
      </w:sdt>
      <w:r w:rsidR="00802084" w:rsidRPr="0078367D">
        <w:t xml:space="preserve"> Да       </w:t>
      </w:r>
      <w:sdt>
        <w:sdtPr>
          <w:id w:val="1002470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84" w:rsidRPr="0078367D">
            <w:rPr>
              <w:rFonts w:ascii="MS Gothic" w:eastAsia="MS Gothic" w:hAnsi="MS Gothic" w:hint="eastAsia"/>
            </w:rPr>
            <w:t>☐</w:t>
          </w:r>
        </w:sdtContent>
      </w:sdt>
      <w:r w:rsidR="00802084" w:rsidRPr="0078367D">
        <w:t xml:space="preserve"> Нет</w:t>
      </w:r>
    </w:p>
    <w:p w14:paraId="7CB39325" w14:textId="77777777" w:rsidR="00802084" w:rsidRPr="0078367D" w:rsidRDefault="00802084" w:rsidP="00802084">
      <w:pPr>
        <w:pStyle w:val="RUReportParaIndentFirstline"/>
      </w:pPr>
      <w:r w:rsidRPr="0078367D">
        <w:t>В случае отрицательного ответа на приведенный выше вопрос укажите, какой акт или какие акты из перечисленных выше — Конвенция или Рекомендации, — по вашему мнению, не утратил(-и) своей актуальности либо по-прежнему вносит(-</w:t>
      </w:r>
      <w:proofErr w:type="spellStart"/>
      <w:r w:rsidRPr="0078367D">
        <w:t>ят</w:t>
      </w:r>
      <w:proofErr w:type="spellEnd"/>
      <w:r w:rsidRPr="0078367D">
        <w:t>) полезный вклад в достижение целей Организации, а также приведите соответствующее обоснование.</w:t>
      </w:r>
    </w:p>
    <w:p w14:paraId="62C3916B" w14:textId="77777777" w:rsidR="001B4E4A" w:rsidRPr="0078367D" w:rsidRDefault="001B4E4A" w:rsidP="001B4E4A">
      <w:pPr>
        <w:pStyle w:val="RUReportParaIndent"/>
        <w:rPr>
          <w:b/>
          <w:bCs/>
        </w:rPr>
      </w:pPr>
      <w:r w:rsidRPr="0078367D">
        <w:rPr>
          <w:b/>
          <w:bCs/>
        </w:rPr>
        <w:t>Комментарии</w:t>
      </w:r>
    </w:p>
    <w:bookmarkEnd w:id="4" w:displacedByCustomXml="next"/>
    <w:bookmarkEnd w:id="3" w:displacedByCustomXml="next"/>
    <w:bookmarkEnd w:id="2" w:displacedByCustomXml="next"/>
    <w:sdt>
      <w:sdtPr>
        <w:rPr>
          <w:lang w:val="en-GB"/>
        </w:rPr>
        <w:id w:val="-848954476"/>
        <w:placeholder>
          <w:docPart w:val="11F3B305905F49008EB5B20C3EC80981"/>
        </w:placeholder>
        <w:showingPlcHdr/>
      </w:sdtPr>
      <w:sdtEndPr/>
      <w:sdtContent>
        <w:p w14:paraId="53E936D1" w14:textId="0623D04F" w:rsidR="00846BFE" w:rsidRPr="00942264" w:rsidRDefault="00846BFE" w:rsidP="00846BFE">
          <w:pPr>
            <w:pStyle w:val="RUReportNormal"/>
            <w:spacing w:before="120" w:after="120"/>
            <w:ind w:left="567"/>
          </w:pPr>
          <w:r w:rsidRPr="0078367D">
            <w:rPr>
              <w:rStyle w:val="RUReportPara0"/>
              <w:color w:val="666666"/>
            </w:rPr>
            <w:t>Для ввода комментариев нажмите в данном поле.</w:t>
          </w:r>
        </w:p>
      </w:sdtContent>
    </w:sdt>
    <w:sectPr w:rsidR="00846BFE" w:rsidRPr="00942264" w:rsidSect="00A82C5E">
      <w:headerReference w:type="even" r:id="rId12"/>
      <w:headerReference w:type="default" r:id="rId13"/>
      <w:headerReference w:type="first" r:id="rId14"/>
      <w:type w:val="oddPage"/>
      <w:pgSz w:w="11906" w:h="16838" w:code="9"/>
      <w:pgMar w:top="2268" w:right="1134" w:bottom="964" w:left="1134" w:header="851" w:footer="680" w:gutter="0"/>
      <w:cols w:space="284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25E43" w14:textId="77777777" w:rsidR="00EC6D76" w:rsidRDefault="00EC6D76" w:rsidP="00D83F6C">
      <w:r>
        <w:separator/>
      </w:r>
    </w:p>
    <w:p w14:paraId="3DC7011D" w14:textId="77777777" w:rsidR="00EC6D76" w:rsidRDefault="00EC6D76"/>
    <w:p w14:paraId="16828809" w14:textId="77777777" w:rsidR="00EC6D76" w:rsidRDefault="00EC6D76"/>
    <w:p w14:paraId="28A97439" w14:textId="77777777" w:rsidR="00EC6D76" w:rsidRDefault="00EC6D76"/>
  </w:endnote>
  <w:endnote w:type="continuationSeparator" w:id="0">
    <w:p w14:paraId="2FA6549B" w14:textId="77777777" w:rsidR="00EC6D76" w:rsidRDefault="00EC6D76" w:rsidP="00D83F6C">
      <w:r>
        <w:continuationSeparator/>
      </w:r>
    </w:p>
    <w:p w14:paraId="1B0889EA" w14:textId="77777777" w:rsidR="00EC6D76" w:rsidRDefault="00EC6D76"/>
    <w:p w14:paraId="319F940D" w14:textId="77777777" w:rsidR="00EC6D76" w:rsidRDefault="00EC6D76"/>
    <w:p w14:paraId="51FF797C" w14:textId="77777777" w:rsidR="00EC6D76" w:rsidRDefault="00EC6D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1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emBd">
    <w:altName w:val="Arial"/>
    <w:charset w:val="01"/>
    <w:family w:val="swiss"/>
    <w:pitch w:val="variable"/>
    <w:sig w:usb0="E00002FF" w:usb1="4000001F" w:usb2="08000029" w:usb3="00000000" w:csb0="00000000" w:csb1="00000000"/>
  </w:font>
  <w:font w:name="Noto Sans SC Bold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">
    <w:altName w:val="Calibri"/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Light">
    <w:panose1 w:val="020B0402040504020204"/>
    <w:charset w:val="00"/>
    <w:family w:val="swiss"/>
    <w:pitch w:val="variable"/>
    <w:sig w:usb0="E00002FF" w:usb1="4000201F" w:usb2="08000029" w:usb3="00000000" w:csb0="0000019F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002CC" w14:textId="77777777" w:rsidR="00EC6D76" w:rsidRPr="008A743F" w:rsidRDefault="00EC6D76" w:rsidP="000772BA">
      <w:pPr>
        <w:pStyle w:val="FootnoteSeparator"/>
        <w:pBdr>
          <w:bottom w:val="single" w:sz="8" w:space="1" w:color="1E2CBD"/>
        </w:pBdr>
      </w:pPr>
    </w:p>
  </w:footnote>
  <w:footnote w:type="continuationSeparator" w:id="0">
    <w:p w14:paraId="6C0DF473" w14:textId="77777777" w:rsidR="00EC6D76" w:rsidRDefault="00EC6D76" w:rsidP="00D83F6C">
      <w:r>
        <w:continuationSeparator/>
      </w:r>
    </w:p>
    <w:p w14:paraId="6E67C201" w14:textId="77777777" w:rsidR="00EC6D76" w:rsidRDefault="00EC6D76"/>
    <w:p w14:paraId="1D8AA5AA" w14:textId="77777777" w:rsidR="00EC6D76" w:rsidRDefault="00EC6D76"/>
    <w:p w14:paraId="6B0223A0" w14:textId="77777777" w:rsidR="00EC6D76" w:rsidRDefault="00EC6D76"/>
  </w:footnote>
  <w:footnote w:id="1">
    <w:p w14:paraId="713E9EA5" w14:textId="77777777" w:rsidR="00802084" w:rsidRPr="00865023" w:rsidRDefault="00802084" w:rsidP="00802084">
      <w:pPr>
        <w:pStyle w:val="a8"/>
        <w:rPr>
          <w:lang w:val="en-US"/>
        </w:rPr>
      </w:pPr>
      <w:r>
        <w:rPr>
          <w:rStyle w:val="a7"/>
        </w:rPr>
        <w:footnoteRef/>
      </w:r>
      <w:r w:rsidRPr="005509F6">
        <w:rPr>
          <w:lang w:val="en-GB"/>
        </w:rPr>
        <w:t> </w:t>
      </w:r>
      <w:hyperlink r:id="rId1" w:anchor="C.%205%20--%20Minimum%20Age%20(Industry)%20Convention,%201919" w:history="1">
        <w:r w:rsidRPr="005509F6">
          <w:rPr>
            <w:rStyle w:val="ReportHyperlink"/>
          </w:rPr>
          <w:t>GB.270/LILS/WP/PRS/2</w:t>
        </w:r>
      </w:hyperlink>
      <w:r w:rsidRPr="001463F4">
        <w:rPr>
          <w:lang w:val="en-GB"/>
        </w:rPr>
        <w:t xml:space="preserve"> (Office background paper, November 1997), paras 14–20; </w:t>
      </w:r>
      <w:hyperlink r:id="rId2" w:anchor="V.%20Employment%20of%20children%20and%20young%20persons" w:history="1">
        <w:r w:rsidRPr="005509F6">
          <w:rPr>
            <w:rStyle w:val="ReportHyperlink"/>
          </w:rPr>
          <w:t>GB.270/LILS/3(Rev.1)</w:t>
        </w:r>
      </w:hyperlink>
      <w:r w:rsidRPr="001463F4">
        <w:rPr>
          <w:lang w:val="en-GB"/>
        </w:rPr>
        <w:t xml:space="preserve"> (report of Working Party, November 1997), paras 66–72; </w:t>
      </w:r>
      <w:hyperlink r:id="rId3" w:history="1">
        <w:r w:rsidRPr="005509F6">
          <w:rPr>
            <w:rStyle w:val="ReportHyperlink"/>
          </w:rPr>
          <w:t>GB.270/9/2</w:t>
        </w:r>
      </w:hyperlink>
      <w:r w:rsidRPr="001463F4">
        <w:rPr>
          <w:lang w:val="en-GB"/>
        </w:rPr>
        <w:t xml:space="preserve"> (discussion of LILS Committee, November 1997).</w:t>
      </w:r>
    </w:p>
  </w:footnote>
  <w:footnote w:id="2">
    <w:p w14:paraId="0A590147" w14:textId="77777777" w:rsidR="00802084" w:rsidRPr="002822E0" w:rsidRDefault="00802084" w:rsidP="00802084">
      <w:pPr>
        <w:pStyle w:val="a8"/>
      </w:pPr>
      <w:r>
        <w:rPr>
          <w:rStyle w:val="a7"/>
        </w:rPr>
        <w:footnoteRef/>
      </w:r>
      <w:r>
        <w:t> Тем не менее</w:t>
      </w:r>
      <w:r w:rsidRPr="00041AB5">
        <w:t xml:space="preserve"> было признано, что разработка МБТ ненормативных руководящих указаний по применению исключений в отношении легкой работы и детского труда на семейных предприятиях, в частности в </w:t>
      </w:r>
      <w:r>
        <w:t>условиях</w:t>
      </w:r>
      <w:r w:rsidRPr="00041AB5">
        <w:t xml:space="preserve"> сельскохозяйственных работ, могла бы служить полезным дополнением.</w:t>
      </w:r>
    </w:p>
  </w:footnote>
  <w:footnote w:id="3">
    <w:p w14:paraId="1392B279" w14:textId="77777777" w:rsidR="00802084" w:rsidRPr="00041AB5" w:rsidRDefault="00802084" w:rsidP="00802084">
      <w:pPr>
        <w:pStyle w:val="a8"/>
        <w:rPr>
          <w:lang w:val="en-US"/>
        </w:rPr>
      </w:pPr>
      <w:r>
        <w:rPr>
          <w:rStyle w:val="a7"/>
        </w:rPr>
        <w:footnoteRef/>
      </w:r>
      <w:r w:rsidRPr="005509F6">
        <w:rPr>
          <w:lang w:val="en-GB"/>
        </w:rPr>
        <w:t> </w:t>
      </w:r>
      <w:r w:rsidRPr="002822E0">
        <w:t>Более</w:t>
      </w:r>
      <w:r w:rsidRPr="00041AB5">
        <w:rPr>
          <w:lang w:val="en-US"/>
        </w:rPr>
        <w:t xml:space="preserve"> </w:t>
      </w:r>
      <w:r w:rsidRPr="002822E0">
        <w:t>подробную</w:t>
      </w:r>
      <w:r w:rsidRPr="00041AB5">
        <w:rPr>
          <w:lang w:val="en-US"/>
        </w:rPr>
        <w:t xml:space="preserve"> </w:t>
      </w:r>
      <w:r w:rsidRPr="002822E0">
        <w:t>информацию</w:t>
      </w:r>
      <w:r w:rsidRPr="00041AB5">
        <w:rPr>
          <w:lang w:val="en-US"/>
        </w:rPr>
        <w:t xml:space="preserve"> </w:t>
      </w:r>
      <w:r w:rsidRPr="002822E0">
        <w:t>см</w:t>
      </w:r>
      <w:r w:rsidRPr="00041AB5">
        <w:rPr>
          <w:lang w:val="en-US"/>
        </w:rPr>
        <w:t xml:space="preserve">. </w:t>
      </w:r>
      <w:r w:rsidRPr="002822E0">
        <w:t>в</w:t>
      </w:r>
      <w:r>
        <w:rPr>
          <w:lang w:val="en-US"/>
        </w:rPr>
        <w:t>:</w:t>
      </w:r>
      <w:r w:rsidRPr="00041AB5">
        <w:rPr>
          <w:lang w:val="en-US"/>
        </w:rPr>
        <w:t xml:space="preserve"> </w:t>
      </w:r>
      <w:r w:rsidRPr="001463F4">
        <w:rPr>
          <w:lang w:val="en-GB"/>
        </w:rPr>
        <w:t xml:space="preserve">ILO, </w:t>
      </w:r>
      <w:hyperlink r:id="rId4" w:history="1">
        <w:r w:rsidRPr="00AF589D">
          <w:rPr>
            <w:rStyle w:val="ReportHyperlink"/>
          </w:rPr>
          <w:t>Technical Note 2.2: Instruments concerning minimum age</w:t>
        </w:r>
      </w:hyperlink>
      <w:r w:rsidRPr="001463F4">
        <w:rPr>
          <w:lang w:val="en-GB"/>
        </w:rPr>
        <w:t>, Eighth Meeting of the Standards Review Mechanism Tripartite Working Group, 11–16 September 2023</w:t>
      </w:r>
      <w:r w:rsidRPr="00041AB5">
        <w:rPr>
          <w:lang w:val="en-US"/>
        </w:rPr>
        <w:t>.</w:t>
      </w:r>
    </w:p>
  </w:footnote>
  <w:footnote w:id="4">
    <w:p w14:paraId="7DD58FD7" w14:textId="2CD051A4" w:rsidR="00802084" w:rsidRPr="00041AB5" w:rsidRDefault="00802084" w:rsidP="00802084">
      <w:pPr>
        <w:pStyle w:val="a8"/>
        <w:rPr>
          <w:lang w:val="en-US"/>
        </w:rPr>
      </w:pPr>
      <w:r>
        <w:rPr>
          <w:rStyle w:val="a7"/>
        </w:rPr>
        <w:footnoteRef/>
      </w:r>
      <w:r w:rsidRPr="005509F6">
        <w:rPr>
          <w:lang w:val="en-GB"/>
        </w:rPr>
        <w:t> </w:t>
      </w:r>
      <w:r w:rsidRPr="00B43801">
        <w:t>Более</w:t>
      </w:r>
      <w:r w:rsidRPr="00B43801">
        <w:rPr>
          <w:lang w:val="en-US"/>
        </w:rPr>
        <w:t xml:space="preserve"> </w:t>
      </w:r>
      <w:r w:rsidRPr="00B43801">
        <w:t>подробную</w:t>
      </w:r>
      <w:r w:rsidRPr="00B43801">
        <w:rPr>
          <w:lang w:val="en-US"/>
        </w:rPr>
        <w:t xml:space="preserve"> </w:t>
      </w:r>
      <w:r w:rsidRPr="00B43801">
        <w:t>информацию</w:t>
      </w:r>
      <w:r w:rsidRPr="00B43801">
        <w:rPr>
          <w:lang w:val="en-US"/>
        </w:rPr>
        <w:t xml:space="preserve"> </w:t>
      </w:r>
      <w:r w:rsidRPr="00B43801">
        <w:t>см</w:t>
      </w:r>
      <w:r w:rsidRPr="00B43801">
        <w:rPr>
          <w:lang w:val="en-US"/>
        </w:rPr>
        <w:t xml:space="preserve">. </w:t>
      </w:r>
      <w:r w:rsidRPr="00B43801">
        <w:t>в</w:t>
      </w:r>
      <w:r w:rsidRPr="00B43801">
        <w:rPr>
          <w:lang w:val="en-US"/>
        </w:rPr>
        <w:t xml:space="preserve">: </w:t>
      </w:r>
      <w:r w:rsidRPr="00B43801">
        <w:rPr>
          <w:lang w:val="en-GB"/>
        </w:rPr>
        <w:t xml:space="preserve">ILO, </w:t>
      </w:r>
      <w:r w:rsidR="00B43801" w:rsidRPr="00236FA3">
        <w:rPr>
          <w:lang w:val="en-GB"/>
        </w:rPr>
        <w:t>Technical Note 2.2: Instruments concerning minimum age</w:t>
      </w:r>
      <w:r w:rsidRPr="00B43801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8504"/>
    </w:tblGrid>
    <w:tr w:rsidR="00E31663" w:rsidRPr="009968B6" w14:paraId="469D2151" w14:textId="77777777" w:rsidTr="00DB6FA2">
      <w:tc>
        <w:tcPr>
          <w:tcW w:w="1134" w:type="dxa"/>
        </w:tcPr>
        <w:p w14:paraId="4AA5CF5C" w14:textId="77777777" w:rsidR="00E31663" w:rsidRPr="007F5D20" w:rsidRDefault="00E31663" w:rsidP="00340E8A">
          <w:pPr>
            <w:pStyle w:val="RUReportPageNumberlef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2</w:t>
          </w:r>
          <w:r w:rsidRPr="00D20E6F">
            <w:fldChar w:fldCharType="end"/>
          </w:r>
        </w:p>
      </w:tc>
      <w:tc>
        <w:tcPr>
          <w:tcW w:w="8504" w:type="dxa"/>
        </w:tcPr>
        <w:p w14:paraId="622BD527" w14:textId="69837967" w:rsidR="00E31663" w:rsidRPr="00D20E6F" w:rsidRDefault="00E31663" w:rsidP="00E31663">
          <w:pPr>
            <w:pStyle w:val="RUReportHeaderChapterTitleevenpage"/>
          </w:pPr>
        </w:p>
      </w:tc>
    </w:tr>
  </w:tbl>
  <w:p w14:paraId="15140CB3" w14:textId="77777777" w:rsidR="00E31663" w:rsidRDefault="00E31663" w:rsidP="003A5000">
    <w:pPr>
      <w:pStyle w:val="RUReportPara"/>
    </w:pPr>
    <w:r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D37F490" wp14:editId="26AE015F">
              <wp:simplePos x="0" y="0"/>
              <wp:positionH relativeFrom="column">
                <wp:posOffset>6248082</wp:posOffset>
              </wp:positionH>
              <wp:positionV relativeFrom="paragraph">
                <wp:posOffset>3132455</wp:posOffset>
              </wp:positionV>
              <wp:extent cx="6192000" cy="252000"/>
              <wp:effectExtent l="0" t="1587" r="0" b="0"/>
              <wp:wrapNone/>
              <wp:docPr id="1278727427" name="Надпись 12787274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6192000" cy="25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9638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34"/>
                            <w:gridCol w:w="8504"/>
                          </w:tblGrid>
                          <w:tr w:rsidR="00E31663" w:rsidRPr="009968B6" w14:paraId="539FAE13" w14:textId="77777777" w:rsidTr="00DB6FA2">
                            <w:tc>
                              <w:tcPr>
                                <w:tcW w:w="1134" w:type="dxa"/>
                              </w:tcPr>
                              <w:p w14:paraId="12322BEB" w14:textId="77777777" w:rsidR="00E31663" w:rsidRPr="007F5D20" w:rsidRDefault="00E31663" w:rsidP="00CE7AA2">
                                <w:pPr>
                                  <w:pStyle w:val="RUReportPageNumberleft"/>
                                </w:pPr>
                                <w:r w:rsidRPr="00D20E6F">
                                  <w:fldChar w:fldCharType="begin"/>
                                </w:r>
                                <w:r w:rsidRPr="00D20E6F">
                                  <w:instrText xml:space="preserve"> PAGE  \* Arabic  \* MERGEFORMAT </w:instrText>
                                </w:r>
                                <w:r w:rsidRPr="00D20E6F">
                                  <w:fldChar w:fldCharType="separate"/>
                                </w:r>
                                <w:r>
                                  <w:t>2</w:t>
                                </w:r>
                                <w:r w:rsidRPr="00D20E6F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4" w:type="dxa"/>
                              </w:tcPr>
                              <w:p w14:paraId="29CB99BC" w14:textId="65063285" w:rsidR="00E31663" w:rsidRDefault="0078367D" w:rsidP="00CE7AA2">
                                <w:pPr>
                                  <w:pStyle w:val="RUReportHeaderReportTitleevenpag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STYLEREF  "RU Report Title"  \* MERGEFORMAT </w:instrText>
                                </w:r>
                                <w:r>
                                  <w:fldChar w:fldCharType="separate"/>
                                </w:r>
                                <w:r w:rsidR="00E93CFD">
                                  <w:rPr>
                                    <w:b w:val="0"/>
                                    <w:bCs w:val="0"/>
                                    <w:noProof/>
                                  </w:rPr>
                                  <w:t>Ошибка! Текст указанного стиля в документе отсутствует.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02D58017" w14:textId="0780EE0D" w:rsidR="00E31663" w:rsidRPr="00D20E6F" w:rsidRDefault="00E93CFD" w:rsidP="00CE7AA2">
                                <w:pPr>
                                  <w:pStyle w:val="RUReportHeaderChapterTitleevenpage"/>
                                </w:pPr>
                                <w:fldSimple w:instr=" STYLEREF  &quot;RU Report Chapter&quot;  \* MERGEFORMAT ">
                                  <w:r>
                                    <w:rPr>
                                      <w:noProof/>
                                    </w:rPr>
                                    <w:t>Вопросник</w:t>
                                  </w:r>
                                </w:fldSimple>
                              </w:p>
                            </w:tc>
                          </w:tr>
                        </w:tbl>
                        <w:p w14:paraId="2FE5DFD4" w14:textId="77777777" w:rsidR="00E31663" w:rsidRDefault="00E31663" w:rsidP="00CE7AA2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37F490" id="_x0000_t202" coordsize="21600,21600" o:spt="202" path="m,l,21600r21600,l21600,xe">
              <v:stroke joinstyle="miter"/>
              <v:path gradientshapeok="t" o:connecttype="rect"/>
            </v:shapetype>
            <v:shape id="Надпись 1278727427" o:spid="_x0000_s1026" type="#_x0000_t202" style="position:absolute;left:0;text-align:left;margin-left:491.95pt;margin-top:246.65pt;width:487.55pt;height:19.85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" fillcolor="white [3201]" stroked="f" strokeweight=".5pt">
              <v:textbox inset="0,0,0,0">
                <w:txbxContent>
                  <w:tbl>
                    <w:tblPr>
                      <w:tblW w:w="9638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134"/>
                      <w:gridCol w:w="8504"/>
                    </w:tblGrid>
                    <w:tr w:rsidR="00E31663" w:rsidRPr="009968B6" w14:paraId="539FAE13" w14:textId="77777777" w:rsidTr="00DB6FA2">
                      <w:tc>
                        <w:tcPr>
                          <w:tcW w:w="1134" w:type="dxa"/>
                        </w:tcPr>
                        <w:p w14:paraId="12322BEB" w14:textId="77777777" w:rsidR="00E31663" w:rsidRPr="007F5D20" w:rsidRDefault="00E31663" w:rsidP="00CE7AA2">
                          <w:pPr>
                            <w:pStyle w:val="RUReportPageNumberleft"/>
                          </w:pPr>
                          <w:r w:rsidRPr="00D20E6F">
                            <w:fldChar w:fldCharType="begin"/>
                          </w:r>
                          <w:r w:rsidRPr="00D20E6F">
                            <w:instrText xml:space="preserve"> PAGE  \* Arabic  \* MERGEFORMAT </w:instrText>
                          </w:r>
                          <w:r w:rsidRPr="00D20E6F">
                            <w:fldChar w:fldCharType="separate"/>
                          </w:r>
                          <w:r>
                            <w:t>2</w:t>
                          </w:r>
                          <w:r w:rsidRPr="00D20E6F">
                            <w:fldChar w:fldCharType="end"/>
                          </w:r>
                        </w:p>
                      </w:tc>
                      <w:tc>
                        <w:tcPr>
                          <w:tcW w:w="8504" w:type="dxa"/>
                        </w:tcPr>
                        <w:p w14:paraId="29CB99BC" w14:textId="65063285" w:rsidR="00E31663" w:rsidRDefault="0078367D" w:rsidP="00CE7AA2">
                          <w:pPr>
                            <w:pStyle w:val="RUReportHeaderReportTitleevenpage"/>
                          </w:pPr>
                          <w:r>
                            <w:fldChar w:fldCharType="begin"/>
                          </w:r>
                          <w:r>
                            <w:instrText xml:space="preserve"> STYLEREF  "RU Report Title"  \* MERGEFORMAT </w:instrText>
                          </w:r>
                          <w:r>
                            <w:fldChar w:fldCharType="separate"/>
                          </w:r>
                          <w:r w:rsidR="00E93CFD">
                            <w:rPr>
                              <w:b w:val="0"/>
                              <w:bCs w:val="0"/>
                              <w:noProof/>
                            </w:rPr>
                            <w:t>Ошибка! Текст указанного стиля в документе отсутствует.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02D58017" w14:textId="0780EE0D" w:rsidR="00E31663" w:rsidRPr="00D20E6F" w:rsidRDefault="0078367D" w:rsidP="00CE7AA2">
                          <w:pPr>
                            <w:pStyle w:val="RUReportHeaderChapterTitleevenpage"/>
                          </w:pPr>
                          <w:fldSimple w:instr=" STYLEREF  &quot;RU Report Chapter&quot;  \* MERGEFORMAT ">
                            <w:r w:rsidR="00E93CFD">
                              <w:rPr>
                                <w:noProof/>
                              </w:rPr>
                              <w:t>Вопросник</w:t>
                            </w:r>
                          </w:fldSimple>
                        </w:p>
                      </w:tc>
                    </w:tr>
                  </w:tbl>
                  <w:p w14:paraId="2FE5DFD4" w14:textId="77777777" w:rsidR="00E31663" w:rsidRDefault="00E31663" w:rsidP="00CE7AA2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3F6CAE" w:rsidRPr="009968B6" w14:paraId="0E3B95ED" w14:textId="77777777" w:rsidTr="00951BB6">
      <w:tc>
        <w:tcPr>
          <w:tcW w:w="8504" w:type="dxa"/>
        </w:tcPr>
        <w:p w14:paraId="426BFB03" w14:textId="303F1247" w:rsidR="003F6CAE" w:rsidRPr="007F5D20" w:rsidRDefault="003F6CAE" w:rsidP="00F6555A">
          <w:pPr>
            <w:pStyle w:val="RUReportHeaderReportTitleoddpage"/>
            <w:tabs>
              <w:tab w:val="left" w:pos="1387"/>
            </w:tabs>
          </w:pPr>
          <w:r w:rsidRPr="00F6555A">
            <w:rPr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709440" behindDoc="0" locked="0" layoutInCell="1" allowOverlap="1" wp14:anchorId="7ABBF880" wp14:editId="18393685">
                    <wp:simplePos x="0" y="0"/>
                    <wp:positionH relativeFrom="column">
                      <wp:posOffset>6413184</wp:posOffset>
                    </wp:positionH>
                    <wp:positionV relativeFrom="paragraph">
                      <wp:posOffset>3297238</wp:posOffset>
                    </wp:positionV>
                    <wp:extent cx="6192000" cy="252000"/>
                    <wp:effectExtent l="0" t="1587" r="0" b="0"/>
                    <wp:wrapNone/>
                    <wp:docPr id="923695398" name="Надпись 92369539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rot="5400000">
                              <a:off x="0" y="0"/>
                              <a:ext cx="6192000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tbl>
                                <w:tblPr>
                                  <w:tblW w:w="9638" w:type="dxa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8504"/>
                                  <w:gridCol w:w="1134"/>
                                </w:tblGrid>
                                <w:tr w:rsidR="003F6CAE" w:rsidRPr="009968B6" w14:paraId="5FC3472A" w14:textId="77777777" w:rsidTr="00DB6FA2">
                                  <w:tc>
                                    <w:tcPr>
                                      <w:tcW w:w="8504" w:type="dxa"/>
                                    </w:tcPr>
                                    <w:p w14:paraId="263E81CF" w14:textId="464AA480" w:rsidR="003F6CAE" w:rsidRDefault="003F6CAE" w:rsidP="00125301">
                                      <w:r>
                                        <w:fldChar w:fldCharType="begin"/>
                                      </w:r>
                                      <w:r>
                                        <w:instrText xml:space="preserve"> STYLEREF  "RU Report Title"  \* MERGEFORMAT </w:instrText>
                                      </w:r>
                                      <w:r>
                                        <w:fldChar w:fldCharType="separate"/>
                                      </w:r>
                                      <w:r w:rsidR="00C60507">
                                        <w:rPr>
                                          <w:b/>
                                          <w:bCs/>
                                          <w:noProof/>
                                        </w:rPr>
                                        <w:t>Ошибка! Текст указанного стиля в документе отсутствует.</w:t>
                                      </w:r>
                                      <w:r>
                                        <w:rPr>
                                          <w:noProof/>
                                        </w:rPr>
                                        <w:fldChar w:fldCharType="end"/>
                                      </w:r>
                                    </w:p>
                                    <w:p w14:paraId="4706A470" w14:textId="60421444" w:rsidR="003F6CAE" w:rsidRPr="007F5D20" w:rsidRDefault="00E93CFD" w:rsidP="00125301">
                                      <w:fldSimple w:instr=" STYLEREF  &quot;RU Report Chapter&quot;  \* MERGEFORMAT ">
                                        <w:r w:rsidR="00C60507">
                                          <w:rPr>
                                            <w:noProof/>
                                          </w:rPr>
                                          <w:t>Статус международных конвенций о труде, предлагаемых к отмене</w:t>
                                        </w:r>
                                      </w:fldSimple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</w:tcPr>
                                    <w:p w14:paraId="64DF260A" w14:textId="77777777" w:rsidR="003F6CAE" w:rsidRPr="00D20E6F" w:rsidRDefault="003F6CAE" w:rsidP="00125301">
                                      <w:r w:rsidRPr="00D20E6F">
                                        <w:fldChar w:fldCharType="begin"/>
                                      </w:r>
                                      <w:r w:rsidRPr="00D20E6F">
                                        <w:instrText xml:space="preserve"> PAGE  \* Arabic  \* MERGEFORMAT </w:instrText>
                                      </w:r>
                                      <w:r w:rsidRPr="00D20E6F">
                                        <w:fldChar w:fldCharType="separate"/>
                                      </w:r>
                                      <w:r>
                                        <w:rPr>
                                          <w:noProof/>
                                        </w:rPr>
                                        <w:t>15</w:t>
                                      </w:r>
                                      <w:r w:rsidRPr="00D20E6F">
                                        <w:fldChar w:fldCharType="end"/>
                                      </w:r>
                                    </w:p>
                                  </w:tc>
                                </w:tr>
                              </w:tbl>
                              <w:p w14:paraId="618E07EC" w14:textId="77777777" w:rsidR="003F6CAE" w:rsidRDefault="003F6CAE" w:rsidP="00F6555A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ABBF880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923695398" o:spid="_x0000_s1027" type="#_x0000_t202" style="position:absolute;margin-left:505pt;margin-top:259.65pt;width:487.55pt;height:19.85pt;rotation: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" fillcolor="white [3201]" stroked="f" strokeweight=".5pt">
                    <v:textbox inset="0,0,0,0">
                      <w:txbxContent>
                        <w:tbl>
                          <w:tblPr>
                            <w:tblW w:w="9638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8504"/>
                            <w:gridCol w:w="1134"/>
                          </w:tblGrid>
                          <w:tr w:rsidR="003F6CAE" w:rsidRPr="009968B6" w14:paraId="5FC3472A" w14:textId="77777777" w:rsidTr="00DB6FA2">
                            <w:tc>
                              <w:tcPr>
                                <w:tcW w:w="8504" w:type="dxa"/>
                              </w:tcPr>
                              <w:p w14:paraId="263E81CF" w14:textId="464AA480" w:rsidR="003F6CAE" w:rsidRDefault="003F6CAE" w:rsidP="00125301">
                                <w:r>
                                  <w:fldChar w:fldCharType="begin"/>
                                </w:r>
                                <w:r>
                                  <w:instrText xml:space="preserve"> STYLEREF  "RU Report Title"  \* MERGEFORMAT </w:instrText>
                                </w:r>
                                <w:r>
                                  <w:fldChar w:fldCharType="separate"/>
                                </w:r>
                                <w:r w:rsidR="00C60507">
                                  <w:rPr>
                                    <w:b/>
                                    <w:bCs/>
                                    <w:noProof/>
                                  </w:rPr>
                                  <w:t>Ошибка! Текст указанного стиля в документе отсутствует.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4706A470" w14:textId="60421444" w:rsidR="003F6CAE" w:rsidRPr="007F5D20" w:rsidRDefault="00E93CFD" w:rsidP="00125301">
                                <w:fldSimple w:instr=" STYLEREF  &quot;RU Report Chapter&quot;  \* MERGEFORMAT ">
                                  <w:r w:rsidR="00C60507">
                                    <w:rPr>
                                      <w:noProof/>
                                    </w:rPr>
                                    <w:t>Статус международных конвенций о труде, предлагаемых к отмене</w:t>
                                  </w:r>
                                </w:fldSimple>
                              </w:p>
                            </w:tc>
                            <w:tc>
                              <w:tcPr>
                                <w:tcW w:w="1134" w:type="dxa"/>
                              </w:tcPr>
                              <w:p w14:paraId="64DF260A" w14:textId="77777777" w:rsidR="003F6CAE" w:rsidRPr="00D20E6F" w:rsidRDefault="003F6CAE" w:rsidP="00125301">
                                <w:r w:rsidRPr="00D20E6F">
                                  <w:fldChar w:fldCharType="begin"/>
                                </w:r>
                                <w:r w:rsidRPr="00D20E6F">
                                  <w:instrText xml:space="preserve"> PAGE  \* Arabic  \* MERGEFORMAT </w:instrText>
                                </w:r>
                                <w:r w:rsidRPr="00D20E6F"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15</w:t>
                                </w:r>
                                <w:r w:rsidRPr="00D20E6F"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18E07EC" w14:textId="77777777" w:rsidR="003F6CAE" w:rsidRDefault="003F6CAE" w:rsidP="00F6555A"/>
                      </w:txbxContent>
                    </v:textbox>
                  </v:shape>
                </w:pict>
              </mc:Fallback>
            </mc:AlternateContent>
          </w:r>
          <w:r w:rsidRPr="007F5D20">
            <w:t xml:space="preserve"> </w:t>
          </w:r>
        </w:p>
      </w:tc>
      <w:tc>
        <w:tcPr>
          <w:tcW w:w="1134" w:type="dxa"/>
        </w:tcPr>
        <w:p w14:paraId="43898838" w14:textId="77777777" w:rsidR="003F6CAE" w:rsidRPr="00D20E6F" w:rsidRDefault="003F6CAE" w:rsidP="00F6555A">
          <w:pPr>
            <w:pStyle w:val="RUReportPageNumberrigh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7</w:t>
          </w:r>
          <w:r w:rsidRPr="00D20E6F">
            <w:fldChar w:fldCharType="end"/>
          </w:r>
        </w:p>
      </w:tc>
    </w:tr>
  </w:tbl>
  <w:p w14:paraId="1EF366D0" w14:textId="77777777" w:rsidR="003F6CAE" w:rsidRDefault="003F6CAE" w:rsidP="000D399E">
    <w:pPr>
      <w:pStyle w:val="RUReportPara"/>
    </w:pPr>
    <w:r>
      <w:rPr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65ED5512" wp14:editId="5CE57BB0">
              <wp:simplePos x="0" y="0"/>
              <wp:positionH relativeFrom="column">
                <wp:posOffset>6413184</wp:posOffset>
              </wp:positionH>
              <wp:positionV relativeFrom="paragraph">
                <wp:posOffset>3297238</wp:posOffset>
              </wp:positionV>
              <wp:extent cx="6192000" cy="252000"/>
              <wp:effectExtent l="0" t="1587" r="0" b="0"/>
              <wp:wrapNone/>
              <wp:docPr id="1778352395" name="Надпись 17783523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6192000" cy="2520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9638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8504"/>
                            <w:gridCol w:w="1134"/>
                          </w:tblGrid>
                          <w:tr w:rsidR="003F6CAE" w:rsidRPr="009968B6" w14:paraId="631AB465" w14:textId="77777777" w:rsidTr="00DB6FA2">
                            <w:tc>
                              <w:tcPr>
                                <w:tcW w:w="8504" w:type="dxa"/>
                              </w:tcPr>
                              <w:p w14:paraId="53A70EBC" w14:textId="311B9DF8" w:rsidR="003F6CAE" w:rsidRDefault="003F6CAE" w:rsidP="00125301">
                                <w:pPr>
                                  <w:pStyle w:val="RUReportHeaderReportTitleoddpag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STYLEREF  "RU Report Title"  \* MERGEFORMAT </w:instrText>
                                </w:r>
                                <w:r>
                                  <w:fldChar w:fldCharType="separate"/>
                                </w:r>
                                <w:r w:rsidR="00C60507">
                                  <w:rPr>
                                    <w:b w:val="0"/>
                                    <w:bCs w:val="0"/>
                                    <w:noProof/>
                                  </w:rPr>
                                  <w:t>Ошибка! Текст указанного стиля в документе отсутствует.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4AED1491" w14:textId="7B935372" w:rsidR="003F6CAE" w:rsidRPr="007F5D20" w:rsidRDefault="00E93CFD" w:rsidP="00125301">
                                <w:pPr>
                                  <w:pStyle w:val="RUReportHeaderChapterTitleoddpage"/>
                                </w:pPr>
                                <w:fldSimple w:instr=" STYLEREF  &quot;RU Report Chapter&quot;  \* MERGEFORMAT ">
                                  <w:r w:rsidR="00C60507">
                                    <w:rPr>
                                      <w:noProof/>
                                    </w:rPr>
                                    <w:t>Статус международных конвенций о труде, предлагаемых к отмене</w:t>
                                  </w:r>
                                </w:fldSimple>
                              </w:p>
                            </w:tc>
                            <w:tc>
                              <w:tcPr>
                                <w:tcW w:w="1134" w:type="dxa"/>
                              </w:tcPr>
                              <w:p w14:paraId="043AE974" w14:textId="77777777" w:rsidR="003F6CAE" w:rsidRPr="00D20E6F" w:rsidRDefault="003F6CAE" w:rsidP="00125301">
                                <w:pPr>
                                  <w:pStyle w:val="RUReportPageNumberright"/>
                                </w:pPr>
                                <w:r w:rsidRPr="00D20E6F">
                                  <w:fldChar w:fldCharType="begin"/>
                                </w:r>
                                <w:r w:rsidRPr="00D20E6F">
                                  <w:instrText xml:space="preserve"> PAGE  \* Arabic  \* MERGEFORMAT </w:instrText>
                                </w:r>
                                <w:r w:rsidRPr="00D20E6F"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15</w:t>
                                </w:r>
                                <w:r w:rsidRPr="00D20E6F"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2877BCF" w14:textId="77777777" w:rsidR="003F6CAE" w:rsidRDefault="003F6CAE" w:rsidP="00F6555A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D5512" id="Надпись 1778352395" o:spid="_x0000_s1028" type="#_x0000_t202" style="position:absolute;left:0;text-align:left;margin-left:505pt;margin-top:259.65pt;width:487.55pt;height:19.85pt;rotation: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" fillcolor="window" stroked="f" strokeweight=".5pt">
              <v:textbox inset="0,0,0,0">
                <w:txbxContent>
                  <w:tbl>
                    <w:tblPr>
                      <w:tblW w:w="9638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8504"/>
                      <w:gridCol w:w="1134"/>
                    </w:tblGrid>
                    <w:tr w:rsidR="003F6CAE" w:rsidRPr="009968B6" w14:paraId="631AB465" w14:textId="77777777" w:rsidTr="00DB6FA2">
                      <w:tc>
                        <w:tcPr>
                          <w:tcW w:w="8504" w:type="dxa"/>
                        </w:tcPr>
                        <w:p w14:paraId="53A70EBC" w14:textId="311B9DF8" w:rsidR="003F6CAE" w:rsidRDefault="003F6CAE" w:rsidP="00125301">
                          <w:pPr>
                            <w:pStyle w:val="RUReportHeaderReportTitleoddpage"/>
                          </w:pPr>
                          <w:r>
                            <w:fldChar w:fldCharType="begin"/>
                          </w:r>
                          <w:r>
                            <w:instrText xml:space="preserve"> STYLEREF  "RU Report Title"  \* MERGEFORMAT </w:instrText>
                          </w:r>
                          <w:r>
                            <w:fldChar w:fldCharType="separate"/>
                          </w:r>
                          <w:r w:rsidR="00C60507">
                            <w:rPr>
                              <w:b w:val="0"/>
                              <w:bCs w:val="0"/>
                              <w:noProof/>
                            </w:rPr>
                            <w:t>Ошибка! Текст указанного стиля в документе отсутствует.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4AED1491" w14:textId="7B935372" w:rsidR="003F6CAE" w:rsidRPr="007F5D20" w:rsidRDefault="00E93CFD" w:rsidP="00125301">
                          <w:pPr>
                            <w:pStyle w:val="RUReportHeaderChapterTitleoddpage"/>
                          </w:pPr>
                          <w:fldSimple w:instr=" STYLEREF  &quot;RU Report Chapter&quot;  \* MERGEFORMAT ">
                            <w:r w:rsidR="00C60507">
                              <w:rPr>
                                <w:noProof/>
                              </w:rPr>
                              <w:t>Статус международных конвенций о труде, предлагаемых к отмене</w:t>
                            </w:r>
                          </w:fldSimple>
                        </w:p>
                      </w:tc>
                      <w:tc>
                        <w:tcPr>
                          <w:tcW w:w="1134" w:type="dxa"/>
                        </w:tcPr>
                        <w:p w14:paraId="043AE974" w14:textId="77777777" w:rsidR="003F6CAE" w:rsidRPr="00D20E6F" w:rsidRDefault="003F6CAE" w:rsidP="00125301">
                          <w:pPr>
                            <w:pStyle w:val="RUReportPageNumberright"/>
                          </w:pPr>
                          <w:r w:rsidRPr="00D20E6F">
                            <w:fldChar w:fldCharType="begin"/>
                          </w:r>
                          <w:r w:rsidRPr="00D20E6F">
                            <w:instrText xml:space="preserve"> PAGE  \* Arabic  \* MERGEFORMAT </w:instrText>
                          </w:r>
                          <w:r w:rsidRPr="00D20E6F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 w:rsidRPr="00D20E6F">
                            <w:fldChar w:fldCharType="end"/>
                          </w:r>
                        </w:p>
                      </w:tc>
                    </w:tr>
                  </w:tbl>
                  <w:p w14:paraId="12877BCF" w14:textId="77777777" w:rsidR="003F6CAE" w:rsidRDefault="003F6CAE" w:rsidP="00F6555A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6AC6FB35" wp14:editId="6EA00C26">
              <wp:simplePos x="0" y="0"/>
              <wp:positionH relativeFrom="column">
                <wp:posOffset>6248082</wp:posOffset>
              </wp:positionH>
              <wp:positionV relativeFrom="paragraph">
                <wp:posOffset>3132455</wp:posOffset>
              </wp:positionV>
              <wp:extent cx="6192000" cy="252000"/>
              <wp:effectExtent l="0" t="1587" r="0" b="0"/>
              <wp:wrapNone/>
              <wp:docPr id="308391698" name="Надпись 3083916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6192000" cy="2520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9638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34"/>
                            <w:gridCol w:w="8504"/>
                          </w:tblGrid>
                          <w:tr w:rsidR="003F6CAE" w:rsidRPr="009968B6" w14:paraId="73B1BEBE" w14:textId="77777777" w:rsidTr="00DB6FA2">
                            <w:tc>
                              <w:tcPr>
                                <w:tcW w:w="1134" w:type="dxa"/>
                              </w:tcPr>
                              <w:p w14:paraId="4DFA4FDB" w14:textId="77777777" w:rsidR="003F6CAE" w:rsidRPr="007F5D20" w:rsidRDefault="003F6CAE" w:rsidP="00CE7AA2">
                                <w:pPr>
                                  <w:pStyle w:val="RUReportPageNumberleft"/>
                                </w:pPr>
                                <w:r w:rsidRPr="00D20E6F">
                                  <w:fldChar w:fldCharType="begin"/>
                                </w:r>
                                <w:r w:rsidRPr="00D20E6F">
                                  <w:instrText xml:space="preserve"> PAGE  \* Arabic  \* MERGEFORMAT </w:instrText>
                                </w:r>
                                <w:r w:rsidRPr="00D20E6F">
                                  <w:fldChar w:fldCharType="separate"/>
                                </w:r>
                                <w:r>
                                  <w:t>2</w:t>
                                </w:r>
                                <w:r w:rsidRPr="00D20E6F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4" w:type="dxa"/>
                              </w:tcPr>
                              <w:p w14:paraId="16D66824" w14:textId="13359CEA" w:rsidR="003F6CAE" w:rsidRDefault="003F6CAE" w:rsidP="00CE7AA2">
                                <w:pPr>
                                  <w:pStyle w:val="RUReportHeaderReportTitleevenpag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STYLEREF  "RU Report Title"  \* MERGEFORMAT </w:instrText>
                                </w:r>
                                <w:r>
                                  <w:fldChar w:fldCharType="separate"/>
                                </w:r>
                                <w:r w:rsidR="00C60507">
                                  <w:rPr>
                                    <w:b w:val="0"/>
                                    <w:bCs w:val="0"/>
                                    <w:noProof/>
                                  </w:rPr>
                                  <w:t>Ошибка! Текст указанного стиля в документе отсутствует.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3A65EFEA" w14:textId="22F432C5" w:rsidR="003F6CAE" w:rsidRPr="00D20E6F" w:rsidRDefault="00E93CFD" w:rsidP="00CE7AA2">
                                <w:pPr>
                                  <w:pStyle w:val="RUReportHeaderChapterTitleevenpage"/>
                                </w:pPr>
                                <w:fldSimple w:instr=" STYLEREF  &quot;RU Report Chapter&quot;  \* MERGEFORMAT ">
                                  <w:r w:rsidR="00C60507">
                                    <w:rPr>
                                      <w:noProof/>
                                    </w:rPr>
                                    <w:t>Статус международных конвенций о труде, предлагаемых к отмене</w:t>
                                  </w:r>
                                </w:fldSimple>
                              </w:p>
                            </w:tc>
                          </w:tr>
                        </w:tbl>
                        <w:p w14:paraId="04EF7DF5" w14:textId="77777777" w:rsidR="003F6CAE" w:rsidRDefault="003F6CAE" w:rsidP="000D399E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C6FB35" id="Надпись 308391698" o:spid="_x0000_s1029" type="#_x0000_t202" style="position:absolute;left:0;text-align:left;margin-left:491.95pt;margin-top:246.65pt;width:487.55pt;height:19.85pt;rotation: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" fillcolor="window" stroked="f" strokeweight=".5pt">
              <v:textbox inset="0,0,0,0">
                <w:txbxContent>
                  <w:tbl>
                    <w:tblPr>
                      <w:tblW w:w="9638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134"/>
                      <w:gridCol w:w="8504"/>
                    </w:tblGrid>
                    <w:tr w:rsidR="003F6CAE" w:rsidRPr="009968B6" w14:paraId="73B1BEBE" w14:textId="77777777" w:rsidTr="00DB6FA2">
                      <w:tc>
                        <w:tcPr>
                          <w:tcW w:w="1134" w:type="dxa"/>
                        </w:tcPr>
                        <w:p w14:paraId="4DFA4FDB" w14:textId="77777777" w:rsidR="003F6CAE" w:rsidRPr="007F5D20" w:rsidRDefault="003F6CAE" w:rsidP="00CE7AA2">
                          <w:pPr>
                            <w:pStyle w:val="RUReportPageNumberleft"/>
                          </w:pPr>
                          <w:r w:rsidRPr="00D20E6F">
                            <w:fldChar w:fldCharType="begin"/>
                          </w:r>
                          <w:r w:rsidRPr="00D20E6F">
                            <w:instrText xml:space="preserve"> PAGE  \* Arabic  \* MERGEFORMAT </w:instrText>
                          </w:r>
                          <w:r w:rsidRPr="00D20E6F">
                            <w:fldChar w:fldCharType="separate"/>
                          </w:r>
                          <w:r>
                            <w:t>2</w:t>
                          </w:r>
                          <w:r w:rsidRPr="00D20E6F">
                            <w:fldChar w:fldCharType="end"/>
                          </w:r>
                        </w:p>
                      </w:tc>
                      <w:tc>
                        <w:tcPr>
                          <w:tcW w:w="8504" w:type="dxa"/>
                        </w:tcPr>
                        <w:p w14:paraId="16D66824" w14:textId="13359CEA" w:rsidR="003F6CAE" w:rsidRDefault="003F6CAE" w:rsidP="00CE7AA2">
                          <w:pPr>
                            <w:pStyle w:val="RUReportHeaderReportTitleevenpage"/>
                          </w:pPr>
                          <w:r>
                            <w:fldChar w:fldCharType="begin"/>
                          </w:r>
                          <w:r>
                            <w:instrText xml:space="preserve"> STYLEREF  "RU Report Title"  \* MERGEFORMAT </w:instrText>
                          </w:r>
                          <w:r>
                            <w:fldChar w:fldCharType="separate"/>
                          </w:r>
                          <w:r w:rsidR="00C60507">
                            <w:rPr>
                              <w:b w:val="0"/>
                              <w:bCs w:val="0"/>
                              <w:noProof/>
                            </w:rPr>
                            <w:t>Ошибка! Текст указанного стиля в документе отсутствует.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A65EFEA" w14:textId="22F432C5" w:rsidR="003F6CAE" w:rsidRPr="00D20E6F" w:rsidRDefault="00E93CFD" w:rsidP="00CE7AA2">
                          <w:pPr>
                            <w:pStyle w:val="RUReportHeaderChapterTitleevenpage"/>
                          </w:pPr>
                          <w:fldSimple w:instr=" STYLEREF  &quot;RU Report Chapter&quot;  \* MERGEFORMAT ">
                            <w:r w:rsidR="00C60507">
                              <w:rPr>
                                <w:noProof/>
                              </w:rPr>
                              <w:t>Статус международных конвенций о труде, предлагаемых к отмене</w:t>
                            </w:r>
                          </w:fldSimple>
                        </w:p>
                      </w:tc>
                    </w:tr>
                  </w:tbl>
                  <w:p w14:paraId="04EF7DF5" w14:textId="77777777" w:rsidR="003F6CAE" w:rsidRDefault="003F6CAE" w:rsidP="000D399E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8504"/>
    </w:tblGrid>
    <w:tr w:rsidR="00A82C5E" w:rsidRPr="009968B6" w14:paraId="18B5FA6F" w14:textId="77777777" w:rsidTr="003A6688">
      <w:tc>
        <w:tcPr>
          <w:tcW w:w="1134" w:type="dxa"/>
        </w:tcPr>
        <w:p w14:paraId="37074F98" w14:textId="77777777" w:rsidR="00A82C5E" w:rsidRPr="007F5D20" w:rsidRDefault="00A82C5E" w:rsidP="00A82C5E">
          <w:pPr>
            <w:pStyle w:val="RUReportPageNumberlef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10</w:t>
          </w:r>
          <w:r w:rsidRPr="00D20E6F">
            <w:fldChar w:fldCharType="end"/>
          </w:r>
        </w:p>
      </w:tc>
      <w:tc>
        <w:tcPr>
          <w:tcW w:w="8504" w:type="dxa"/>
        </w:tcPr>
        <w:p w14:paraId="4B445D24" w14:textId="28952E81" w:rsidR="00A82C5E" w:rsidRPr="00D20E6F" w:rsidRDefault="00A82C5E" w:rsidP="00A82C5E">
          <w:pPr>
            <w:pStyle w:val="RUReportHeaderChapterTitleevenpage"/>
          </w:pPr>
        </w:p>
      </w:tc>
    </w:tr>
  </w:tbl>
  <w:p w14:paraId="18552B53" w14:textId="77777777" w:rsidR="00A82C5E" w:rsidRDefault="00A82C5E" w:rsidP="00A82C5E">
    <w:pPr>
      <w:pStyle w:val="RUReportPara"/>
    </w:pPr>
    <w:r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166BCF12" wp14:editId="40F396B1">
              <wp:simplePos x="0" y="0"/>
              <wp:positionH relativeFrom="column">
                <wp:posOffset>6248082</wp:posOffset>
              </wp:positionH>
              <wp:positionV relativeFrom="paragraph">
                <wp:posOffset>3132455</wp:posOffset>
              </wp:positionV>
              <wp:extent cx="6192000" cy="252000"/>
              <wp:effectExtent l="0" t="1587" r="0" b="0"/>
              <wp:wrapNone/>
              <wp:docPr id="268282866" name="Надпись 2682828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6192000" cy="25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9638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34"/>
                            <w:gridCol w:w="8504"/>
                          </w:tblGrid>
                          <w:tr w:rsidR="00A82C5E" w:rsidRPr="009968B6" w14:paraId="675A0CEB" w14:textId="77777777" w:rsidTr="00DB6FA2">
                            <w:tc>
                              <w:tcPr>
                                <w:tcW w:w="1134" w:type="dxa"/>
                              </w:tcPr>
                              <w:p w14:paraId="223922CE" w14:textId="77777777" w:rsidR="00A82C5E" w:rsidRPr="007F5D20" w:rsidRDefault="00A82C5E" w:rsidP="00CE7AA2">
                                <w:pPr>
                                  <w:pStyle w:val="RUReportPageNumberleft"/>
                                </w:pPr>
                                <w:r w:rsidRPr="00D20E6F">
                                  <w:fldChar w:fldCharType="begin"/>
                                </w:r>
                                <w:r w:rsidRPr="00D20E6F">
                                  <w:instrText xml:space="preserve"> PAGE  \* Arabic  \* MERGEFORMAT </w:instrText>
                                </w:r>
                                <w:r w:rsidRPr="00D20E6F">
                                  <w:fldChar w:fldCharType="separate"/>
                                </w:r>
                                <w:r>
                                  <w:t>2</w:t>
                                </w:r>
                                <w:r w:rsidRPr="00D20E6F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4" w:type="dxa"/>
                              </w:tcPr>
                              <w:p w14:paraId="04F8ECD7" w14:textId="0456B76D" w:rsidR="00A82C5E" w:rsidRDefault="0078367D" w:rsidP="00CE7AA2">
                                <w:pPr>
                                  <w:pStyle w:val="RUReportHeaderReportTitleevenpag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STYLEREF  "RU Report Title"  \* MERGEFORMAT </w:instrText>
                                </w:r>
                                <w:r>
                                  <w:fldChar w:fldCharType="separate"/>
                                </w:r>
                                <w:r w:rsidR="00E93CFD">
                                  <w:rPr>
                                    <w:b w:val="0"/>
                                    <w:bCs w:val="0"/>
                                    <w:noProof/>
                                  </w:rPr>
                                  <w:t>Ошибка! Текст указанного стиля в документе отсутствует.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5CA2A9D4" w14:textId="37FAB768" w:rsidR="00A82C5E" w:rsidRPr="00D20E6F" w:rsidRDefault="00E93CFD" w:rsidP="00CE7AA2">
                                <w:pPr>
                                  <w:pStyle w:val="RUReportHeaderChapterTitleevenpage"/>
                                </w:pPr>
                                <w:fldSimple w:instr=" STYLEREF  &quot;RU Report Chapter&quot;  \* MERGEFORMAT ">
                                  <w:r>
                                    <w:rPr>
                                      <w:noProof/>
                                    </w:rPr>
                                    <w:t>Вопросник</w:t>
                                  </w:r>
                                </w:fldSimple>
                              </w:p>
                            </w:tc>
                          </w:tr>
                        </w:tbl>
                        <w:p w14:paraId="04AE8A96" w14:textId="77777777" w:rsidR="00A82C5E" w:rsidRDefault="00A82C5E" w:rsidP="00A82C5E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6BCF12" id="_x0000_t202" coordsize="21600,21600" o:spt="202" path="m,l,21600r21600,l21600,xe">
              <v:stroke joinstyle="miter"/>
              <v:path gradientshapeok="t" o:connecttype="rect"/>
            </v:shapetype>
            <v:shape id="Надпись 268282866" o:spid="_x0000_s1030" type="#_x0000_t202" style="position:absolute;left:0;text-align:left;margin-left:491.95pt;margin-top:246.65pt;width:487.55pt;height:19.85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" fillcolor="white [3201]" stroked="f" strokeweight=".5pt">
              <v:textbox inset="0,0,0,0">
                <w:txbxContent>
                  <w:tbl>
                    <w:tblPr>
                      <w:tblW w:w="9638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134"/>
                      <w:gridCol w:w="8504"/>
                    </w:tblGrid>
                    <w:tr w:rsidR="00A82C5E" w:rsidRPr="009968B6" w14:paraId="675A0CEB" w14:textId="77777777" w:rsidTr="00DB6FA2">
                      <w:tc>
                        <w:tcPr>
                          <w:tcW w:w="1134" w:type="dxa"/>
                        </w:tcPr>
                        <w:p w14:paraId="223922CE" w14:textId="77777777" w:rsidR="00A82C5E" w:rsidRPr="007F5D20" w:rsidRDefault="00A82C5E" w:rsidP="00CE7AA2">
                          <w:pPr>
                            <w:pStyle w:val="RUReportPageNumberleft"/>
                          </w:pPr>
                          <w:r w:rsidRPr="00D20E6F">
                            <w:fldChar w:fldCharType="begin"/>
                          </w:r>
                          <w:r w:rsidRPr="00D20E6F">
                            <w:instrText xml:space="preserve"> PAGE  \* Arabic  \* MERGEFORMAT </w:instrText>
                          </w:r>
                          <w:r w:rsidRPr="00D20E6F">
                            <w:fldChar w:fldCharType="separate"/>
                          </w:r>
                          <w:r>
                            <w:t>2</w:t>
                          </w:r>
                          <w:r w:rsidRPr="00D20E6F">
                            <w:fldChar w:fldCharType="end"/>
                          </w:r>
                        </w:p>
                      </w:tc>
                      <w:tc>
                        <w:tcPr>
                          <w:tcW w:w="8504" w:type="dxa"/>
                        </w:tcPr>
                        <w:p w14:paraId="04F8ECD7" w14:textId="0456B76D" w:rsidR="00A82C5E" w:rsidRDefault="0078367D" w:rsidP="00CE7AA2">
                          <w:pPr>
                            <w:pStyle w:val="RUReportHeaderReportTitleevenpage"/>
                          </w:pPr>
                          <w:r>
                            <w:fldChar w:fldCharType="begin"/>
                          </w:r>
                          <w:r>
                            <w:instrText xml:space="preserve"> STYLEREF  "RU Report Title"  \* MERGEFORMAT </w:instrText>
                          </w:r>
                          <w:r>
                            <w:fldChar w:fldCharType="separate"/>
                          </w:r>
                          <w:r w:rsidR="00E93CFD">
                            <w:rPr>
                              <w:b w:val="0"/>
                              <w:bCs w:val="0"/>
                              <w:noProof/>
                            </w:rPr>
                            <w:t>Ошибка! Текст указанного стиля в документе отсутствует.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5CA2A9D4" w14:textId="37FAB768" w:rsidR="00A82C5E" w:rsidRPr="00D20E6F" w:rsidRDefault="0078367D" w:rsidP="00CE7AA2">
                          <w:pPr>
                            <w:pStyle w:val="RUReportHeaderChapterTitleevenpage"/>
                          </w:pPr>
                          <w:fldSimple w:instr=" STYLEREF  &quot;RU Report Chapter&quot;  \* MERGEFORMAT ">
                            <w:r w:rsidR="00E93CFD">
                              <w:rPr>
                                <w:noProof/>
                              </w:rPr>
                              <w:t>Вопросник</w:t>
                            </w:r>
                          </w:fldSimple>
                        </w:p>
                      </w:tc>
                    </w:tr>
                  </w:tbl>
                  <w:p w14:paraId="04AE8A96" w14:textId="77777777" w:rsidR="00A82C5E" w:rsidRDefault="00A82C5E" w:rsidP="00A82C5E"/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312B0" w14:textId="77777777" w:rsidR="00CE7AA2" w:rsidRPr="009E5F34" w:rsidRDefault="00CE7AA2" w:rsidP="003A5000">
    <w:pPr>
      <w:pStyle w:val="RUReportPara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4248E87" wp14:editId="699C13E0">
              <wp:simplePos x="0" y="0"/>
              <wp:positionH relativeFrom="column">
                <wp:posOffset>6264910</wp:posOffset>
              </wp:positionH>
              <wp:positionV relativeFrom="paragraph">
                <wp:posOffset>3312160</wp:posOffset>
              </wp:positionV>
              <wp:extent cx="6192000" cy="252000"/>
              <wp:effectExtent l="0" t="1587" r="0" b="0"/>
              <wp:wrapNone/>
              <wp:docPr id="8" name="Надпись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6192000" cy="25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9638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8504"/>
                            <w:gridCol w:w="1134"/>
                          </w:tblGrid>
                          <w:tr w:rsidR="00CE7AA2" w:rsidRPr="009968B6" w14:paraId="689EB21F" w14:textId="77777777" w:rsidTr="00DB6FA2">
                            <w:tc>
                              <w:tcPr>
                                <w:tcW w:w="8504" w:type="dxa"/>
                              </w:tcPr>
                              <w:p w14:paraId="2EE59BE9" w14:textId="33F5CBC6" w:rsidR="00CE7AA2" w:rsidRDefault="0078367D" w:rsidP="00125301">
                                <w:pPr>
                                  <w:pStyle w:val="RUReportHeaderReportTitleoddpag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STYLEREF  "RU Report Title"  \* MERGEFORMAT </w:instrText>
                                </w:r>
                                <w:r>
                                  <w:fldChar w:fldCharType="separate"/>
                                </w:r>
                                <w:r w:rsidR="00E93CFD">
                                  <w:rPr>
                                    <w:b w:val="0"/>
                                    <w:bCs w:val="0"/>
                                    <w:noProof/>
                                  </w:rPr>
                                  <w:t>Ошибка! Текст указанного стиля в документе отсутствует.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399AF776" w14:textId="7E254E8A" w:rsidR="00CE7AA2" w:rsidRPr="007F5D20" w:rsidRDefault="00E93CFD" w:rsidP="00125301">
                                <w:pPr>
                                  <w:pStyle w:val="RUReportHeaderChapterTitleoddpage"/>
                                </w:pPr>
                                <w:fldSimple w:instr=" STYLEREF  &quot;RU Report Chapter&quot;  \* MERGEFORMAT ">
                                  <w:r>
                                    <w:rPr>
                                      <w:noProof/>
                                    </w:rPr>
                                    <w:t>Вопросник</w:t>
                                  </w:r>
                                </w:fldSimple>
                              </w:p>
                            </w:tc>
                            <w:tc>
                              <w:tcPr>
                                <w:tcW w:w="1134" w:type="dxa"/>
                              </w:tcPr>
                              <w:p w14:paraId="09143E17" w14:textId="77777777" w:rsidR="00CE7AA2" w:rsidRPr="00D20E6F" w:rsidRDefault="00CE7AA2" w:rsidP="00125301">
                                <w:pPr>
                                  <w:pStyle w:val="RUReportPageNumberright"/>
                                </w:pPr>
                                <w:r w:rsidRPr="00D20E6F">
                                  <w:fldChar w:fldCharType="begin"/>
                                </w:r>
                                <w:r w:rsidRPr="00D20E6F">
                                  <w:instrText xml:space="preserve"> PAGE  \* Arabic  \* MERGEFORMAT </w:instrText>
                                </w:r>
                                <w:r w:rsidRPr="00D20E6F"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15</w:t>
                                </w:r>
                                <w:r w:rsidRPr="00D20E6F"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B245130" w14:textId="77777777" w:rsidR="00CE7AA2" w:rsidRDefault="00CE7AA2" w:rsidP="00CE7AA2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248E87"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31" type="#_x0000_t202" style="position:absolute;left:0;text-align:left;margin-left:493.3pt;margin-top:260.8pt;width:487.55pt;height:19.85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" fillcolor="white [3201]" stroked="f" strokeweight=".5pt">
              <v:textbox inset="0,0,0,0">
                <w:txbxContent>
                  <w:tbl>
                    <w:tblPr>
                      <w:tblW w:w="9638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8504"/>
                      <w:gridCol w:w="1134"/>
                    </w:tblGrid>
                    <w:tr w:rsidR="00CE7AA2" w:rsidRPr="009968B6" w14:paraId="689EB21F" w14:textId="77777777" w:rsidTr="00DB6FA2">
                      <w:tc>
                        <w:tcPr>
                          <w:tcW w:w="8504" w:type="dxa"/>
                        </w:tcPr>
                        <w:p w14:paraId="2EE59BE9" w14:textId="33F5CBC6" w:rsidR="00CE7AA2" w:rsidRDefault="0078367D" w:rsidP="00125301">
                          <w:pPr>
                            <w:pStyle w:val="RUReportHeaderReportTitleoddpage"/>
                          </w:pPr>
                          <w:r>
                            <w:fldChar w:fldCharType="begin"/>
                          </w:r>
                          <w:r>
                            <w:instrText xml:space="preserve"> STYLEREF  "RU Report Title"  \* MERGEFORMAT </w:instrText>
                          </w:r>
                          <w:r>
                            <w:fldChar w:fldCharType="separate"/>
                          </w:r>
                          <w:r w:rsidR="00E93CFD">
                            <w:rPr>
                              <w:b w:val="0"/>
                              <w:bCs w:val="0"/>
                              <w:noProof/>
                            </w:rPr>
                            <w:t>Ошибка! Текст указанного стиля в документе отсутствует.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99AF776" w14:textId="7E254E8A" w:rsidR="00CE7AA2" w:rsidRPr="007F5D20" w:rsidRDefault="0078367D" w:rsidP="00125301">
                          <w:pPr>
                            <w:pStyle w:val="RUReportHeaderChapterTitleoddpage"/>
                          </w:pPr>
                          <w:fldSimple w:instr=" STYLEREF  &quot;RU Report Chapter&quot;  \* MERGEFORMAT ">
                            <w:r w:rsidR="00E93CFD">
                              <w:rPr>
                                <w:noProof/>
                              </w:rPr>
                              <w:t>Вопросник</w:t>
                            </w:r>
                          </w:fldSimple>
                        </w:p>
                      </w:tc>
                      <w:tc>
                        <w:tcPr>
                          <w:tcW w:w="1134" w:type="dxa"/>
                        </w:tcPr>
                        <w:p w14:paraId="09143E17" w14:textId="77777777" w:rsidR="00CE7AA2" w:rsidRPr="00D20E6F" w:rsidRDefault="00CE7AA2" w:rsidP="00125301">
                          <w:pPr>
                            <w:pStyle w:val="RUReportPageNumberright"/>
                          </w:pPr>
                          <w:r w:rsidRPr="00D20E6F">
                            <w:fldChar w:fldCharType="begin"/>
                          </w:r>
                          <w:r w:rsidRPr="00D20E6F">
                            <w:instrText xml:space="preserve"> PAGE  \* Arabic  \* MERGEFORMAT </w:instrText>
                          </w:r>
                          <w:r w:rsidRPr="00D20E6F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 w:rsidRPr="00D20E6F">
                            <w:fldChar w:fldCharType="end"/>
                          </w:r>
                        </w:p>
                      </w:tc>
                    </w:tr>
                  </w:tbl>
                  <w:p w14:paraId="2B245130" w14:textId="77777777" w:rsidR="00CE7AA2" w:rsidRDefault="00CE7AA2" w:rsidP="00CE7AA2"/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A82C5E" w:rsidRPr="009968B6" w14:paraId="2D523C65" w14:textId="77777777" w:rsidTr="003A6688">
      <w:tc>
        <w:tcPr>
          <w:tcW w:w="8504" w:type="dxa"/>
        </w:tcPr>
        <w:p w14:paraId="5C38A664" w14:textId="220396CC" w:rsidR="00A82C5E" w:rsidRPr="007F5D20" w:rsidRDefault="00A82C5E" w:rsidP="00A82C5E">
          <w:pPr>
            <w:pStyle w:val="RUReportHeaderReportTitleoddpage"/>
            <w:tabs>
              <w:tab w:val="left" w:pos="1387"/>
            </w:tabs>
          </w:pPr>
        </w:p>
      </w:tc>
      <w:tc>
        <w:tcPr>
          <w:tcW w:w="1134" w:type="dxa"/>
        </w:tcPr>
        <w:p w14:paraId="045433C2" w14:textId="77777777" w:rsidR="00A82C5E" w:rsidRPr="00D20E6F" w:rsidRDefault="00A82C5E" w:rsidP="00A82C5E">
          <w:pPr>
            <w:pStyle w:val="RUReportPageNumberrigh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9</w:t>
          </w:r>
          <w:r w:rsidRPr="00D20E6F">
            <w:fldChar w:fldCharType="end"/>
          </w:r>
        </w:p>
      </w:tc>
    </w:tr>
  </w:tbl>
  <w:p w14:paraId="46E3BAE5" w14:textId="77777777" w:rsidR="00A82C5E" w:rsidRPr="0053754B" w:rsidRDefault="00A82C5E" w:rsidP="00A82C5E">
    <w:pPr>
      <w:pStyle w:val="RUReportPara"/>
    </w:pP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985B29E" wp14:editId="09221F8F">
              <wp:simplePos x="0" y="0"/>
              <wp:positionH relativeFrom="column">
                <wp:posOffset>6413184</wp:posOffset>
              </wp:positionH>
              <wp:positionV relativeFrom="paragraph">
                <wp:posOffset>3297238</wp:posOffset>
              </wp:positionV>
              <wp:extent cx="6192000" cy="252000"/>
              <wp:effectExtent l="0" t="1587" r="0" b="0"/>
              <wp:wrapNone/>
              <wp:docPr id="1788464733" name="Надпись 17884647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6192000" cy="25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9638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8504"/>
                            <w:gridCol w:w="1134"/>
                          </w:tblGrid>
                          <w:tr w:rsidR="00A82C5E" w:rsidRPr="009968B6" w14:paraId="35E6D7CB" w14:textId="77777777" w:rsidTr="00DB6FA2">
                            <w:tc>
                              <w:tcPr>
                                <w:tcW w:w="8504" w:type="dxa"/>
                              </w:tcPr>
                              <w:p w14:paraId="479D7169" w14:textId="59BCE883" w:rsidR="00A82C5E" w:rsidRDefault="0078367D" w:rsidP="00125301">
                                <w:pPr>
                                  <w:pStyle w:val="RUReportHeaderReportTitleoddpag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STYLEREF  "RU Report Title"  \* MERGEFORMAT </w:instrText>
                                </w:r>
                                <w:r>
                                  <w:fldChar w:fldCharType="separate"/>
                                </w:r>
                                <w:r w:rsidR="00C60507">
                                  <w:rPr>
                                    <w:b w:val="0"/>
                                    <w:bCs w:val="0"/>
                                    <w:noProof/>
                                  </w:rPr>
                                  <w:t>Ошибка! Текст указанного стиля в документе отсутствует.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7E14A24E" w14:textId="4EA06F4B" w:rsidR="00A82C5E" w:rsidRPr="007F5D20" w:rsidRDefault="00E93CFD" w:rsidP="00125301">
                                <w:pPr>
                                  <w:pStyle w:val="RUReportHeaderChapterTitleoddpage"/>
                                </w:pPr>
                                <w:fldSimple w:instr=" STYLEREF  &quot;RU Report Chapter&quot;  \* MERGEFORMAT ">
                                  <w:r w:rsidR="00C60507">
                                    <w:rPr>
                                      <w:noProof/>
                                    </w:rPr>
                                    <w:t>Статус международных конвенции и рекомендаций о труде, предлагаемых к изъятию</w:t>
                                  </w:r>
                                </w:fldSimple>
                              </w:p>
                            </w:tc>
                            <w:tc>
                              <w:tcPr>
                                <w:tcW w:w="1134" w:type="dxa"/>
                              </w:tcPr>
                              <w:p w14:paraId="78A39061" w14:textId="77777777" w:rsidR="00A82C5E" w:rsidRPr="00D20E6F" w:rsidRDefault="00A82C5E" w:rsidP="00125301">
                                <w:pPr>
                                  <w:pStyle w:val="RUReportPageNumberright"/>
                                </w:pPr>
                                <w:r w:rsidRPr="00D20E6F">
                                  <w:fldChar w:fldCharType="begin"/>
                                </w:r>
                                <w:r w:rsidRPr="00D20E6F">
                                  <w:instrText xml:space="preserve"> PAGE  \* Arabic  \* MERGEFORMAT </w:instrText>
                                </w:r>
                                <w:r w:rsidRPr="00D20E6F"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15</w:t>
                                </w:r>
                                <w:r w:rsidRPr="00D20E6F"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3F158A4" w14:textId="77777777" w:rsidR="00A82C5E" w:rsidRDefault="00A82C5E" w:rsidP="00A82C5E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85B29E" id="_x0000_t202" coordsize="21600,21600" o:spt="202" path="m,l,21600r21600,l21600,xe">
              <v:stroke joinstyle="miter"/>
              <v:path gradientshapeok="t" o:connecttype="rect"/>
            </v:shapetype>
            <v:shape id="Надпись 1788464733" o:spid="_x0000_s1032" type="#_x0000_t202" style="position:absolute;left:0;text-align:left;margin-left:505pt;margin-top:259.65pt;width:487.55pt;height:19.85pt;rotation:9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" fillcolor="white [3201]" stroked="f" strokeweight=".5pt">
              <v:textbox inset="0,0,0,0">
                <w:txbxContent>
                  <w:tbl>
                    <w:tblPr>
                      <w:tblW w:w="9638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8504"/>
                      <w:gridCol w:w="1134"/>
                    </w:tblGrid>
                    <w:tr w:rsidR="00A82C5E" w:rsidRPr="009968B6" w14:paraId="35E6D7CB" w14:textId="77777777" w:rsidTr="00DB6FA2">
                      <w:tc>
                        <w:tcPr>
                          <w:tcW w:w="8504" w:type="dxa"/>
                        </w:tcPr>
                        <w:p w14:paraId="479D7169" w14:textId="59BCE883" w:rsidR="00A82C5E" w:rsidRDefault="0078367D" w:rsidP="00125301">
                          <w:pPr>
                            <w:pStyle w:val="RUReportHeaderReportTitleoddpage"/>
                          </w:pPr>
                          <w:r>
                            <w:fldChar w:fldCharType="begin"/>
                          </w:r>
                          <w:r>
                            <w:instrText xml:space="preserve"> STYLEREF  "RU Report Title"  \* MERGEFORMAT </w:instrText>
                          </w:r>
                          <w:r>
                            <w:fldChar w:fldCharType="separate"/>
                          </w:r>
                          <w:r w:rsidR="00C60507">
                            <w:rPr>
                              <w:b w:val="0"/>
                              <w:bCs w:val="0"/>
                              <w:noProof/>
                            </w:rPr>
                            <w:t>Ошибка! Текст указанного стиля в документе отсутствует.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E14A24E" w14:textId="4EA06F4B" w:rsidR="00A82C5E" w:rsidRPr="007F5D20" w:rsidRDefault="00E93CFD" w:rsidP="00125301">
                          <w:pPr>
                            <w:pStyle w:val="RUReportHeaderChapterTitleoddpage"/>
                          </w:pPr>
                          <w:fldSimple w:instr=" STYLEREF  &quot;RU Report Chapter&quot;  \* MERGEFORMAT ">
                            <w:r w:rsidR="00C60507">
                              <w:rPr>
                                <w:noProof/>
                              </w:rPr>
                              <w:t>Статус международных конвенции и рекомендаций о труде, предлагаемых к изъятию</w:t>
                            </w:r>
                          </w:fldSimple>
                        </w:p>
                      </w:tc>
                      <w:tc>
                        <w:tcPr>
                          <w:tcW w:w="1134" w:type="dxa"/>
                        </w:tcPr>
                        <w:p w14:paraId="78A39061" w14:textId="77777777" w:rsidR="00A82C5E" w:rsidRPr="00D20E6F" w:rsidRDefault="00A82C5E" w:rsidP="00125301">
                          <w:pPr>
                            <w:pStyle w:val="RUReportPageNumberright"/>
                          </w:pPr>
                          <w:r w:rsidRPr="00D20E6F">
                            <w:fldChar w:fldCharType="begin"/>
                          </w:r>
                          <w:r w:rsidRPr="00D20E6F">
                            <w:instrText xml:space="preserve"> PAGE  \* Arabic  \* MERGEFORMAT </w:instrText>
                          </w:r>
                          <w:r w:rsidRPr="00D20E6F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 w:rsidRPr="00D20E6F">
                            <w:fldChar w:fldCharType="end"/>
                          </w:r>
                        </w:p>
                      </w:tc>
                    </w:tr>
                  </w:tbl>
                  <w:p w14:paraId="73F158A4" w14:textId="77777777" w:rsidR="00A82C5E" w:rsidRDefault="00A82C5E" w:rsidP="00A82C5E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D216159" wp14:editId="04A0A093">
              <wp:simplePos x="0" y="0"/>
              <wp:positionH relativeFrom="column">
                <wp:posOffset>6255067</wp:posOffset>
              </wp:positionH>
              <wp:positionV relativeFrom="paragraph">
                <wp:posOffset>3311843</wp:posOffset>
              </wp:positionV>
              <wp:extent cx="6192000" cy="252000"/>
              <wp:effectExtent l="0" t="1587" r="0" b="0"/>
              <wp:wrapNone/>
              <wp:docPr id="82965377" name="Надпись 829653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6192000" cy="25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9638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8504"/>
                            <w:gridCol w:w="1134"/>
                          </w:tblGrid>
                          <w:tr w:rsidR="00A82C5E" w:rsidRPr="009968B6" w14:paraId="1567560C" w14:textId="77777777" w:rsidTr="00DB6FA2">
                            <w:tc>
                              <w:tcPr>
                                <w:tcW w:w="8504" w:type="dxa"/>
                              </w:tcPr>
                              <w:p w14:paraId="0CE279E0" w14:textId="102FED77" w:rsidR="00A82C5E" w:rsidRDefault="0078367D" w:rsidP="00125301">
                                <w:pPr>
                                  <w:pStyle w:val="RUReportHeaderReportTitleoddpag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STYLEREF  "RU Report Title"  \* MERGEFORMAT </w:instrText>
                                </w:r>
                                <w:r>
                                  <w:fldChar w:fldCharType="separate"/>
                                </w:r>
                                <w:r w:rsidR="00C60507">
                                  <w:rPr>
                                    <w:b w:val="0"/>
                                    <w:bCs w:val="0"/>
                                    <w:noProof/>
                                  </w:rPr>
                                  <w:t>Ошибка! Текст указанного стиля в документе отсутствует.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  <w:p w14:paraId="676A483C" w14:textId="77777777" w:rsidR="00A82C5E" w:rsidRPr="007F5D20" w:rsidRDefault="00A82C5E" w:rsidP="00125301">
                                <w:pPr>
                                  <w:pStyle w:val="RUReportHeaderChapterTitleoddpage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</w:tcPr>
                              <w:p w14:paraId="73621909" w14:textId="77777777" w:rsidR="00A82C5E" w:rsidRPr="00D20E6F" w:rsidRDefault="00A82C5E" w:rsidP="00125301">
                                <w:pPr>
                                  <w:pStyle w:val="RUReportPageNumberright"/>
                                </w:pPr>
                                <w:r w:rsidRPr="00D20E6F">
                                  <w:fldChar w:fldCharType="begin"/>
                                </w:r>
                                <w:r w:rsidRPr="00D20E6F">
                                  <w:instrText xml:space="preserve"> PAGE  \* Arabic  \* MERGEFORMAT </w:instrText>
                                </w:r>
                                <w:r w:rsidRPr="00D20E6F"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15</w:t>
                                </w:r>
                                <w:r w:rsidRPr="00D20E6F"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85CD3DD" w14:textId="77777777" w:rsidR="00A82C5E" w:rsidRDefault="00A82C5E" w:rsidP="00A82C5E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216159" id="Надпись 82965377" o:spid="_x0000_s1033" type="#_x0000_t202" style="position:absolute;left:0;text-align:left;margin-left:492.5pt;margin-top:260.8pt;width:487.55pt;height:19.85pt;rotation: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" fillcolor="white [3201]" stroked="f" strokeweight=".5pt">
              <v:textbox inset="0,0,0,0">
                <w:txbxContent>
                  <w:tbl>
                    <w:tblPr>
                      <w:tblW w:w="9638" w:type="dxa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8504"/>
                      <w:gridCol w:w="1134"/>
                    </w:tblGrid>
                    <w:tr w:rsidR="00A82C5E" w:rsidRPr="009968B6" w14:paraId="1567560C" w14:textId="77777777" w:rsidTr="00DB6FA2">
                      <w:tc>
                        <w:tcPr>
                          <w:tcW w:w="8504" w:type="dxa"/>
                        </w:tcPr>
                        <w:p w14:paraId="0CE279E0" w14:textId="102FED77" w:rsidR="00A82C5E" w:rsidRDefault="0078367D" w:rsidP="00125301">
                          <w:pPr>
                            <w:pStyle w:val="RUReportHeaderReportTitleoddpage"/>
                          </w:pPr>
                          <w:r>
                            <w:fldChar w:fldCharType="begin"/>
                          </w:r>
                          <w:r>
                            <w:instrText xml:space="preserve"> STYLEREF  "RU Report Title"  \* MERGEFORMAT </w:instrText>
                          </w:r>
                          <w:r>
                            <w:fldChar w:fldCharType="separate"/>
                          </w:r>
                          <w:r w:rsidR="00C60507">
                            <w:rPr>
                              <w:b w:val="0"/>
                              <w:bCs w:val="0"/>
                              <w:noProof/>
                            </w:rPr>
                            <w:t>Ошибка! Текст указанного стиля в документе отсутствует.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76A483C" w14:textId="77777777" w:rsidR="00A82C5E" w:rsidRPr="007F5D20" w:rsidRDefault="00A82C5E" w:rsidP="00125301">
                          <w:pPr>
                            <w:pStyle w:val="RUReportHeaderChapterTitleoddpage"/>
                          </w:pPr>
                        </w:p>
                      </w:tc>
                      <w:tc>
                        <w:tcPr>
                          <w:tcW w:w="1134" w:type="dxa"/>
                        </w:tcPr>
                        <w:p w14:paraId="73621909" w14:textId="77777777" w:rsidR="00A82C5E" w:rsidRPr="00D20E6F" w:rsidRDefault="00A82C5E" w:rsidP="00125301">
                          <w:pPr>
                            <w:pStyle w:val="RUReportPageNumberright"/>
                          </w:pPr>
                          <w:r w:rsidRPr="00D20E6F">
                            <w:fldChar w:fldCharType="begin"/>
                          </w:r>
                          <w:r w:rsidRPr="00D20E6F">
                            <w:instrText xml:space="preserve"> PAGE  \* Arabic  \* MERGEFORMAT </w:instrText>
                          </w:r>
                          <w:r w:rsidRPr="00D20E6F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 w:rsidRPr="00D20E6F">
                            <w:fldChar w:fldCharType="end"/>
                          </w:r>
                        </w:p>
                      </w:tc>
                    </w:tr>
                  </w:tbl>
                  <w:p w14:paraId="385CD3DD" w14:textId="77777777" w:rsidR="00A82C5E" w:rsidRDefault="00A82C5E" w:rsidP="00A82C5E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5FB3"/>
    <w:multiLevelType w:val="multilevel"/>
    <w:tmpl w:val="BA9EFA0A"/>
    <w:styleLink w:val="Table-Box-Graphictitle"/>
    <w:lvl w:ilvl="0">
      <w:start w:val="1"/>
      <w:numFmt w:val="bullet"/>
      <w:pStyle w:val="RUReportBoxTitle"/>
      <w:lvlText w:val=""/>
      <w:lvlJc w:val="left"/>
      <w:pPr>
        <w:ind w:left="227" w:hanging="227"/>
      </w:pPr>
      <w:rPr>
        <w:rFonts w:ascii="Wingdings 3" w:hAnsi="Wingdings 3" w:cs="Wingdings 3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048D3C25"/>
    <w:multiLevelType w:val="multilevel"/>
    <w:tmpl w:val="F78C7222"/>
    <w:numStyleLink w:val="ParaNumletterlist"/>
  </w:abstractNum>
  <w:abstractNum w:abstractNumId="2" w15:restartNumberingAfterBreak="0">
    <w:nsid w:val="06105001"/>
    <w:multiLevelType w:val="multilevel"/>
    <w:tmpl w:val="6BCA8DDA"/>
    <w:numStyleLink w:val="Bulletlists"/>
  </w:abstractNum>
  <w:abstractNum w:abstractNumId="3" w15:restartNumberingAfterBreak="0">
    <w:nsid w:val="073E009B"/>
    <w:multiLevelType w:val="multilevel"/>
    <w:tmpl w:val="53F694D0"/>
    <w:numStyleLink w:val="listTablebullets"/>
  </w:abstractNum>
  <w:abstractNum w:abstractNumId="4" w15:restartNumberingAfterBreak="0">
    <w:nsid w:val="07654C4C"/>
    <w:multiLevelType w:val="multilevel"/>
    <w:tmpl w:val="2334D5F0"/>
    <w:styleLink w:val="Appendix"/>
    <w:lvl w:ilvl="0">
      <w:start w:val="1"/>
      <w:numFmt w:val="decimal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(%2)"/>
      <w:lvlJc w:val="left"/>
      <w:pPr>
        <w:ind w:left="1304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1814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CA13410"/>
    <w:multiLevelType w:val="multilevel"/>
    <w:tmpl w:val="9AA63D1C"/>
    <w:styleLink w:val="Appendixbulletlists"/>
    <w:lvl w:ilvl="0">
      <w:start w:val="1"/>
      <w:numFmt w:val="bullet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cs="Symbol"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"/>
      <w:lvlJc w:val="left"/>
      <w:pPr>
        <w:ind w:left="1021" w:hanging="227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B5343"/>
    <w:multiLevelType w:val="multilevel"/>
    <w:tmpl w:val="FAEA9DEE"/>
    <w:numStyleLink w:val="listDocCode"/>
  </w:abstractNum>
  <w:abstractNum w:abstractNumId="7" w15:restartNumberingAfterBreak="0">
    <w:nsid w:val="0DB16500"/>
    <w:multiLevelType w:val="multilevel"/>
    <w:tmpl w:val="1FA662F4"/>
    <w:styleLink w:val="Reportlist-Chapter"/>
    <w:lvl w:ilvl="0">
      <w:start w:val="1"/>
      <w:numFmt w:val="bullet"/>
      <w:pStyle w:val="ReportChapter"/>
      <w:lvlText w:val=""/>
      <w:lvlJc w:val="left"/>
      <w:pPr>
        <w:ind w:left="340" w:hanging="340"/>
      </w:pPr>
      <w:rPr>
        <w:rFonts w:ascii="Wingdings 3" w:hAnsi="Wingdings 3" w:cs="Wingdings 3" w:hint="default"/>
        <w:b w:val="0"/>
        <w:i w:val="0"/>
        <w:color w:val="FA3C4B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97E65"/>
    <w:multiLevelType w:val="multilevel"/>
    <w:tmpl w:val="4F54B572"/>
    <w:styleLink w:val="Boxlist"/>
    <w:lvl w:ilvl="0">
      <w:start w:val="1"/>
      <w:numFmt w:val="decimal"/>
      <w:pStyle w:val="RUBoxBodyNumbered"/>
      <w:lvlText w:val="%1."/>
      <w:lvlJc w:val="left"/>
      <w:pPr>
        <w:ind w:left="340" w:hanging="34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>
      <w:start w:val="1"/>
      <w:numFmt w:val="lowerLetter"/>
      <w:pStyle w:val="RUBoxIndentletterlist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9" w15:restartNumberingAfterBreak="0">
    <w:nsid w:val="16F15BE9"/>
    <w:multiLevelType w:val="multilevel"/>
    <w:tmpl w:val="A9BE7AA6"/>
    <w:lvl w:ilvl="0">
      <w:start w:val="1"/>
      <w:numFmt w:val="bullet"/>
      <w:pStyle w:val="RUILCReportAcronym"/>
      <w:lvlText w:val=""/>
      <w:lvlJc w:val="left"/>
      <w:pPr>
        <w:ind w:left="284" w:hanging="227"/>
      </w:pPr>
      <w:rPr>
        <w:rFonts w:ascii="Wingdings 3" w:hAnsi="Wingdings 3" w:cs="Wingdings 3" w:hint="default"/>
        <w:b w:val="0"/>
        <w:bCs w:val="0"/>
        <w:i w:val="0"/>
        <w:iCs w:val="0"/>
        <w:color w:val="FFFFFF" w:themeColor="background1"/>
        <w:sz w:val="19"/>
        <w:szCs w:val="19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18E700DF"/>
    <w:multiLevelType w:val="multilevel"/>
    <w:tmpl w:val="C6AE82E6"/>
    <w:lvl w:ilvl="0">
      <w:start w:val="1"/>
      <w:numFmt w:val="decimal"/>
      <w:pStyle w:val="RUReportAppendix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(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1531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EAA27B1"/>
    <w:multiLevelType w:val="multilevel"/>
    <w:tmpl w:val="F78C7222"/>
    <w:numStyleLink w:val="ParaNumletterlist"/>
  </w:abstractNum>
  <w:abstractNum w:abstractNumId="12" w15:restartNumberingAfterBreak="0">
    <w:nsid w:val="224E3234"/>
    <w:multiLevelType w:val="multilevel"/>
    <w:tmpl w:val="4F54B572"/>
    <w:numStyleLink w:val="Boxlist"/>
  </w:abstractNum>
  <w:abstractNum w:abstractNumId="13" w15:restartNumberingAfterBreak="0">
    <w:nsid w:val="2C9E7514"/>
    <w:multiLevelType w:val="multilevel"/>
    <w:tmpl w:val="6BCA8DDA"/>
    <w:styleLink w:val="Bulletlists"/>
    <w:lvl w:ilvl="0">
      <w:start w:val="1"/>
      <w:numFmt w:val="bullet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cs="Times New Roman" w:hint="default"/>
        <w:b w:val="0"/>
        <w:i w:val="0"/>
        <w:color w:val="1E2DBE"/>
        <w:sz w:val="24"/>
        <w:szCs w:val="24"/>
      </w:rPr>
    </w:lvl>
    <w:lvl w:ilvl="1">
      <w:start w:val="1"/>
      <w:numFmt w:val="bullet"/>
      <w:pStyle w:val="RUReportIndentbulletlist2"/>
      <w:lvlText w:val=""/>
      <w:lvlJc w:val="left"/>
      <w:pPr>
        <w:ind w:left="1021" w:hanging="227"/>
      </w:pPr>
      <w:rPr>
        <w:rFonts w:ascii="Symbol" w:hAnsi="Symbol" w:cs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01AC6"/>
    <w:multiLevelType w:val="multilevel"/>
    <w:tmpl w:val="E07E03F0"/>
    <w:lvl w:ilvl="0">
      <w:start w:val="1"/>
      <w:numFmt w:val="bullet"/>
      <w:pStyle w:val="RUReportAppendixbulletlist1"/>
      <w:lvlText w:val=""/>
      <w:lvlJc w:val="left"/>
      <w:pPr>
        <w:ind w:left="794" w:hanging="227"/>
      </w:pPr>
      <w:rPr>
        <w:rFonts w:ascii="Symbol" w:hAnsi="Symbol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bullet"/>
      <w:pStyle w:val="RUReportAppendixbulletlist2"/>
      <w:lvlText w:val=""/>
      <w:lvlJc w:val="left"/>
      <w:pPr>
        <w:ind w:left="1021" w:hanging="227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D1828"/>
    <w:multiLevelType w:val="multilevel"/>
    <w:tmpl w:val="53F694D0"/>
    <w:numStyleLink w:val="listTablebullets"/>
  </w:abstractNum>
  <w:abstractNum w:abstractNumId="16" w15:restartNumberingAfterBreak="0">
    <w:nsid w:val="36AA5A76"/>
    <w:multiLevelType w:val="multilevel"/>
    <w:tmpl w:val="07D62118"/>
    <w:lvl w:ilvl="0">
      <w:start w:val="1"/>
      <w:numFmt w:val="decimal"/>
      <w:pStyle w:val="RUReport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pStyle w:val="RUReportIndentletterlist1"/>
      <w:lvlText w:val="%2)"/>
      <w:lvlJc w:val="left"/>
      <w:pPr>
        <w:ind w:left="1021" w:hanging="454"/>
      </w:pPr>
      <w:rPr>
        <w:rFonts w:ascii="Noto Sans" w:hAnsi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pStyle w:val="RUReportIndentletterlist2"/>
      <w:lvlText w:val="%3)"/>
      <w:lvlJc w:val="left"/>
      <w:pPr>
        <w:ind w:left="1531" w:hanging="510"/>
      </w:pPr>
      <w:rPr>
        <w:rFonts w:ascii="Noto Sans" w:hAnsi="Noto Sans" w:cs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BA57B26"/>
    <w:multiLevelType w:val="multilevel"/>
    <w:tmpl w:val="4F54B572"/>
    <w:numStyleLink w:val="Boxlist"/>
  </w:abstractNum>
  <w:abstractNum w:abstractNumId="18" w15:restartNumberingAfterBreak="0">
    <w:nsid w:val="3F7A5C54"/>
    <w:multiLevelType w:val="multilevel"/>
    <w:tmpl w:val="1FA662F4"/>
    <w:numStyleLink w:val="Reportlist-Chapter"/>
  </w:abstractNum>
  <w:abstractNum w:abstractNumId="19" w15:restartNumberingAfterBreak="0">
    <w:nsid w:val="44C461F7"/>
    <w:multiLevelType w:val="multilevel"/>
    <w:tmpl w:val="FAEA9DEE"/>
    <w:styleLink w:val="listDocCode"/>
    <w:lvl w:ilvl="0">
      <w:start w:val="1"/>
      <w:numFmt w:val="bullet"/>
      <w:pStyle w:val="ReportAcronym"/>
      <w:lvlText w:val=""/>
      <w:lvlJc w:val="left"/>
      <w:pPr>
        <w:ind w:left="284" w:hanging="227"/>
      </w:pPr>
      <w:rPr>
        <w:rFonts w:ascii="Wingdings 3" w:hAnsi="Wingdings 3" w:cs="Wingdings 3" w:hint="default"/>
        <w:b w:val="0"/>
        <w:bCs w:val="0"/>
        <w:i w:val="0"/>
        <w:iCs w:val="0"/>
        <w:color w:val="FFFFFF" w:themeColor="background1"/>
        <w:sz w:val="20"/>
        <w:szCs w:val="20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492A06FD"/>
    <w:multiLevelType w:val="multilevel"/>
    <w:tmpl w:val="2FA2CD1A"/>
    <w:lvl w:ilvl="0">
      <w:start w:val="1"/>
      <w:numFmt w:val="bullet"/>
      <w:pStyle w:val="RUReportTableIndentbluebulletlis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1E2DBE"/>
        <w:sz w:val="22"/>
        <w:szCs w:val="22"/>
      </w:rPr>
    </w:lvl>
    <w:lvl w:ilvl="1">
      <w:start w:val="1"/>
      <w:numFmt w:val="bullet"/>
      <w:pStyle w:val="RUReportTableIndentbluebulletlist2"/>
      <w:lvlText w:val=""/>
      <w:lvlJc w:val="left"/>
      <w:pPr>
        <w:ind w:left="680" w:hanging="340"/>
      </w:pPr>
      <w:rPr>
        <w:rFonts w:ascii="Symbol" w:hAnsi="Symbol" w:hint="default"/>
        <w:b w:val="0"/>
        <w:i w:val="0"/>
        <w:color w:val="44546A" w:themeColor="text2"/>
        <w:sz w:val="18"/>
        <w:szCs w:val="16"/>
      </w:rPr>
    </w:lvl>
    <w:lvl w:ilvl="2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1" w15:restartNumberingAfterBreak="0">
    <w:nsid w:val="4BCC1C2A"/>
    <w:multiLevelType w:val="multilevel"/>
    <w:tmpl w:val="671E4172"/>
    <w:styleLink w:val="Chapters"/>
    <w:lvl w:ilvl="0">
      <w:start w:val="1"/>
      <w:numFmt w:val="bullet"/>
      <w:pStyle w:val="RUReportChapter"/>
      <w:lvlText w:val=""/>
      <w:lvlJc w:val="left"/>
      <w:pPr>
        <w:ind w:left="340" w:hanging="340"/>
      </w:pPr>
      <w:rPr>
        <w:rFonts w:ascii="Wingdings 3" w:hAnsi="Wingdings 3" w:cs="Wingdings 3" w:hint="default"/>
        <w:b w:val="0"/>
        <w:i w:val="0"/>
        <w:color w:val="FA3C4B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F7B9A"/>
    <w:multiLevelType w:val="multilevel"/>
    <w:tmpl w:val="87BA8674"/>
    <w:numStyleLink w:val="Reportlist-ParaNumletters"/>
  </w:abstractNum>
  <w:abstractNum w:abstractNumId="23" w15:restartNumberingAfterBreak="0">
    <w:nsid w:val="4CDF4F4B"/>
    <w:multiLevelType w:val="multilevel"/>
    <w:tmpl w:val="31BAFEFC"/>
    <w:numStyleLink w:val="Reporttitle"/>
  </w:abstractNum>
  <w:abstractNum w:abstractNumId="24" w15:restartNumberingAfterBreak="0">
    <w:nsid w:val="54191733"/>
    <w:multiLevelType w:val="multilevel"/>
    <w:tmpl w:val="66706064"/>
    <w:lvl w:ilvl="0">
      <w:start w:val="1"/>
      <w:numFmt w:val="bullet"/>
      <w:pStyle w:val="RUBoxIndentbulletlist1"/>
      <w:lvlText w:val=""/>
      <w:lvlJc w:val="left"/>
      <w:pPr>
        <w:ind w:left="680" w:hanging="340"/>
      </w:pPr>
      <w:rPr>
        <w:rFonts w:ascii="Symbol" w:hAnsi="Symbol" w:cs="Times New Roman" w:hint="default"/>
        <w:b w:val="0"/>
        <w:bCs w:val="0"/>
        <w:i w:val="0"/>
        <w:iCs w:val="0"/>
        <w:color w:val="1E2DBE"/>
        <w:sz w:val="22"/>
        <w:szCs w:val="22"/>
      </w:rPr>
    </w:lvl>
    <w:lvl w:ilvl="1">
      <w:start w:val="1"/>
      <w:numFmt w:val="bullet"/>
      <w:pStyle w:val="RUBoxIndentbulletlist2"/>
      <w:lvlText w:val="o"/>
      <w:lvlJc w:val="left"/>
      <w:pPr>
        <w:ind w:left="1021" w:hanging="341"/>
      </w:pPr>
      <w:rPr>
        <w:rFonts w:ascii="Symbol" w:hAnsi="Symbol" w:cs="Noto Sans" w:hint="default"/>
        <w:b w:val="0"/>
        <w:bCs w:val="0"/>
        <w:i w:val="0"/>
        <w:iCs w:val="0"/>
        <w:color w:val="1E2DBE"/>
        <w:sz w:val="18"/>
        <w:szCs w:val="18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57777BF"/>
    <w:multiLevelType w:val="multilevel"/>
    <w:tmpl w:val="4F54B572"/>
    <w:numStyleLink w:val="Boxlist"/>
  </w:abstractNum>
  <w:abstractNum w:abstractNumId="26" w15:restartNumberingAfterBreak="0">
    <w:nsid w:val="56850784"/>
    <w:multiLevelType w:val="multilevel"/>
    <w:tmpl w:val="BA9EFA0A"/>
    <w:numStyleLink w:val="Table-Box-Graphictitle"/>
  </w:abstractNum>
  <w:abstractNum w:abstractNumId="27" w15:restartNumberingAfterBreak="0">
    <w:nsid w:val="58D955B7"/>
    <w:multiLevelType w:val="hybridMultilevel"/>
    <w:tmpl w:val="3E0472DC"/>
    <w:lvl w:ilvl="0" w:tplc="5194F15A">
      <w:start w:val="1"/>
      <w:numFmt w:val="decimal"/>
      <w:lvlText w:val="%1."/>
      <w:lvlJc w:val="left"/>
      <w:pPr>
        <w:ind w:left="720" w:hanging="360"/>
      </w:pPr>
      <w:rPr>
        <w:rFonts w:ascii="Noto Sans" w:hAnsi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18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8275B4"/>
    <w:multiLevelType w:val="hybridMultilevel"/>
    <w:tmpl w:val="AA6A1F3A"/>
    <w:lvl w:ilvl="0" w:tplc="6D667382">
      <w:start w:val="1"/>
      <w:numFmt w:val="decimal"/>
      <w:lvlText w:val="%1."/>
      <w:lvlJc w:val="left"/>
      <w:pPr>
        <w:ind w:left="1060" w:hanging="360"/>
      </w:pPr>
      <w:rPr>
        <w:rFonts w:ascii="Noto Sans" w:hAnsi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18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100C0019" w:tentative="1">
      <w:start w:val="1"/>
      <w:numFmt w:val="lowerLetter"/>
      <w:lvlText w:val="%2."/>
      <w:lvlJc w:val="left"/>
      <w:pPr>
        <w:ind w:left="1780" w:hanging="360"/>
      </w:pPr>
    </w:lvl>
    <w:lvl w:ilvl="2" w:tplc="100C001B" w:tentative="1">
      <w:start w:val="1"/>
      <w:numFmt w:val="lowerRoman"/>
      <w:lvlText w:val="%3."/>
      <w:lvlJc w:val="right"/>
      <w:pPr>
        <w:ind w:left="2500" w:hanging="180"/>
      </w:pPr>
    </w:lvl>
    <w:lvl w:ilvl="3" w:tplc="100C000F" w:tentative="1">
      <w:start w:val="1"/>
      <w:numFmt w:val="decimal"/>
      <w:lvlText w:val="%4."/>
      <w:lvlJc w:val="left"/>
      <w:pPr>
        <w:ind w:left="3220" w:hanging="360"/>
      </w:pPr>
    </w:lvl>
    <w:lvl w:ilvl="4" w:tplc="100C0019" w:tentative="1">
      <w:start w:val="1"/>
      <w:numFmt w:val="lowerLetter"/>
      <w:lvlText w:val="%5."/>
      <w:lvlJc w:val="left"/>
      <w:pPr>
        <w:ind w:left="3940" w:hanging="360"/>
      </w:pPr>
    </w:lvl>
    <w:lvl w:ilvl="5" w:tplc="100C001B" w:tentative="1">
      <w:start w:val="1"/>
      <w:numFmt w:val="lowerRoman"/>
      <w:lvlText w:val="%6."/>
      <w:lvlJc w:val="right"/>
      <w:pPr>
        <w:ind w:left="4660" w:hanging="180"/>
      </w:pPr>
    </w:lvl>
    <w:lvl w:ilvl="6" w:tplc="100C000F" w:tentative="1">
      <w:start w:val="1"/>
      <w:numFmt w:val="decimal"/>
      <w:lvlText w:val="%7."/>
      <w:lvlJc w:val="left"/>
      <w:pPr>
        <w:ind w:left="5380" w:hanging="360"/>
      </w:pPr>
    </w:lvl>
    <w:lvl w:ilvl="7" w:tplc="100C0019" w:tentative="1">
      <w:start w:val="1"/>
      <w:numFmt w:val="lowerLetter"/>
      <w:lvlText w:val="%8."/>
      <w:lvlJc w:val="left"/>
      <w:pPr>
        <w:ind w:left="6100" w:hanging="360"/>
      </w:pPr>
    </w:lvl>
    <w:lvl w:ilvl="8" w:tplc="10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9" w15:restartNumberingAfterBreak="0">
    <w:nsid w:val="618275E5"/>
    <w:multiLevelType w:val="hybridMultilevel"/>
    <w:tmpl w:val="BBC88F36"/>
    <w:lvl w:ilvl="0" w:tplc="7EF85BA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A33D6"/>
    <w:multiLevelType w:val="multilevel"/>
    <w:tmpl w:val="31BAFEFC"/>
    <w:styleLink w:val="Reporttitle"/>
    <w:lvl w:ilvl="0">
      <w:start w:val="1"/>
      <w:numFmt w:val="bullet"/>
      <w:pStyle w:val="RUReportTitle"/>
      <w:lvlText w:val=""/>
      <w:lvlJc w:val="left"/>
      <w:pPr>
        <w:ind w:left="567" w:hanging="567"/>
      </w:pPr>
      <w:rPr>
        <w:rFonts w:ascii="Wingdings 3" w:hAnsi="Wingdings 3" w:cs="Wingdings 3" w:hint="default"/>
        <w:color w:val="FA3C4B"/>
        <w:sz w:val="44"/>
        <w:szCs w:val="4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708A2"/>
    <w:multiLevelType w:val="multilevel"/>
    <w:tmpl w:val="671E4172"/>
    <w:numStyleLink w:val="Chapters"/>
  </w:abstractNum>
  <w:abstractNum w:abstractNumId="32" w15:restartNumberingAfterBreak="0">
    <w:nsid w:val="6BB84328"/>
    <w:multiLevelType w:val="multilevel"/>
    <w:tmpl w:val="53F694D0"/>
    <w:numStyleLink w:val="listTablebullets"/>
  </w:abstractNum>
  <w:abstractNum w:abstractNumId="33" w15:restartNumberingAfterBreak="0">
    <w:nsid w:val="719E0F39"/>
    <w:multiLevelType w:val="multilevel"/>
    <w:tmpl w:val="53F694D0"/>
    <w:styleLink w:val="listTablebullets"/>
    <w:lvl w:ilvl="0">
      <w:start w:val="1"/>
      <w:numFmt w:val="bullet"/>
      <w:pStyle w:val="TableIndentbluebulletlist1"/>
      <w:lvlText w:val=""/>
      <w:lvlJc w:val="left"/>
      <w:pPr>
        <w:ind w:left="340" w:hanging="340"/>
      </w:pPr>
      <w:rPr>
        <w:rFonts w:ascii="Symbol" w:hAnsi="Symbol" w:cs="Symbol" w:hint="default"/>
        <w:b w:val="0"/>
        <w:i w:val="0"/>
        <w:color w:val="1E2DBE"/>
        <w:sz w:val="22"/>
        <w:szCs w:val="22"/>
      </w:rPr>
    </w:lvl>
    <w:lvl w:ilvl="1">
      <w:start w:val="1"/>
      <w:numFmt w:val="bullet"/>
      <w:pStyle w:val="TableIndentbluebulletlist2"/>
      <w:lvlText w:val=""/>
      <w:lvlJc w:val="left"/>
      <w:pPr>
        <w:ind w:left="680" w:hanging="340"/>
      </w:pPr>
      <w:rPr>
        <w:rFonts w:ascii="Symbol" w:hAnsi="Symbol" w:cs="Symbol" w:hint="default"/>
        <w:color w:val="1E2DBE"/>
        <w:szCs w:val="1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757422D0"/>
    <w:multiLevelType w:val="multilevel"/>
    <w:tmpl w:val="BA9EFA0A"/>
    <w:numStyleLink w:val="Table-Box-Graphictitle"/>
  </w:abstractNum>
  <w:abstractNum w:abstractNumId="35" w15:restartNumberingAfterBreak="0">
    <w:nsid w:val="773D2588"/>
    <w:multiLevelType w:val="hybridMultilevel"/>
    <w:tmpl w:val="E0DE2A8C"/>
    <w:lvl w:ilvl="0" w:tplc="480C4A46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8C577D"/>
    <w:multiLevelType w:val="multilevel"/>
    <w:tmpl w:val="6F7EBCDE"/>
    <w:lvl w:ilvl="0">
      <w:start w:val="1"/>
      <w:numFmt w:val="lowerLetter"/>
      <w:pStyle w:val="RUReportTableIndent1"/>
      <w:lvlText w:val="%1)"/>
      <w:lvlJc w:val="left"/>
      <w:pPr>
        <w:ind w:left="340" w:hanging="340"/>
      </w:pPr>
      <w:rPr>
        <w:rFonts w:hint="default"/>
      </w:rPr>
    </w:lvl>
    <w:lvl w:ilvl="1">
      <w:start w:val="1"/>
      <w:numFmt w:val="lowerRoman"/>
      <w:pStyle w:val="RUReportTableIndent2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A6E2603"/>
    <w:multiLevelType w:val="multilevel"/>
    <w:tmpl w:val="87BA8674"/>
    <w:styleLink w:val="Reportlist-ParaNumletters"/>
    <w:lvl w:ilvl="0">
      <w:start w:val="1"/>
      <w:numFmt w:val="decimal"/>
      <w:pStyle w:val="Report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pStyle w:val="ReportIndentletterlist1F"/>
      <w:lvlText w:val="%2)"/>
      <w:lvlJc w:val="left"/>
      <w:pPr>
        <w:ind w:left="1077" w:hanging="510"/>
      </w:pPr>
      <w:rPr>
        <w:rFonts w:ascii="Noto Sans" w:hAnsi="Noto Sans" w:cs="Noto Sans" w:hint="default"/>
        <w:b w:val="0"/>
        <w:bCs w:val="0"/>
        <w:i/>
        <w:iCs/>
        <w:sz w:val="20"/>
        <w:szCs w:val="20"/>
      </w:rPr>
    </w:lvl>
    <w:lvl w:ilvl="2">
      <w:start w:val="1"/>
      <w:numFmt w:val="lowerRoman"/>
      <w:pStyle w:val="ReportIndentletterlist2F"/>
      <w:lvlText w:val="%3)"/>
      <w:lvlJc w:val="left"/>
      <w:pPr>
        <w:ind w:left="1588" w:hanging="51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7D51534D"/>
    <w:multiLevelType w:val="multilevel"/>
    <w:tmpl w:val="D0FE5344"/>
    <w:lvl w:ilvl="0">
      <w:start w:val="1"/>
      <w:numFmt w:val="bullet"/>
      <w:pStyle w:val="RUReportTableTitle"/>
      <w:lvlText w:val=""/>
      <w:lvlJc w:val="left"/>
      <w:pPr>
        <w:ind w:left="227" w:hanging="227"/>
      </w:pPr>
      <w:rPr>
        <w:rFonts w:ascii="Wingdings 3" w:hAnsi="Wingdings 3" w:cs="Times New Roman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9" w15:restartNumberingAfterBreak="0">
    <w:nsid w:val="7D5864AC"/>
    <w:multiLevelType w:val="multilevel"/>
    <w:tmpl w:val="F78C7222"/>
    <w:numStyleLink w:val="ParaNumletterlist"/>
  </w:abstractNum>
  <w:abstractNum w:abstractNumId="40" w15:restartNumberingAfterBreak="0">
    <w:nsid w:val="7DDD57C4"/>
    <w:multiLevelType w:val="multilevel"/>
    <w:tmpl w:val="D31EC3FC"/>
    <w:lvl w:ilvl="0">
      <w:start w:val="1"/>
      <w:numFmt w:val="bullet"/>
      <w:pStyle w:val="RUReportIndentbulletlist1"/>
      <w:lvlText w:val=""/>
      <w:lvlJc w:val="left"/>
      <w:pPr>
        <w:ind w:left="794" w:hanging="227"/>
      </w:pPr>
      <w:rPr>
        <w:rFonts w:ascii="Symbol" w:hAnsi="Symbol" w:cs="Times New Roman" w:hint="default"/>
        <w:b w:val="0"/>
        <w:i w:val="0"/>
        <w:color w:val="1E2DBE"/>
        <w:sz w:val="24"/>
        <w:szCs w:val="24"/>
      </w:rPr>
    </w:lvl>
    <w:lvl w:ilvl="1">
      <w:start w:val="1"/>
      <w:numFmt w:val="bullet"/>
      <w:lvlText w:val=""/>
      <w:lvlJc w:val="left"/>
      <w:pPr>
        <w:ind w:left="1021" w:hanging="227"/>
      </w:pPr>
      <w:rPr>
        <w:rFonts w:ascii="Symbol" w:hAnsi="Symbol" w:cs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C35A92"/>
    <w:multiLevelType w:val="multilevel"/>
    <w:tmpl w:val="F78C7222"/>
    <w:styleLink w:val="ParaNumletterlist"/>
    <w:lvl w:ilvl="0">
      <w:start w:val="1"/>
      <w:numFmt w:val="decimal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588" w:hanging="51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7FF6476D"/>
    <w:multiLevelType w:val="multilevel"/>
    <w:tmpl w:val="4F54B572"/>
    <w:numStyleLink w:val="Boxlist"/>
  </w:abstractNum>
  <w:num w:numId="1" w16cid:durableId="581186314">
    <w:abstractNumId w:val="25"/>
  </w:num>
  <w:num w:numId="2" w16cid:durableId="1547138117">
    <w:abstractNumId w:val="24"/>
  </w:num>
  <w:num w:numId="3" w16cid:durableId="1267228813">
    <w:abstractNumId w:val="24"/>
  </w:num>
  <w:num w:numId="4" w16cid:durableId="837500525">
    <w:abstractNumId w:val="25"/>
  </w:num>
  <w:num w:numId="5" w16cid:durableId="1894343267">
    <w:abstractNumId w:val="9"/>
  </w:num>
  <w:num w:numId="6" w16cid:durableId="2051177429">
    <w:abstractNumId w:val="10"/>
  </w:num>
  <w:num w:numId="7" w16cid:durableId="1628075986">
    <w:abstractNumId w:val="23"/>
  </w:num>
  <w:num w:numId="8" w16cid:durableId="508983063">
    <w:abstractNumId w:val="41"/>
  </w:num>
  <w:num w:numId="9" w16cid:durableId="290787817">
    <w:abstractNumId w:val="30"/>
  </w:num>
  <w:num w:numId="10" w16cid:durableId="62878552">
    <w:abstractNumId w:val="21"/>
  </w:num>
  <w:num w:numId="11" w16cid:durableId="1443526361">
    <w:abstractNumId w:val="31"/>
    <w:lvlOverride w:ilvl="0">
      <w:lvl w:ilvl="0">
        <w:start w:val="1"/>
        <w:numFmt w:val="bullet"/>
        <w:pStyle w:val="RUReportChapter"/>
        <w:lvlText w:val=""/>
        <w:lvlJc w:val="left"/>
        <w:pPr>
          <w:ind w:left="340" w:hanging="340"/>
        </w:pPr>
        <w:rPr>
          <w:rFonts w:ascii="Wingdings 3" w:hAnsi="Wingdings 3" w:cs="Wingdings 3" w:hint="default"/>
          <w:b w:val="0"/>
          <w:i w:val="0"/>
          <w:color w:val="FA3C4B"/>
          <w:sz w:val="32"/>
          <w:szCs w:val="32"/>
        </w:rPr>
      </w:lvl>
    </w:lvlOverride>
  </w:num>
  <w:num w:numId="12" w16cid:durableId="588275134">
    <w:abstractNumId w:val="16"/>
  </w:num>
  <w:num w:numId="13" w16cid:durableId="1449856666">
    <w:abstractNumId w:val="38"/>
  </w:num>
  <w:num w:numId="14" w16cid:durableId="1730031386">
    <w:abstractNumId w:val="0"/>
  </w:num>
  <w:num w:numId="15" w16cid:durableId="2078475463">
    <w:abstractNumId w:val="13"/>
  </w:num>
  <w:num w:numId="16" w16cid:durableId="1039865812">
    <w:abstractNumId w:val="26"/>
  </w:num>
  <w:num w:numId="17" w16cid:durableId="1749884335">
    <w:abstractNumId w:val="34"/>
  </w:num>
  <w:num w:numId="18" w16cid:durableId="1525437361">
    <w:abstractNumId w:val="4"/>
  </w:num>
  <w:num w:numId="19" w16cid:durableId="1878658578">
    <w:abstractNumId w:val="5"/>
  </w:num>
  <w:num w:numId="20" w16cid:durableId="684208345">
    <w:abstractNumId w:val="14"/>
  </w:num>
  <w:num w:numId="21" w16cid:durableId="913274140">
    <w:abstractNumId w:val="40"/>
  </w:num>
  <w:num w:numId="22" w16cid:durableId="1611666691">
    <w:abstractNumId w:val="2"/>
  </w:num>
  <w:num w:numId="23" w16cid:durableId="1203901391">
    <w:abstractNumId w:val="8"/>
  </w:num>
  <w:num w:numId="24" w16cid:durableId="265892405">
    <w:abstractNumId w:val="11"/>
  </w:num>
  <w:num w:numId="25" w16cid:durableId="1096556826">
    <w:abstractNumId w:val="39"/>
  </w:num>
  <w:num w:numId="26" w16cid:durableId="874267374">
    <w:abstractNumId w:val="1"/>
  </w:num>
  <w:num w:numId="27" w16cid:durableId="1634559781">
    <w:abstractNumId w:val="17"/>
  </w:num>
  <w:num w:numId="28" w16cid:durableId="1576816330">
    <w:abstractNumId w:val="42"/>
  </w:num>
  <w:num w:numId="29" w16cid:durableId="1589075949">
    <w:abstractNumId w:val="12"/>
  </w:num>
  <w:num w:numId="30" w16cid:durableId="1413314441">
    <w:abstractNumId w:val="28"/>
  </w:num>
  <w:num w:numId="31" w16cid:durableId="799999067">
    <w:abstractNumId w:val="27"/>
  </w:num>
  <w:num w:numId="32" w16cid:durableId="925309701">
    <w:abstractNumId w:val="15"/>
  </w:num>
  <w:num w:numId="33" w16cid:durableId="1564289983">
    <w:abstractNumId w:val="19"/>
  </w:num>
  <w:num w:numId="34" w16cid:durableId="1848401020">
    <w:abstractNumId w:val="33"/>
  </w:num>
  <w:num w:numId="35" w16cid:durableId="456532564">
    <w:abstractNumId w:val="3"/>
  </w:num>
  <w:num w:numId="36" w16cid:durableId="311570463">
    <w:abstractNumId w:val="6"/>
  </w:num>
  <w:num w:numId="37" w16cid:durableId="650642699">
    <w:abstractNumId w:val="36"/>
  </w:num>
  <w:num w:numId="38" w16cid:durableId="917789170">
    <w:abstractNumId w:val="36"/>
  </w:num>
  <w:num w:numId="39" w16cid:durableId="1456098842">
    <w:abstractNumId w:val="20"/>
  </w:num>
  <w:num w:numId="40" w16cid:durableId="1994871737">
    <w:abstractNumId w:val="20"/>
  </w:num>
  <w:num w:numId="41" w16cid:durableId="605238346">
    <w:abstractNumId w:val="29"/>
  </w:num>
  <w:num w:numId="42" w16cid:durableId="1591233164">
    <w:abstractNumId w:val="35"/>
  </w:num>
  <w:num w:numId="43" w16cid:durableId="370111620">
    <w:abstractNumId w:val="32"/>
  </w:num>
  <w:num w:numId="44" w16cid:durableId="598608953">
    <w:abstractNumId w:val="37"/>
  </w:num>
  <w:num w:numId="45" w16cid:durableId="1822311762">
    <w:abstractNumId w:val="7"/>
  </w:num>
  <w:num w:numId="46" w16cid:durableId="828256482">
    <w:abstractNumId w:val="18"/>
  </w:num>
  <w:num w:numId="47" w16cid:durableId="134690664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AokAZ8Kf2HF25YKTB2FqV/AC+Mf/hGriUdDynSTlKnFF0Y+VH/PV2EaSx4R7kooT94bJI7Z59krFWnliG1EbiQ==" w:salt="yfPqps7mbOd6M7CEZI5oTQ=="/>
  <w:defaultTabStop w:val="709"/>
  <w:autoHyphenation/>
  <w:hyphenationZone w:val="425"/>
  <w:clickAndTypeStyle w:val="NormalBody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AC"/>
    <w:rsid w:val="00001168"/>
    <w:rsid w:val="00002E24"/>
    <w:rsid w:val="00006CF6"/>
    <w:rsid w:val="00007D09"/>
    <w:rsid w:val="00007FAC"/>
    <w:rsid w:val="00014F73"/>
    <w:rsid w:val="00021F3F"/>
    <w:rsid w:val="000249BE"/>
    <w:rsid w:val="00032119"/>
    <w:rsid w:val="0003715D"/>
    <w:rsid w:val="00037459"/>
    <w:rsid w:val="00040505"/>
    <w:rsid w:val="00042CD4"/>
    <w:rsid w:val="000532D2"/>
    <w:rsid w:val="000574CB"/>
    <w:rsid w:val="0006059F"/>
    <w:rsid w:val="00060D7E"/>
    <w:rsid w:val="00061464"/>
    <w:rsid w:val="000617CD"/>
    <w:rsid w:val="000639E8"/>
    <w:rsid w:val="00072B1D"/>
    <w:rsid w:val="000772BA"/>
    <w:rsid w:val="000802F9"/>
    <w:rsid w:val="00082FCD"/>
    <w:rsid w:val="00085247"/>
    <w:rsid w:val="00090036"/>
    <w:rsid w:val="00093506"/>
    <w:rsid w:val="000A44C2"/>
    <w:rsid w:val="000A5F23"/>
    <w:rsid w:val="000B3F8D"/>
    <w:rsid w:val="000B5303"/>
    <w:rsid w:val="000C4E01"/>
    <w:rsid w:val="000D0329"/>
    <w:rsid w:val="000D177B"/>
    <w:rsid w:val="000D399E"/>
    <w:rsid w:val="000D74C3"/>
    <w:rsid w:val="000E179A"/>
    <w:rsid w:val="000E460B"/>
    <w:rsid w:val="000E5360"/>
    <w:rsid w:val="000E6334"/>
    <w:rsid w:val="000F6F99"/>
    <w:rsid w:val="00100695"/>
    <w:rsid w:val="00101975"/>
    <w:rsid w:val="00102C1F"/>
    <w:rsid w:val="00102DE4"/>
    <w:rsid w:val="00104642"/>
    <w:rsid w:val="00111560"/>
    <w:rsid w:val="00112320"/>
    <w:rsid w:val="00112384"/>
    <w:rsid w:val="00113BDC"/>
    <w:rsid w:val="001170C1"/>
    <w:rsid w:val="0011782D"/>
    <w:rsid w:val="00120C9A"/>
    <w:rsid w:val="00125301"/>
    <w:rsid w:val="00126A6F"/>
    <w:rsid w:val="0013017C"/>
    <w:rsid w:val="00133863"/>
    <w:rsid w:val="00133BF9"/>
    <w:rsid w:val="001345DC"/>
    <w:rsid w:val="00137366"/>
    <w:rsid w:val="0014008D"/>
    <w:rsid w:val="00141C9B"/>
    <w:rsid w:val="0014243B"/>
    <w:rsid w:val="00143156"/>
    <w:rsid w:val="001467C1"/>
    <w:rsid w:val="001503F2"/>
    <w:rsid w:val="00150A54"/>
    <w:rsid w:val="0015281B"/>
    <w:rsid w:val="001535A3"/>
    <w:rsid w:val="00153DDA"/>
    <w:rsid w:val="00155196"/>
    <w:rsid w:val="001612D7"/>
    <w:rsid w:val="001625FC"/>
    <w:rsid w:val="001628FF"/>
    <w:rsid w:val="00174A84"/>
    <w:rsid w:val="00177644"/>
    <w:rsid w:val="00181192"/>
    <w:rsid w:val="00183C48"/>
    <w:rsid w:val="00191FF9"/>
    <w:rsid w:val="001A3829"/>
    <w:rsid w:val="001A4BFE"/>
    <w:rsid w:val="001B0C57"/>
    <w:rsid w:val="001B32FA"/>
    <w:rsid w:val="001B4E4A"/>
    <w:rsid w:val="001B6BEE"/>
    <w:rsid w:val="001B7ED8"/>
    <w:rsid w:val="001C3AB3"/>
    <w:rsid w:val="001D5CB0"/>
    <w:rsid w:val="001E725B"/>
    <w:rsid w:val="001F1359"/>
    <w:rsid w:val="001F36E5"/>
    <w:rsid w:val="001F646F"/>
    <w:rsid w:val="0020056C"/>
    <w:rsid w:val="00200BC5"/>
    <w:rsid w:val="0020170D"/>
    <w:rsid w:val="00206C1E"/>
    <w:rsid w:val="002105BA"/>
    <w:rsid w:val="00212F3B"/>
    <w:rsid w:val="00213105"/>
    <w:rsid w:val="00220076"/>
    <w:rsid w:val="0022026F"/>
    <w:rsid w:val="00220B0C"/>
    <w:rsid w:val="0022478C"/>
    <w:rsid w:val="00232D8B"/>
    <w:rsid w:val="00236FA3"/>
    <w:rsid w:val="0023789A"/>
    <w:rsid w:val="00240364"/>
    <w:rsid w:val="002529C2"/>
    <w:rsid w:val="0025416D"/>
    <w:rsid w:val="00255ABF"/>
    <w:rsid w:val="00255BAC"/>
    <w:rsid w:val="00257224"/>
    <w:rsid w:val="00262C4D"/>
    <w:rsid w:val="00263F35"/>
    <w:rsid w:val="00265D37"/>
    <w:rsid w:val="002660B5"/>
    <w:rsid w:val="00266368"/>
    <w:rsid w:val="002664F3"/>
    <w:rsid w:val="00273FEE"/>
    <w:rsid w:val="0027406A"/>
    <w:rsid w:val="00280B29"/>
    <w:rsid w:val="00282654"/>
    <w:rsid w:val="00283F51"/>
    <w:rsid w:val="00294429"/>
    <w:rsid w:val="00295037"/>
    <w:rsid w:val="00295C83"/>
    <w:rsid w:val="002A0D51"/>
    <w:rsid w:val="002A41B6"/>
    <w:rsid w:val="002A7D6C"/>
    <w:rsid w:val="002B1009"/>
    <w:rsid w:val="002B1E3D"/>
    <w:rsid w:val="002B76AE"/>
    <w:rsid w:val="002B7AC2"/>
    <w:rsid w:val="002C1DFB"/>
    <w:rsid w:val="002C28DB"/>
    <w:rsid w:val="002C4964"/>
    <w:rsid w:val="002D079D"/>
    <w:rsid w:val="002D2C77"/>
    <w:rsid w:val="002D4AF1"/>
    <w:rsid w:val="002D4D22"/>
    <w:rsid w:val="002D70F5"/>
    <w:rsid w:val="002D7F37"/>
    <w:rsid w:val="002E4630"/>
    <w:rsid w:val="002F0BE1"/>
    <w:rsid w:val="002F3A34"/>
    <w:rsid w:val="00300C9B"/>
    <w:rsid w:val="003021A6"/>
    <w:rsid w:val="00303734"/>
    <w:rsid w:val="0030643F"/>
    <w:rsid w:val="003173B2"/>
    <w:rsid w:val="003240EC"/>
    <w:rsid w:val="00324EBE"/>
    <w:rsid w:val="00324F5F"/>
    <w:rsid w:val="00325170"/>
    <w:rsid w:val="00326CBE"/>
    <w:rsid w:val="00333318"/>
    <w:rsid w:val="0033665A"/>
    <w:rsid w:val="00340E8A"/>
    <w:rsid w:val="00343E28"/>
    <w:rsid w:val="0034519C"/>
    <w:rsid w:val="00347261"/>
    <w:rsid w:val="00357869"/>
    <w:rsid w:val="00361100"/>
    <w:rsid w:val="003639DC"/>
    <w:rsid w:val="003701C7"/>
    <w:rsid w:val="00372803"/>
    <w:rsid w:val="003747D0"/>
    <w:rsid w:val="003766A8"/>
    <w:rsid w:val="00376DD7"/>
    <w:rsid w:val="00376F47"/>
    <w:rsid w:val="00381672"/>
    <w:rsid w:val="00383ED8"/>
    <w:rsid w:val="003865D7"/>
    <w:rsid w:val="00395613"/>
    <w:rsid w:val="003A01EA"/>
    <w:rsid w:val="003A46A4"/>
    <w:rsid w:val="003A4C04"/>
    <w:rsid w:val="003A5000"/>
    <w:rsid w:val="003A6251"/>
    <w:rsid w:val="003B02C7"/>
    <w:rsid w:val="003B034B"/>
    <w:rsid w:val="003B1AEC"/>
    <w:rsid w:val="003B25CD"/>
    <w:rsid w:val="003B5750"/>
    <w:rsid w:val="003B7E83"/>
    <w:rsid w:val="003D4F42"/>
    <w:rsid w:val="003E41B9"/>
    <w:rsid w:val="003E46A6"/>
    <w:rsid w:val="003E4C73"/>
    <w:rsid w:val="003E5B0F"/>
    <w:rsid w:val="003F0FB0"/>
    <w:rsid w:val="003F1553"/>
    <w:rsid w:val="003F262D"/>
    <w:rsid w:val="003F6CAE"/>
    <w:rsid w:val="00400148"/>
    <w:rsid w:val="004003E7"/>
    <w:rsid w:val="004008F5"/>
    <w:rsid w:val="00402A42"/>
    <w:rsid w:val="00406AEA"/>
    <w:rsid w:val="00410095"/>
    <w:rsid w:val="00410D03"/>
    <w:rsid w:val="004134BB"/>
    <w:rsid w:val="00416C71"/>
    <w:rsid w:val="00420971"/>
    <w:rsid w:val="004214F9"/>
    <w:rsid w:val="00424FC7"/>
    <w:rsid w:val="004261CE"/>
    <w:rsid w:val="004276DB"/>
    <w:rsid w:val="00430BAB"/>
    <w:rsid w:val="0043721F"/>
    <w:rsid w:val="004455C6"/>
    <w:rsid w:val="0044564E"/>
    <w:rsid w:val="004513E5"/>
    <w:rsid w:val="00453E9B"/>
    <w:rsid w:val="00456AC9"/>
    <w:rsid w:val="00456CD7"/>
    <w:rsid w:val="00460FE9"/>
    <w:rsid w:val="00464786"/>
    <w:rsid w:val="0046708A"/>
    <w:rsid w:val="0047181E"/>
    <w:rsid w:val="00471B49"/>
    <w:rsid w:val="00471DB0"/>
    <w:rsid w:val="00471E6F"/>
    <w:rsid w:val="00471F5E"/>
    <w:rsid w:val="004743DE"/>
    <w:rsid w:val="00474786"/>
    <w:rsid w:val="00474C14"/>
    <w:rsid w:val="00475D29"/>
    <w:rsid w:val="004776A2"/>
    <w:rsid w:val="00481362"/>
    <w:rsid w:val="00486FB6"/>
    <w:rsid w:val="00491BB2"/>
    <w:rsid w:val="00494CE5"/>
    <w:rsid w:val="004978F5"/>
    <w:rsid w:val="004A0A34"/>
    <w:rsid w:val="004A46BC"/>
    <w:rsid w:val="004B1395"/>
    <w:rsid w:val="004B1DEC"/>
    <w:rsid w:val="004B62AF"/>
    <w:rsid w:val="004C2061"/>
    <w:rsid w:val="004C5716"/>
    <w:rsid w:val="004D0CBB"/>
    <w:rsid w:val="004D344C"/>
    <w:rsid w:val="004E05BF"/>
    <w:rsid w:val="004E2BE0"/>
    <w:rsid w:val="004E399D"/>
    <w:rsid w:val="004E4984"/>
    <w:rsid w:val="004E59E1"/>
    <w:rsid w:val="004E5D30"/>
    <w:rsid w:val="004F42DD"/>
    <w:rsid w:val="004F5E14"/>
    <w:rsid w:val="004F66BB"/>
    <w:rsid w:val="00502045"/>
    <w:rsid w:val="00503D89"/>
    <w:rsid w:val="005116CA"/>
    <w:rsid w:val="005136B9"/>
    <w:rsid w:val="0051442A"/>
    <w:rsid w:val="00515BC3"/>
    <w:rsid w:val="005230B7"/>
    <w:rsid w:val="0053010B"/>
    <w:rsid w:val="00531EE4"/>
    <w:rsid w:val="00537244"/>
    <w:rsid w:val="005431CD"/>
    <w:rsid w:val="00545EBA"/>
    <w:rsid w:val="005506D6"/>
    <w:rsid w:val="005556BD"/>
    <w:rsid w:val="00556F66"/>
    <w:rsid w:val="0056345F"/>
    <w:rsid w:val="00566156"/>
    <w:rsid w:val="00573892"/>
    <w:rsid w:val="00575F4F"/>
    <w:rsid w:val="00576CCB"/>
    <w:rsid w:val="005833D5"/>
    <w:rsid w:val="00586D8D"/>
    <w:rsid w:val="00591D74"/>
    <w:rsid w:val="005A13A4"/>
    <w:rsid w:val="005A1E41"/>
    <w:rsid w:val="005A28BC"/>
    <w:rsid w:val="005B066C"/>
    <w:rsid w:val="005B0D4A"/>
    <w:rsid w:val="005B1D1D"/>
    <w:rsid w:val="005B2C89"/>
    <w:rsid w:val="005C2529"/>
    <w:rsid w:val="005C38B6"/>
    <w:rsid w:val="005C4B5C"/>
    <w:rsid w:val="005C6502"/>
    <w:rsid w:val="005D1A96"/>
    <w:rsid w:val="005D25CE"/>
    <w:rsid w:val="005D2F36"/>
    <w:rsid w:val="005D64CA"/>
    <w:rsid w:val="005E2197"/>
    <w:rsid w:val="005E5549"/>
    <w:rsid w:val="005E7811"/>
    <w:rsid w:val="005F0018"/>
    <w:rsid w:val="005F027F"/>
    <w:rsid w:val="005F271E"/>
    <w:rsid w:val="005F3AFE"/>
    <w:rsid w:val="005F40C1"/>
    <w:rsid w:val="005F6F50"/>
    <w:rsid w:val="00601E8F"/>
    <w:rsid w:val="00607105"/>
    <w:rsid w:val="00613B2D"/>
    <w:rsid w:val="00613D92"/>
    <w:rsid w:val="006149D8"/>
    <w:rsid w:val="00624D4A"/>
    <w:rsid w:val="0062541A"/>
    <w:rsid w:val="0062546C"/>
    <w:rsid w:val="00632774"/>
    <w:rsid w:val="0063385B"/>
    <w:rsid w:val="006340A4"/>
    <w:rsid w:val="0063433F"/>
    <w:rsid w:val="00640130"/>
    <w:rsid w:val="00641356"/>
    <w:rsid w:val="006416A2"/>
    <w:rsid w:val="00650560"/>
    <w:rsid w:val="0065241A"/>
    <w:rsid w:val="0065469C"/>
    <w:rsid w:val="0067388E"/>
    <w:rsid w:val="00673C3F"/>
    <w:rsid w:val="0067628F"/>
    <w:rsid w:val="00677495"/>
    <w:rsid w:val="006776A7"/>
    <w:rsid w:val="006818AD"/>
    <w:rsid w:val="00692892"/>
    <w:rsid w:val="00692D2A"/>
    <w:rsid w:val="006951B1"/>
    <w:rsid w:val="0069552E"/>
    <w:rsid w:val="006A3DB4"/>
    <w:rsid w:val="006C1A71"/>
    <w:rsid w:val="006C43C9"/>
    <w:rsid w:val="006C6811"/>
    <w:rsid w:val="006D36B4"/>
    <w:rsid w:val="006D3BAD"/>
    <w:rsid w:val="006E12EC"/>
    <w:rsid w:val="006E5380"/>
    <w:rsid w:val="006E5979"/>
    <w:rsid w:val="006E6C23"/>
    <w:rsid w:val="006E6E2C"/>
    <w:rsid w:val="006F1B06"/>
    <w:rsid w:val="006F347D"/>
    <w:rsid w:val="007041E1"/>
    <w:rsid w:val="00706284"/>
    <w:rsid w:val="007109B4"/>
    <w:rsid w:val="007114D4"/>
    <w:rsid w:val="00716D66"/>
    <w:rsid w:val="00716E5A"/>
    <w:rsid w:val="00720709"/>
    <w:rsid w:val="007338E1"/>
    <w:rsid w:val="00736DE1"/>
    <w:rsid w:val="0074224C"/>
    <w:rsid w:val="00742509"/>
    <w:rsid w:val="007432C8"/>
    <w:rsid w:val="0074758F"/>
    <w:rsid w:val="00754CA1"/>
    <w:rsid w:val="00755D9F"/>
    <w:rsid w:val="00760B9C"/>
    <w:rsid w:val="00763D7D"/>
    <w:rsid w:val="0076509B"/>
    <w:rsid w:val="0076545E"/>
    <w:rsid w:val="007718D6"/>
    <w:rsid w:val="0077460F"/>
    <w:rsid w:val="00774766"/>
    <w:rsid w:val="007801FC"/>
    <w:rsid w:val="0078367D"/>
    <w:rsid w:val="007851B0"/>
    <w:rsid w:val="00785700"/>
    <w:rsid w:val="00786A35"/>
    <w:rsid w:val="00791426"/>
    <w:rsid w:val="007940BC"/>
    <w:rsid w:val="00795927"/>
    <w:rsid w:val="007A02CF"/>
    <w:rsid w:val="007A1AF6"/>
    <w:rsid w:val="007A4234"/>
    <w:rsid w:val="007B2A45"/>
    <w:rsid w:val="007B3614"/>
    <w:rsid w:val="007C11C1"/>
    <w:rsid w:val="007C1AB0"/>
    <w:rsid w:val="007C2742"/>
    <w:rsid w:val="007C7358"/>
    <w:rsid w:val="007C77B2"/>
    <w:rsid w:val="007D1F9D"/>
    <w:rsid w:val="007D2F97"/>
    <w:rsid w:val="007D3E00"/>
    <w:rsid w:val="007D66B0"/>
    <w:rsid w:val="007E1A37"/>
    <w:rsid w:val="007E27DC"/>
    <w:rsid w:val="007E6480"/>
    <w:rsid w:val="007E6856"/>
    <w:rsid w:val="007E688A"/>
    <w:rsid w:val="007E75C5"/>
    <w:rsid w:val="007F262C"/>
    <w:rsid w:val="007F5D20"/>
    <w:rsid w:val="007F61EB"/>
    <w:rsid w:val="00800259"/>
    <w:rsid w:val="008012B1"/>
    <w:rsid w:val="00802084"/>
    <w:rsid w:val="008044BC"/>
    <w:rsid w:val="0080469A"/>
    <w:rsid w:val="0081023E"/>
    <w:rsid w:val="00811ADA"/>
    <w:rsid w:val="00826F88"/>
    <w:rsid w:val="008305EC"/>
    <w:rsid w:val="00830C02"/>
    <w:rsid w:val="008313F8"/>
    <w:rsid w:val="00831596"/>
    <w:rsid w:val="0083231E"/>
    <w:rsid w:val="00832D81"/>
    <w:rsid w:val="008364A7"/>
    <w:rsid w:val="00840AED"/>
    <w:rsid w:val="008459B2"/>
    <w:rsid w:val="008469E9"/>
    <w:rsid w:val="00846BFE"/>
    <w:rsid w:val="008510CF"/>
    <w:rsid w:val="00880CA7"/>
    <w:rsid w:val="008902DE"/>
    <w:rsid w:val="00890816"/>
    <w:rsid w:val="00890C7F"/>
    <w:rsid w:val="00890DB1"/>
    <w:rsid w:val="00892BF4"/>
    <w:rsid w:val="00894086"/>
    <w:rsid w:val="008948F9"/>
    <w:rsid w:val="0089513A"/>
    <w:rsid w:val="008968AC"/>
    <w:rsid w:val="008A3145"/>
    <w:rsid w:val="008A6740"/>
    <w:rsid w:val="008A743F"/>
    <w:rsid w:val="008B23B9"/>
    <w:rsid w:val="008B2785"/>
    <w:rsid w:val="008B4074"/>
    <w:rsid w:val="008B721B"/>
    <w:rsid w:val="008B7D3B"/>
    <w:rsid w:val="008C1669"/>
    <w:rsid w:val="008C4247"/>
    <w:rsid w:val="008C4B09"/>
    <w:rsid w:val="008C76E7"/>
    <w:rsid w:val="008D46EC"/>
    <w:rsid w:val="008D4DCD"/>
    <w:rsid w:val="008D59F1"/>
    <w:rsid w:val="008D63EA"/>
    <w:rsid w:val="008E29AE"/>
    <w:rsid w:val="008E5F11"/>
    <w:rsid w:val="008F25AC"/>
    <w:rsid w:val="008F61F0"/>
    <w:rsid w:val="008F7839"/>
    <w:rsid w:val="009007DB"/>
    <w:rsid w:val="00902009"/>
    <w:rsid w:val="0090398D"/>
    <w:rsid w:val="009121DD"/>
    <w:rsid w:val="009138D9"/>
    <w:rsid w:val="009140A9"/>
    <w:rsid w:val="00927863"/>
    <w:rsid w:val="009303FF"/>
    <w:rsid w:val="00935AE8"/>
    <w:rsid w:val="00936833"/>
    <w:rsid w:val="00936E47"/>
    <w:rsid w:val="00936FF5"/>
    <w:rsid w:val="009415C3"/>
    <w:rsid w:val="00942264"/>
    <w:rsid w:val="00942AD7"/>
    <w:rsid w:val="009433F0"/>
    <w:rsid w:val="00944D4E"/>
    <w:rsid w:val="00950608"/>
    <w:rsid w:val="009566C6"/>
    <w:rsid w:val="00970EC7"/>
    <w:rsid w:val="00970F1A"/>
    <w:rsid w:val="0097130F"/>
    <w:rsid w:val="009717DA"/>
    <w:rsid w:val="00973FB4"/>
    <w:rsid w:val="00977753"/>
    <w:rsid w:val="009918A3"/>
    <w:rsid w:val="00991D4D"/>
    <w:rsid w:val="00992EB6"/>
    <w:rsid w:val="00996286"/>
    <w:rsid w:val="009972D9"/>
    <w:rsid w:val="009A0456"/>
    <w:rsid w:val="009A7098"/>
    <w:rsid w:val="009B251D"/>
    <w:rsid w:val="009B646B"/>
    <w:rsid w:val="009C1D3D"/>
    <w:rsid w:val="009C2707"/>
    <w:rsid w:val="009C35BB"/>
    <w:rsid w:val="009C7946"/>
    <w:rsid w:val="009D5A47"/>
    <w:rsid w:val="009D6786"/>
    <w:rsid w:val="009E24B3"/>
    <w:rsid w:val="009E44AA"/>
    <w:rsid w:val="009E6BA7"/>
    <w:rsid w:val="009F0B37"/>
    <w:rsid w:val="009F0D5F"/>
    <w:rsid w:val="009F24A4"/>
    <w:rsid w:val="009F57CD"/>
    <w:rsid w:val="009F5D54"/>
    <w:rsid w:val="00A00D17"/>
    <w:rsid w:val="00A02411"/>
    <w:rsid w:val="00A120A3"/>
    <w:rsid w:val="00A13214"/>
    <w:rsid w:val="00A13664"/>
    <w:rsid w:val="00A15FD5"/>
    <w:rsid w:val="00A20494"/>
    <w:rsid w:val="00A21DBB"/>
    <w:rsid w:val="00A2748B"/>
    <w:rsid w:val="00A3456C"/>
    <w:rsid w:val="00A345C0"/>
    <w:rsid w:val="00A3620D"/>
    <w:rsid w:val="00A370B4"/>
    <w:rsid w:val="00A3747F"/>
    <w:rsid w:val="00A37842"/>
    <w:rsid w:val="00A4182A"/>
    <w:rsid w:val="00A41B75"/>
    <w:rsid w:val="00A41EC6"/>
    <w:rsid w:val="00A453ED"/>
    <w:rsid w:val="00A51000"/>
    <w:rsid w:val="00A516EF"/>
    <w:rsid w:val="00A54F87"/>
    <w:rsid w:val="00A61077"/>
    <w:rsid w:val="00A64864"/>
    <w:rsid w:val="00A7100F"/>
    <w:rsid w:val="00A71812"/>
    <w:rsid w:val="00A72CE8"/>
    <w:rsid w:val="00A73951"/>
    <w:rsid w:val="00A7480B"/>
    <w:rsid w:val="00A764BF"/>
    <w:rsid w:val="00A82C5E"/>
    <w:rsid w:val="00A837E8"/>
    <w:rsid w:val="00A84036"/>
    <w:rsid w:val="00A84D99"/>
    <w:rsid w:val="00A8525E"/>
    <w:rsid w:val="00A85756"/>
    <w:rsid w:val="00A909AF"/>
    <w:rsid w:val="00A93FCF"/>
    <w:rsid w:val="00AA0A0E"/>
    <w:rsid w:val="00AA3AA3"/>
    <w:rsid w:val="00AA3ACA"/>
    <w:rsid w:val="00AB2306"/>
    <w:rsid w:val="00AB2818"/>
    <w:rsid w:val="00AC20FF"/>
    <w:rsid w:val="00AC49F4"/>
    <w:rsid w:val="00AD2FD8"/>
    <w:rsid w:val="00AD33AE"/>
    <w:rsid w:val="00AD73B2"/>
    <w:rsid w:val="00AE19D9"/>
    <w:rsid w:val="00AE3063"/>
    <w:rsid w:val="00AE3A50"/>
    <w:rsid w:val="00AE44CC"/>
    <w:rsid w:val="00AF02D9"/>
    <w:rsid w:val="00B00A9C"/>
    <w:rsid w:val="00B052C5"/>
    <w:rsid w:val="00B05A9B"/>
    <w:rsid w:val="00B069C6"/>
    <w:rsid w:val="00B07793"/>
    <w:rsid w:val="00B16DF0"/>
    <w:rsid w:val="00B21F5A"/>
    <w:rsid w:val="00B250EB"/>
    <w:rsid w:val="00B25C11"/>
    <w:rsid w:val="00B26CEA"/>
    <w:rsid w:val="00B3148A"/>
    <w:rsid w:val="00B31EC9"/>
    <w:rsid w:val="00B33FBA"/>
    <w:rsid w:val="00B3530F"/>
    <w:rsid w:val="00B3627C"/>
    <w:rsid w:val="00B3798A"/>
    <w:rsid w:val="00B41A9B"/>
    <w:rsid w:val="00B43801"/>
    <w:rsid w:val="00B46A3D"/>
    <w:rsid w:val="00B4764D"/>
    <w:rsid w:val="00B47F5B"/>
    <w:rsid w:val="00B5092F"/>
    <w:rsid w:val="00B52638"/>
    <w:rsid w:val="00B534BE"/>
    <w:rsid w:val="00B57D55"/>
    <w:rsid w:val="00B64EB1"/>
    <w:rsid w:val="00B6517C"/>
    <w:rsid w:val="00B6657B"/>
    <w:rsid w:val="00B73B40"/>
    <w:rsid w:val="00B74709"/>
    <w:rsid w:val="00B77AB8"/>
    <w:rsid w:val="00B80B1B"/>
    <w:rsid w:val="00B838DB"/>
    <w:rsid w:val="00B83E71"/>
    <w:rsid w:val="00B90FC5"/>
    <w:rsid w:val="00B91C85"/>
    <w:rsid w:val="00B97CD1"/>
    <w:rsid w:val="00BA319B"/>
    <w:rsid w:val="00BA4E1F"/>
    <w:rsid w:val="00BA7750"/>
    <w:rsid w:val="00BB079E"/>
    <w:rsid w:val="00BC206A"/>
    <w:rsid w:val="00BC21D9"/>
    <w:rsid w:val="00BC6105"/>
    <w:rsid w:val="00BD2192"/>
    <w:rsid w:val="00BD397B"/>
    <w:rsid w:val="00BD4B5E"/>
    <w:rsid w:val="00BD5784"/>
    <w:rsid w:val="00BD6111"/>
    <w:rsid w:val="00BE2075"/>
    <w:rsid w:val="00BE2D6B"/>
    <w:rsid w:val="00BE4A71"/>
    <w:rsid w:val="00BF0A37"/>
    <w:rsid w:val="00BF1167"/>
    <w:rsid w:val="00BF3579"/>
    <w:rsid w:val="00BF3642"/>
    <w:rsid w:val="00BF500E"/>
    <w:rsid w:val="00C006B1"/>
    <w:rsid w:val="00C0181C"/>
    <w:rsid w:val="00C0320F"/>
    <w:rsid w:val="00C0731E"/>
    <w:rsid w:val="00C07675"/>
    <w:rsid w:val="00C12131"/>
    <w:rsid w:val="00C16D03"/>
    <w:rsid w:val="00C237DA"/>
    <w:rsid w:val="00C251A4"/>
    <w:rsid w:val="00C318BF"/>
    <w:rsid w:val="00C40ED9"/>
    <w:rsid w:val="00C41DA1"/>
    <w:rsid w:val="00C41EA1"/>
    <w:rsid w:val="00C428D2"/>
    <w:rsid w:val="00C44EE8"/>
    <w:rsid w:val="00C45028"/>
    <w:rsid w:val="00C5095D"/>
    <w:rsid w:val="00C5365E"/>
    <w:rsid w:val="00C60507"/>
    <w:rsid w:val="00C60F6F"/>
    <w:rsid w:val="00C624CE"/>
    <w:rsid w:val="00C629D3"/>
    <w:rsid w:val="00C71F61"/>
    <w:rsid w:val="00C74B85"/>
    <w:rsid w:val="00C84C0A"/>
    <w:rsid w:val="00C852E6"/>
    <w:rsid w:val="00C86D67"/>
    <w:rsid w:val="00C907C8"/>
    <w:rsid w:val="00C92D49"/>
    <w:rsid w:val="00C94A42"/>
    <w:rsid w:val="00CA0F8B"/>
    <w:rsid w:val="00CA1925"/>
    <w:rsid w:val="00CA2845"/>
    <w:rsid w:val="00CB1ECF"/>
    <w:rsid w:val="00CB4368"/>
    <w:rsid w:val="00CB49AC"/>
    <w:rsid w:val="00CC0A2E"/>
    <w:rsid w:val="00CC1A30"/>
    <w:rsid w:val="00CC2E26"/>
    <w:rsid w:val="00CE7AA2"/>
    <w:rsid w:val="00D005C0"/>
    <w:rsid w:val="00D01DC5"/>
    <w:rsid w:val="00D02634"/>
    <w:rsid w:val="00D0616A"/>
    <w:rsid w:val="00D10C05"/>
    <w:rsid w:val="00D1107C"/>
    <w:rsid w:val="00D130F7"/>
    <w:rsid w:val="00D137DD"/>
    <w:rsid w:val="00D139FE"/>
    <w:rsid w:val="00D1730E"/>
    <w:rsid w:val="00D17FFA"/>
    <w:rsid w:val="00D22695"/>
    <w:rsid w:val="00D2338D"/>
    <w:rsid w:val="00D248C2"/>
    <w:rsid w:val="00D3674A"/>
    <w:rsid w:val="00D458BC"/>
    <w:rsid w:val="00D53891"/>
    <w:rsid w:val="00D56BD9"/>
    <w:rsid w:val="00D57DD1"/>
    <w:rsid w:val="00D60D84"/>
    <w:rsid w:val="00D63996"/>
    <w:rsid w:val="00D66319"/>
    <w:rsid w:val="00D6675E"/>
    <w:rsid w:val="00D67B3B"/>
    <w:rsid w:val="00D71150"/>
    <w:rsid w:val="00D75C2B"/>
    <w:rsid w:val="00D83F6C"/>
    <w:rsid w:val="00D90079"/>
    <w:rsid w:val="00D93A9E"/>
    <w:rsid w:val="00D94078"/>
    <w:rsid w:val="00D978A5"/>
    <w:rsid w:val="00D979E8"/>
    <w:rsid w:val="00DA3271"/>
    <w:rsid w:val="00DA64EF"/>
    <w:rsid w:val="00DB187B"/>
    <w:rsid w:val="00DB23AF"/>
    <w:rsid w:val="00DB3068"/>
    <w:rsid w:val="00DB4847"/>
    <w:rsid w:val="00DC4FF8"/>
    <w:rsid w:val="00DC729D"/>
    <w:rsid w:val="00DD12C9"/>
    <w:rsid w:val="00DD2A15"/>
    <w:rsid w:val="00DE1EBF"/>
    <w:rsid w:val="00DE2FC1"/>
    <w:rsid w:val="00DE46DC"/>
    <w:rsid w:val="00DF10FF"/>
    <w:rsid w:val="00DF35DE"/>
    <w:rsid w:val="00DF443F"/>
    <w:rsid w:val="00DF792D"/>
    <w:rsid w:val="00E04DF4"/>
    <w:rsid w:val="00E0570F"/>
    <w:rsid w:val="00E0577E"/>
    <w:rsid w:val="00E06886"/>
    <w:rsid w:val="00E14144"/>
    <w:rsid w:val="00E14768"/>
    <w:rsid w:val="00E16F0B"/>
    <w:rsid w:val="00E1733B"/>
    <w:rsid w:val="00E20353"/>
    <w:rsid w:val="00E208E7"/>
    <w:rsid w:val="00E25DDD"/>
    <w:rsid w:val="00E275CB"/>
    <w:rsid w:val="00E30BC1"/>
    <w:rsid w:val="00E31663"/>
    <w:rsid w:val="00E31F44"/>
    <w:rsid w:val="00E444BB"/>
    <w:rsid w:val="00E50855"/>
    <w:rsid w:val="00E51479"/>
    <w:rsid w:val="00E53ED7"/>
    <w:rsid w:val="00E543BD"/>
    <w:rsid w:val="00E600BB"/>
    <w:rsid w:val="00E600E2"/>
    <w:rsid w:val="00E64CC7"/>
    <w:rsid w:val="00E66672"/>
    <w:rsid w:val="00E73FA7"/>
    <w:rsid w:val="00E756C9"/>
    <w:rsid w:val="00E83632"/>
    <w:rsid w:val="00E86B9C"/>
    <w:rsid w:val="00E927F8"/>
    <w:rsid w:val="00E93CFD"/>
    <w:rsid w:val="00E94EE1"/>
    <w:rsid w:val="00E97A0D"/>
    <w:rsid w:val="00EA405F"/>
    <w:rsid w:val="00EC3933"/>
    <w:rsid w:val="00EC5593"/>
    <w:rsid w:val="00EC65C2"/>
    <w:rsid w:val="00EC6D76"/>
    <w:rsid w:val="00ED021C"/>
    <w:rsid w:val="00ED458D"/>
    <w:rsid w:val="00ED65FD"/>
    <w:rsid w:val="00EE3CD0"/>
    <w:rsid w:val="00EE74C3"/>
    <w:rsid w:val="00EF2D90"/>
    <w:rsid w:val="00EF2E35"/>
    <w:rsid w:val="00F006A0"/>
    <w:rsid w:val="00F01D12"/>
    <w:rsid w:val="00F1457C"/>
    <w:rsid w:val="00F16E70"/>
    <w:rsid w:val="00F17C80"/>
    <w:rsid w:val="00F20195"/>
    <w:rsid w:val="00F21002"/>
    <w:rsid w:val="00F22DDE"/>
    <w:rsid w:val="00F25C80"/>
    <w:rsid w:val="00F25F1E"/>
    <w:rsid w:val="00F266B3"/>
    <w:rsid w:val="00F26959"/>
    <w:rsid w:val="00F31AC7"/>
    <w:rsid w:val="00F32378"/>
    <w:rsid w:val="00F32B4C"/>
    <w:rsid w:val="00F32CC9"/>
    <w:rsid w:val="00F37E09"/>
    <w:rsid w:val="00F47901"/>
    <w:rsid w:val="00F50B3B"/>
    <w:rsid w:val="00F6555A"/>
    <w:rsid w:val="00F67157"/>
    <w:rsid w:val="00F70871"/>
    <w:rsid w:val="00F70E6E"/>
    <w:rsid w:val="00F72681"/>
    <w:rsid w:val="00F75A77"/>
    <w:rsid w:val="00F77DF8"/>
    <w:rsid w:val="00F812EF"/>
    <w:rsid w:val="00F8382E"/>
    <w:rsid w:val="00F90011"/>
    <w:rsid w:val="00F90E95"/>
    <w:rsid w:val="00F95375"/>
    <w:rsid w:val="00FA192F"/>
    <w:rsid w:val="00FA26E2"/>
    <w:rsid w:val="00FA3111"/>
    <w:rsid w:val="00FA3458"/>
    <w:rsid w:val="00FA60AA"/>
    <w:rsid w:val="00FA723A"/>
    <w:rsid w:val="00FC015E"/>
    <w:rsid w:val="00FC2BF1"/>
    <w:rsid w:val="00FC3041"/>
    <w:rsid w:val="00FC3847"/>
    <w:rsid w:val="00FC72EA"/>
    <w:rsid w:val="00FD3458"/>
    <w:rsid w:val="00FD5A30"/>
    <w:rsid w:val="00FD5B2F"/>
    <w:rsid w:val="00FD7C50"/>
    <w:rsid w:val="00FE009C"/>
    <w:rsid w:val="00FE1732"/>
    <w:rsid w:val="00FE1AFE"/>
    <w:rsid w:val="00FF01D5"/>
    <w:rsid w:val="00FF1291"/>
    <w:rsid w:val="00FF3F39"/>
    <w:rsid w:val="00FF5261"/>
    <w:rsid w:val="00FF544E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075CAC"/>
  <w15:chartTrackingRefBased/>
  <w15:docId w15:val="{64C2D576-A197-4298-A3EA-CF6DF229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24" w:qFormat="1"/>
    <w:lsdException w:name="heading 2" w:semiHidden="1" w:uiPriority="24" w:qFormat="1"/>
    <w:lsdException w:name="heading 3" w:semiHidden="1" w:uiPriority="24" w:qFormat="1"/>
    <w:lsdException w:name="heading 4" w:semiHidden="1" w:uiPriority="24" w:qFormat="1"/>
    <w:lsdException w:name="heading 5" w:semiHidden="1" w:uiPriority="24" w:qFormat="1"/>
    <w:lsdException w:name="heading 6" w:semiHidden="1" w:uiPriority="24" w:qFormat="1"/>
    <w:lsdException w:name="heading 7" w:semiHidden="1" w:uiPriority="24" w:qFormat="1"/>
    <w:lsdException w:name="heading 8" w:semiHidden="1" w:uiPriority="24" w:qFormat="1"/>
    <w:lsdException w:name="heading 9" w:semiHidden="1" w:uiPriority="2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1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9"/>
    <w:qFormat/>
    <w:rsid w:val="007A02CF"/>
    <w:pPr>
      <w:spacing w:after="0" w:line="240" w:lineRule="auto"/>
    </w:pPr>
    <w:rPr>
      <w:rFonts w:ascii="Noto Sans" w:hAnsi="Noto Sans" w:cs="Noto Sans"/>
      <w:sz w:val="18"/>
      <w:szCs w:val="1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NormalBody"/>
    <w:link w:val="a4"/>
    <w:uiPriority w:val="26"/>
    <w:semiHidden/>
    <w:rsid w:val="004E2BE0"/>
    <w:pPr>
      <w:tabs>
        <w:tab w:val="left" w:pos="227"/>
        <w:tab w:val="right" w:pos="10204"/>
      </w:tabs>
    </w:pPr>
    <w:rPr>
      <w:rFonts w:cs="Noto Sans SemBd"/>
      <w:bCs/>
      <w:color w:val="1E2DBE"/>
    </w:rPr>
  </w:style>
  <w:style w:type="character" w:customStyle="1" w:styleId="a4">
    <w:name w:val="Верхний колонтитул Знак"/>
    <w:basedOn w:val="a0"/>
    <w:link w:val="a3"/>
    <w:uiPriority w:val="26"/>
    <w:semiHidden/>
    <w:rsid w:val="003B1AEC"/>
    <w:rPr>
      <w:rFonts w:ascii="Noto Sans" w:hAnsi="Noto Sans" w:cs="Noto Sans SemBd"/>
      <w:bCs/>
      <w:color w:val="1E2DBE"/>
      <w:sz w:val="18"/>
      <w:szCs w:val="18"/>
      <w:lang w:val="en-GB"/>
    </w:rPr>
  </w:style>
  <w:style w:type="paragraph" w:customStyle="1" w:styleId="NormalBody">
    <w:name w:val="NormalBody"/>
    <w:basedOn w:val="a"/>
    <w:uiPriority w:val="19"/>
    <w:semiHidden/>
    <w:qFormat/>
    <w:rsid w:val="004E2BE0"/>
  </w:style>
  <w:style w:type="paragraph" w:customStyle="1" w:styleId="RUReportQuotationStyle1">
    <w:name w:val="RU Report Quotation Style 1"/>
    <w:link w:val="RUReportQuotationStyle10"/>
    <w:uiPriority w:val="15"/>
    <w:qFormat/>
    <w:rsid w:val="0020170D"/>
    <w:pPr>
      <w:spacing w:before="60" w:after="60" w:line="240" w:lineRule="auto"/>
      <w:ind w:left="1701"/>
      <w:jc w:val="both"/>
    </w:pPr>
    <w:rPr>
      <w:rFonts w:ascii="Noto Sans" w:eastAsia="Noto Sans SC Regular" w:hAnsi="Noto Sans" w:cs="Noto Sans"/>
      <w:sz w:val="18"/>
      <w:szCs w:val="18"/>
      <w:lang w:val="ru-RU"/>
    </w:rPr>
  </w:style>
  <w:style w:type="character" w:customStyle="1" w:styleId="RUReportQuotationStyle10">
    <w:name w:val="RU Report Quotation Style 1 Знак"/>
    <w:basedOn w:val="a0"/>
    <w:link w:val="RUReportQuotationStyle1"/>
    <w:uiPriority w:val="15"/>
    <w:rsid w:val="0020170D"/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ReportQuotationStyle2QuoteText">
    <w:name w:val="RU Report Quotation Style 2 Quote Text"/>
    <w:uiPriority w:val="15"/>
    <w:qFormat/>
    <w:rsid w:val="0020170D"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eportQuotationStyle2Quotationmarks">
    <w:name w:val="Report Quotation Style 2 Quotation marks"/>
    <w:basedOn w:val="RUReportQuotationStyle2QuoteText"/>
    <w:uiPriority w:val="15"/>
    <w:rsid w:val="00CC2E26"/>
    <w:pPr>
      <w:spacing w:before="120"/>
    </w:pPr>
  </w:style>
  <w:style w:type="paragraph" w:customStyle="1" w:styleId="RUReportQuotationStyle2QuoteSource">
    <w:name w:val="RU Report Quotation Style 2 Quote Source"/>
    <w:link w:val="RUReportQuotationStyle2QuoteSource0"/>
    <w:uiPriority w:val="15"/>
    <w:qFormat/>
    <w:rsid w:val="0020170D"/>
    <w:pPr>
      <w:spacing w:before="60" w:after="60" w:line="240" w:lineRule="auto"/>
      <w:jc w:val="both"/>
    </w:pPr>
    <w:rPr>
      <w:rFonts w:ascii="Noto Sans" w:eastAsia="Noto Sans SC Regular" w:hAnsi="Noto Sans" w:cs="Noto Sans"/>
      <w:sz w:val="15"/>
      <w:szCs w:val="15"/>
      <w:lang w:val="ru-RU"/>
    </w:rPr>
  </w:style>
  <w:style w:type="character" w:customStyle="1" w:styleId="RUReportQuotationStyle2QuoteSource0">
    <w:name w:val="RU Report Quotation Style 2 Quote Source Знак"/>
    <w:basedOn w:val="a0"/>
    <w:link w:val="RUReportQuotationStyle2QuoteSource"/>
    <w:uiPriority w:val="15"/>
    <w:rsid w:val="0020170D"/>
    <w:rPr>
      <w:rFonts w:ascii="Noto Sans" w:eastAsia="Noto Sans SC Regular" w:hAnsi="Noto Sans" w:cs="Noto Sans"/>
      <w:sz w:val="15"/>
      <w:szCs w:val="15"/>
      <w:lang w:val="ru-RU"/>
    </w:rPr>
  </w:style>
  <w:style w:type="paragraph" w:styleId="a5">
    <w:name w:val="footer"/>
    <w:basedOn w:val="a"/>
    <w:link w:val="a6"/>
    <w:uiPriority w:val="99"/>
    <w:semiHidden/>
    <w:rsid w:val="00CC2E26"/>
    <w:pPr>
      <w:tabs>
        <w:tab w:val="center" w:pos="4513"/>
        <w:tab w:val="right" w:pos="9026"/>
      </w:tabs>
    </w:pPr>
    <w:rPr>
      <w:rFonts w:eastAsia="Noto Sans SC Regular"/>
      <w:sz w:val="20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CC2E26"/>
    <w:rPr>
      <w:rFonts w:ascii="Noto Sans" w:eastAsia="Noto Sans SC Regular" w:hAnsi="Noto Sans" w:cs="Noto Sans"/>
      <w:sz w:val="20"/>
      <w:szCs w:val="20"/>
      <w:lang w:val="en-GB" w:eastAsia="zh-CN"/>
    </w:rPr>
  </w:style>
  <w:style w:type="character" w:styleId="a7">
    <w:name w:val="footnote reference"/>
    <w:basedOn w:val="a0"/>
    <w:rsid w:val="00CC2E26"/>
    <w:rPr>
      <w:vertAlign w:val="superscript"/>
      <w:lang w:val="en-GB"/>
    </w:rPr>
  </w:style>
  <w:style w:type="paragraph" w:customStyle="1" w:styleId="FootnoteSeparator">
    <w:name w:val="Footnote Separator"/>
    <w:link w:val="FootnoteSeparatorChar"/>
    <w:uiPriority w:val="6"/>
    <w:rsid w:val="008A743F"/>
    <w:pPr>
      <w:pBdr>
        <w:bottom w:val="single" w:sz="12" w:space="1" w:color="1E2CBD"/>
      </w:pBdr>
      <w:spacing w:before="120" w:after="60" w:line="240" w:lineRule="auto"/>
      <w:ind w:right="8789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FootnoteSeparatorChar">
    <w:name w:val="Footnote Separator Char"/>
    <w:basedOn w:val="a0"/>
    <w:link w:val="FootnoteSeparator"/>
    <w:uiPriority w:val="6"/>
    <w:rsid w:val="008A743F"/>
    <w:rPr>
      <w:rFonts w:ascii="Noto Sans" w:eastAsia="Noto Sans SC Regular" w:hAnsi="Noto Sans" w:cs="Noto Sans"/>
      <w:sz w:val="20"/>
      <w:szCs w:val="20"/>
      <w:lang w:val="en-GB"/>
    </w:rPr>
  </w:style>
  <w:style w:type="paragraph" w:styleId="a8">
    <w:name w:val="footnote text"/>
    <w:link w:val="a9"/>
    <w:rsid w:val="0020170D"/>
    <w:pPr>
      <w:spacing w:before="60" w:after="60" w:line="240" w:lineRule="auto"/>
      <w:jc w:val="both"/>
    </w:pPr>
    <w:rPr>
      <w:rFonts w:ascii="Noto Sans" w:eastAsia="Noto Sans SC Regular" w:hAnsi="Noto Sans" w:cs="Noto Sans"/>
      <w:sz w:val="16"/>
      <w:szCs w:val="16"/>
      <w:lang w:val="ru-RU"/>
    </w:rPr>
  </w:style>
  <w:style w:type="character" w:customStyle="1" w:styleId="a9">
    <w:name w:val="Текст сноски Знак"/>
    <w:basedOn w:val="a0"/>
    <w:link w:val="a8"/>
    <w:uiPriority w:val="6"/>
    <w:rsid w:val="0020170D"/>
    <w:rPr>
      <w:rFonts w:ascii="Noto Sans" w:eastAsia="Noto Sans SC Regular" w:hAnsi="Noto Sans" w:cs="Noto Sans"/>
      <w:sz w:val="16"/>
      <w:szCs w:val="16"/>
      <w:lang w:val="ru-RU"/>
    </w:rPr>
  </w:style>
  <w:style w:type="paragraph" w:customStyle="1" w:styleId="RUReportParaIndent">
    <w:name w:val="RU Report Para Indent"/>
    <w:basedOn w:val="RUReportPara"/>
    <w:uiPriority w:val="4"/>
    <w:qFormat/>
    <w:rsid w:val="00C907C8"/>
    <w:pPr>
      <w:ind w:left="567"/>
    </w:pPr>
  </w:style>
  <w:style w:type="numbering" w:customStyle="1" w:styleId="ParaNumletterlist">
    <w:name w:val="ParaNum &amp; letter list"/>
    <w:uiPriority w:val="99"/>
    <w:rsid w:val="00B91C85"/>
    <w:pPr>
      <w:numPr>
        <w:numId w:val="8"/>
      </w:numPr>
    </w:pPr>
  </w:style>
  <w:style w:type="character" w:styleId="aa">
    <w:name w:val="Hyperlink"/>
    <w:basedOn w:val="a0"/>
    <w:uiPriority w:val="99"/>
    <w:rsid w:val="00153DDA"/>
    <w:rPr>
      <w:color w:val="0563C1" w:themeColor="hyperlink"/>
      <w:u w:val="single"/>
    </w:rPr>
  </w:style>
  <w:style w:type="paragraph" w:customStyle="1" w:styleId="RUReportTableTitle">
    <w:name w:val="RU Report Table Title"/>
    <w:basedOn w:val="RUReportPara"/>
    <w:next w:val="RUReportPara"/>
    <w:uiPriority w:val="13"/>
    <w:qFormat/>
    <w:rsid w:val="000B5303"/>
    <w:pPr>
      <w:keepNext/>
      <w:keepLines/>
      <w:numPr>
        <w:numId w:val="13"/>
      </w:numPr>
      <w:tabs>
        <w:tab w:val="left" w:pos="1701"/>
      </w:tabs>
      <w:suppressAutoHyphens/>
      <w:spacing w:before="240"/>
      <w:jc w:val="left"/>
    </w:pPr>
    <w:rPr>
      <w:b/>
      <w:color w:val="1E2DBE"/>
    </w:rPr>
  </w:style>
  <w:style w:type="paragraph" w:customStyle="1" w:styleId="RUReportBoxTitle">
    <w:name w:val="RU Report Box Title"/>
    <w:basedOn w:val="RUReportTableTitle"/>
    <w:next w:val="RUReportPara"/>
    <w:uiPriority w:val="11"/>
    <w:qFormat/>
    <w:rsid w:val="00A85756"/>
    <w:pPr>
      <w:numPr>
        <w:numId w:val="17"/>
      </w:numPr>
    </w:pPr>
  </w:style>
  <w:style w:type="numbering" w:customStyle="1" w:styleId="Reporttitle">
    <w:name w:val="Report title"/>
    <w:uiPriority w:val="99"/>
    <w:rsid w:val="00F1457C"/>
    <w:pPr>
      <w:numPr>
        <w:numId w:val="9"/>
      </w:numPr>
    </w:pPr>
  </w:style>
  <w:style w:type="numbering" w:customStyle="1" w:styleId="Chapters">
    <w:name w:val="Chapters"/>
    <w:uiPriority w:val="99"/>
    <w:rsid w:val="00F1457C"/>
    <w:pPr>
      <w:numPr>
        <w:numId w:val="10"/>
      </w:numPr>
    </w:pPr>
  </w:style>
  <w:style w:type="numbering" w:customStyle="1" w:styleId="Table-Box-Graphictitle">
    <w:name w:val="Table-Box-Graphic title"/>
    <w:uiPriority w:val="99"/>
    <w:rsid w:val="005230B7"/>
    <w:pPr>
      <w:numPr>
        <w:numId w:val="14"/>
      </w:numPr>
    </w:pPr>
  </w:style>
  <w:style w:type="numbering" w:customStyle="1" w:styleId="Bulletlists">
    <w:name w:val="Bullet lists"/>
    <w:uiPriority w:val="99"/>
    <w:rsid w:val="005230B7"/>
    <w:pPr>
      <w:numPr>
        <w:numId w:val="15"/>
      </w:numPr>
    </w:pPr>
  </w:style>
  <w:style w:type="numbering" w:customStyle="1" w:styleId="Appendix">
    <w:name w:val="Appendix"/>
    <w:uiPriority w:val="99"/>
    <w:rsid w:val="00673C3F"/>
    <w:pPr>
      <w:numPr>
        <w:numId w:val="18"/>
      </w:numPr>
    </w:pPr>
  </w:style>
  <w:style w:type="paragraph" w:customStyle="1" w:styleId="RUReportAppendixbulletlist1">
    <w:name w:val="RU Report Appendix bullet list 1"/>
    <w:basedOn w:val="RUReportIndentbulletlist1"/>
    <w:uiPriority w:val="9"/>
    <w:qFormat/>
    <w:rsid w:val="00BF3579"/>
    <w:pPr>
      <w:numPr>
        <w:numId w:val="20"/>
      </w:numPr>
    </w:pPr>
  </w:style>
  <w:style w:type="paragraph" w:customStyle="1" w:styleId="RUReportAppendixbulletlist2">
    <w:name w:val="RU Report Appendix bullet list 2"/>
    <w:basedOn w:val="RUReportIndentbulletlist2"/>
    <w:uiPriority w:val="9"/>
    <w:qFormat/>
    <w:rsid w:val="00A85756"/>
    <w:pPr>
      <w:numPr>
        <w:numId w:val="20"/>
      </w:numPr>
    </w:pPr>
  </w:style>
  <w:style w:type="numbering" w:customStyle="1" w:styleId="Appendixbulletlists">
    <w:name w:val="Appendix bullet lists"/>
    <w:uiPriority w:val="99"/>
    <w:rsid w:val="008A3145"/>
    <w:pPr>
      <w:numPr>
        <w:numId w:val="19"/>
      </w:numPr>
    </w:pPr>
  </w:style>
  <w:style w:type="paragraph" w:styleId="ab">
    <w:name w:val="table of figures"/>
    <w:basedOn w:val="a"/>
    <w:next w:val="a"/>
    <w:uiPriority w:val="99"/>
    <w:semiHidden/>
    <w:rsid w:val="004F66BB"/>
  </w:style>
  <w:style w:type="numbering" w:customStyle="1" w:styleId="Boxlist">
    <w:name w:val="Box list"/>
    <w:uiPriority w:val="99"/>
    <w:rsid w:val="00FE1732"/>
    <w:pPr>
      <w:numPr>
        <w:numId w:val="23"/>
      </w:numPr>
    </w:pPr>
  </w:style>
  <w:style w:type="paragraph" w:customStyle="1" w:styleId="RUReportParaNum">
    <w:name w:val="RU Report ParaNum"/>
    <w:uiPriority w:val="4"/>
    <w:qFormat/>
    <w:rsid w:val="001625FC"/>
    <w:pPr>
      <w:numPr>
        <w:numId w:val="12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ru-RU"/>
    </w:rPr>
  </w:style>
  <w:style w:type="paragraph" w:customStyle="1" w:styleId="RUILCReportAcronym">
    <w:name w:val="RU ILC Report Acronym"/>
    <w:link w:val="RUILCReportAcronym0"/>
    <w:uiPriority w:val="17"/>
    <w:rsid w:val="00E06886"/>
    <w:pPr>
      <w:numPr>
        <w:numId w:val="5"/>
      </w:numPr>
      <w:shd w:val="clear" w:color="auto" w:fill="1E2DBE"/>
      <w:adjustRightInd w:val="0"/>
      <w:spacing w:before="40" w:after="40" w:line="240" w:lineRule="auto"/>
    </w:pPr>
    <w:rPr>
      <w:rFonts w:ascii="Noto Sans" w:eastAsia="Noto Sans SC Regular" w:hAnsi="Noto Sans" w:cs="Noto Sans"/>
      <w:color w:val="FFFFFF" w:themeColor="background1"/>
      <w:sz w:val="21"/>
      <w:szCs w:val="21"/>
      <w:lang w:val="en-GB"/>
    </w:rPr>
  </w:style>
  <w:style w:type="character" w:customStyle="1" w:styleId="RUILCReportAcronym0">
    <w:name w:val="RU ILC Report Acronym Знак"/>
    <w:basedOn w:val="a0"/>
    <w:link w:val="RUILCReportAcronym"/>
    <w:uiPriority w:val="17"/>
    <w:rsid w:val="00E06886"/>
    <w:rPr>
      <w:rFonts w:ascii="Noto Sans" w:eastAsia="Noto Sans SC Regular" w:hAnsi="Noto Sans" w:cs="Noto Sans"/>
      <w:color w:val="FFFFFF" w:themeColor="background1"/>
      <w:sz w:val="21"/>
      <w:szCs w:val="21"/>
      <w:shd w:val="clear" w:color="auto" w:fill="1E2DBE"/>
      <w:lang w:val="en-GB"/>
    </w:rPr>
  </w:style>
  <w:style w:type="paragraph" w:customStyle="1" w:styleId="RUReportGraphicTitle">
    <w:name w:val="RU Report Graphic Title"/>
    <w:basedOn w:val="RUReportTableTitle"/>
    <w:next w:val="RUReportPara"/>
    <w:uiPriority w:val="9"/>
    <w:qFormat/>
    <w:rsid w:val="002A0D51"/>
    <w:pPr>
      <w:numPr>
        <w:numId w:val="16"/>
      </w:numPr>
    </w:pPr>
  </w:style>
  <w:style w:type="paragraph" w:customStyle="1" w:styleId="RUReportHeading1Indent">
    <w:name w:val="RU Report Heading 1 Indent"/>
    <w:basedOn w:val="RUReportHeading1"/>
    <w:next w:val="RUReportPara"/>
    <w:uiPriority w:val="3"/>
    <w:qFormat/>
    <w:rsid w:val="007940BC"/>
    <w:pPr>
      <w:ind w:left="567" w:hanging="567"/>
    </w:pPr>
  </w:style>
  <w:style w:type="paragraph" w:customStyle="1" w:styleId="RUReportChapter">
    <w:name w:val="RU Report Chapter"/>
    <w:next w:val="RUReportPara"/>
    <w:link w:val="RUReportChapter0"/>
    <w:uiPriority w:val="2"/>
    <w:qFormat/>
    <w:rsid w:val="00970EC7"/>
    <w:pPr>
      <w:keepNext/>
      <w:numPr>
        <w:numId w:val="11"/>
      </w:numPr>
      <w:pBdr>
        <w:bottom w:val="single" w:sz="4" w:space="1" w:color="1E2DBE"/>
      </w:pBdr>
      <w:suppressAutoHyphens/>
      <w:spacing w:before="480" w:after="360" w:line="240" w:lineRule="auto"/>
      <w:outlineLvl w:val="0"/>
    </w:pPr>
    <w:rPr>
      <w:rFonts w:ascii="Noto Sans" w:eastAsia="Noto Sans SC Bold" w:hAnsi="Noto Sans" w:cs="Overpass"/>
      <w:b/>
      <w:color w:val="232DBE"/>
      <w:sz w:val="36"/>
      <w:szCs w:val="36"/>
      <w:u w:color="232DBE"/>
      <w:lang w:val="ru-RU"/>
    </w:rPr>
  </w:style>
  <w:style w:type="character" w:customStyle="1" w:styleId="RUReportChapter0">
    <w:name w:val="RU Report Chapter Знак"/>
    <w:basedOn w:val="a0"/>
    <w:link w:val="RUReportChapter"/>
    <w:uiPriority w:val="2"/>
    <w:rsid w:val="00970EC7"/>
    <w:rPr>
      <w:rFonts w:ascii="Noto Sans" w:eastAsia="Noto Sans SC Bold" w:hAnsi="Noto Sans" w:cs="Overpass"/>
      <w:b/>
      <w:color w:val="232DBE"/>
      <w:sz w:val="36"/>
      <w:szCs w:val="36"/>
      <w:u w:color="232DBE"/>
      <w:lang w:val="ru-RU"/>
    </w:rPr>
  </w:style>
  <w:style w:type="paragraph" w:customStyle="1" w:styleId="RUReportHeading2">
    <w:name w:val="RU Report Heading 2"/>
    <w:next w:val="RUReportParaNum"/>
    <w:link w:val="RUReportHeading20"/>
    <w:uiPriority w:val="2"/>
    <w:qFormat/>
    <w:rsid w:val="009B646B"/>
    <w:pPr>
      <w:keepNext/>
      <w:suppressAutoHyphens/>
      <w:spacing w:before="240" w:after="120" w:line="240" w:lineRule="auto"/>
      <w:outlineLvl w:val="1"/>
    </w:pPr>
    <w:rPr>
      <w:rFonts w:ascii="Noto Sans" w:eastAsia="Noto Sans SC Bold" w:hAnsi="Noto Sans" w:cs="Overpass"/>
      <w:b/>
      <w:bCs/>
      <w:color w:val="1E2DBE"/>
      <w:sz w:val="28"/>
      <w:szCs w:val="28"/>
      <w:lang w:val="ru-RU"/>
    </w:rPr>
  </w:style>
  <w:style w:type="character" w:customStyle="1" w:styleId="RUReportHeading20">
    <w:name w:val="RU Report Heading 2 Знак"/>
    <w:basedOn w:val="a0"/>
    <w:link w:val="RUReportHeading2"/>
    <w:uiPriority w:val="2"/>
    <w:rsid w:val="009B646B"/>
    <w:rPr>
      <w:rFonts w:ascii="Noto Sans" w:eastAsia="Noto Sans SC Bold" w:hAnsi="Noto Sans" w:cs="Overpass"/>
      <w:b/>
      <w:bCs/>
      <w:color w:val="1E2DBE"/>
      <w:sz w:val="28"/>
      <w:szCs w:val="28"/>
      <w:lang w:val="ru-RU"/>
    </w:rPr>
  </w:style>
  <w:style w:type="paragraph" w:customStyle="1" w:styleId="RUReportHeading2Indent">
    <w:name w:val="RU Report Heading 2 Indent"/>
    <w:basedOn w:val="RUReportHeading2"/>
    <w:next w:val="RUReportParaNum"/>
    <w:link w:val="RUReportHeading2Indent0"/>
    <w:uiPriority w:val="3"/>
    <w:qFormat/>
    <w:rsid w:val="00CC2E26"/>
    <w:pPr>
      <w:keepLines/>
      <w:ind w:left="567" w:hanging="567"/>
    </w:pPr>
  </w:style>
  <w:style w:type="character" w:customStyle="1" w:styleId="RUReportHeading2Indent0">
    <w:name w:val="RU Report Heading 2 Indent Знак"/>
    <w:basedOn w:val="a0"/>
    <w:link w:val="RUReportHeading2Indent"/>
    <w:uiPriority w:val="3"/>
    <w:rsid w:val="00007FAC"/>
    <w:rPr>
      <w:rFonts w:ascii="Overpass" w:eastAsia="Noto Sans SC Bold" w:hAnsi="Overpass" w:cs="Overpass"/>
      <w:b/>
      <w:bCs/>
      <w:color w:val="1E2DBE"/>
      <w:sz w:val="28"/>
      <w:szCs w:val="28"/>
      <w:lang w:val="en-GB"/>
    </w:rPr>
  </w:style>
  <w:style w:type="paragraph" w:customStyle="1" w:styleId="RUReportHeading3">
    <w:name w:val="RU Report Heading 3"/>
    <w:next w:val="RUReportParaNum"/>
    <w:link w:val="RUReportHeading30"/>
    <w:uiPriority w:val="2"/>
    <w:qFormat/>
    <w:rsid w:val="009B646B"/>
    <w:pPr>
      <w:keepNext/>
      <w:suppressAutoHyphens/>
      <w:spacing w:before="240" w:after="120" w:line="240" w:lineRule="auto"/>
      <w:outlineLvl w:val="2"/>
    </w:pPr>
    <w:rPr>
      <w:rFonts w:ascii="Noto Sans" w:eastAsia="Noto Sans SC Bold" w:hAnsi="Noto Sans" w:cs="Overpass"/>
      <w:b/>
      <w:bCs/>
      <w:color w:val="1E2DBE"/>
      <w:sz w:val="24"/>
      <w:szCs w:val="24"/>
      <w:lang w:val="ru-RU"/>
    </w:rPr>
  </w:style>
  <w:style w:type="character" w:customStyle="1" w:styleId="RUReportHeading30">
    <w:name w:val="RU Report Heading 3 Знак"/>
    <w:basedOn w:val="a0"/>
    <w:link w:val="RUReportHeading3"/>
    <w:uiPriority w:val="2"/>
    <w:rsid w:val="009B646B"/>
    <w:rPr>
      <w:rFonts w:ascii="Noto Sans" w:eastAsia="Noto Sans SC Bold" w:hAnsi="Noto Sans" w:cs="Overpass"/>
      <w:b/>
      <w:bCs/>
      <w:color w:val="1E2DBE"/>
      <w:sz w:val="24"/>
      <w:szCs w:val="24"/>
      <w:lang w:val="ru-RU"/>
    </w:rPr>
  </w:style>
  <w:style w:type="paragraph" w:customStyle="1" w:styleId="RUReportHeading3Indent">
    <w:name w:val="RU Report Heading 3 Indent"/>
    <w:basedOn w:val="RUReportHeading3"/>
    <w:next w:val="RUReportParaNum"/>
    <w:link w:val="RUReportHeading3Indent0"/>
    <w:uiPriority w:val="3"/>
    <w:qFormat/>
    <w:rsid w:val="007940BC"/>
    <w:pPr>
      <w:ind w:left="680" w:hanging="680"/>
    </w:pPr>
  </w:style>
  <w:style w:type="character" w:customStyle="1" w:styleId="RUReportHeading3Indent0">
    <w:name w:val="RU Report Heading 3 Indent Знак"/>
    <w:basedOn w:val="RUReportHeading30"/>
    <w:link w:val="RUReportHeading3Indent"/>
    <w:uiPriority w:val="3"/>
    <w:rsid w:val="007940BC"/>
    <w:rPr>
      <w:rFonts w:ascii="Noto Sans" w:eastAsia="Noto Sans SC Bold" w:hAnsi="Noto Sans" w:cs="Overpass"/>
      <w:b/>
      <w:bCs/>
      <w:color w:val="1E2DBE"/>
      <w:sz w:val="24"/>
      <w:szCs w:val="24"/>
      <w:lang w:val="ru-RU"/>
    </w:rPr>
  </w:style>
  <w:style w:type="paragraph" w:customStyle="1" w:styleId="RUReportHeading4">
    <w:name w:val="RU Report Heading 4"/>
    <w:next w:val="RUReportParaNum"/>
    <w:link w:val="RUReportHeading40"/>
    <w:uiPriority w:val="2"/>
    <w:qFormat/>
    <w:rsid w:val="009B646B"/>
    <w:pPr>
      <w:keepNext/>
      <w:suppressAutoHyphens/>
      <w:spacing w:before="240" w:after="120" w:line="240" w:lineRule="auto"/>
      <w:outlineLvl w:val="3"/>
    </w:pPr>
    <w:rPr>
      <w:rFonts w:ascii="Noto Sans" w:eastAsia="Noto Sans SC Regular" w:hAnsi="Noto Sans" w:cs="Overpass"/>
      <w:b/>
      <w:bCs/>
      <w:color w:val="230050"/>
      <w:lang w:val="ru-RU"/>
    </w:rPr>
  </w:style>
  <w:style w:type="character" w:customStyle="1" w:styleId="RUReportHeading40">
    <w:name w:val="RU Report Heading 4 Знак"/>
    <w:basedOn w:val="a0"/>
    <w:link w:val="RUReportHeading4"/>
    <w:uiPriority w:val="2"/>
    <w:rsid w:val="009B646B"/>
    <w:rPr>
      <w:rFonts w:ascii="Noto Sans" w:eastAsia="Noto Sans SC Regular" w:hAnsi="Noto Sans" w:cs="Overpass"/>
      <w:b/>
      <w:bCs/>
      <w:color w:val="230050"/>
      <w:lang w:val="ru-RU"/>
    </w:rPr>
  </w:style>
  <w:style w:type="paragraph" w:customStyle="1" w:styleId="RUReportHeading4Indent">
    <w:name w:val="RU Report Heading 4 Indent"/>
    <w:basedOn w:val="RUReportHeading4"/>
    <w:next w:val="RUReportParaNum"/>
    <w:link w:val="RUReportHeading4Indent0"/>
    <w:uiPriority w:val="3"/>
    <w:qFormat/>
    <w:rsid w:val="001625FC"/>
    <w:pPr>
      <w:ind w:left="567" w:hanging="567"/>
    </w:pPr>
  </w:style>
  <w:style w:type="character" w:customStyle="1" w:styleId="RUReportHeading4Indent0">
    <w:name w:val="RU Report Heading 4 Indent Знак"/>
    <w:basedOn w:val="a0"/>
    <w:link w:val="RUReportHeading4Indent"/>
    <w:uiPriority w:val="3"/>
    <w:rsid w:val="001625FC"/>
    <w:rPr>
      <w:rFonts w:ascii="Calibri" w:eastAsia="Noto Sans SC Regular" w:hAnsi="Calibri" w:cs="Overpass"/>
      <w:b/>
      <w:bCs/>
      <w:color w:val="230050"/>
      <w:sz w:val="25"/>
      <w:lang w:val="ru-RU"/>
    </w:rPr>
  </w:style>
  <w:style w:type="paragraph" w:customStyle="1" w:styleId="RUReportHeading5">
    <w:name w:val="RU Report Heading 5"/>
    <w:next w:val="RUReportParaNum"/>
    <w:link w:val="RUReportHeading50"/>
    <w:uiPriority w:val="2"/>
    <w:qFormat/>
    <w:rsid w:val="007C11C1"/>
    <w:pPr>
      <w:keepNext/>
      <w:suppressAutoHyphens/>
      <w:spacing w:before="240" w:after="120" w:line="240" w:lineRule="auto"/>
      <w:outlineLvl w:val="4"/>
    </w:pPr>
    <w:rPr>
      <w:rFonts w:ascii="Noto Sans" w:eastAsia="Noto Sans SC Regular" w:hAnsi="Noto Sans" w:cs="Overpass"/>
      <w:color w:val="230050"/>
      <w:lang w:val="ru-RU"/>
    </w:rPr>
  </w:style>
  <w:style w:type="character" w:customStyle="1" w:styleId="RUReportHeading50">
    <w:name w:val="RU Report Heading 5 Знак"/>
    <w:basedOn w:val="a0"/>
    <w:link w:val="RUReportHeading5"/>
    <w:uiPriority w:val="2"/>
    <w:rsid w:val="007C11C1"/>
    <w:rPr>
      <w:rFonts w:ascii="Noto Sans" w:eastAsia="Noto Sans SC Regular" w:hAnsi="Noto Sans" w:cs="Overpass"/>
      <w:color w:val="230050"/>
      <w:lang w:val="ru-RU"/>
    </w:rPr>
  </w:style>
  <w:style w:type="paragraph" w:customStyle="1" w:styleId="RUReportHeading5Indent">
    <w:name w:val="RU Report Heading 5 Indent"/>
    <w:basedOn w:val="RUReportHeading5"/>
    <w:next w:val="RUReportParaNum"/>
    <w:link w:val="RUReportHeading5Indent0"/>
    <w:uiPriority w:val="3"/>
    <w:qFormat/>
    <w:rsid w:val="00CC2E26"/>
    <w:pPr>
      <w:ind w:left="567" w:hanging="567"/>
    </w:pPr>
  </w:style>
  <w:style w:type="character" w:customStyle="1" w:styleId="RUReportHeading5Indent0">
    <w:name w:val="RU Report Heading 5 Indent Знак"/>
    <w:basedOn w:val="a0"/>
    <w:link w:val="RUReportHeading5Indent"/>
    <w:uiPriority w:val="3"/>
    <w:rsid w:val="00007FAC"/>
    <w:rPr>
      <w:rFonts w:ascii="Overpass" w:eastAsia="Noto Sans SC Regular" w:hAnsi="Overpass" w:cs="Overpass"/>
      <w:color w:val="230050"/>
      <w:lang w:val="en-GB"/>
    </w:rPr>
  </w:style>
  <w:style w:type="character" w:customStyle="1" w:styleId="ReportHyperlink">
    <w:name w:val="Report Hyperlink"/>
    <w:uiPriority w:val="5"/>
    <w:qFormat/>
    <w:rsid w:val="0020170D"/>
    <w:rPr>
      <w:rFonts w:ascii="Noto Sans" w:eastAsia="Noto Sans SC Regular" w:hAnsi="Noto Sans" w:cs="Noto Sans"/>
      <w:color w:val="1E2DBE"/>
      <w:lang w:val="en-GB"/>
    </w:rPr>
  </w:style>
  <w:style w:type="paragraph" w:customStyle="1" w:styleId="RUReportIndent1">
    <w:name w:val="RU Report Indent 1"/>
    <w:basedOn w:val="RUReportPara"/>
    <w:link w:val="RUReportIndent10"/>
    <w:uiPriority w:val="6"/>
    <w:qFormat/>
    <w:rsid w:val="001625FC"/>
    <w:pPr>
      <w:ind w:left="1021" w:hanging="454"/>
    </w:pPr>
  </w:style>
  <w:style w:type="character" w:customStyle="1" w:styleId="RUReportIndent10">
    <w:name w:val="RU Report Indent 1 Знак"/>
    <w:basedOn w:val="a0"/>
    <w:link w:val="RUReportIndent1"/>
    <w:uiPriority w:val="6"/>
    <w:rsid w:val="001625FC"/>
    <w:rPr>
      <w:rFonts w:ascii="Noto Sans" w:eastAsia="Noto Sans SC Regular" w:hAnsi="Noto Sans" w:cs="Noto Sans"/>
      <w:sz w:val="20"/>
      <w:szCs w:val="20"/>
      <w:lang w:val="ru-RU"/>
    </w:rPr>
  </w:style>
  <w:style w:type="paragraph" w:customStyle="1" w:styleId="RUReportIndent2">
    <w:name w:val="RU Report Indent 2"/>
    <w:basedOn w:val="RUReportIndent1"/>
    <w:link w:val="RUReportIndent20"/>
    <w:uiPriority w:val="6"/>
    <w:qFormat/>
    <w:rsid w:val="001625FC"/>
    <w:pPr>
      <w:ind w:left="1531" w:hanging="510"/>
    </w:pPr>
  </w:style>
  <w:style w:type="character" w:customStyle="1" w:styleId="RUReportIndent20">
    <w:name w:val="RU Report Indent 2 Знак"/>
    <w:basedOn w:val="a0"/>
    <w:link w:val="RUReportIndent2"/>
    <w:uiPriority w:val="6"/>
    <w:rsid w:val="001625FC"/>
    <w:rPr>
      <w:rFonts w:ascii="Noto Sans" w:eastAsia="Noto Sans SC Regular" w:hAnsi="Noto Sans" w:cs="Noto Sans"/>
      <w:sz w:val="20"/>
      <w:szCs w:val="20"/>
      <w:lang w:val="ru-RU"/>
    </w:rPr>
  </w:style>
  <w:style w:type="paragraph" w:customStyle="1" w:styleId="RUReportIndentbulletlist1">
    <w:name w:val="RU Report Indent bullet list 1"/>
    <w:basedOn w:val="RUReportPara"/>
    <w:uiPriority w:val="7"/>
    <w:qFormat/>
    <w:rsid w:val="0020170D"/>
    <w:pPr>
      <w:numPr>
        <w:numId w:val="21"/>
      </w:numPr>
      <w:contextualSpacing/>
    </w:pPr>
  </w:style>
  <w:style w:type="paragraph" w:customStyle="1" w:styleId="RUReportIndentbulletlist2">
    <w:name w:val="RU Report Indent bullet list 2"/>
    <w:basedOn w:val="RUReportIndentbulletlist1"/>
    <w:link w:val="RUReportIndentbulletlist20"/>
    <w:uiPriority w:val="7"/>
    <w:qFormat/>
    <w:rsid w:val="0020170D"/>
    <w:pPr>
      <w:numPr>
        <w:ilvl w:val="1"/>
        <w:numId w:val="22"/>
      </w:numPr>
    </w:pPr>
  </w:style>
  <w:style w:type="character" w:customStyle="1" w:styleId="RUReportIndentbulletlist20">
    <w:name w:val="RU Report Indent bullet list 2 Знак"/>
    <w:basedOn w:val="a0"/>
    <w:link w:val="RUReportIndentbulletlist2"/>
    <w:uiPriority w:val="7"/>
    <w:rsid w:val="0020170D"/>
    <w:rPr>
      <w:rFonts w:ascii="Noto Sans" w:eastAsia="Noto Sans SC Regular" w:hAnsi="Noto Sans" w:cs="Noto Sans"/>
      <w:sz w:val="20"/>
      <w:szCs w:val="20"/>
      <w:lang w:val="ru-RU"/>
    </w:rPr>
  </w:style>
  <w:style w:type="paragraph" w:customStyle="1" w:styleId="RUReportIndentletterlist1">
    <w:name w:val="RU Report Indent letter list 1"/>
    <w:basedOn w:val="RUReportPara"/>
    <w:uiPriority w:val="6"/>
    <w:qFormat/>
    <w:rsid w:val="00B91C85"/>
    <w:pPr>
      <w:numPr>
        <w:ilvl w:val="1"/>
        <w:numId w:val="12"/>
      </w:numPr>
    </w:pPr>
  </w:style>
  <w:style w:type="paragraph" w:customStyle="1" w:styleId="RUReportIndentletterlist2">
    <w:name w:val="RU Report Indent letter list 2"/>
    <w:basedOn w:val="RUReportIndentletterlist1"/>
    <w:uiPriority w:val="6"/>
    <w:qFormat/>
    <w:rsid w:val="00B91C85"/>
    <w:pPr>
      <w:numPr>
        <w:ilvl w:val="2"/>
      </w:numPr>
    </w:pPr>
  </w:style>
  <w:style w:type="paragraph" w:customStyle="1" w:styleId="RUReportInstrumentArticle">
    <w:name w:val="RU Report Instrument Article"/>
    <w:next w:val="RUReportInstrumentPara"/>
    <w:uiPriority w:val="7"/>
    <w:qFormat/>
    <w:rsid w:val="006149D8"/>
    <w:pPr>
      <w:keepNext/>
      <w:keepLines/>
      <w:suppressAutoHyphens/>
      <w:spacing w:before="120" w:after="120" w:line="240" w:lineRule="auto"/>
      <w:ind w:left="1701"/>
      <w:jc w:val="center"/>
    </w:pPr>
    <w:rPr>
      <w:rFonts w:ascii="Noto Sans" w:eastAsia="Noto Sans SC Regular" w:hAnsi="Noto Sans" w:cs="Overpass"/>
      <w:i/>
      <w:iCs/>
      <w:sz w:val="20"/>
      <w:szCs w:val="20"/>
      <w:lang w:val="ru-RU"/>
    </w:rPr>
  </w:style>
  <w:style w:type="paragraph" w:customStyle="1" w:styleId="RUReportInstrumentPara">
    <w:name w:val="RU Report Instrument Para"/>
    <w:basedOn w:val="RUReportPara"/>
    <w:uiPriority w:val="7"/>
    <w:qFormat/>
    <w:rsid w:val="00C237DA"/>
    <w:pPr>
      <w:tabs>
        <w:tab w:val="left" w:pos="2552"/>
      </w:tabs>
      <w:spacing w:before="80" w:after="80" w:line="240" w:lineRule="exact"/>
      <w:ind w:left="1701" w:firstLine="454"/>
    </w:pPr>
    <w:rPr>
      <w:sz w:val="18"/>
      <w:szCs w:val="18"/>
    </w:rPr>
  </w:style>
  <w:style w:type="paragraph" w:customStyle="1" w:styleId="RUReportAppendixParaNum">
    <w:name w:val="RU Report Appendix ParaNum"/>
    <w:uiPriority w:val="8"/>
    <w:qFormat/>
    <w:rsid w:val="00A85756"/>
    <w:pPr>
      <w:numPr>
        <w:numId w:val="6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ru-RU"/>
    </w:rPr>
  </w:style>
  <w:style w:type="paragraph" w:customStyle="1" w:styleId="RUTableHeaderLeft">
    <w:name w:val="RU Table Header Left"/>
    <w:link w:val="RUTableHeaderLeft0"/>
    <w:uiPriority w:val="14"/>
    <w:qFormat/>
    <w:rsid w:val="00C237DA"/>
    <w:pPr>
      <w:shd w:val="clear" w:color="auto" w:fill="1E2DBE"/>
      <w:suppressAutoHyphens/>
      <w:spacing w:before="20" w:after="20" w:line="240" w:lineRule="auto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ru-RU" w:eastAsia="en-GB"/>
    </w:rPr>
  </w:style>
  <w:style w:type="character" w:customStyle="1" w:styleId="RUTableHeaderLeft0">
    <w:name w:val="RU Table Header Left Знак"/>
    <w:basedOn w:val="a0"/>
    <w:link w:val="RUTableHeaderLeft"/>
    <w:uiPriority w:val="14"/>
    <w:rsid w:val="00C237DA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ru-RU" w:eastAsia="en-GB"/>
    </w:rPr>
  </w:style>
  <w:style w:type="paragraph" w:customStyle="1" w:styleId="RUTableHeaderRight">
    <w:name w:val="RU Table Header Right"/>
    <w:link w:val="RUTableHeaderRight0"/>
    <w:uiPriority w:val="14"/>
    <w:qFormat/>
    <w:rsid w:val="00C237DA"/>
    <w:pPr>
      <w:shd w:val="clear" w:color="auto" w:fill="1E2DBE"/>
      <w:suppressAutoHyphens/>
      <w:spacing w:before="20" w:after="20" w:line="240" w:lineRule="auto"/>
      <w:jc w:val="right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ru-RU" w:eastAsia="en-GB"/>
    </w:rPr>
  </w:style>
  <w:style w:type="character" w:customStyle="1" w:styleId="RUTableHeaderRight0">
    <w:name w:val="RU Table Header Right Знак"/>
    <w:basedOn w:val="a0"/>
    <w:link w:val="RUTableHeaderRight"/>
    <w:uiPriority w:val="14"/>
    <w:rsid w:val="00C237DA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ru-RU" w:eastAsia="en-GB"/>
    </w:rPr>
  </w:style>
  <w:style w:type="paragraph" w:customStyle="1" w:styleId="RUTableTextLeft">
    <w:name w:val="RU Table Text Left"/>
    <w:link w:val="RUTableTextLeft0"/>
    <w:uiPriority w:val="14"/>
    <w:qFormat/>
    <w:rsid w:val="00C237DA"/>
    <w:pPr>
      <w:suppressAutoHyphens/>
      <w:spacing w:before="20" w:after="20" w:line="240" w:lineRule="auto"/>
    </w:pPr>
    <w:rPr>
      <w:rFonts w:ascii="Noto Sans" w:eastAsia="Noto Sans SC Regular" w:hAnsi="Noto Sans" w:cs="Noto Sans"/>
      <w:sz w:val="18"/>
      <w:szCs w:val="18"/>
      <w:lang w:val="ru-RU"/>
    </w:rPr>
  </w:style>
  <w:style w:type="character" w:customStyle="1" w:styleId="RUTableTextLeft0">
    <w:name w:val="RU Table Text Left Знак"/>
    <w:basedOn w:val="a0"/>
    <w:link w:val="RUTableTextLeft"/>
    <w:uiPriority w:val="14"/>
    <w:rsid w:val="00C237DA"/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TableTextRight">
    <w:name w:val="RU Table Text Right"/>
    <w:link w:val="RUTableTextRight0"/>
    <w:uiPriority w:val="14"/>
    <w:qFormat/>
    <w:rsid w:val="00C237DA"/>
    <w:pPr>
      <w:suppressAutoHyphens/>
      <w:spacing w:before="20" w:after="20" w:line="240" w:lineRule="auto"/>
      <w:jc w:val="right"/>
    </w:pPr>
    <w:rPr>
      <w:rFonts w:ascii="Noto Sans" w:eastAsia="Noto Sans SC Regular" w:hAnsi="Noto Sans" w:cs="Noto Sans"/>
      <w:sz w:val="18"/>
      <w:szCs w:val="18"/>
      <w:lang w:val="ru-RU"/>
    </w:rPr>
  </w:style>
  <w:style w:type="character" w:customStyle="1" w:styleId="RUTableTextRight0">
    <w:name w:val="RU Table Text Right Знак"/>
    <w:basedOn w:val="a0"/>
    <w:link w:val="RUTableTextRight"/>
    <w:uiPriority w:val="14"/>
    <w:rsid w:val="00C237DA"/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TableBoxNoteSource">
    <w:name w:val="RU TableBox NoteSource"/>
    <w:uiPriority w:val="12"/>
    <w:qFormat/>
    <w:rsid w:val="007851B0"/>
    <w:pPr>
      <w:spacing w:before="120" w:after="20" w:line="240" w:lineRule="auto"/>
      <w:jc w:val="both"/>
    </w:pPr>
    <w:rPr>
      <w:rFonts w:ascii="Noto Sans" w:eastAsia="Noto Sans SC Regular" w:hAnsi="Noto Sans" w:cs="Noto Sans"/>
      <w:sz w:val="15"/>
      <w:szCs w:val="15"/>
      <w:lang w:val="ru-RU"/>
    </w:rPr>
  </w:style>
  <w:style w:type="paragraph" w:customStyle="1" w:styleId="TableBoxrowempty">
    <w:name w:val="TableBox row empty"/>
    <w:uiPriority w:val="12"/>
    <w:rsid w:val="00CC2E26"/>
    <w:pPr>
      <w:spacing w:after="0" w:line="240" w:lineRule="auto"/>
      <w:jc w:val="both"/>
    </w:pPr>
    <w:rPr>
      <w:rFonts w:ascii="Noto Sans" w:eastAsia="Noto Sans SC Regular" w:hAnsi="Noto Sans" w:cs="Noto Sans"/>
      <w:sz w:val="2"/>
      <w:szCs w:val="2"/>
      <w:lang w:val="en-GB"/>
    </w:rPr>
  </w:style>
  <w:style w:type="paragraph" w:styleId="1">
    <w:name w:val="toc 1"/>
    <w:next w:val="2"/>
    <w:uiPriority w:val="39"/>
    <w:qFormat/>
    <w:rsid w:val="006E6C23"/>
    <w:pPr>
      <w:tabs>
        <w:tab w:val="left" w:pos="680"/>
        <w:tab w:val="right" w:leader="dot" w:pos="9072"/>
        <w:tab w:val="right" w:pos="9639"/>
      </w:tabs>
      <w:spacing w:before="120" w:after="120" w:line="240" w:lineRule="auto"/>
      <w:ind w:left="340"/>
    </w:pPr>
    <w:rPr>
      <w:rFonts w:ascii="Noto Sans" w:eastAsia="Noto Sans SC Regular" w:hAnsi="Noto Sans" w:cs="Noto Sans"/>
      <w:sz w:val="20"/>
      <w:szCs w:val="20"/>
      <w:lang w:val="ru-RU" w:eastAsia="zh-CN"/>
    </w:rPr>
  </w:style>
  <w:style w:type="paragraph" w:styleId="2">
    <w:name w:val="toc 2"/>
    <w:basedOn w:val="1"/>
    <w:uiPriority w:val="39"/>
    <w:qFormat/>
    <w:rsid w:val="006E6C23"/>
    <w:pPr>
      <w:tabs>
        <w:tab w:val="clear" w:pos="680"/>
        <w:tab w:val="left" w:pos="1134"/>
        <w:tab w:val="left" w:pos="1559"/>
      </w:tabs>
      <w:ind w:left="680"/>
    </w:pPr>
  </w:style>
  <w:style w:type="paragraph" w:styleId="3">
    <w:name w:val="toc 3"/>
    <w:basedOn w:val="1"/>
    <w:uiPriority w:val="39"/>
    <w:qFormat/>
    <w:rsid w:val="006E6C23"/>
    <w:pPr>
      <w:tabs>
        <w:tab w:val="left" w:pos="1701"/>
      </w:tabs>
      <w:ind w:left="1134"/>
    </w:pPr>
  </w:style>
  <w:style w:type="paragraph" w:customStyle="1" w:styleId="RUTOCpage">
    <w:name w:val="RU TOC page"/>
    <w:uiPriority w:val="18"/>
    <w:qFormat/>
    <w:rsid w:val="000B5303"/>
    <w:pPr>
      <w:keepNext/>
      <w:keepLines/>
      <w:spacing w:before="120" w:after="120" w:line="240" w:lineRule="auto"/>
      <w:jc w:val="right"/>
    </w:pPr>
    <w:rPr>
      <w:rFonts w:ascii="Noto Sans" w:eastAsia="Noto Sans" w:hAnsi="Noto Sans" w:cs="Noto Sans"/>
      <w:b/>
      <w:bCs/>
      <w:color w:val="230050"/>
      <w:sz w:val="18"/>
      <w:szCs w:val="18"/>
      <w:lang w:val="ru-RU" w:eastAsia="zh-CN"/>
    </w:rPr>
  </w:style>
  <w:style w:type="paragraph" w:customStyle="1" w:styleId="RUILCReportAuthors">
    <w:name w:val="RU ILC Report Authors"/>
    <w:rsid w:val="00376DD7"/>
    <w:pPr>
      <w:spacing w:after="0" w:line="240" w:lineRule="auto"/>
    </w:pPr>
    <w:rPr>
      <w:rFonts w:ascii="Noto Sans" w:eastAsia="Noto Sans SC Bold" w:hAnsi="Noto Sans" w:cs="Overpass"/>
      <w:b/>
      <w:bCs/>
      <w:color w:val="1E2DBE"/>
      <w:sz w:val="20"/>
      <w:szCs w:val="20"/>
      <w:lang w:val="ru-RU"/>
    </w:rPr>
  </w:style>
  <w:style w:type="paragraph" w:customStyle="1" w:styleId="RUReportHeading1">
    <w:name w:val="RU Report Heading 1"/>
    <w:next w:val="RUReportPara"/>
    <w:uiPriority w:val="2"/>
    <w:qFormat/>
    <w:rsid w:val="002B7AC2"/>
    <w:pPr>
      <w:keepNext/>
      <w:suppressAutoHyphens/>
      <w:spacing w:before="240" w:after="120" w:line="240" w:lineRule="auto"/>
      <w:outlineLvl w:val="0"/>
    </w:pPr>
    <w:rPr>
      <w:rFonts w:ascii="Noto Sans" w:eastAsia="Noto Sans SC Bold" w:hAnsi="Noto Sans" w:cs="Overpass"/>
      <w:b/>
      <w:bCs/>
      <w:color w:val="FA3C4B"/>
      <w:sz w:val="32"/>
      <w:szCs w:val="32"/>
      <w:lang w:val="ru-RU"/>
    </w:rPr>
  </w:style>
  <w:style w:type="paragraph" w:customStyle="1" w:styleId="RUReportHeaderReportTitleevenpage">
    <w:name w:val="RU Report Header Report Title even page"/>
    <w:uiPriority w:val="16"/>
    <w:rsid w:val="00641356"/>
    <w:pPr>
      <w:suppressAutoHyphens/>
      <w:spacing w:after="0" w:line="240" w:lineRule="auto"/>
      <w:jc w:val="right"/>
    </w:pPr>
    <w:rPr>
      <w:rFonts w:ascii="Noto Sans" w:eastAsia="Noto Sans SC Regular" w:hAnsi="Noto Sans" w:cs="Noto Sans"/>
      <w:b/>
      <w:bCs/>
      <w:color w:val="1E2DBE"/>
      <w:sz w:val="12"/>
      <w:szCs w:val="12"/>
      <w:lang w:val="ru-RU"/>
    </w:rPr>
  </w:style>
  <w:style w:type="paragraph" w:customStyle="1" w:styleId="RUReportHeaderChapterTitleoddpage">
    <w:name w:val="RU Report Header Chapter Title odd page"/>
    <w:uiPriority w:val="16"/>
    <w:rsid w:val="00641356"/>
    <w:pPr>
      <w:suppressAutoHyphens/>
      <w:spacing w:after="0" w:line="240" w:lineRule="auto"/>
    </w:pPr>
    <w:rPr>
      <w:rFonts w:ascii="Noto Sans" w:eastAsia="Noto Sans SC Regular" w:hAnsi="Noto Sans" w:cs="Noto Sans"/>
      <w:color w:val="1E2DBE"/>
      <w:sz w:val="12"/>
      <w:szCs w:val="12"/>
      <w:lang w:val="ru-RU"/>
    </w:rPr>
  </w:style>
  <w:style w:type="paragraph" w:customStyle="1" w:styleId="RUReportHeaderChapterTitleevenpage">
    <w:name w:val="RU Report Header Chapter Title even page"/>
    <w:basedOn w:val="RUReportHeaderChapterTitleoddpage"/>
    <w:uiPriority w:val="16"/>
    <w:rsid w:val="00641356"/>
    <w:pPr>
      <w:jc w:val="right"/>
    </w:pPr>
  </w:style>
  <w:style w:type="paragraph" w:customStyle="1" w:styleId="RUReportHeaderReportTitleoddpage">
    <w:name w:val="RU Report Header Report Title odd page"/>
    <w:basedOn w:val="RUReportHeaderReportTitleevenpage"/>
    <w:uiPriority w:val="16"/>
    <w:rsid w:val="00641356"/>
    <w:pPr>
      <w:jc w:val="left"/>
    </w:pPr>
  </w:style>
  <w:style w:type="paragraph" w:customStyle="1" w:styleId="RUReportPageNumberright">
    <w:name w:val="RU Report PageNumber right"/>
    <w:uiPriority w:val="16"/>
    <w:rsid w:val="007D3E00"/>
    <w:pPr>
      <w:spacing w:after="0" w:line="240" w:lineRule="auto"/>
      <w:jc w:val="right"/>
    </w:pPr>
    <w:rPr>
      <w:rFonts w:ascii="Noto Sans" w:eastAsia="Noto Sans SC Regular" w:hAnsi="Noto Sans" w:cs="Noto Sans"/>
      <w:color w:val="1E2DBE"/>
      <w:lang w:val="en-GB"/>
    </w:rPr>
  </w:style>
  <w:style w:type="paragraph" w:customStyle="1" w:styleId="RUReportPageNumberleft">
    <w:name w:val="RU Report PageNumber left"/>
    <w:basedOn w:val="RUReportPageNumberright"/>
    <w:uiPriority w:val="16"/>
    <w:rsid w:val="00C60F6F"/>
    <w:pPr>
      <w:jc w:val="left"/>
    </w:pPr>
  </w:style>
  <w:style w:type="paragraph" w:customStyle="1" w:styleId="RUILCQuestionnaireReportQuestion">
    <w:name w:val="RU ILC Questionnaire Report Question"/>
    <w:basedOn w:val="RUReportHeading4"/>
    <w:next w:val="RUReportPara"/>
    <w:uiPriority w:val="4"/>
    <w:qFormat/>
    <w:rsid w:val="00A00D17"/>
    <w:pPr>
      <w:ind w:left="1588" w:hanging="1588"/>
      <w:jc w:val="both"/>
    </w:pPr>
    <w:rPr>
      <w:rFonts w:eastAsia="Noto Sans SC Bold"/>
    </w:rPr>
  </w:style>
  <w:style w:type="paragraph" w:customStyle="1" w:styleId="RUILCReportSessionLabel">
    <w:name w:val="RU ILC Report Session Label"/>
    <w:uiPriority w:val="17"/>
    <w:rsid w:val="00F8382E"/>
    <w:pPr>
      <w:spacing w:before="40" w:after="40" w:line="240" w:lineRule="auto"/>
    </w:pPr>
    <w:rPr>
      <w:rFonts w:ascii="Noto Sans" w:eastAsia="Noto Sans SC Regular" w:hAnsi="Noto Sans" w:cs="Noto Sans"/>
      <w:color w:val="1E2DBE"/>
      <w:sz w:val="21"/>
      <w:szCs w:val="21"/>
      <w:lang w:val="ru-RU"/>
    </w:rPr>
  </w:style>
  <w:style w:type="paragraph" w:customStyle="1" w:styleId="RUReportSub-Title">
    <w:name w:val="RU Report Sub-Title"/>
    <w:uiPriority w:val="1"/>
    <w:qFormat/>
    <w:rsid w:val="006149D8"/>
    <w:pPr>
      <w:suppressAutoHyphens/>
      <w:spacing w:before="240" w:after="0" w:line="240" w:lineRule="auto"/>
    </w:pPr>
    <w:rPr>
      <w:rFonts w:ascii="Noto Sans Light" w:eastAsia="Noto Sans SC Regular" w:hAnsi="Noto Sans Light" w:cs="Overpass Light"/>
      <w:color w:val="230050"/>
      <w:sz w:val="40"/>
      <w:szCs w:val="40"/>
      <w:lang w:val="ru-RU"/>
    </w:rPr>
  </w:style>
  <w:style w:type="paragraph" w:customStyle="1" w:styleId="RUReportTitle">
    <w:name w:val="RU Report Title"/>
    <w:qFormat/>
    <w:rsid w:val="006149D8"/>
    <w:pPr>
      <w:numPr>
        <w:numId w:val="7"/>
      </w:numPr>
      <w:suppressAutoHyphens/>
      <w:spacing w:before="480" w:after="0" w:line="240" w:lineRule="auto"/>
    </w:pPr>
    <w:rPr>
      <w:rFonts w:ascii="Noto Sans" w:eastAsia="Noto Sans SC Bold" w:hAnsi="Noto Sans" w:cs="Overpass"/>
      <w:b/>
      <w:bCs/>
      <w:color w:val="230050"/>
      <w:sz w:val="52"/>
      <w:szCs w:val="52"/>
      <w:lang w:val="ru-RU"/>
    </w:rPr>
  </w:style>
  <w:style w:type="paragraph" w:customStyle="1" w:styleId="RUILCReportTypItem">
    <w:name w:val="RU ILC Report Typ &amp; Item"/>
    <w:rsid w:val="0065469C"/>
    <w:pPr>
      <w:suppressAutoHyphens/>
      <w:spacing w:before="120" w:after="120" w:line="240" w:lineRule="auto"/>
    </w:pPr>
    <w:rPr>
      <w:rFonts w:ascii="Noto Sans" w:eastAsia="Noto Sans SC Bold" w:hAnsi="Noto Sans" w:cs="Overpass"/>
      <w:b/>
      <w:bCs/>
      <w:color w:val="1E2DBE"/>
      <w:sz w:val="24"/>
      <w:szCs w:val="24"/>
      <w:lang w:val="ru-RU"/>
    </w:rPr>
  </w:style>
  <w:style w:type="paragraph" w:customStyle="1" w:styleId="RUReportCopyright">
    <w:name w:val="RU Report Copyright"/>
    <w:uiPriority w:val="17"/>
    <w:rsid w:val="00102DE4"/>
    <w:pPr>
      <w:spacing w:before="100" w:after="100" w:line="238" w:lineRule="auto"/>
      <w:jc w:val="both"/>
    </w:pPr>
    <w:rPr>
      <w:rFonts w:ascii="Noto Sans" w:eastAsia="Noto Sans SC Regular" w:hAnsi="Noto Sans" w:cs="Noto Sans"/>
      <w:sz w:val="17"/>
      <w:szCs w:val="18"/>
      <w:lang w:val="ru-RU"/>
    </w:rPr>
  </w:style>
  <w:style w:type="paragraph" w:customStyle="1" w:styleId="RUReportCopyrightISBN">
    <w:name w:val="RU Report Copyright ISBN"/>
    <w:uiPriority w:val="17"/>
    <w:rsid w:val="00102DE4"/>
    <w:pPr>
      <w:spacing w:after="0" w:line="238" w:lineRule="auto"/>
    </w:pPr>
    <w:rPr>
      <w:rFonts w:ascii="Noto Sans" w:eastAsia="Noto Sans SC Regular" w:hAnsi="Noto Sans" w:cs="Noto Sans"/>
      <w:sz w:val="17"/>
      <w:szCs w:val="18"/>
      <w:lang w:val="ru-RU"/>
    </w:rPr>
  </w:style>
  <w:style w:type="paragraph" w:customStyle="1" w:styleId="RUReportCopyrightPrint">
    <w:name w:val="RU Report Copyright Print"/>
    <w:basedOn w:val="RUReportCopyright"/>
    <w:uiPriority w:val="17"/>
    <w:rsid w:val="00430BAB"/>
    <w:pPr>
      <w:spacing w:before="0" w:after="0"/>
    </w:pPr>
    <w:rPr>
      <w:sz w:val="16"/>
      <w:szCs w:val="16"/>
    </w:rPr>
  </w:style>
  <w:style w:type="paragraph" w:customStyle="1" w:styleId="RUReportPara">
    <w:name w:val="RU Report Para"/>
    <w:link w:val="RUReportPara0"/>
    <w:uiPriority w:val="4"/>
    <w:qFormat/>
    <w:rsid w:val="00100695"/>
    <w:p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ru-RU"/>
    </w:rPr>
  </w:style>
  <w:style w:type="character" w:customStyle="1" w:styleId="RUReportPara0">
    <w:name w:val="RU Report Para Знак"/>
    <w:basedOn w:val="a0"/>
    <w:link w:val="RUReportPara"/>
    <w:uiPriority w:val="4"/>
    <w:rsid w:val="00100695"/>
    <w:rPr>
      <w:rFonts w:ascii="Noto Sans" w:eastAsia="Noto Sans SC Regular" w:hAnsi="Noto Sans" w:cs="Noto Sans"/>
      <w:sz w:val="20"/>
      <w:szCs w:val="20"/>
      <w:lang w:val="ru-RU"/>
    </w:rPr>
  </w:style>
  <w:style w:type="paragraph" w:customStyle="1" w:styleId="RUReportParaIndentFirstline">
    <w:name w:val="RU Report Para Indent First line"/>
    <w:basedOn w:val="RUReportPara"/>
    <w:uiPriority w:val="4"/>
    <w:qFormat/>
    <w:rsid w:val="001625FC"/>
    <w:pPr>
      <w:ind w:firstLine="567"/>
    </w:pPr>
  </w:style>
  <w:style w:type="paragraph" w:customStyle="1" w:styleId="RUBoxBody">
    <w:name w:val="RU Box Body"/>
    <w:link w:val="RUBoxBody0"/>
    <w:uiPriority w:val="12"/>
    <w:qFormat/>
    <w:rsid w:val="00F01D12"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ru-RU"/>
    </w:rPr>
  </w:style>
  <w:style w:type="character" w:customStyle="1" w:styleId="RUBoxBody0">
    <w:name w:val="RU Box Body Знак"/>
    <w:basedOn w:val="a0"/>
    <w:link w:val="RUBoxBody"/>
    <w:uiPriority w:val="12"/>
    <w:rsid w:val="00F01D12"/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BoxBodyNumbered">
    <w:name w:val="RU Box Body Numbered"/>
    <w:link w:val="RUBoxBodyNumbered0"/>
    <w:uiPriority w:val="12"/>
    <w:qFormat/>
    <w:rsid w:val="007851B0"/>
    <w:pPr>
      <w:numPr>
        <w:numId w:val="1"/>
      </w:num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ru-RU"/>
    </w:rPr>
  </w:style>
  <w:style w:type="character" w:customStyle="1" w:styleId="RUBoxBodyNumbered0">
    <w:name w:val="RU Box Body Numbered Знак"/>
    <w:basedOn w:val="a0"/>
    <w:link w:val="RUBoxBodyNumbered"/>
    <w:uiPriority w:val="12"/>
    <w:rsid w:val="007851B0"/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BoxIndent1">
    <w:name w:val="RU Box Indent 1"/>
    <w:link w:val="RUBoxIndent10"/>
    <w:uiPriority w:val="12"/>
    <w:qFormat/>
    <w:rsid w:val="00E756C9"/>
    <w:pPr>
      <w:spacing w:before="60" w:after="60" w:line="240" w:lineRule="auto"/>
      <w:ind w:left="680" w:hanging="340"/>
      <w:jc w:val="both"/>
    </w:pPr>
    <w:rPr>
      <w:rFonts w:ascii="Noto Sans" w:eastAsia="Noto Sans SC Regular" w:hAnsi="Noto Sans" w:cs="Noto Sans"/>
      <w:sz w:val="18"/>
      <w:szCs w:val="18"/>
      <w:lang w:val="ru-RU"/>
    </w:rPr>
  </w:style>
  <w:style w:type="character" w:customStyle="1" w:styleId="RUBoxIndent10">
    <w:name w:val="RU Box Indent 1 Знак"/>
    <w:basedOn w:val="a0"/>
    <w:link w:val="RUBoxIndent1"/>
    <w:uiPriority w:val="12"/>
    <w:rsid w:val="00E756C9"/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BoxIndent2">
    <w:name w:val="RU Box Indent 2"/>
    <w:basedOn w:val="RUBoxIndent1"/>
    <w:link w:val="RUBoxIndent20"/>
    <w:uiPriority w:val="12"/>
    <w:qFormat/>
    <w:rsid w:val="00E756C9"/>
    <w:pPr>
      <w:ind w:left="1020"/>
    </w:pPr>
  </w:style>
  <w:style w:type="character" w:customStyle="1" w:styleId="RUBoxIndent20">
    <w:name w:val="RU Box Indent 2 Знак"/>
    <w:basedOn w:val="a0"/>
    <w:link w:val="RUBoxIndent2"/>
    <w:uiPriority w:val="12"/>
    <w:rsid w:val="00E756C9"/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BoxIndentbulletlist1">
    <w:name w:val="RU Box Indent bullet list 1"/>
    <w:link w:val="RUBoxIndentbulletlist10"/>
    <w:uiPriority w:val="12"/>
    <w:qFormat/>
    <w:rsid w:val="008459B2"/>
    <w:pPr>
      <w:numPr>
        <w:numId w:val="2"/>
      </w:numPr>
      <w:spacing w:after="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RUBoxIndentbulletlist10">
    <w:name w:val="RU Box Indent bullet list 1 Знак"/>
    <w:basedOn w:val="a0"/>
    <w:link w:val="RUBoxIndentbulletlist1"/>
    <w:uiPriority w:val="12"/>
    <w:rsid w:val="008459B2"/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RUBoxIndentbulletlist2">
    <w:name w:val="RU Box Indent bullet list 2"/>
    <w:basedOn w:val="RUBoxIndentbulletlist1"/>
    <w:link w:val="RUBoxIndentbulletlist20"/>
    <w:uiPriority w:val="12"/>
    <w:qFormat/>
    <w:rsid w:val="006E6E2C"/>
    <w:pPr>
      <w:numPr>
        <w:ilvl w:val="1"/>
      </w:numPr>
    </w:pPr>
  </w:style>
  <w:style w:type="character" w:customStyle="1" w:styleId="RUBoxIndentbulletlist20">
    <w:name w:val="RU Box Indent bullet list 2 Знак"/>
    <w:basedOn w:val="a0"/>
    <w:link w:val="RUBoxIndentbulletlist2"/>
    <w:uiPriority w:val="12"/>
    <w:rsid w:val="006E6E2C"/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RUBoxIndentletterlist">
    <w:name w:val="RU Box Indent letter list"/>
    <w:basedOn w:val="RUBoxBodyNumbered"/>
    <w:link w:val="RUBoxIndentletterlist0"/>
    <w:uiPriority w:val="12"/>
    <w:qFormat/>
    <w:rsid w:val="007851B0"/>
    <w:pPr>
      <w:numPr>
        <w:ilvl w:val="1"/>
      </w:numPr>
    </w:pPr>
  </w:style>
  <w:style w:type="character" w:customStyle="1" w:styleId="RUBoxIndentletterlist0">
    <w:name w:val="RU Box Indent letter list Знак"/>
    <w:basedOn w:val="a0"/>
    <w:link w:val="RUBoxIndentletterlist"/>
    <w:uiPriority w:val="12"/>
    <w:rsid w:val="007851B0"/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ReportGraphicNoteSource">
    <w:name w:val="RU Report Graphic NoteSource"/>
    <w:uiPriority w:val="10"/>
    <w:qFormat/>
    <w:rsid w:val="00AA0A0E"/>
    <w:pPr>
      <w:spacing w:before="120" w:after="240" w:line="240" w:lineRule="auto"/>
      <w:ind w:left="567"/>
      <w:jc w:val="both"/>
    </w:pPr>
    <w:rPr>
      <w:rFonts w:ascii="Noto Sans" w:eastAsia="Noto Sans SC Regular" w:hAnsi="Noto Sans" w:cs="Noto Sans"/>
      <w:sz w:val="15"/>
      <w:szCs w:val="15"/>
      <w:lang w:val="ru-RU"/>
    </w:rPr>
  </w:style>
  <w:style w:type="character" w:styleId="ac">
    <w:name w:val="Unresolved Mention"/>
    <w:basedOn w:val="a0"/>
    <w:uiPriority w:val="99"/>
    <w:semiHidden/>
    <w:unhideWhenUsed/>
    <w:rsid w:val="00300C9B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C20FF"/>
    <w:rPr>
      <w:color w:val="954F72" w:themeColor="followedHyperlink"/>
      <w:u w:val="single"/>
    </w:rPr>
  </w:style>
  <w:style w:type="paragraph" w:customStyle="1" w:styleId="ILCReportAcronym">
    <w:name w:val="ILC Report Acronym"/>
    <w:link w:val="ILCReportAcronymChar"/>
    <w:uiPriority w:val="17"/>
    <w:rsid w:val="0022026F"/>
    <w:pPr>
      <w:shd w:val="clear" w:color="auto" w:fill="1E2DBE"/>
      <w:adjustRightInd w:val="0"/>
      <w:spacing w:before="40" w:after="40" w:line="240" w:lineRule="auto"/>
      <w:ind w:left="284" w:hanging="227"/>
    </w:pPr>
    <w:rPr>
      <w:rFonts w:ascii="Noto Sans" w:eastAsia="Noto Sans SC Regular" w:hAnsi="Noto Sans" w:cs="Noto Sans"/>
      <w:color w:val="FFFFFF" w:themeColor="background1"/>
      <w:sz w:val="21"/>
      <w:szCs w:val="21"/>
      <w:lang w:val="en-GB"/>
    </w:rPr>
  </w:style>
  <w:style w:type="character" w:customStyle="1" w:styleId="ILCReportAcronymChar">
    <w:name w:val="ILC Report Acronym Char"/>
    <w:basedOn w:val="a0"/>
    <w:link w:val="ILCReportAcronym"/>
    <w:uiPriority w:val="17"/>
    <w:rsid w:val="0022026F"/>
    <w:rPr>
      <w:rFonts w:ascii="Noto Sans" w:eastAsia="Noto Sans SC Regular" w:hAnsi="Noto Sans" w:cs="Noto Sans"/>
      <w:color w:val="FFFFFF" w:themeColor="background1"/>
      <w:sz w:val="21"/>
      <w:szCs w:val="21"/>
      <w:shd w:val="clear" w:color="auto" w:fill="1E2DBE"/>
      <w:lang w:val="en-GB"/>
    </w:rPr>
  </w:style>
  <w:style w:type="paragraph" w:customStyle="1" w:styleId="ILCReportSessionLabel">
    <w:name w:val="ILC Report Session Label"/>
    <w:uiPriority w:val="17"/>
    <w:rsid w:val="0022026F"/>
    <w:pPr>
      <w:spacing w:before="40" w:after="40" w:line="240" w:lineRule="auto"/>
    </w:pPr>
    <w:rPr>
      <w:rFonts w:ascii="Noto Sans" w:eastAsia="Noto Sans SC Regular" w:hAnsi="Noto Sans" w:cs="Noto Sans"/>
      <w:color w:val="1E2DBE"/>
      <w:sz w:val="21"/>
      <w:szCs w:val="21"/>
      <w:lang w:val="en-GB"/>
    </w:rPr>
  </w:style>
  <w:style w:type="paragraph" w:customStyle="1" w:styleId="ReportAcronym">
    <w:name w:val="Report Acronym"/>
    <w:link w:val="ReportAcronymChar"/>
    <w:uiPriority w:val="17"/>
    <w:rsid w:val="0067388E"/>
    <w:pPr>
      <w:numPr>
        <w:numId w:val="36"/>
      </w:numPr>
      <w:shd w:val="clear" w:color="auto" w:fill="1E2DBE"/>
      <w:suppressAutoHyphens/>
      <w:adjustRightInd w:val="0"/>
      <w:spacing w:before="40" w:after="40" w:line="240" w:lineRule="auto"/>
    </w:pPr>
    <w:rPr>
      <w:rFonts w:ascii="Noto Sans" w:eastAsia="Noto Sans SC Regular" w:hAnsi="Noto Sans" w:cs="Noto Sans"/>
      <w:bCs/>
      <w:color w:val="FFFFFF" w:themeColor="background1"/>
      <w:sz w:val="21"/>
      <w:szCs w:val="21"/>
      <w:lang w:val="en-GB"/>
    </w:rPr>
  </w:style>
  <w:style w:type="character" w:customStyle="1" w:styleId="ReportAcronymChar">
    <w:name w:val="Report Acronym Char"/>
    <w:basedOn w:val="a0"/>
    <w:link w:val="ReportAcronym"/>
    <w:uiPriority w:val="17"/>
    <w:rsid w:val="0067388E"/>
    <w:rPr>
      <w:rFonts w:ascii="Noto Sans" w:eastAsia="Noto Sans SC Regular" w:hAnsi="Noto Sans" w:cs="Noto Sans"/>
      <w:bCs/>
      <w:color w:val="FFFFFF" w:themeColor="background1"/>
      <w:sz w:val="21"/>
      <w:szCs w:val="21"/>
      <w:shd w:val="clear" w:color="auto" w:fill="1E2DBE"/>
      <w:lang w:val="en-GB"/>
    </w:rPr>
  </w:style>
  <w:style w:type="paragraph" w:customStyle="1" w:styleId="ReportLabel">
    <w:name w:val="Report Label"/>
    <w:uiPriority w:val="17"/>
    <w:rsid w:val="00AA0A0E"/>
    <w:pPr>
      <w:spacing w:before="40" w:after="40" w:line="240" w:lineRule="auto"/>
    </w:pPr>
    <w:rPr>
      <w:rFonts w:ascii="Noto Sans" w:eastAsia="Noto Sans SC Regular" w:hAnsi="Noto Sans" w:cs="Noto Sans"/>
      <w:color w:val="1E2DBE"/>
      <w:sz w:val="21"/>
      <w:szCs w:val="21"/>
      <w:lang w:val="ru-RU"/>
    </w:rPr>
  </w:style>
  <w:style w:type="numbering" w:customStyle="1" w:styleId="listDocCode">
    <w:name w:val="list Doc Code"/>
    <w:uiPriority w:val="99"/>
    <w:rsid w:val="00E20353"/>
    <w:pPr>
      <w:numPr>
        <w:numId w:val="33"/>
      </w:numPr>
    </w:pPr>
  </w:style>
  <w:style w:type="numbering" w:customStyle="1" w:styleId="listTablebullets">
    <w:name w:val="list Table bullets"/>
    <w:uiPriority w:val="99"/>
    <w:rsid w:val="00E20353"/>
    <w:pPr>
      <w:numPr>
        <w:numId w:val="34"/>
      </w:numPr>
    </w:pPr>
  </w:style>
  <w:style w:type="paragraph" w:customStyle="1" w:styleId="TableIndentbluebulletlist1">
    <w:name w:val="Table Indent blue bullet list 1"/>
    <w:uiPriority w:val="14"/>
    <w:qFormat/>
    <w:rsid w:val="00E20353"/>
    <w:pPr>
      <w:numPr>
        <w:numId w:val="35"/>
      </w:numPr>
      <w:spacing w:after="0" w:line="240" w:lineRule="auto"/>
    </w:pPr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TableIndentbluebulletlist2">
    <w:name w:val="Table Indent blue bullet list 2"/>
    <w:basedOn w:val="TableIndentbluebulletlist1"/>
    <w:uiPriority w:val="14"/>
    <w:qFormat/>
    <w:rsid w:val="00E20353"/>
    <w:pPr>
      <w:numPr>
        <w:ilvl w:val="1"/>
      </w:numPr>
    </w:pPr>
  </w:style>
  <w:style w:type="paragraph" w:customStyle="1" w:styleId="RUReportTableIndent1">
    <w:name w:val="RU Report Table Indent 1"/>
    <w:uiPriority w:val="16"/>
    <w:qFormat/>
    <w:rsid w:val="00AA0A0E"/>
    <w:pPr>
      <w:numPr>
        <w:numId w:val="38"/>
      </w:numPr>
      <w:spacing w:before="20" w:after="20" w:line="240" w:lineRule="auto"/>
      <w:jc w:val="both"/>
    </w:pPr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ReportTableIndent2">
    <w:name w:val="RU Report Table Indent 2"/>
    <w:uiPriority w:val="16"/>
    <w:qFormat/>
    <w:rsid w:val="003701C7"/>
    <w:pPr>
      <w:numPr>
        <w:ilvl w:val="1"/>
        <w:numId w:val="38"/>
      </w:numPr>
      <w:spacing w:before="20" w:after="20" w:line="240" w:lineRule="auto"/>
      <w:jc w:val="both"/>
    </w:pPr>
    <w:rPr>
      <w:rFonts w:ascii="Noto Sans" w:eastAsia="Noto Sans SC Regular" w:hAnsi="Noto Sans" w:cs="Noto Sans"/>
      <w:sz w:val="18"/>
      <w:szCs w:val="18"/>
      <w:lang w:val="ru-RU"/>
    </w:rPr>
  </w:style>
  <w:style w:type="paragraph" w:customStyle="1" w:styleId="RUReportTableIndentbluebulletlist1">
    <w:name w:val="RU Report Table Indent blue bullet list 1"/>
    <w:uiPriority w:val="16"/>
    <w:rsid w:val="003701C7"/>
    <w:pPr>
      <w:numPr>
        <w:numId w:val="40"/>
      </w:numPr>
      <w:spacing w:before="20" w:after="20" w:line="240" w:lineRule="auto"/>
      <w:jc w:val="both"/>
    </w:pPr>
    <w:rPr>
      <w:rFonts w:ascii="Noto Sans" w:eastAsia="Noto Sans SC Regular" w:hAnsi="Noto Sans" w:cs="Noto Sans"/>
      <w:color w:val="000000" w:themeColor="text1"/>
      <w:sz w:val="18"/>
      <w:szCs w:val="18"/>
      <w:lang w:val="ru-RU"/>
    </w:rPr>
  </w:style>
  <w:style w:type="paragraph" w:customStyle="1" w:styleId="RUReportTableIndentbluebulletlist2">
    <w:name w:val="RU Report Table Indent blue bullet list 2"/>
    <w:basedOn w:val="RUReportTableIndentbluebulletlist1"/>
    <w:uiPriority w:val="16"/>
    <w:qFormat/>
    <w:rsid w:val="003701C7"/>
    <w:pPr>
      <w:numPr>
        <w:ilvl w:val="1"/>
      </w:numPr>
    </w:pPr>
  </w:style>
  <w:style w:type="paragraph" w:customStyle="1" w:styleId="RUPBIndent1">
    <w:name w:val="RU P&amp;B Indent 1"/>
    <w:basedOn w:val="a"/>
    <w:link w:val="RUPBIndent10"/>
    <w:uiPriority w:val="9"/>
    <w:qFormat/>
    <w:rsid w:val="005E7811"/>
    <w:pPr>
      <w:adjustRightInd w:val="0"/>
      <w:snapToGrid w:val="0"/>
      <w:spacing w:before="120" w:after="120"/>
      <w:ind w:left="340" w:hanging="340"/>
      <w:jc w:val="both"/>
    </w:pPr>
    <w:rPr>
      <w:rFonts w:eastAsia="Noto Sans SC Regular" w:cs="Arial"/>
      <w:color w:val="000000" w:themeColor="text1"/>
      <w:szCs w:val="20"/>
      <w:lang w:eastAsia="zh-CN"/>
    </w:rPr>
  </w:style>
  <w:style w:type="character" w:customStyle="1" w:styleId="RUPBIndent10">
    <w:name w:val="RU P&amp;B Indent 1 Знак"/>
    <w:basedOn w:val="a0"/>
    <w:link w:val="RUPBIndent1"/>
    <w:uiPriority w:val="9"/>
    <w:rsid w:val="005E7811"/>
    <w:rPr>
      <w:rFonts w:ascii="Noto Sans" w:eastAsia="Noto Sans SC Regular" w:hAnsi="Noto Sans" w:cs="Arial"/>
      <w:color w:val="000000" w:themeColor="text1"/>
      <w:sz w:val="18"/>
      <w:szCs w:val="20"/>
      <w:lang w:val="ru-RU" w:eastAsia="zh-CN"/>
    </w:rPr>
  </w:style>
  <w:style w:type="character" w:customStyle="1" w:styleId="PBHyperlink">
    <w:name w:val="P&amp;B Hyperlink"/>
    <w:uiPriority w:val="5"/>
    <w:qFormat/>
    <w:rsid w:val="005E7811"/>
    <w:rPr>
      <w:rFonts w:ascii="Noto Sans" w:eastAsia="Noto Sans SC Regular" w:hAnsi="Noto Sans" w:cs="Noto Sans"/>
      <w:color w:val="1E2DBE"/>
      <w:lang w:val="en-GB"/>
    </w:rPr>
  </w:style>
  <w:style w:type="table" w:styleId="ae">
    <w:name w:val="Table Grid"/>
    <w:basedOn w:val="a1"/>
    <w:uiPriority w:val="59"/>
    <w:rsid w:val="00591D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UReportNormal">
    <w:name w:val="RU Report Normal"/>
    <w:uiPriority w:val="4"/>
    <w:qFormat/>
    <w:rsid w:val="00591D74"/>
    <w:pPr>
      <w:spacing w:after="0" w:line="240" w:lineRule="auto"/>
      <w:jc w:val="both"/>
    </w:pPr>
    <w:rPr>
      <w:rFonts w:ascii="Noto Sans" w:eastAsia="Noto Sans SC Regular" w:hAnsi="Noto Sans" w:cs="Noto Sans"/>
      <w:sz w:val="20"/>
      <w:szCs w:val="20"/>
      <w:lang w:val="ru-RU"/>
    </w:rPr>
  </w:style>
  <w:style w:type="character" w:styleId="af">
    <w:name w:val="annotation reference"/>
    <w:basedOn w:val="a0"/>
    <w:uiPriority w:val="99"/>
    <w:semiHidden/>
    <w:unhideWhenUsed/>
    <w:rsid w:val="00802084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802084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802084"/>
    <w:rPr>
      <w:rFonts w:ascii="Noto Sans" w:hAnsi="Noto Sans" w:cs="Noto Sans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55BA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55BAC"/>
    <w:rPr>
      <w:rFonts w:ascii="Noto Sans" w:hAnsi="Noto Sans" w:cs="Noto Sans"/>
      <w:b/>
      <w:bCs/>
      <w:sz w:val="20"/>
      <w:szCs w:val="20"/>
      <w:lang w:val="ru-RU"/>
    </w:rPr>
  </w:style>
  <w:style w:type="paragraph" w:customStyle="1" w:styleId="ReportParaIndent">
    <w:name w:val="Report Para Indent"/>
    <w:basedOn w:val="a"/>
    <w:uiPriority w:val="4"/>
    <w:qFormat/>
    <w:rsid w:val="006C43C9"/>
    <w:pPr>
      <w:spacing w:before="120" w:after="120"/>
      <w:ind w:left="567"/>
      <w:jc w:val="both"/>
    </w:pPr>
    <w:rPr>
      <w:rFonts w:eastAsia="Noto Sans SC Regular"/>
      <w:sz w:val="20"/>
      <w:szCs w:val="20"/>
      <w:lang w:val="fr-FR"/>
    </w:rPr>
  </w:style>
  <w:style w:type="numbering" w:customStyle="1" w:styleId="Reportlist-ParaNumletters">
    <w:name w:val="Report list - ParaNum &amp; letters"/>
    <w:uiPriority w:val="99"/>
    <w:rsid w:val="006C43C9"/>
    <w:pPr>
      <w:numPr>
        <w:numId w:val="44"/>
      </w:numPr>
    </w:pPr>
  </w:style>
  <w:style w:type="numbering" w:customStyle="1" w:styleId="Reportlist-Chapter">
    <w:name w:val="Report list - Chapter"/>
    <w:uiPriority w:val="99"/>
    <w:rsid w:val="006C43C9"/>
    <w:pPr>
      <w:numPr>
        <w:numId w:val="45"/>
      </w:numPr>
    </w:pPr>
  </w:style>
  <w:style w:type="paragraph" w:customStyle="1" w:styleId="ReportParaNum">
    <w:name w:val="Report ParaNum"/>
    <w:uiPriority w:val="4"/>
    <w:qFormat/>
    <w:rsid w:val="006C43C9"/>
    <w:pPr>
      <w:numPr>
        <w:numId w:val="47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fr-FR"/>
    </w:rPr>
  </w:style>
  <w:style w:type="paragraph" w:customStyle="1" w:styleId="ReportChapter">
    <w:name w:val="Report Chapter"/>
    <w:next w:val="a"/>
    <w:uiPriority w:val="2"/>
    <w:qFormat/>
    <w:rsid w:val="006C43C9"/>
    <w:pPr>
      <w:keepNext/>
      <w:numPr>
        <w:numId w:val="46"/>
      </w:numPr>
      <w:pBdr>
        <w:bottom w:val="single" w:sz="4" w:space="1" w:color="1E2DBE"/>
      </w:pBdr>
      <w:spacing w:before="480" w:after="360" w:line="240" w:lineRule="auto"/>
      <w:outlineLvl w:val="0"/>
    </w:pPr>
    <w:rPr>
      <w:rFonts w:ascii="Overpass" w:eastAsia="Noto Sans SC Bold" w:hAnsi="Overpass" w:cs="Overpass"/>
      <w:b/>
      <w:color w:val="232DBE"/>
      <w:sz w:val="36"/>
      <w:szCs w:val="36"/>
      <w:u w:color="232DBE"/>
      <w:lang w:val="fr-FR"/>
    </w:rPr>
  </w:style>
  <w:style w:type="paragraph" w:customStyle="1" w:styleId="ReportIndentletterlist1F">
    <w:name w:val="Report Indent letter list 1 F"/>
    <w:basedOn w:val="a"/>
    <w:uiPriority w:val="6"/>
    <w:qFormat/>
    <w:rsid w:val="006C43C9"/>
    <w:pPr>
      <w:numPr>
        <w:ilvl w:val="1"/>
        <w:numId w:val="47"/>
      </w:numPr>
      <w:spacing w:before="120" w:after="120"/>
      <w:jc w:val="both"/>
    </w:pPr>
    <w:rPr>
      <w:rFonts w:eastAsia="Noto Sans SC Regular"/>
      <w:sz w:val="20"/>
      <w:szCs w:val="20"/>
      <w:lang w:val="fr-FR"/>
    </w:rPr>
  </w:style>
  <w:style w:type="paragraph" w:customStyle="1" w:styleId="ReportIndentletterlist2F">
    <w:name w:val="Report Indent letter list 2 F"/>
    <w:basedOn w:val="ReportIndentletterlist1F"/>
    <w:uiPriority w:val="6"/>
    <w:qFormat/>
    <w:rsid w:val="006C43C9"/>
    <w:pPr>
      <w:numPr>
        <w:ilvl w:val="2"/>
      </w:numPr>
    </w:pPr>
  </w:style>
  <w:style w:type="character" w:styleId="af4">
    <w:name w:val="Placeholder Text"/>
    <w:basedOn w:val="a0"/>
    <w:uiPriority w:val="99"/>
    <w:semiHidden/>
    <w:rsid w:val="00B00A9C"/>
    <w:rPr>
      <w:color w:val="666666"/>
    </w:rPr>
  </w:style>
  <w:style w:type="paragraph" w:styleId="af5">
    <w:name w:val="Revision"/>
    <w:hidden/>
    <w:uiPriority w:val="99"/>
    <w:semiHidden/>
    <w:rsid w:val="005D1A96"/>
    <w:pPr>
      <w:spacing w:after="0" w:line="240" w:lineRule="auto"/>
    </w:pPr>
    <w:rPr>
      <w:rFonts w:ascii="Noto Sans" w:hAnsi="Noto Sans" w:cs="Noto Sans"/>
      <w:sz w:val="18"/>
      <w:szCs w:val="18"/>
      <w:lang w:val="ru-RU"/>
    </w:rPr>
  </w:style>
  <w:style w:type="paragraph" w:customStyle="1" w:styleId="ReportPara">
    <w:name w:val="Report Para"/>
    <w:basedOn w:val="a"/>
    <w:link w:val="ReportParaChar"/>
    <w:uiPriority w:val="4"/>
    <w:qFormat/>
    <w:rsid w:val="0023789A"/>
    <w:pPr>
      <w:spacing w:before="120" w:after="120"/>
      <w:jc w:val="both"/>
    </w:pPr>
    <w:rPr>
      <w:rFonts w:eastAsia="Noto Sans SC Regular"/>
      <w:sz w:val="20"/>
      <w:szCs w:val="20"/>
      <w:lang w:val="en-GB"/>
    </w:rPr>
  </w:style>
  <w:style w:type="character" w:customStyle="1" w:styleId="ReportParaChar">
    <w:name w:val="Report Para Char"/>
    <w:basedOn w:val="a0"/>
    <w:link w:val="ReportPara"/>
    <w:uiPriority w:val="4"/>
    <w:rsid w:val="0023789A"/>
    <w:rPr>
      <w:rFonts w:ascii="Noto Sans" w:eastAsia="Noto Sans SC Regular" w:hAnsi="Noto Sans" w:cs="Noto Sans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7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lex.ilo.org/dyn/nrmlx_en/f?p=NORMLEXPUB:12100:0::NO:12100:P12100_INSTRUMENT_ID:312283:NO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ormlex.ilo.org/dyn/nrmlx_en/f?p=NORMLEXPUB:12100:0::NO:12100:P12100_INSTRUMENT_ID:312283:NO" TargetMode="External"/><Relationship Id="rId14" Type="http://schemas.openxmlformats.org/officeDocument/2006/relationships/header" Target="header5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lo.org/public/english/standards/relm/gb/docs/gb270/gb-9-2.htm" TargetMode="External"/><Relationship Id="rId2" Type="http://schemas.openxmlformats.org/officeDocument/2006/relationships/hyperlink" Target="https://www.ilo.org/public/english/standards/relm/gb/docs/gb270/lils-3.htm" TargetMode="External"/><Relationship Id="rId1" Type="http://schemas.openxmlformats.org/officeDocument/2006/relationships/hyperlink" Target="https://www.ilo.org/public/english/standards/relm/gb/docs/gb270/prs-2.htm" TargetMode="External"/><Relationship Id="rId4" Type="http://schemas.openxmlformats.org/officeDocument/2006/relationships/hyperlink" Target="https://www.ilo.org/sites/default/files/wcmsp5/groups/public/%40ed_norm/%40normes/documents/genericdocument/wcms_889890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ord\All\NEW%20BRANDING%20TEMPLATES\Categories%20of%20templates\Conference\1_Reports%20to%20the%20ILC\ILC%20Report_Standard\RU\%5b11a%5d_ILC%20Report_Standard_template_14.07.2026_R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EECCB66C474CC5B0749C456E1830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77673E-C8DA-49FC-861F-A618DCAC43CE}"/>
      </w:docPartPr>
      <w:docPartBody>
        <w:p w:rsidR="008A4D8B" w:rsidRDefault="00AC4C9C" w:rsidP="00AC4C9C">
          <w:pPr>
            <w:pStyle w:val="C9EECCB66C474CC5B0749C456E1830442"/>
          </w:pPr>
          <w:r w:rsidRPr="001B4E4A">
            <w:rPr>
              <w:rStyle w:val="RUReportPara0"/>
              <w:color w:val="666666"/>
            </w:rPr>
            <w:t xml:space="preserve">Для ввода </w:t>
          </w:r>
          <w:r w:rsidRPr="00037459">
            <w:rPr>
              <w:rStyle w:val="RUReportPara0"/>
              <w:color w:val="666666"/>
            </w:rPr>
            <w:t>комментариев нажм</w:t>
          </w:r>
          <w:r w:rsidRPr="001B4E4A">
            <w:rPr>
              <w:rStyle w:val="RUReportPara0"/>
              <w:color w:val="666666"/>
            </w:rPr>
            <w:t>ите в данном поле.</w:t>
          </w:r>
        </w:p>
      </w:docPartBody>
    </w:docPart>
    <w:docPart>
      <w:docPartPr>
        <w:name w:val="11F3B305905F49008EB5B20C3EC809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3426F1-937C-4702-8A64-889E9B596672}"/>
      </w:docPartPr>
      <w:docPartBody>
        <w:p w:rsidR="008A4D8B" w:rsidRDefault="00AC4C9C" w:rsidP="00AC4C9C">
          <w:pPr>
            <w:pStyle w:val="11F3B305905F49008EB5B20C3EC809812"/>
          </w:pPr>
          <w:r w:rsidRPr="001B4E4A">
            <w:rPr>
              <w:rStyle w:val="RUReportPara0"/>
              <w:color w:val="666666"/>
            </w:rPr>
            <w:t xml:space="preserve">Для ввода </w:t>
          </w:r>
          <w:r w:rsidRPr="00037459">
            <w:rPr>
              <w:rStyle w:val="RUReportPara0"/>
              <w:color w:val="666666"/>
            </w:rPr>
            <w:t>комментариев нажм</w:t>
          </w:r>
          <w:r w:rsidRPr="001B4E4A">
            <w:rPr>
              <w:rStyle w:val="RUReportPara0"/>
              <w:color w:val="666666"/>
            </w:rPr>
            <w:t>ите в данном поле.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1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emBd">
    <w:altName w:val="Arial"/>
    <w:charset w:val="01"/>
    <w:family w:val="swiss"/>
    <w:pitch w:val="variable"/>
    <w:sig w:usb0="E00002FF" w:usb1="4000001F" w:usb2="08000029" w:usb3="00000000" w:csb0="00000000" w:csb1="00000000"/>
  </w:font>
  <w:font w:name="Noto Sans SC Bold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">
    <w:altName w:val="Calibri"/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Light">
    <w:panose1 w:val="020B0402040504020204"/>
    <w:charset w:val="00"/>
    <w:family w:val="swiss"/>
    <w:pitch w:val="variable"/>
    <w:sig w:usb0="E00002FF" w:usb1="4000201F" w:usb2="08000029" w:usb3="00000000" w:csb0="0000019F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4D0"/>
    <w:rsid w:val="0009037B"/>
    <w:rsid w:val="000C3EA4"/>
    <w:rsid w:val="002660B5"/>
    <w:rsid w:val="005A1E41"/>
    <w:rsid w:val="005C38B6"/>
    <w:rsid w:val="006A6733"/>
    <w:rsid w:val="007566AD"/>
    <w:rsid w:val="00786A35"/>
    <w:rsid w:val="008A4D8B"/>
    <w:rsid w:val="00974733"/>
    <w:rsid w:val="00AC4C9C"/>
    <w:rsid w:val="00B854D7"/>
    <w:rsid w:val="00B866FB"/>
    <w:rsid w:val="00BD25C7"/>
    <w:rsid w:val="00D57E24"/>
    <w:rsid w:val="00E97A0D"/>
    <w:rsid w:val="00EC14D0"/>
    <w:rsid w:val="00F70E6E"/>
    <w:rsid w:val="00FE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C4C9C"/>
    <w:rPr>
      <w:color w:val="666666"/>
    </w:rPr>
  </w:style>
  <w:style w:type="paragraph" w:customStyle="1" w:styleId="RUReportPara">
    <w:name w:val="RU Report Para"/>
    <w:link w:val="RUReportPara0"/>
    <w:uiPriority w:val="4"/>
    <w:qFormat/>
    <w:rsid w:val="00AC4C9C"/>
    <w:pPr>
      <w:spacing w:before="120" w:after="120" w:line="240" w:lineRule="auto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character" w:customStyle="1" w:styleId="RUReportPara0">
    <w:name w:val="RU Report Para Знак"/>
    <w:basedOn w:val="a0"/>
    <w:link w:val="RUReportPara"/>
    <w:uiPriority w:val="4"/>
    <w:rsid w:val="00AC4C9C"/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9EECCB66C474CC5B0749C456E1830442">
    <w:name w:val="C9EECCB66C474CC5B0749C456E1830442"/>
    <w:rsid w:val="00AC4C9C"/>
    <w:pPr>
      <w:spacing w:after="0" w:line="240" w:lineRule="auto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1F3B305905F49008EB5B20C3EC809812">
    <w:name w:val="11F3B305905F49008EB5B20C3EC809812"/>
    <w:rsid w:val="00AC4C9C"/>
    <w:pPr>
      <w:spacing w:after="0" w:line="240" w:lineRule="auto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36B04ED-1573-4837-B18A-DD407B9EA663}">
  <we:reference id="d128c84c-f807-495a-9a8f-aa9104c56cb6" version="1.0.0.0" store="\\gva-fil-48.ad.ilo.org\V-HQ-95-00-01\ILO\UAT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946D6-8957-4B35-9E06-BE6D9101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[11a]_ILC Report_Standard_template_14.07.2026_RU.dotx</Template>
  <TotalTime>0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Отмена четырех международных конвенций о труде и изъятие одной международной конвенции и трех рекомендаций о труде</vt:lpstr>
      <vt:lpstr/>
      <vt:lpstr/>
    </vt:vector>
  </TitlesOfParts>
  <Company>ILO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Отмена четырех международных конвенций о труде и изъятие одной международной конвенции и трех рекомендаций о труде</dc:title>
  <dc:subject>test</dc:subject>
  <dc:creator>Kurinnaya, Maria</dc:creator>
  <cp:keywords>ILC116/VII(1)</cp:keywords>
  <dc:description/>
  <cp:lastModifiedBy>Kurinnaya, Maria</cp:lastModifiedBy>
  <cp:revision>5</cp:revision>
  <cp:lastPrinted>2026-08-24T09:08:00Z</cp:lastPrinted>
  <dcterms:created xsi:type="dcterms:W3CDTF">2026-09-15T09:46:00Z</dcterms:created>
  <dcterms:modified xsi:type="dcterms:W3CDTF">2026-09-15T13:13:00Z</dcterms:modified>
</cp:coreProperties>
</file>