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E62AE" w14:textId="5449A084" w:rsidR="00A30F36" w:rsidRPr="00551497" w:rsidRDefault="00A30F36" w:rsidP="00A30F36">
      <w:pPr>
        <w:pStyle w:val="DDocSubtitle"/>
        <w:spacing w:before="1320"/>
        <w:jc w:val="center"/>
        <w:rPr>
          <w:rFonts w:ascii="Noto Sans" w:hAnsi="Noto Sans" w:cs="Noto Sans"/>
          <w:lang w:val="en-GB"/>
        </w:rPr>
      </w:pPr>
      <w:bookmarkStart w:id="0" w:name="_Toc84174024"/>
      <w:bookmarkStart w:id="1" w:name="GBNoTocFr"/>
      <w:r w:rsidRPr="00551497">
        <w:rPr>
          <w:rFonts w:ascii="Noto Sans" w:hAnsi="Noto Sans" w:cs="Noto Sans"/>
          <w:lang w:val="en-GB"/>
        </w:rPr>
        <w:t>Internationales Arbeitsamt</w:t>
      </w:r>
    </w:p>
    <w:p w14:paraId="364E9BE8" w14:textId="78766B41" w:rsidR="00A30F36" w:rsidRPr="00551497" w:rsidRDefault="00A30F36" w:rsidP="00A30F36">
      <w:pPr>
        <w:pStyle w:val="DDocSubtitle"/>
        <w:spacing w:before="1320"/>
        <w:jc w:val="center"/>
        <w:rPr>
          <w:rFonts w:ascii="Noto Sans" w:hAnsi="Noto Sans" w:cs="Noto Sans"/>
          <w:caps/>
          <w:lang w:val="en-GB"/>
        </w:rPr>
      </w:pPr>
      <w:r w:rsidRPr="00551497">
        <w:rPr>
          <w:rFonts w:ascii="Noto Sans" w:hAnsi="Noto Sans" w:cs="Noto Sans"/>
          <w:caps/>
          <w:lang w:val="en-GB"/>
        </w:rPr>
        <w:t>Berichtsformular</w:t>
      </w:r>
    </w:p>
    <w:p w14:paraId="31F003E8" w14:textId="0CC18021" w:rsidR="00A30F36" w:rsidRPr="00551497" w:rsidRDefault="00A30F36" w:rsidP="00A30F36">
      <w:pPr>
        <w:pStyle w:val="DDocSubtitle"/>
        <w:jc w:val="center"/>
        <w:rPr>
          <w:rFonts w:ascii="Noto Sans" w:hAnsi="Noto Sans" w:cs="Noto Sans"/>
          <w:lang w:val="en-GB"/>
        </w:rPr>
      </w:pPr>
      <w:r w:rsidRPr="00551497">
        <w:rPr>
          <w:rFonts w:ascii="Noto Sans" w:hAnsi="Noto Sans" w:cs="Noto Sans"/>
          <w:lang w:val="en-GB"/>
        </w:rPr>
        <w:t>für das</w:t>
      </w:r>
    </w:p>
    <w:p w14:paraId="7E4CF54A" w14:textId="410E07E4" w:rsidR="00585827" w:rsidRPr="00585827" w:rsidRDefault="00403F58" w:rsidP="00585827">
      <w:pPr>
        <w:pStyle w:val="DDocTitle"/>
        <w:pBdr>
          <w:bottom w:val="none" w:sz="0" w:space="0" w:color="auto"/>
        </w:pBdr>
        <w:spacing w:before="760" w:after="120"/>
        <w:jc w:val="center"/>
        <w:outlineLvl w:val="9"/>
        <w:rPr>
          <w:rFonts w:ascii="Noto Sans" w:hAnsi="Noto Sans"/>
          <w:bCs/>
          <w:iCs/>
          <w:noProof/>
          <w:color w:val="230050"/>
          <w:lang w:val="en-GB" w:eastAsia="zh-CN"/>
        </w:rPr>
      </w:pPr>
      <w:r w:rsidRPr="00551497">
        <w:rPr>
          <w:rFonts w:ascii="Noto Sans" w:hAnsi="Noto Sans"/>
          <w:bCs/>
          <w:iCs/>
          <w:noProof/>
          <w:color w:val="230050"/>
          <w:sz w:val="40"/>
          <w:szCs w:val="40"/>
          <w:lang w:val="en-GB" w:eastAsia="zh-CN"/>
        </w:rPr>
        <w:fldChar w:fldCharType="begin"/>
      </w:r>
      <w:r w:rsidRPr="00551497">
        <w:rPr>
          <w:rFonts w:ascii="Noto Sans" w:hAnsi="Noto Sans"/>
          <w:bCs/>
          <w:iCs/>
          <w:noProof/>
          <w:color w:val="230050"/>
          <w:sz w:val="40"/>
          <w:szCs w:val="40"/>
          <w:lang w:val="en-GB" w:eastAsia="zh-CN"/>
        </w:rPr>
        <w:instrText xml:space="preserve"> MERGEFIELD  Rel.DocumentTitle  \* MERGEFORMAT </w:instrText>
      </w:r>
      <w:r w:rsidRPr="00551497">
        <w:rPr>
          <w:rFonts w:ascii="Noto Sans" w:hAnsi="Noto Sans"/>
          <w:bCs/>
          <w:iCs/>
          <w:noProof/>
          <w:color w:val="230050"/>
          <w:sz w:val="40"/>
          <w:szCs w:val="40"/>
          <w:lang w:val="en-GB" w:eastAsia="zh-CN"/>
        </w:rPr>
        <w:fldChar w:fldCharType="separate"/>
      </w:r>
      <w:r w:rsidR="00D1162F" w:rsidRPr="00551497">
        <w:rPr>
          <w:rFonts w:ascii="Noto Sans" w:hAnsi="Noto Sans"/>
          <w:bCs/>
          <w:iCs/>
          <w:noProof/>
          <w:color w:val="230050"/>
          <w:sz w:val="40"/>
          <w:szCs w:val="40"/>
          <w:lang w:val="en-GB" w:eastAsia="zh-CN"/>
        </w:rPr>
        <w:t xml:space="preserve">SEEARBEITSÜBEREINKOMMEN, 2006, </w:t>
      </w:r>
      <w:r w:rsidR="00A30F36" w:rsidRPr="00551497">
        <w:rPr>
          <w:rFonts w:ascii="Noto Sans" w:hAnsi="Noto Sans"/>
          <w:bCs/>
          <w:iCs/>
          <w:noProof/>
          <w:color w:val="230050"/>
          <w:sz w:val="40"/>
          <w:szCs w:val="40"/>
          <w:lang w:val="en-GB" w:eastAsia="zh-CN"/>
        </w:rPr>
        <w:br/>
      </w:r>
      <w:r w:rsidR="00D1162F" w:rsidRPr="00551497">
        <w:rPr>
          <w:rFonts w:ascii="Noto Sans" w:hAnsi="Noto Sans"/>
          <w:bCs/>
          <w:iCs/>
          <w:noProof/>
          <w:color w:val="230050"/>
          <w:sz w:val="40"/>
          <w:szCs w:val="40"/>
          <w:lang w:val="en-GB" w:eastAsia="zh-CN"/>
        </w:rPr>
        <w:t>IN DER GEÄNDERTEN FASSUNG (MLC, 2006)</w:t>
      </w:r>
      <w:r w:rsidRPr="00551497">
        <w:rPr>
          <w:rFonts w:ascii="Noto Sans" w:hAnsi="Noto Sans"/>
          <w:bCs/>
          <w:iCs/>
          <w:noProof/>
          <w:color w:val="230050"/>
          <w:sz w:val="40"/>
          <w:szCs w:val="40"/>
          <w:lang w:val="en-GB" w:eastAsia="zh-CN"/>
        </w:rPr>
        <w:fldChar w:fldCharType="end"/>
      </w:r>
      <w:bookmarkEnd w:id="0"/>
      <w:r w:rsidR="00585827">
        <w:rPr>
          <w:rFonts w:ascii="Noto Sans" w:hAnsi="Noto Sans"/>
          <w:bCs/>
          <w:iCs/>
          <w:noProof/>
          <w:color w:val="230050"/>
          <w:sz w:val="40"/>
          <w:szCs w:val="40"/>
          <w:lang w:val="en-GB" w:eastAsia="zh-CN"/>
        </w:rPr>
        <w:br/>
      </w:r>
      <w:r w:rsidR="00585827" w:rsidRPr="00585827">
        <w:rPr>
          <w:rFonts w:ascii="Noto Sans" w:hAnsi="Noto Sans"/>
          <w:bCs/>
          <w:iCs/>
          <w:noProof/>
          <w:color w:val="230050"/>
          <w:lang w:val="en-GB" w:eastAsia="zh-CN"/>
        </w:rPr>
        <w:t>– einschließlich der Änderungen von 2022 –</w:t>
      </w:r>
    </w:p>
    <w:p w14:paraId="776EF64B" w14:textId="77777777" w:rsidR="00A30F36" w:rsidRPr="00551497" w:rsidRDefault="00A30F36" w:rsidP="00A30F36">
      <w:pPr>
        <w:pStyle w:val="DNormal"/>
        <w:rPr>
          <w:lang w:val="en-GB"/>
        </w:rPr>
      </w:pPr>
    </w:p>
    <w:p w14:paraId="6E6B1792" w14:textId="77777777" w:rsidR="00A30F36" w:rsidRPr="00551497" w:rsidRDefault="00A30F36" w:rsidP="00A30F36">
      <w:pPr>
        <w:pStyle w:val="DNormal"/>
        <w:rPr>
          <w:lang w:val="en-GB"/>
        </w:rPr>
      </w:pPr>
    </w:p>
    <w:p w14:paraId="74574606" w14:textId="77777777" w:rsidR="00A30F36" w:rsidRPr="00551497" w:rsidRDefault="00A30F36" w:rsidP="00A30F36">
      <w:pPr>
        <w:pStyle w:val="DNormal"/>
        <w:rPr>
          <w:lang w:val="en-GB"/>
        </w:rPr>
      </w:pPr>
    </w:p>
    <w:p w14:paraId="41F15641" w14:textId="3AD60FF3" w:rsidR="00A30F36" w:rsidRPr="00551497" w:rsidRDefault="00A30F36" w:rsidP="00A30F36">
      <w:pPr>
        <w:pStyle w:val="DPara"/>
        <w:ind w:left="0"/>
      </w:pPr>
      <w:bookmarkStart w:id="2" w:name="lt_pId016"/>
      <w:r w:rsidRPr="00551497">
        <w:t>Dieses Berichtsformular ist für Länder bestimmt, die das Übereinkommen ratifiziert haben.</w:t>
      </w:r>
      <w:bookmarkEnd w:id="2"/>
      <w:r w:rsidRPr="00551497">
        <w:t xml:space="preserve"> </w:t>
      </w:r>
      <w:bookmarkStart w:id="3" w:name="lt_pId017"/>
      <w:r w:rsidRPr="00551497">
        <w:t>Es ist vom Verwaltungsrat des Internationalen Arbeitsamtes im Einklang mit Artikel 22 der Verfassung der IAO gebilligt worden; dieser Artikel lautet wie folgt: „Jedes Mitglied verpflichtet sich, dem Internationalen Arbeitsamt jährlich einen Bericht über seine Maßnahmen zur Durchführung der Übereinkommen, denen es beigetreten ist, vorzulegen.</w:t>
      </w:r>
      <w:bookmarkEnd w:id="3"/>
      <w:r w:rsidRPr="00551497">
        <w:t xml:space="preserve"> </w:t>
      </w:r>
      <w:bookmarkStart w:id="4" w:name="lt_pId018"/>
      <w:r w:rsidRPr="00551497">
        <w:t>Die Form dieser Berichte bestimmt der Verwaltungsrat; sie haben die von ihm geforderten Einzelheiten zu enthalten.“</w:t>
      </w:r>
      <w:bookmarkEnd w:id="4"/>
    </w:p>
    <w:p w14:paraId="61ECEC16" w14:textId="2840D27C" w:rsidR="00A30F36" w:rsidRPr="00551497" w:rsidRDefault="00A30F36" w:rsidP="00A30F36">
      <w:pPr>
        <w:pStyle w:val="DPara"/>
        <w:ind w:left="0"/>
        <w:rPr>
          <w:lang w:val="en-GB"/>
        </w:rPr>
      </w:pPr>
      <w:bookmarkStart w:id="5" w:name="lt_pId019"/>
      <w:r w:rsidRPr="00551497">
        <w:t>Einige der in dem Übereinkommen behandelten Fragen liegen möglicherweise nicht in der unmittel</w:t>
      </w:r>
      <w:r w:rsidR="00E26444">
        <w:softHyphen/>
      </w:r>
      <w:r w:rsidRPr="00551497">
        <w:t>baren Zuständigkeit des für Arbeitsfragen zuständigen Ministeriums, so dass es erforderlich sein könnte, andere interessierte Ministerien oder staatliche Einrichtungen zu konsultieren, um einen voll</w:t>
      </w:r>
      <w:r w:rsidR="00E26444">
        <w:softHyphen/>
      </w:r>
      <w:r w:rsidRPr="00551497">
        <w:t>ständigen Bericht über das Übereinkommens zu erstellen.</w:t>
      </w:r>
      <w:bookmarkEnd w:id="5"/>
    </w:p>
    <w:p w14:paraId="3CA39005" w14:textId="77777777" w:rsidR="003A2D39" w:rsidRPr="00551497" w:rsidRDefault="003A2D39" w:rsidP="00A30F36">
      <w:pPr>
        <w:pStyle w:val="DNormal"/>
        <w:rPr>
          <w:lang w:val="en-GB"/>
        </w:rPr>
      </w:pPr>
    </w:p>
    <w:p w14:paraId="3E750724" w14:textId="77777777" w:rsidR="003A2D39" w:rsidRPr="00551497" w:rsidRDefault="003A2D39" w:rsidP="00A30F36">
      <w:pPr>
        <w:pStyle w:val="DNormal"/>
        <w:rPr>
          <w:lang w:val="en-GB"/>
        </w:rPr>
      </w:pPr>
    </w:p>
    <w:p w14:paraId="4BBF3453" w14:textId="77777777" w:rsidR="003A2D39" w:rsidRPr="00551497" w:rsidRDefault="003A2D39" w:rsidP="00A30F36">
      <w:pPr>
        <w:pStyle w:val="DNormal"/>
        <w:rPr>
          <w:lang w:val="en-GB"/>
        </w:rPr>
      </w:pPr>
    </w:p>
    <w:p w14:paraId="2180092C" w14:textId="77777777" w:rsidR="003A2D39" w:rsidRPr="00551497" w:rsidRDefault="003A2D39" w:rsidP="00A30F36">
      <w:pPr>
        <w:pStyle w:val="DNormal"/>
        <w:rPr>
          <w:lang w:val="en-GB"/>
        </w:rPr>
      </w:pPr>
    </w:p>
    <w:p w14:paraId="5E0F26C2" w14:textId="77777777" w:rsidR="003A2D39" w:rsidRPr="00551497" w:rsidRDefault="003A2D39" w:rsidP="00A30F36">
      <w:pPr>
        <w:pStyle w:val="DNormal"/>
        <w:rPr>
          <w:lang w:val="en-GB"/>
        </w:rPr>
      </w:pPr>
    </w:p>
    <w:p w14:paraId="41AF980E" w14:textId="77777777" w:rsidR="003A2D39" w:rsidRDefault="003A2D39" w:rsidP="00A30F36">
      <w:pPr>
        <w:pStyle w:val="DNormal"/>
        <w:rPr>
          <w:lang w:val="en-GB"/>
        </w:rPr>
      </w:pPr>
    </w:p>
    <w:p w14:paraId="51802CBD" w14:textId="77777777" w:rsidR="00ED4E66" w:rsidRDefault="00ED4E66" w:rsidP="00A30F36">
      <w:pPr>
        <w:pStyle w:val="DNormal"/>
        <w:rPr>
          <w:lang w:val="en-GB"/>
        </w:rPr>
      </w:pPr>
    </w:p>
    <w:p w14:paraId="0659F815" w14:textId="77777777" w:rsidR="00ED4E66" w:rsidRPr="00551497" w:rsidRDefault="00ED4E66" w:rsidP="00A30F36">
      <w:pPr>
        <w:pStyle w:val="DNormal"/>
        <w:rPr>
          <w:lang w:val="en-GB"/>
        </w:rPr>
      </w:pPr>
    </w:p>
    <w:p w14:paraId="01E4D58B" w14:textId="77777777" w:rsidR="003A2D39" w:rsidRPr="00551497" w:rsidRDefault="003A2D39" w:rsidP="003A2D39">
      <w:pPr>
        <w:pStyle w:val="DNormal"/>
        <w:jc w:val="center"/>
        <w:rPr>
          <w:lang w:val="en-GB"/>
        </w:rPr>
      </w:pPr>
      <w:r w:rsidRPr="00551497">
        <w:rPr>
          <w:lang w:val="en-GB"/>
        </w:rPr>
        <w:t>Genf</w:t>
      </w:r>
    </w:p>
    <w:p w14:paraId="42078985" w14:textId="448EF8D3" w:rsidR="00252012" w:rsidRPr="00551497" w:rsidRDefault="003A2D39" w:rsidP="00ED4E66">
      <w:pPr>
        <w:pStyle w:val="DNormal"/>
        <w:jc w:val="center"/>
        <w:rPr>
          <w:lang w:val="en-GB"/>
        </w:rPr>
      </w:pPr>
      <w:r w:rsidRPr="00551497">
        <w:rPr>
          <w:lang w:val="en-GB"/>
        </w:rPr>
        <w:t>202</w:t>
      </w:r>
      <w:r w:rsidR="00585827">
        <w:rPr>
          <w:lang w:val="en-GB"/>
        </w:rPr>
        <w:t>5</w:t>
      </w:r>
      <w:r w:rsidR="00252012" w:rsidRPr="00551497">
        <w:rPr>
          <w:lang w:val="en-GB"/>
        </w:rPr>
        <w:fldChar w:fldCharType="begin"/>
      </w:r>
      <w:r w:rsidR="00252012" w:rsidRPr="00551497">
        <w:rPr>
          <w:lang w:val="en-GB"/>
        </w:rPr>
        <w:instrText xml:space="preserve"> MERGEFIELD  Rel.DocumentSubtitle  \* MERGEFORMAT </w:instrText>
      </w:r>
      <w:r w:rsidR="00252012" w:rsidRPr="00551497">
        <w:rPr>
          <w:lang w:val="en-GB"/>
        </w:rPr>
        <w:fldChar w:fldCharType="separate"/>
      </w:r>
      <w:r w:rsidR="00252012" w:rsidRPr="00551497">
        <w:rPr>
          <w:lang w:val="en-GB"/>
        </w:rPr>
        <w:fldChar w:fldCharType="end"/>
      </w:r>
    </w:p>
    <w:p w14:paraId="7121F734" w14:textId="77777777" w:rsidR="00A30F36" w:rsidRPr="00551497" w:rsidRDefault="00A30F36" w:rsidP="00A30F36">
      <w:pPr>
        <w:pStyle w:val="DNormal"/>
        <w:rPr>
          <w:lang w:val="en-GB" w:eastAsia="zh-CN"/>
        </w:rPr>
        <w:sectPr w:rsidR="00A30F36" w:rsidRPr="00551497" w:rsidSect="00A30F36">
          <w:headerReference w:type="default" r:id="rId8"/>
          <w:headerReference w:type="first" r:id="rId9"/>
          <w:type w:val="oddPage"/>
          <w:pgSz w:w="11906" w:h="16838" w:code="9"/>
          <w:pgMar w:top="2268" w:right="1134" w:bottom="964" w:left="1134" w:header="851" w:footer="680" w:gutter="0"/>
          <w:cols w:space="708"/>
          <w:titlePg/>
          <w:docGrid w:linePitch="360"/>
        </w:sectPr>
      </w:pPr>
    </w:p>
    <w:p w14:paraId="31D533A6" w14:textId="77777777" w:rsidR="003A2D39" w:rsidRPr="00551497" w:rsidRDefault="003A2D39" w:rsidP="003A2D39">
      <w:pPr>
        <w:pStyle w:val="DPara"/>
        <w:ind w:left="0"/>
        <w:jc w:val="center"/>
        <w:rPr>
          <w:b/>
          <w:bCs/>
        </w:rPr>
      </w:pPr>
      <w:r w:rsidRPr="00551497">
        <w:rPr>
          <w:b/>
          <w:bCs/>
        </w:rPr>
        <w:lastRenderedPageBreak/>
        <w:t>Artikel 22 der Verfassung der IAO</w:t>
      </w:r>
    </w:p>
    <w:p w14:paraId="5B2B42B7" w14:textId="4A49F7E7" w:rsidR="003A2D39" w:rsidRPr="00551497" w:rsidRDefault="003A2D39" w:rsidP="003A2D39">
      <w:pPr>
        <w:pStyle w:val="DPara"/>
        <w:ind w:left="0"/>
        <w:jc w:val="center"/>
      </w:pPr>
      <w:r w:rsidRPr="00551497">
        <w:t xml:space="preserve">Bericht der Regierung von </w:t>
      </w:r>
      <w:sdt>
        <w:sdtPr>
          <w:rPr>
            <w:color w:val="AEAAAA" w:themeColor="background2" w:themeShade="BF"/>
          </w:rPr>
          <w:alias w:val="Country"/>
          <w:tag w:val="Country"/>
          <w:id w:val="-1076588981"/>
          <w:placeholder>
            <w:docPart w:val="CB87013CCFFF49A4B03695D7308B8D96"/>
          </w:placeholder>
          <w15:color w:val="000000"/>
          <w:text/>
        </w:sdtPr>
        <w:sdtEndPr/>
        <w:sdtContent>
          <w:r w:rsidR="00597C27" w:rsidRPr="00551497">
            <w:rPr>
              <w:color w:val="AEAAAA" w:themeColor="background2" w:themeShade="BF"/>
            </w:rPr>
            <w:t>(für Texteingabe bitte anklicken)</w:t>
          </w:r>
        </w:sdtContent>
      </w:sdt>
    </w:p>
    <w:p w14:paraId="25AB5766" w14:textId="317AC713" w:rsidR="003A2D39" w:rsidRPr="00551497" w:rsidRDefault="003A2D39" w:rsidP="003A2D39">
      <w:pPr>
        <w:pStyle w:val="DPara"/>
        <w:ind w:left="0"/>
        <w:jc w:val="center"/>
      </w:pPr>
      <w:r w:rsidRPr="00551497">
        <w:t xml:space="preserve">zu dem </w:t>
      </w:r>
    </w:p>
    <w:p w14:paraId="3944B3A1" w14:textId="69CB65C6" w:rsidR="003A2D39" w:rsidRPr="00551497" w:rsidRDefault="003A2D39" w:rsidP="003A2D39">
      <w:pPr>
        <w:pStyle w:val="DPara"/>
        <w:ind w:left="0"/>
        <w:jc w:val="center"/>
        <w:rPr>
          <w:b/>
          <w:bCs/>
        </w:rPr>
      </w:pPr>
      <w:r w:rsidRPr="00551497">
        <w:rPr>
          <w:b/>
          <w:bCs/>
        </w:rPr>
        <w:t>SEEARBEITSÜBEREINKOMMEN, 2006, in der geänderten Fassung (MLC, 2006)</w:t>
      </w:r>
    </w:p>
    <w:p w14:paraId="3EFA566F" w14:textId="771E6F72" w:rsidR="00936FEC" w:rsidRPr="00551497" w:rsidRDefault="003A2D39" w:rsidP="003A2D39">
      <w:pPr>
        <w:pStyle w:val="DPara"/>
        <w:ind w:left="0"/>
        <w:jc w:val="center"/>
      </w:pPr>
      <w:r w:rsidRPr="00551497">
        <w:t xml:space="preserve">(Ratifikation eingetragen am </w:t>
      </w:r>
      <w:sdt>
        <w:sdtPr>
          <w:rPr>
            <w:color w:val="AEAAAA" w:themeColor="background2" w:themeShade="BF"/>
          </w:rPr>
          <w:alias w:val="Ratification date"/>
          <w:tag w:val="Ratification date"/>
          <w:id w:val="507648099"/>
          <w:placeholder>
            <w:docPart w:val="DefaultPlaceholder_-1854013440"/>
          </w:placeholder>
          <w15:color w:val="000000"/>
          <w:text/>
        </w:sdtPr>
        <w:sdtEndPr/>
        <w:sdtContent>
          <w:r w:rsidR="00597C27" w:rsidRPr="00551497">
            <w:rPr>
              <w:color w:val="AEAAAA" w:themeColor="background2" w:themeShade="BF"/>
            </w:rPr>
            <w:t>(für Datumseingabe bitte anklicken)</w:t>
          </w:r>
        </w:sdtContent>
      </w:sdt>
      <w:r w:rsidRPr="00551497">
        <w:t>)</w:t>
      </w:r>
    </w:p>
    <w:p w14:paraId="1FC62961" w14:textId="77777777" w:rsidR="003A2D39" w:rsidRPr="00551497" w:rsidRDefault="003A2D39" w:rsidP="003A2D39">
      <w:pPr>
        <w:pStyle w:val="DPara"/>
        <w:ind w:left="0"/>
        <w:jc w:val="cente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7650D3" w:rsidRPr="00551497" w14:paraId="0F2B04F4" w14:textId="77777777" w:rsidTr="007C7AB7">
        <w:tc>
          <w:tcPr>
            <w:tcW w:w="9639" w:type="dxa"/>
          </w:tcPr>
          <w:p w14:paraId="438B7826" w14:textId="3967AE13" w:rsidR="007650D3" w:rsidRPr="00551497" w:rsidRDefault="007650D3" w:rsidP="007650D3">
            <w:pPr>
              <w:pStyle w:val="BoxBody"/>
            </w:pPr>
            <w:r w:rsidRPr="00551497">
              <w:rPr>
                <w:b/>
                <w:bCs/>
              </w:rPr>
              <w:t>Erstbericht</w:t>
            </w:r>
            <w:r w:rsidRPr="00551497">
              <w:t xml:space="preserve"> für den Zeitraum von </w:t>
            </w:r>
            <w:sdt>
              <w:sdtPr>
                <w:rPr>
                  <w:color w:val="AEAAAA" w:themeColor="background2" w:themeShade="BF"/>
                </w:rPr>
                <w:alias w:val="Start date"/>
                <w:tag w:val="Start date"/>
                <w:id w:val="2054959412"/>
                <w:placeholder>
                  <w:docPart w:val="DefaultPlaceholder_-1854013440"/>
                </w:placeholder>
                <w15:color w:val="000000"/>
                <w:text/>
              </w:sdtPr>
              <w:sdtEndPr/>
              <w:sdtContent>
                <w:r w:rsidRPr="00551497">
                  <w:rPr>
                    <w:color w:val="AEAAAA" w:themeColor="background2" w:themeShade="BF"/>
                  </w:rPr>
                  <w:t>(für Datumseingabe bitte anklicken)</w:t>
                </w:r>
              </w:sdtContent>
            </w:sdt>
            <w:r w:rsidRPr="00551497">
              <w:t xml:space="preserve"> bis </w:t>
            </w:r>
            <w:sdt>
              <w:sdtPr>
                <w:rPr>
                  <w:color w:val="AEAAAA" w:themeColor="background2" w:themeShade="BF"/>
                </w:rPr>
                <w:alias w:val="End date"/>
                <w:tag w:val="End date"/>
                <w:id w:val="-1896504082"/>
                <w:placeholder>
                  <w:docPart w:val="DefaultPlaceholder_-1854013440"/>
                </w:placeholder>
                <w15:color w:val="000000"/>
                <w:text/>
              </w:sdtPr>
              <w:sdtEndPr/>
              <w:sdtContent>
                <w:r w:rsidRPr="00551497">
                  <w:rPr>
                    <w:color w:val="AEAAAA" w:themeColor="background2" w:themeShade="BF"/>
                  </w:rPr>
                  <w:t>(für Datumseingabe bitte anklicken)</w:t>
                </w:r>
              </w:sdtContent>
            </w:sdt>
            <w:r w:rsidRPr="00551497">
              <w:t>.</w:t>
            </w:r>
          </w:p>
          <w:p w14:paraId="4D8C01B9" w14:textId="3722FB1E" w:rsidR="007650D3" w:rsidRPr="00551497" w:rsidRDefault="007650D3" w:rsidP="007650D3">
            <w:pPr>
              <w:pStyle w:val="BoxBody"/>
              <w:rPr>
                <w:lang w:val="en-GB"/>
              </w:rPr>
            </w:pPr>
            <w:r w:rsidRPr="00551497">
              <w:t>Handelt es sich um den ersten Bericht Ihrer Regierung nach Inkrafttreten des Übereinkommens in Ihrem Land, so sind umfassende Auskünfte darüber zu erteilen, wie Ihr Land seinen Verpflichtungen aufgrund des Über</w:t>
            </w:r>
            <w:r w:rsidRPr="00551497">
              <w:softHyphen/>
              <w:t>einkommens nachgekommen ist, einschließlich über die Maßnahmen, die zu jeder der Fragen in diesem Berichtsformular getroffen wurden.</w:t>
            </w:r>
          </w:p>
        </w:tc>
      </w:tr>
      <w:tr w:rsidR="007650D3" w:rsidRPr="00551497" w14:paraId="3AE29E98" w14:textId="77777777" w:rsidTr="007C7AB7">
        <w:tc>
          <w:tcPr>
            <w:tcW w:w="9639" w:type="dxa"/>
            <w:shd w:val="clear" w:color="auto" w:fill="F0D2E0"/>
          </w:tcPr>
          <w:p w14:paraId="5F26C8C2" w14:textId="54E8F145" w:rsidR="007650D3" w:rsidRPr="00551497" w:rsidRDefault="00896502" w:rsidP="007650D3">
            <w:pPr>
              <w:pStyle w:val="BoxBody"/>
              <w:rPr>
                <w:spacing w:val="-2"/>
              </w:rPr>
            </w:pPr>
            <w:r w:rsidRPr="00551497">
              <w:rPr>
                <w:b/>
                <w:bCs/>
                <w:spacing w:val="-2"/>
              </w:rPr>
              <w:t>Zweiter Bericht</w:t>
            </w:r>
            <w:r w:rsidR="007650D3" w:rsidRPr="00551497">
              <w:rPr>
                <w:spacing w:val="-2"/>
              </w:rPr>
              <w:t xml:space="preserve"> für den Zeitraum von </w:t>
            </w:r>
            <w:sdt>
              <w:sdtPr>
                <w:rPr>
                  <w:color w:val="AEAAAA" w:themeColor="background2" w:themeShade="BF"/>
                  <w:spacing w:val="-2"/>
                </w:rPr>
                <w:alias w:val="Start date"/>
                <w:tag w:val="Start date"/>
                <w:id w:val="305052115"/>
                <w:placeholder>
                  <w:docPart w:val="C858360A78334133B9CAF688BEC8BFF4"/>
                </w:placeholder>
                <w15:color w:val="000000"/>
                <w:text/>
              </w:sdtPr>
              <w:sdtEndPr/>
              <w:sdtContent>
                <w:r w:rsidR="007650D3" w:rsidRPr="00551497">
                  <w:rPr>
                    <w:color w:val="AEAAAA" w:themeColor="background2" w:themeShade="BF"/>
                    <w:spacing w:val="-2"/>
                  </w:rPr>
                  <w:t>(für Datumseingabe bitte anklicken)</w:t>
                </w:r>
              </w:sdtContent>
            </w:sdt>
            <w:r w:rsidR="007650D3" w:rsidRPr="00551497">
              <w:rPr>
                <w:spacing w:val="-2"/>
              </w:rPr>
              <w:t xml:space="preserve"> bis </w:t>
            </w:r>
            <w:sdt>
              <w:sdtPr>
                <w:rPr>
                  <w:color w:val="AEAAAA" w:themeColor="background2" w:themeShade="BF"/>
                  <w:spacing w:val="-2"/>
                </w:rPr>
                <w:alias w:val="End date"/>
                <w:tag w:val="End date"/>
                <w:id w:val="882455689"/>
                <w:placeholder>
                  <w:docPart w:val="C858360A78334133B9CAF688BEC8BFF4"/>
                </w:placeholder>
                <w15:color w:val="000000"/>
                <w:text/>
              </w:sdtPr>
              <w:sdtEndPr/>
              <w:sdtContent>
                <w:r w:rsidR="007650D3" w:rsidRPr="00551497">
                  <w:rPr>
                    <w:color w:val="AEAAAA" w:themeColor="background2" w:themeShade="BF"/>
                    <w:spacing w:val="-2"/>
                  </w:rPr>
                  <w:t>(für Datumseingabe bitte anklicken)</w:t>
                </w:r>
              </w:sdtContent>
            </w:sdt>
            <w:r w:rsidR="007650D3" w:rsidRPr="00551497">
              <w:rPr>
                <w:spacing w:val="-2"/>
              </w:rPr>
              <w:t>.</w:t>
            </w:r>
          </w:p>
          <w:p w14:paraId="3F6078B1" w14:textId="740CD5D5" w:rsidR="007650D3" w:rsidRPr="00551497" w:rsidRDefault="007650D3" w:rsidP="007650D3">
            <w:pPr>
              <w:pStyle w:val="BoxBody"/>
            </w:pPr>
            <w:r w:rsidRPr="00551497">
              <w:t>In den Folgeberichten müssen Informationen normalerweise nur zu folgenden Punkten übermittelt werden:</w:t>
            </w:r>
          </w:p>
          <w:p w14:paraId="7302FD4F" w14:textId="2CC8990F" w:rsidR="007650D3" w:rsidRPr="00551497" w:rsidRDefault="007650D3" w:rsidP="00B4581B">
            <w:pPr>
              <w:pStyle w:val="BoxIndentletterlistG"/>
              <w:ind w:left="340"/>
            </w:pPr>
            <w:r w:rsidRPr="00551497">
              <w:t>allen neuen Fragen oder Auskunftsersuchen, die seit dem letzten Bericht Ihrer Regierung in eine überarbei</w:t>
            </w:r>
            <w:r w:rsidR="00B4581B">
              <w:softHyphen/>
            </w:r>
            <w:r w:rsidRPr="00551497">
              <w:t>tete Fassung des Berichtsformulars aufgenommen wurden;</w:t>
            </w:r>
          </w:p>
          <w:p w14:paraId="54BCA5D3" w14:textId="11C2D7FA" w:rsidR="007650D3" w:rsidRPr="00551497" w:rsidRDefault="007650D3" w:rsidP="00B4581B">
            <w:pPr>
              <w:pStyle w:val="BoxIndentletterlistG"/>
              <w:ind w:left="340"/>
            </w:pPr>
            <w:r w:rsidRPr="00551497">
              <w:t>neuen gesetzlichen oder anderen Maßnahmen, die Auswirkungen auf die Durchführung des Übereinkom</w:t>
            </w:r>
            <w:r w:rsidR="00B4581B">
              <w:softHyphen/>
            </w:r>
            <w:r w:rsidRPr="00551497">
              <w:t>mens haben;</w:t>
            </w:r>
          </w:p>
          <w:p w14:paraId="64327FAB" w14:textId="26315905" w:rsidR="007650D3" w:rsidRPr="00551497" w:rsidRDefault="007650D3" w:rsidP="00B4581B">
            <w:pPr>
              <w:pStyle w:val="BoxIndentletterlistG"/>
              <w:ind w:left="340"/>
            </w:pPr>
            <w:r w:rsidRPr="00551497">
              <w:t>den Fragen im Berichtsformular, die die praktische Durchführung des Übereinkommens (z.</w:t>
            </w:r>
            <w:r w:rsidR="00A86242" w:rsidRPr="00551497">
              <w:t> </w:t>
            </w:r>
            <w:r w:rsidRPr="00551497">
              <w:t>B. Statistiken, Ergebnisse von Inspektionen, Gerichts- oder Verwaltungsentscheidungen) und die Übermittlung von Kopien der Berichte an die repräsentativen Verbände der Arbeitgeber und Arbeitnehmer sowie die von diesen Ver</w:t>
            </w:r>
            <w:r w:rsidR="00B4581B">
              <w:softHyphen/>
            </w:r>
            <w:r w:rsidRPr="00551497">
              <w:t>bänden möglicherweise übermittelten Bemerkungen betreffen;</w:t>
            </w:r>
          </w:p>
          <w:p w14:paraId="6F2D60AC" w14:textId="7B4642B9" w:rsidR="007650D3" w:rsidRPr="00551497" w:rsidRDefault="00A86242" w:rsidP="00B4581B">
            <w:pPr>
              <w:pStyle w:val="BoxIndentletterlistG"/>
              <w:ind w:left="340"/>
              <w:rPr>
                <w:lang w:val="en-GB"/>
              </w:rPr>
            </w:pPr>
            <w:r w:rsidRPr="00E26444">
              <w:rPr>
                <w:b/>
                <w:bCs/>
              </w:rPr>
              <w:t xml:space="preserve">den </w:t>
            </w:r>
            <w:r w:rsidR="007650D3" w:rsidRPr="00E26444">
              <w:rPr>
                <w:b/>
                <w:bCs/>
              </w:rPr>
              <w:t>Kommentaren der Aufsichtsorgane</w:t>
            </w:r>
            <w:r w:rsidR="007650D3" w:rsidRPr="00551497">
              <w:t xml:space="preserve"> – Der Bericht muss Antworten auf alle Kommentare zur Durchfüh</w:t>
            </w:r>
            <w:r w:rsidR="00B4581B">
              <w:softHyphen/>
            </w:r>
            <w:r w:rsidR="007650D3" w:rsidRPr="00551497">
              <w:t>rung des Übereinkommens in Ihrem Land enthalten, die der Sachverständigenausschuss für die Durchfüh</w:t>
            </w:r>
            <w:r w:rsidR="00B4581B">
              <w:softHyphen/>
            </w:r>
            <w:r w:rsidR="007650D3" w:rsidRPr="00551497">
              <w:t>rung der Übereinkommen und Empfehlungen oder der Konferenzausschuss für die Durchführung der Nor</w:t>
            </w:r>
            <w:r w:rsidR="00B4581B">
              <w:softHyphen/>
            </w:r>
            <w:r w:rsidR="007650D3" w:rsidRPr="00551497">
              <w:t>men Ihrer Regierung übermittelt hat.</w:t>
            </w:r>
          </w:p>
        </w:tc>
      </w:tr>
      <w:tr w:rsidR="007650D3" w:rsidRPr="00551497" w14:paraId="75CD9B60" w14:textId="77777777" w:rsidTr="007C7AB7">
        <w:tc>
          <w:tcPr>
            <w:tcW w:w="9639" w:type="dxa"/>
            <w:shd w:val="clear" w:color="auto" w:fill="FFF5C8"/>
          </w:tcPr>
          <w:p w14:paraId="1F011C4F" w14:textId="7CF0544D" w:rsidR="007650D3" w:rsidRPr="00551497" w:rsidRDefault="007650D3" w:rsidP="007650D3">
            <w:pPr>
              <w:pStyle w:val="BoxBody"/>
              <w:rPr>
                <w:spacing w:val="-2"/>
              </w:rPr>
            </w:pPr>
            <w:r w:rsidRPr="00551497">
              <w:rPr>
                <w:b/>
                <w:bCs/>
                <w:spacing w:val="-1"/>
              </w:rPr>
              <w:t>Dritter Bericht</w:t>
            </w:r>
            <w:r w:rsidRPr="00551497">
              <w:rPr>
                <w:spacing w:val="-1"/>
              </w:rPr>
              <w:t xml:space="preserve"> für den Zeitraum von</w:t>
            </w:r>
            <w:r w:rsidRPr="00551497">
              <w:t xml:space="preserve"> </w:t>
            </w:r>
            <w:sdt>
              <w:sdtPr>
                <w:rPr>
                  <w:color w:val="AEAAAA" w:themeColor="background2" w:themeShade="BF"/>
                  <w:spacing w:val="-2"/>
                </w:rPr>
                <w:alias w:val="Start date"/>
                <w:tag w:val="Start date"/>
                <w:id w:val="-752202384"/>
                <w:placeholder>
                  <w:docPart w:val="59C3DDD8288D49EABA2BAA05A71A66A0"/>
                </w:placeholder>
                <w15:color w:val="000000"/>
                <w:text/>
              </w:sdtPr>
              <w:sdtEndPr/>
              <w:sdtContent>
                <w:r w:rsidRPr="00551497">
                  <w:rPr>
                    <w:color w:val="AEAAAA" w:themeColor="background2" w:themeShade="BF"/>
                    <w:spacing w:val="-2"/>
                  </w:rPr>
                  <w:t>(für Datumseingabe bitte anklicken)</w:t>
                </w:r>
              </w:sdtContent>
            </w:sdt>
            <w:r w:rsidRPr="00551497">
              <w:rPr>
                <w:spacing w:val="-2"/>
              </w:rPr>
              <w:t xml:space="preserve"> bis </w:t>
            </w:r>
            <w:sdt>
              <w:sdtPr>
                <w:rPr>
                  <w:color w:val="AEAAAA" w:themeColor="background2" w:themeShade="BF"/>
                  <w:spacing w:val="-2"/>
                </w:rPr>
                <w:alias w:val="End date"/>
                <w:tag w:val="End date"/>
                <w:id w:val="503635984"/>
                <w:placeholder>
                  <w:docPart w:val="59C3DDD8288D49EABA2BAA05A71A66A0"/>
                </w:placeholder>
                <w15:color w:val="000000"/>
                <w:text/>
              </w:sdtPr>
              <w:sdtEndPr/>
              <w:sdtContent>
                <w:r w:rsidRPr="00551497">
                  <w:rPr>
                    <w:color w:val="AEAAAA" w:themeColor="background2" w:themeShade="BF"/>
                    <w:spacing w:val="-2"/>
                  </w:rPr>
                  <w:t>(für Datumseingabe bitte anklicken)</w:t>
                </w:r>
              </w:sdtContent>
            </w:sdt>
            <w:r w:rsidRPr="00551497">
              <w:rPr>
                <w:spacing w:val="-2"/>
              </w:rPr>
              <w:t>.</w:t>
            </w:r>
          </w:p>
          <w:p w14:paraId="0FCE3B82" w14:textId="5D426596" w:rsidR="007650D3" w:rsidRPr="00551497" w:rsidRDefault="00A86242" w:rsidP="00C27289">
            <w:pPr>
              <w:pStyle w:val="BoxBody"/>
            </w:pPr>
            <w:r w:rsidRPr="00551497">
              <w:t>Siehe die Anweisungen für die Folgeberichte oben unter „Zweiter Bericht”.</w:t>
            </w:r>
          </w:p>
        </w:tc>
      </w:tr>
      <w:tr w:rsidR="00A86242" w:rsidRPr="00551497" w14:paraId="4B8719C6" w14:textId="77777777" w:rsidTr="007C7AB7">
        <w:tc>
          <w:tcPr>
            <w:tcW w:w="9639" w:type="dxa"/>
            <w:shd w:val="clear" w:color="auto" w:fill="D2FBFB"/>
          </w:tcPr>
          <w:p w14:paraId="7E32CFC4" w14:textId="2DC75BB6" w:rsidR="00A86242" w:rsidRPr="00551497" w:rsidRDefault="00A86242" w:rsidP="00A86242">
            <w:pPr>
              <w:pStyle w:val="BoxBody"/>
              <w:rPr>
                <w:spacing w:val="-2"/>
              </w:rPr>
            </w:pPr>
            <w:r w:rsidRPr="00551497">
              <w:rPr>
                <w:b/>
                <w:bCs/>
                <w:spacing w:val="-1"/>
              </w:rPr>
              <w:t>Vierter Bericht</w:t>
            </w:r>
            <w:r w:rsidRPr="00551497">
              <w:rPr>
                <w:spacing w:val="-1"/>
              </w:rPr>
              <w:t xml:space="preserve"> für den Zeitraum von</w:t>
            </w:r>
            <w:r w:rsidRPr="00551497">
              <w:t xml:space="preserve"> </w:t>
            </w:r>
            <w:sdt>
              <w:sdtPr>
                <w:rPr>
                  <w:color w:val="AEAAAA" w:themeColor="background2" w:themeShade="BF"/>
                  <w:spacing w:val="-2"/>
                </w:rPr>
                <w:alias w:val="Start date"/>
                <w:tag w:val="Start date"/>
                <w:id w:val="-1628614902"/>
                <w:placeholder>
                  <w:docPart w:val="F4CEECE390C94BF98A761967EFC62714"/>
                </w:placeholder>
                <w15:color w:val="000000"/>
                <w:text/>
              </w:sdtPr>
              <w:sdtEndPr/>
              <w:sdtContent>
                <w:r w:rsidRPr="00551497">
                  <w:rPr>
                    <w:color w:val="AEAAAA" w:themeColor="background2" w:themeShade="BF"/>
                    <w:spacing w:val="-2"/>
                  </w:rPr>
                  <w:t>(für Datumseingabe bitte anklicken)</w:t>
                </w:r>
              </w:sdtContent>
            </w:sdt>
            <w:r w:rsidRPr="00551497">
              <w:rPr>
                <w:spacing w:val="-2"/>
              </w:rPr>
              <w:t xml:space="preserve"> bis </w:t>
            </w:r>
            <w:sdt>
              <w:sdtPr>
                <w:rPr>
                  <w:color w:val="AEAAAA" w:themeColor="background2" w:themeShade="BF"/>
                  <w:spacing w:val="-2"/>
                </w:rPr>
                <w:alias w:val="End date"/>
                <w:tag w:val="End date"/>
                <w:id w:val="-1939823750"/>
                <w:placeholder>
                  <w:docPart w:val="F4CEECE390C94BF98A761967EFC62714"/>
                </w:placeholder>
                <w15:color w:val="000000"/>
                <w:text/>
              </w:sdtPr>
              <w:sdtEndPr/>
              <w:sdtContent>
                <w:r w:rsidRPr="00551497">
                  <w:rPr>
                    <w:color w:val="AEAAAA" w:themeColor="background2" w:themeShade="BF"/>
                    <w:spacing w:val="-2"/>
                  </w:rPr>
                  <w:t>(für Datumseingabe bitte anklicken)</w:t>
                </w:r>
              </w:sdtContent>
            </w:sdt>
            <w:r w:rsidRPr="00551497">
              <w:rPr>
                <w:spacing w:val="-2"/>
              </w:rPr>
              <w:t>.</w:t>
            </w:r>
          </w:p>
          <w:p w14:paraId="747870AA" w14:textId="73044163" w:rsidR="00A86242" w:rsidRPr="00551497" w:rsidRDefault="00A86242" w:rsidP="00A86242">
            <w:pPr>
              <w:pStyle w:val="BoxBody"/>
            </w:pPr>
            <w:r w:rsidRPr="00551497">
              <w:t>Siehe die Anweisungen für die Folgeberichte oben unter „Zweiter Bericht”.</w:t>
            </w:r>
          </w:p>
        </w:tc>
      </w:tr>
    </w:tbl>
    <w:p w14:paraId="3788B14F" w14:textId="77777777" w:rsidR="00A86242" w:rsidRPr="00551497" w:rsidRDefault="00A86242" w:rsidP="007650D3">
      <w:pPr>
        <w:pStyle w:val="DPara"/>
        <w:rPr>
          <w:lang w:val="en-GB"/>
        </w:rPr>
      </w:pPr>
    </w:p>
    <w:p w14:paraId="3078D179" w14:textId="77777777" w:rsidR="00A86242" w:rsidRPr="00551497" w:rsidRDefault="00A86242">
      <w:pPr>
        <w:spacing w:before="0" w:after="160" w:line="259" w:lineRule="auto"/>
        <w:rPr>
          <w:rFonts w:eastAsia="Noto Sans SC Regular"/>
          <w:sz w:val="20"/>
          <w:szCs w:val="20"/>
          <w:lang w:val="en-GB"/>
        </w:rPr>
      </w:pPr>
      <w:r w:rsidRPr="00551497">
        <w:rPr>
          <w:lang w:val="en-GB"/>
        </w:rPr>
        <w:br w:type="page"/>
      </w:r>
    </w:p>
    <w:p w14:paraId="3CF3861E" w14:textId="376BDAB7" w:rsidR="00AA276C" w:rsidRPr="00551497" w:rsidRDefault="00AA276C" w:rsidP="00AA276C">
      <w:pPr>
        <w:pStyle w:val="DHeading1"/>
        <w:rPr>
          <w:rFonts w:ascii="Noto Sans" w:hAnsi="Noto Sans" w:cs="Noto Sans"/>
        </w:rPr>
      </w:pPr>
      <w:r w:rsidRPr="00551497">
        <w:rPr>
          <w:rFonts w:ascii="Noto Sans" w:hAnsi="Noto Sans" w:cs="Noto Sans"/>
        </w:rPr>
        <w:lastRenderedPageBreak/>
        <w:t>Praktische Anleitungen für die Erstellung der Berichte</w:t>
      </w:r>
    </w:p>
    <w:p w14:paraId="151DB08E" w14:textId="1DC48EDD" w:rsidR="00AA276C" w:rsidRPr="00551497" w:rsidRDefault="00AA276C" w:rsidP="00AA276C">
      <w:pPr>
        <w:pStyle w:val="DHeading3"/>
        <w:rPr>
          <w:rFonts w:ascii="Noto Sans" w:hAnsi="Noto Sans" w:cs="Noto Sans"/>
        </w:rPr>
      </w:pPr>
      <w:r w:rsidRPr="00551497">
        <w:rPr>
          <w:rFonts w:ascii="Noto Sans" w:hAnsi="Noto Sans" w:cs="Noto Sans"/>
        </w:rPr>
        <w:t>Verwendung dieses Berichtsformulars</w:t>
      </w:r>
    </w:p>
    <w:p w14:paraId="6326A1C1" w14:textId="60306DC7" w:rsidR="00AA276C" w:rsidRPr="00551497" w:rsidRDefault="00AA276C" w:rsidP="00AA276C">
      <w:pPr>
        <w:pStyle w:val="DParaNum"/>
      </w:pPr>
      <w:r w:rsidRPr="00551497">
        <w:t xml:space="preserve">Dieses Berichtsformular ist in zwei Teile untergliedert. </w:t>
      </w:r>
      <w:r w:rsidRPr="00551497">
        <w:rPr>
          <w:b/>
          <w:bCs/>
        </w:rPr>
        <w:t>In Teil</w:t>
      </w:r>
      <w:r w:rsidR="00E674E4" w:rsidRPr="00551497">
        <w:rPr>
          <w:b/>
          <w:bCs/>
        </w:rPr>
        <w:t> </w:t>
      </w:r>
      <w:r w:rsidRPr="00551497">
        <w:rPr>
          <w:b/>
          <w:bCs/>
        </w:rPr>
        <w:t>I, „Allgemeine Fragen”, wird um Informationen und Belegmaterial ersucht. Teil</w:t>
      </w:r>
      <w:r w:rsidR="00E674E4" w:rsidRPr="00551497">
        <w:rPr>
          <w:b/>
          <w:bCs/>
        </w:rPr>
        <w:t> </w:t>
      </w:r>
      <w:r w:rsidRPr="00551497">
        <w:rPr>
          <w:b/>
          <w:bCs/>
        </w:rPr>
        <w:t>II, „Spezifische Angaben”, enthält eine Reihe von Fragen, die in dem Bericht zu behandeln sind. Das Berichtsformular ist</w:t>
      </w:r>
      <w:r w:rsidRPr="00551497">
        <w:t xml:space="preserve"> seiner Aufmachung und seinem Inhalt nach </w:t>
      </w:r>
      <w:r w:rsidRPr="00551497">
        <w:rPr>
          <w:b/>
          <w:bCs/>
        </w:rPr>
        <w:t>so gestaltet, dass es sich leicht ausfüllen lässt.</w:t>
      </w:r>
      <w:r w:rsidRPr="00551497">
        <w:t xml:space="preserve"> Die Mitglieder werden ersucht, in erster Linie die elektronische Fassung des Formulars zu ver</w:t>
      </w:r>
      <w:r w:rsidR="00E674E4" w:rsidRPr="00551497">
        <w:softHyphen/>
      </w:r>
      <w:r w:rsidRPr="00551497">
        <w:t>wenden und die geforderten Angaben in das erweiterbare Feld bei den jeweiligen Fragen ein</w:t>
      </w:r>
      <w:r w:rsidR="00E674E4" w:rsidRPr="00551497">
        <w:softHyphen/>
      </w:r>
      <w:r w:rsidRPr="00551497">
        <w:t>zutragen. Nationale Verwaltungen, die nicht in der Lage sind, das elektronische Berichtsfor</w:t>
      </w:r>
      <w:r w:rsidR="00E674E4" w:rsidRPr="00551497">
        <w:softHyphen/>
      </w:r>
      <w:r w:rsidRPr="00551497">
        <w:t>mular zu verwenden, können ihre Antworten unter Bezugnahme auf die betreffenden Fragen übermitteln.</w:t>
      </w:r>
    </w:p>
    <w:p w14:paraId="5C185D8D" w14:textId="7B58D879" w:rsidR="00AA276C" w:rsidRPr="00551497" w:rsidRDefault="00AA276C" w:rsidP="00AA276C">
      <w:pPr>
        <w:pStyle w:val="DParaNum"/>
      </w:pPr>
      <w:r w:rsidRPr="00551497">
        <w:t>Inhaltlich gesehen besteht eine der Neuerungen in dem Übereinkommen darin, dass nicht nur auf die Gewährleistung der Einhaltung seiner Bestimmungen, sondern auch auf Belege für die Einhaltung Nachdruck gelegt wird. So haben die Mitglieder im Zuge der Durchführung des Übereinkommens bereits Dokumente wie die nach Regel</w:t>
      </w:r>
      <w:r w:rsidR="00E674E4" w:rsidRPr="00551497">
        <w:t> </w:t>
      </w:r>
      <w:r w:rsidRPr="00551497">
        <w:t xml:space="preserve">5.1.3 erforderliche </w:t>
      </w:r>
      <w:r w:rsidRPr="00551497">
        <w:rPr>
          <w:b/>
          <w:bCs/>
        </w:rPr>
        <w:t>Seearbeits-Konformitätserklärung (</w:t>
      </w:r>
      <w:r w:rsidRPr="00551497">
        <w:rPr>
          <w:b/>
          <w:bCs/>
          <w:lang w:val="en-GB"/>
        </w:rPr>
        <w:t>Declaration of Maritime Labour Compliance (DMLC</w:t>
      </w:r>
      <w:r w:rsidRPr="00551497">
        <w:rPr>
          <w:b/>
          <w:bCs/>
        </w:rPr>
        <w:t>))</w:t>
      </w:r>
      <w:r w:rsidRPr="00551497">
        <w:t xml:space="preserve"> erstellt und Angaben gemacht, die auch für die Berichterstattung im Rahmen von Artikel 22 der Verfassung erforderlich sind. Zur Nutzung bereits vorliegender Angaben wird bei einer Reihe von Fragen folgende Erklärung als mögliche Antwort vorgeschlagen: „Ausreichende Angaben zu allen Punk</w:t>
      </w:r>
      <w:r w:rsidR="00517FBD">
        <w:softHyphen/>
      </w:r>
      <w:r w:rsidRPr="00551497">
        <w:t>ten sind in der beigefügten Seearbeits-Konformitätserklärung, Teil</w:t>
      </w:r>
      <w:r w:rsidR="00E674E4" w:rsidRPr="00551497">
        <w:t> </w:t>
      </w:r>
      <w:r w:rsidRPr="00551497">
        <w:t>I</w:t>
      </w:r>
      <w:r w:rsidR="00E674E4" w:rsidRPr="00551497">
        <w:t> </w:t>
      </w:r>
      <w:sdt>
        <w:sdtPr>
          <w:id w:val="383370896"/>
          <w14:checkbox>
            <w14:checked w14:val="0"/>
            <w14:checkedState w14:val="2612" w14:font="MS Gothic"/>
            <w14:uncheckedState w14:val="2610" w14:font="MS Gothic"/>
          </w14:checkbox>
        </w:sdtPr>
        <w:sdtEndPr/>
        <w:sdtContent>
          <w:r w:rsidR="00172D87">
            <w:rPr>
              <w:rFonts w:ascii="MS Gothic" w:eastAsia="MS Gothic" w:hAnsi="MS Gothic" w:hint="eastAsia"/>
            </w:rPr>
            <w:t>☐</w:t>
          </w:r>
        </w:sdtContent>
      </w:sdt>
      <w:r w:rsidRPr="00551497">
        <w:t>/ </w:t>
      </w:r>
      <w:r w:rsidR="00172D87" w:rsidRPr="00551497">
        <w:t>Teil </w:t>
      </w:r>
      <w:r w:rsidR="00172D87">
        <w:t>I</w:t>
      </w:r>
      <w:r w:rsidR="00172D87" w:rsidRPr="00551497">
        <w:t>I </w:t>
      </w:r>
      <w:sdt>
        <w:sdtPr>
          <w:id w:val="520983086"/>
          <w14:checkbox>
            <w14:checked w14:val="0"/>
            <w14:checkedState w14:val="2612" w14:font="MS Gothic"/>
            <w14:uncheckedState w14:val="2610" w14:font="MS Gothic"/>
          </w14:checkbox>
        </w:sdtPr>
        <w:sdtEndPr/>
        <w:sdtContent>
          <w:r w:rsidR="00172D87">
            <w:rPr>
              <w:rFonts w:ascii="MS Gothic" w:eastAsia="MS Gothic" w:hAnsi="MS Gothic" w:hint="eastAsia"/>
            </w:rPr>
            <w:t>☐</w:t>
          </w:r>
        </w:sdtContent>
      </w:sdt>
      <w:r w:rsidR="00172D87" w:rsidRPr="00551497">
        <w:t> </w:t>
      </w:r>
      <w:r w:rsidRPr="00551497">
        <w:t>, zu fin</w:t>
      </w:r>
      <w:r w:rsidR="00517FBD">
        <w:softHyphen/>
      </w:r>
      <w:r w:rsidRPr="00551497">
        <w:t>den.“</w:t>
      </w:r>
    </w:p>
    <w:p w14:paraId="2DC9CE67" w14:textId="575810EC" w:rsidR="00AA276C" w:rsidRPr="00551497" w:rsidRDefault="00AA276C" w:rsidP="00E674E4">
      <w:pPr>
        <w:pStyle w:val="DParaNum"/>
      </w:pPr>
      <w:r w:rsidRPr="00551497">
        <w:t>Sofern die Angaben in der Seearbeits-Konformitätserklärung, Teil</w:t>
      </w:r>
      <w:r w:rsidR="00E674E4" w:rsidRPr="00551497">
        <w:t> </w:t>
      </w:r>
      <w:r w:rsidRPr="00551497">
        <w:t>I und/oder Teil</w:t>
      </w:r>
      <w:r w:rsidR="00E674E4" w:rsidRPr="00551497">
        <w:t> </w:t>
      </w:r>
      <w:r w:rsidRPr="00551497">
        <w:t>II, den Gegen</w:t>
      </w:r>
      <w:r w:rsidR="00E674E4" w:rsidRPr="00551497">
        <w:softHyphen/>
      </w:r>
      <w:r w:rsidRPr="00551497">
        <w:t xml:space="preserve">stand des betreffenden Abschnitts vollständig abdecken und sie voll und ganz den </w:t>
      </w:r>
      <w:r w:rsidRPr="00E26444">
        <w:rPr>
          <w:spacing w:val="-1"/>
        </w:rPr>
        <w:t>Anforderungen der Norm</w:t>
      </w:r>
      <w:r w:rsidR="00E674E4" w:rsidRPr="00E26444">
        <w:rPr>
          <w:spacing w:val="-1"/>
        </w:rPr>
        <w:t> </w:t>
      </w:r>
      <w:r w:rsidRPr="00E26444">
        <w:rPr>
          <w:spacing w:val="-1"/>
        </w:rPr>
        <w:t>A5.1.3 Absatz</w:t>
      </w:r>
      <w:r w:rsidR="00E674E4" w:rsidRPr="00E26444">
        <w:rPr>
          <w:spacing w:val="-1"/>
        </w:rPr>
        <w:t> </w:t>
      </w:r>
      <w:r w:rsidRPr="00E26444">
        <w:rPr>
          <w:spacing w:val="-1"/>
        </w:rPr>
        <w:t>10 Buchstabe</w:t>
      </w:r>
      <w:r w:rsidR="00E674E4" w:rsidRPr="00E26444">
        <w:rPr>
          <w:spacing w:val="-1"/>
        </w:rPr>
        <w:t> </w:t>
      </w:r>
      <w:r w:rsidRPr="00E26444">
        <w:rPr>
          <w:spacing w:val="-1"/>
        </w:rPr>
        <w:t>a und/oder</w:t>
      </w:r>
      <w:r w:rsidR="00E26444" w:rsidRPr="00E26444">
        <w:rPr>
          <w:spacing w:val="-1"/>
        </w:rPr>
        <w:t> </w:t>
      </w:r>
      <w:r w:rsidRPr="00E26444">
        <w:rPr>
          <w:spacing w:val="-1"/>
        </w:rPr>
        <w:t>b unter gebührender Berück</w:t>
      </w:r>
      <w:r w:rsidR="00E674E4" w:rsidRPr="00E26444">
        <w:rPr>
          <w:spacing w:val="-1"/>
        </w:rPr>
        <w:softHyphen/>
      </w:r>
      <w:r w:rsidRPr="00E26444">
        <w:rPr>
          <w:spacing w:val="-1"/>
        </w:rPr>
        <w:t>sichtigung</w:t>
      </w:r>
      <w:r w:rsidRPr="00551497">
        <w:t xml:space="preserve"> der Leitlinie</w:t>
      </w:r>
      <w:r w:rsidR="00E674E4" w:rsidRPr="00551497">
        <w:t> </w:t>
      </w:r>
      <w:r w:rsidRPr="00551497">
        <w:t>B5.1.3 entsprechen, können eines oder beide der Kästchen am Ende dieses Antwortsatzes angekreuzt werden (</w:t>
      </w:r>
      <w:r w:rsidR="00E674E4" w:rsidRPr="00551497">
        <w:sym w:font="Wingdings" w:char="F0FD"/>
      </w:r>
      <w:r w:rsidRPr="00551497">
        <w:t>); in diesem Fall ist es nicht nötig, auf die einzelnen Fragen in dem betreffenden Abschnitt zu antworten. Doch können in einem Abschnitt unter</w:t>
      </w:r>
      <w:r w:rsidR="00E26444">
        <w:softHyphen/>
      </w:r>
      <w:r w:rsidRPr="00551497">
        <w:t>halb der betreffenden Fragen zusätzliche Auskünfte zur Durchführung der betreffenden Regel in Ihrem Land erteilt werden. Falls die Angaben in der Seearbeits-Konformitätserklärung zu den innerstaatlichen Durchführungsmaßnahmen nicht auch für Schiffe gelten, für die kein See</w:t>
      </w:r>
      <w:r w:rsidR="00E26444">
        <w:softHyphen/>
      </w:r>
      <w:r w:rsidRPr="00551497">
        <w:t>arbeitszeugnis erforderlich ist (siehe Regel</w:t>
      </w:r>
      <w:r w:rsidR="00E674E4" w:rsidRPr="00551497">
        <w:t> </w:t>
      </w:r>
      <w:r w:rsidRPr="00551497">
        <w:t>5.1.3 Absatz</w:t>
      </w:r>
      <w:r w:rsidR="00E674E4" w:rsidRPr="00551497">
        <w:t> </w:t>
      </w:r>
      <w:r w:rsidRPr="00551497">
        <w:t>1), sollten zusätzliche Auskünfte zu den Maßnahmen erteilt werden, die für diese Gruppen von Schiffen gelten. Außerdem ist in einigen Regeln oder Normen vorgesehen, dass die zuständige Stelle in jedem Mitgliedstaat verschie</w:t>
      </w:r>
      <w:r w:rsidR="00E26444">
        <w:softHyphen/>
      </w:r>
      <w:r w:rsidRPr="00551497">
        <w:t>dene Arten von Dokumenten in Zusammenhang mit der Erfüllung der Verpflichtungen erstellt (z.</w:t>
      </w:r>
      <w:r w:rsidR="00E674E4" w:rsidRPr="00551497">
        <w:t> </w:t>
      </w:r>
      <w:r w:rsidRPr="00551497">
        <w:t>B. das einheitliche ärztliche Berichtsformular, das nach Norm</w:t>
      </w:r>
      <w:r w:rsidR="00E674E4" w:rsidRPr="00551497">
        <w:t> </w:t>
      </w:r>
      <w:r w:rsidRPr="00551497">
        <w:t>A4.1 Absatz</w:t>
      </w:r>
      <w:r w:rsidR="00E674E4" w:rsidRPr="00551497">
        <w:t> </w:t>
      </w:r>
      <w:r w:rsidRPr="00551497">
        <w:t>2 und nach Leit</w:t>
      </w:r>
      <w:r w:rsidR="00E26444">
        <w:softHyphen/>
      </w:r>
      <w:r w:rsidRPr="00551497">
        <w:t>linie</w:t>
      </w:r>
      <w:r w:rsidR="00E674E4" w:rsidRPr="00551497">
        <w:t> </w:t>
      </w:r>
      <w:r w:rsidRPr="00551497">
        <w:t>B4.1.2 auf Schiffen unter der Flagge des Mitgliedstaats zu verwenden ist). Kopien dieser spezifischen Dokumente sind gegebenenfalls unter der Rubrik „</w:t>
      </w:r>
      <w:r w:rsidRPr="00551497">
        <w:rPr>
          <w:b/>
          <w:bCs/>
        </w:rPr>
        <w:t>Dokumente</w:t>
      </w:r>
      <w:r w:rsidRPr="00551497">
        <w:t>“ zu übermitteln.</w:t>
      </w:r>
    </w:p>
    <w:p w14:paraId="320019A3" w14:textId="72687453" w:rsidR="00AA276C" w:rsidRPr="00551497" w:rsidRDefault="00AA276C" w:rsidP="00AA276C">
      <w:pPr>
        <w:pStyle w:val="DParaNum"/>
      </w:pPr>
      <w:r w:rsidRPr="00551497">
        <w:t>Um zu vermeiden, dass der Inhalt spezifischer Maßnahmen im Einzelnen dargelegt werden muss, kann zudem in diesem Formular auf die entsprechenden Bestimmungen in Rechts</w:t>
      </w:r>
      <w:r w:rsidR="00E674E4" w:rsidRPr="00551497">
        <w:softHyphen/>
      </w:r>
      <w:r w:rsidRPr="00551497">
        <w:t>vorschriften, Gesamtarbeitsverträgen oder einem anderen einschlägigen Dokument, das dem Amt (in Zusammenhang mit Teil</w:t>
      </w:r>
      <w:r w:rsidR="00E674E4" w:rsidRPr="00551497">
        <w:t> </w:t>
      </w:r>
      <w:r w:rsidRPr="00551497">
        <w:t>I, „Allgemeine Fragen“) in englischer, französischer oder spanischer Sprache übermittelt wurde, verwiesen werden.</w:t>
      </w:r>
    </w:p>
    <w:p w14:paraId="48E46259" w14:textId="7D624481" w:rsidR="00AA276C" w:rsidRPr="00551497" w:rsidRDefault="00AA276C" w:rsidP="00AA276C">
      <w:pPr>
        <w:pStyle w:val="DParaNum"/>
      </w:pPr>
      <w:r w:rsidRPr="00551497">
        <w:t xml:space="preserve">Im Abschnitt „Zusätzliche Angaben“ sind Erläuterungen zu geben, wenn eine innerstaatliche Durchführungsmaßnahme von den Anforderungen der Normen in Teil A des Codes des MLC, 2006, abweicht. Dies betrifft beispielsweise </w:t>
      </w:r>
      <w:r w:rsidRPr="00551497">
        <w:rPr>
          <w:b/>
          <w:bCs/>
        </w:rPr>
        <w:t>im Wesentlichen gleichwertige Maßnahmen</w:t>
      </w:r>
      <w:r w:rsidRPr="00551497">
        <w:t xml:space="preserve"> im Sinne von Artikel</w:t>
      </w:r>
      <w:r w:rsidR="00E674E4" w:rsidRPr="00551497">
        <w:t> </w:t>
      </w:r>
      <w:r w:rsidRPr="00551497">
        <w:t>VI Absatz</w:t>
      </w:r>
      <w:r w:rsidR="00E674E4" w:rsidRPr="00551497">
        <w:t> </w:t>
      </w:r>
      <w:r w:rsidRPr="00551497">
        <w:t xml:space="preserve">3 und </w:t>
      </w:r>
      <w:r w:rsidRPr="00551497">
        <w:rPr>
          <w:b/>
          <w:bCs/>
        </w:rPr>
        <w:t xml:space="preserve">Entscheidungen </w:t>
      </w:r>
      <w:r w:rsidRPr="00551497">
        <w:t>nach Artikel</w:t>
      </w:r>
      <w:r w:rsidR="00E674E4" w:rsidRPr="00551497">
        <w:t> </w:t>
      </w:r>
      <w:r w:rsidRPr="00551497">
        <w:t>II Absatz</w:t>
      </w:r>
      <w:r w:rsidR="00E674E4" w:rsidRPr="00551497">
        <w:t> </w:t>
      </w:r>
      <w:r w:rsidRPr="00551497">
        <w:t>6</w:t>
      </w:r>
      <w:r w:rsidRPr="00551497">
        <w:rPr>
          <w:b/>
          <w:bCs/>
        </w:rPr>
        <w:t xml:space="preserve"> über die Anwen</w:t>
      </w:r>
      <w:r w:rsidR="00E674E4" w:rsidRPr="00551497">
        <w:rPr>
          <w:b/>
          <w:bCs/>
        </w:rPr>
        <w:softHyphen/>
      </w:r>
      <w:r w:rsidRPr="00551497">
        <w:rPr>
          <w:b/>
          <w:bCs/>
        </w:rPr>
        <w:lastRenderedPageBreak/>
        <w:t>dung abweichender innerstaatlicher Maßnahmen</w:t>
      </w:r>
      <w:r w:rsidRPr="00551497">
        <w:t>. Selbst wenn in Teil</w:t>
      </w:r>
      <w:r w:rsidR="00E674E4" w:rsidRPr="00551497">
        <w:t> </w:t>
      </w:r>
      <w:r w:rsidRPr="00551497">
        <w:t>I der Seearbeits-Konformitätserklärung die im Wesentlichen gleichwertigen Maßnahmen angegeben wurden, sollte erläutert werden, warum das betreffende Mitglied nicht in der Lage war, die betref</w:t>
      </w:r>
      <w:r w:rsidR="000A59EC" w:rsidRPr="00551497">
        <w:softHyphen/>
      </w:r>
      <w:r w:rsidRPr="00551497">
        <w:t>fenden Rechte und Prinzipien in der in Teil</w:t>
      </w:r>
      <w:r w:rsidR="00E674E4" w:rsidRPr="00551497">
        <w:t> </w:t>
      </w:r>
      <w:r w:rsidRPr="00551497">
        <w:t>A des Codes (Artikel</w:t>
      </w:r>
      <w:r w:rsidR="00E674E4" w:rsidRPr="00551497">
        <w:t> </w:t>
      </w:r>
      <w:r w:rsidRPr="00551497">
        <w:t>VI Absatz</w:t>
      </w:r>
      <w:r w:rsidR="00E674E4" w:rsidRPr="00551497">
        <w:t> </w:t>
      </w:r>
      <w:r w:rsidRPr="00551497">
        <w:t>3) dargelegten Weise zu verwirklichen und inwiefern die innerstaatliche Maßnahme in allen wesentlichen Punkten die entsprechenden Anforderungen in Teil</w:t>
      </w:r>
      <w:r w:rsidR="00E674E4" w:rsidRPr="00551497">
        <w:t> </w:t>
      </w:r>
      <w:r w:rsidRPr="00551497">
        <w:t>A erfüllt. Im Fall einer Entscheidung nach Artikel</w:t>
      </w:r>
      <w:r w:rsidR="00E674E4" w:rsidRPr="00551497">
        <w:t> </w:t>
      </w:r>
      <w:r w:rsidRPr="00551497">
        <w:t>II Absatz</w:t>
      </w:r>
      <w:r w:rsidR="00E674E4" w:rsidRPr="00551497">
        <w:t> </w:t>
      </w:r>
      <w:r w:rsidRPr="00551497">
        <w:t xml:space="preserve">6, die </w:t>
      </w:r>
      <w:r w:rsidRPr="00551497">
        <w:rPr>
          <w:spacing w:val="-1"/>
        </w:rPr>
        <w:t>auch dem Generaldirektor des Internationalen Arbeitsamtes mitzuteilen ist (Arti</w:t>
      </w:r>
      <w:r w:rsidR="000A59EC" w:rsidRPr="00551497">
        <w:rPr>
          <w:spacing w:val="-1"/>
        </w:rPr>
        <w:softHyphen/>
      </w:r>
      <w:r w:rsidRPr="00551497">
        <w:rPr>
          <w:spacing w:val="-1"/>
        </w:rPr>
        <w:t>kel</w:t>
      </w:r>
      <w:r w:rsidR="00E674E4" w:rsidRPr="00551497">
        <w:rPr>
          <w:spacing w:val="-1"/>
        </w:rPr>
        <w:t> </w:t>
      </w:r>
      <w:r w:rsidRPr="00551497">
        <w:rPr>
          <w:spacing w:val="-1"/>
        </w:rPr>
        <w:t>II Absatz</w:t>
      </w:r>
      <w:r w:rsidR="00E674E4" w:rsidRPr="00551497">
        <w:rPr>
          <w:spacing w:val="-1"/>
        </w:rPr>
        <w:t> </w:t>
      </w:r>
      <w:r w:rsidRPr="00551497">
        <w:rPr>
          <w:spacing w:val="-1"/>
        </w:rPr>
        <w:t>7),</w:t>
      </w:r>
      <w:r w:rsidRPr="00551497">
        <w:t xml:space="preserve"> sollte erläutert werden, warum entschieden wurde, dass es zum gegenwärti</w:t>
      </w:r>
      <w:r w:rsidR="000A59EC" w:rsidRPr="00551497">
        <w:softHyphen/>
      </w:r>
      <w:r w:rsidRPr="00551497">
        <w:t>gen Zeitpunkt nicht angemessen oder möglich wäre, bestimmte Einzelheiten des Codes auf ein Schiff oder bestimmte Gruppen von Schiffen anzuwenden (Artikel</w:t>
      </w:r>
      <w:r w:rsidR="00E674E4" w:rsidRPr="00551497">
        <w:t> </w:t>
      </w:r>
      <w:r w:rsidRPr="00551497">
        <w:t>II Absatz</w:t>
      </w:r>
      <w:r w:rsidR="00E674E4" w:rsidRPr="00551497">
        <w:t> </w:t>
      </w:r>
      <w:r w:rsidRPr="00551497">
        <w:t>6).</w:t>
      </w:r>
    </w:p>
    <w:p w14:paraId="5DDCF925" w14:textId="2FB12168" w:rsidR="00AA276C" w:rsidRPr="00551497" w:rsidRDefault="00AA276C" w:rsidP="00AA276C">
      <w:pPr>
        <w:pStyle w:val="DParaNum"/>
      </w:pPr>
      <w:r w:rsidRPr="00551497">
        <w:t>Es sei darauf hingewiesen, dass in diesem Berichtsformular den Artikeln und Regeln sowie den Bestimmungen von Teil</w:t>
      </w:r>
      <w:r w:rsidR="00E674E4" w:rsidRPr="00551497">
        <w:t> </w:t>
      </w:r>
      <w:r w:rsidRPr="00551497">
        <w:t>A des Codes des MLC, 2006, Rechnung getragen und gegebenenfalls auch auf die Leitlinien Bezug genommen wird, die den Teil</w:t>
      </w:r>
      <w:r w:rsidR="00E674E4" w:rsidRPr="00551497">
        <w:t> </w:t>
      </w:r>
      <w:r w:rsidRPr="00551497">
        <w:t>B des Codes darstellen. Diese Leit</w:t>
      </w:r>
      <w:r w:rsidR="00E674E4" w:rsidRPr="00551497">
        <w:softHyphen/>
      </w:r>
      <w:r w:rsidRPr="00551497">
        <w:t xml:space="preserve">linien sind nicht verbindlich. Sie dienen dem Zweck, Anleitungen dafür zu geben, wie die </w:t>
      </w:r>
      <w:r w:rsidRPr="00551497">
        <w:rPr>
          <w:spacing w:val="-1"/>
        </w:rPr>
        <w:t>Mit</w:t>
      </w:r>
      <w:r w:rsidR="00E674E4" w:rsidRPr="00551497">
        <w:rPr>
          <w:spacing w:val="-1"/>
        </w:rPr>
        <w:softHyphen/>
      </w:r>
      <w:r w:rsidRPr="00551497">
        <w:rPr>
          <w:spacing w:val="-1"/>
        </w:rPr>
        <w:t>glieder die (verbindlichen) Bestimmungen in Teil</w:t>
      </w:r>
      <w:r w:rsidR="00E674E4" w:rsidRPr="00551497">
        <w:rPr>
          <w:spacing w:val="-1"/>
        </w:rPr>
        <w:t> </w:t>
      </w:r>
      <w:r w:rsidRPr="00551497">
        <w:rPr>
          <w:spacing w:val="-1"/>
        </w:rPr>
        <w:t>A durchführen sollten. Nach Artikel</w:t>
      </w:r>
      <w:r w:rsidR="00E674E4" w:rsidRPr="00551497">
        <w:rPr>
          <w:spacing w:val="-1"/>
        </w:rPr>
        <w:t> </w:t>
      </w:r>
      <w:r w:rsidRPr="00551497">
        <w:rPr>
          <w:spacing w:val="-1"/>
        </w:rPr>
        <w:t>VI Absatz</w:t>
      </w:r>
      <w:r w:rsidR="00E674E4" w:rsidRPr="00551497">
        <w:rPr>
          <w:spacing w:val="-1"/>
        </w:rPr>
        <w:t> </w:t>
      </w:r>
      <w:r w:rsidRPr="00551497">
        <w:rPr>
          <w:spacing w:val="-1"/>
        </w:rPr>
        <w:t>2</w:t>
      </w:r>
      <w:r w:rsidRPr="00551497">
        <w:t xml:space="preserve"> haben die Mitglieder „die Erfüllung [ihrer] Verantwortlichkeiten in der in Teil</w:t>
      </w:r>
      <w:r w:rsidR="00E674E4" w:rsidRPr="00551497">
        <w:t> </w:t>
      </w:r>
      <w:r w:rsidRPr="00551497">
        <w:t>B des Codes vor</w:t>
      </w:r>
      <w:r w:rsidR="00E674E4" w:rsidRPr="00551497">
        <w:softHyphen/>
      </w:r>
      <w:r w:rsidRPr="00551497">
        <w:t>gesehenen Weise gebührend in Erwägung zu ziehen“. Der besondere Status der Leitlinien in Teil</w:t>
      </w:r>
      <w:r w:rsidR="00E674E4" w:rsidRPr="00551497">
        <w:t> </w:t>
      </w:r>
      <w:r w:rsidRPr="00551497">
        <w:t>B des Codes gelangt in dem Beispiel und der Erläuterung zum Ausdruck, die in den Absät</w:t>
      </w:r>
      <w:r w:rsidR="00E674E4" w:rsidRPr="00551497">
        <w:softHyphen/>
      </w:r>
      <w:r w:rsidRPr="00551497">
        <w:t>zen</w:t>
      </w:r>
      <w:r w:rsidR="00E674E4" w:rsidRPr="00551497">
        <w:t> </w:t>
      </w:r>
      <w:r w:rsidRPr="00551497">
        <w:t>9 und 10 der Erläuternden Anmerkungen zu den Regeln und dem Code enthalten sind. Im letzten Satz von Absatz</w:t>
      </w:r>
      <w:r w:rsidR="00E674E4" w:rsidRPr="00551497">
        <w:t> </w:t>
      </w:r>
      <w:r w:rsidRPr="00551497">
        <w:t>10 wird festgehalten: „Wenn […] die in Teil</w:t>
      </w:r>
      <w:r w:rsidR="00E674E4" w:rsidRPr="00551497">
        <w:t> </w:t>
      </w:r>
      <w:r w:rsidRPr="00551497">
        <w:t>B gegebenen Leitlinien befolgt werden, können das betreffende Mitglied sowie die für die Überprüfung der Durchfüh</w:t>
      </w:r>
      <w:r w:rsidR="00E674E4" w:rsidRPr="00551497">
        <w:softHyphen/>
      </w:r>
      <w:r w:rsidRPr="00551497">
        <w:t>rung der internationalen Arbeitsübereinkommen verantwortlichen Gremien der IAO ohne Weiteres sicher sein, dass die Vorkehrungen, die das Mitglied getroffen hat, ausreichen, um die Verantwortlichkeiten gemäß Teil</w:t>
      </w:r>
      <w:r w:rsidR="00E674E4" w:rsidRPr="00551497">
        <w:t> </w:t>
      </w:r>
      <w:r w:rsidRPr="00551497">
        <w:t>A, auf die sich die Leitlinie bezieht, zu erfüllen.“ Diese Fest</w:t>
      </w:r>
      <w:r w:rsidR="00E674E4" w:rsidRPr="00551497">
        <w:softHyphen/>
      </w:r>
      <w:r w:rsidRPr="00551497">
        <w:t>stellung gründet sich auf das Gutachten des Rechtsberaters von 2003 zum Verhältnis zwischen Teil</w:t>
      </w:r>
      <w:r w:rsidR="00E674E4" w:rsidRPr="00551497">
        <w:t> </w:t>
      </w:r>
      <w:r w:rsidRPr="00551497">
        <w:t>A und Teil</w:t>
      </w:r>
      <w:r w:rsidR="00E674E4" w:rsidRPr="00551497">
        <w:t> </w:t>
      </w:r>
      <w:r w:rsidRPr="00551497">
        <w:t>B des Codes (der vollständige Wortlaut dieses Gutachten ist im Anhang zu die</w:t>
      </w:r>
      <w:r w:rsidR="00E674E4" w:rsidRPr="00551497">
        <w:softHyphen/>
      </w:r>
      <w:r w:rsidRPr="00551497">
        <w:t>sem Bericht</w:t>
      </w:r>
      <w:r w:rsidR="00E674E4" w:rsidRPr="00551497">
        <w:t>sformular</w:t>
      </w:r>
      <w:r w:rsidRPr="00551497">
        <w:t xml:space="preserve"> wiedergegeben).</w:t>
      </w:r>
    </w:p>
    <w:p w14:paraId="7CB663B2" w14:textId="6C9162A1" w:rsidR="000A59EC" w:rsidRPr="00551497" w:rsidRDefault="007C7AB7" w:rsidP="007C7AB7">
      <w:pPr>
        <w:pStyle w:val="DHeading2Indent"/>
        <w:ind w:left="851" w:hanging="851"/>
        <w:rPr>
          <w:rFonts w:ascii="Noto Sans" w:hAnsi="Noto Sans" w:cs="Noto Sans"/>
        </w:rPr>
      </w:pPr>
      <w:r w:rsidRPr="00551497">
        <w:rPr>
          <w:rFonts w:ascii="Noto Sans" w:hAnsi="Noto Sans" w:cs="Noto Sans"/>
        </w:rPr>
        <w:t>Teil I.</w:t>
      </w:r>
      <w:r w:rsidRPr="00551497">
        <w:rPr>
          <w:rFonts w:ascii="Noto Sans" w:hAnsi="Noto Sans" w:cs="Noto Sans"/>
        </w:rPr>
        <w:tab/>
        <w:t>Allgemeine Fragen</w:t>
      </w:r>
    </w:p>
    <w:p w14:paraId="150D1B99" w14:textId="63B6DBE4" w:rsidR="007C7AB7" w:rsidRPr="00551497" w:rsidRDefault="007C7AB7" w:rsidP="007C7AB7">
      <w:pPr>
        <w:pStyle w:val="DHeading3Indent"/>
        <w:ind w:left="454" w:hanging="454"/>
        <w:rPr>
          <w:rFonts w:ascii="Noto Sans" w:hAnsi="Noto Sans" w:cs="Noto Sans"/>
        </w:rPr>
      </w:pPr>
      <w:r w:rsidRPr="00551497">
        <w:rPr>
          <w:rFonts w:ascii="Noto Sans" w:hAnsi="Noto Sans" w:cs="Noto Sans"/>
        </w:rPr>
        <w:t>I.</w:t>
      </w:r>
      <w:r w:rsidRPr="00551497">
        <w:rPr>
          <w:rFonts w:ascii="Noto Sans" w:hAnsi="Noto Sans" w:cs="Noto Sans"/>
        </w:rPr>
        <w:tab/>
        <w:t>Durchführungsmaßnahmen</w:t>
      </w:r>
    </w:p>
    <w:p w14:paraId="7BEE96A1" w14:textId="098DD274" w:rsidR="007C7AB7" w:rsidRPr="00551497" w:rsidRDefault="007C7AB7" w:rsidP="007C7AB7">
      <w:pPr>
        <w:pStyle w:val="DPara"/>
      </w:pPr>
      <w:r w:rsidRPr="00551497">
        <w:t>Führen Sie bitte eine Liste der Rechtsvorschriften und Gesamtarbeitsverträge an, mit denen die Bestimmungen des Übereinkommens umgesetzt werden, insbesondere derjenigen, die die in Artikel IV genannten Beschäftigungs- und Sozialrechte der Seeleute betreffen. Übermitteln Sie bitte eine Kopie dieser Rechtsvorschriften und Gesamtarbeitsverträge. Soweit diese Unter</w:t>
      </w:r>
      <w:r w:rsidRPr="00551497">
        <w:softHyphen/>
        <w:t xml:space="preserve">lagen über Internet zugänglich sind, kann statt des Dokuments selbst ein Internetlink zu dem entsprechenden Dokument angegeben werden. </w:t>
      </w:r>
    </w:p>
    <w:p w14:paraId="27E777E3" w14:textId="39C4C988" w:rsidR="007C7AB7" w:rsidRPr="00551497" w:rsidRDefault="007C7AB7" w:rsidP="007C7AB7">
      <w:pPr>
        <w:pStyle w:val="DPara"/>
      </w:pPr>
      <w:r w:rsidRPr="00551497">
        <w:t>Falls die Ratifikation in Ihrem Land zur Folge hat, dass die Bestimmungen des Übereinkom</w:t>
      </w:r>
      <w:r w:rsidRPr="00551497">
        <w:softHyphen/>
        <w:t>mens dem nationalen Recht gleichsetzt werden, geben Sie bitte an, aufgrund welcher Verfas</w:t>
      </w:r>
      <w:r w:rsidRPr="00551497">
        <w:softHyphen/>
        <w:t>sungsbestimmungen die Ratifikation dies bewirkt.</w:t>
      </w:r>
    </w:p>
    <w:p w14:paraId="7E9550C8" w14:textId="1B518233" w:rsidR="007C7AB7" w:rsidRPr="00551497" w:rsidRDefault="007C7AB7" w:rsidP="007C7AB7">
      <w:pPr>
        <w:pStyle w:val="DHeading3Indent"/>
        <w:ind w:left="454" w:hanging="454"/>
        <w:rPr>
          <w:rFonts w:ascii="Noto Sans" w:hAnsi="Noto Sans" w:cs="Noto Sans"/>
        </w:rPr>
      </w:pPr>
      <w:r w:rsidRPr="00551497">
        <w:rPr>
          <w:rFonts w:ascii="Noto Sans" w:hAnsi="Noto Sans" w:cs="Noto Sans"/>
        </w:rPr>
        <w:t>II.</w:t>
      </w:r>
      <w:r w:rsidRPr="00551497">
        <w:rPr>
          <w:rFonts w:ascii="Noto Sans" w:hAnsi="Noto Sans" w:cs="Noto Sans"/>
        </w:rPr>
        <w:tab/>
        <w:t>Hauptdokumente</w:t>
      </w:r>
    </w:p>
    <w:p w14:paraId="16686BCB" w14:textId="60392D3E" w:rsidR="007C7AB7" w:rsidRPr="00551497" w:rsidRDefault="007C7AB7" w:rsidP="007C7AB7">
      <w:pPr>
        <w:pStyle w:val="DPara"/>
      </w:pPr>
      <w:r w:rsidRPr="00551497">
        <w:t>Übermitteln Sie bitte in englischer, französischer oder spanischer Sprache (oder eine Überset</w:t>
      </w:r>
      <w:r w:rsidRPr="00551497">
        <w:softHyphen/>
        <w:t xml:space="preserve">zung in die englische Sprache, wie in der Norm A5.1.3 Absatz 12 vorgesehen) eine Kopie des Seearbeitszeugnisses, einschließlich Teil I der Seearbeits-Konformitätserklärung sowie ein oder mehrere Beispiele für einen Teil II der Seearbeits-Konformitätserklärung, die von einem Reeder ausgefertigt und von Ihrem Land bei der Zertifizierung eines oder mehrerer Schiffe akzeptiert wurden. (Angaben zur Identifizierung des jeweiligen Schiffs oder Reeders sollten </w:t>
      </w:r>
      <w:r w:rsidRPr="00551497">
        <w:lastRenderedPageBreak/>
        <w:t>aus dem bzw. den Beispielen entfernt werden.) In Teil II dieses Berichtsformulars werden weitere Dokumente zu anderen Fragen angefordert.</w:t>
      </w:r>
    </w:p>
    <w:p w14:paraId="1281201D" w14:textId="689916C4" w:rsidR="007C7AB7" w:rsidRPr="00551497" w:rsidRDefault="007C7AB7" w:rsidP="007C7AB7">
      <w:pPr>
        <w:pStyle w:val="DHeading3Indent"/>
        <w:ind w:left="454" w:hanging="454"/>
        <w:rPr>
          <w:rFonts w:ascii="Noto Sans" w:hAnsi="Noto Sans" w:cs="Noto Sans"/>
        </w:rPr>
      </w:pPr>
      <w:r w:rsidRPr="00551497">
        <w:rPr>
          <w:rFonts w:ascii="Noto Sans" w:hAnsi="Noto Sans" w:cs="Noto Sans"/>
        </w:rPr>
        <w:t>III.</w:t>
      </w:r>
      <w:r w:rsidRPr="00551497">
        <w:rPr>
          <w:rFonts w:ascii="Noto Sans" w:hAnsi="Noto Sans" w:cs="Noto Sans"/>
        </w:rPr>
        <w:tab/>
        <w:t>Grundlegende Rechte und Prinzipien</w:t>
      </w:r>
    </w:p>
    <w:p w14:paraId="79E17E91" w14:textId="08D38749" w:rsidR="007C7AB7" w:rsidRPr="00551497" w:rsidRDefault="007C7AB7" w:rsidP="000B4328">
      <w:pPr>
        <w:pStyle w:val="DPara"/>
        <w:spacing w:after="240"/>
      </w:pPr>
      <w:r w:rsidRPr="00551497">
        <w:t>Geben Sie bitte an, wie im Rahmen des Übereinkommens den folgenden, in Artikel I</w:t>
      </w:r>
      <w:r w:rsidR="001528FC">
        <w:t>I</w:t>
      </w:r>
      <w:r w:rsidRPr="00551497">
        <w:t>I genann</w:t>
      </w:r>
      <w:r w:rsidRPr="00551497">
        <w:softHyphen/>
        <w:t>ten grundlegenden Rechten und Prinzipien Rechnung getragen wird:</w:t>
      </w:r>
    </w:p>
    <w:tbl>
      <w:tblPr>
        <w:tblW w:w="8789" w:type="dxa"/>
        <w:tblInd w:w="851"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8789"/>
      </w:tblGrid>
      <w:tr w:rsidR="007C7AB7" w:rsidRPr="00551497" w14:paraId="4D3CBA46" w14:textId="77777777" w:rsidTr="000B4328">
        <w:tc>
          <w:tcPr>
            <w:tcW w:w="9639" w:type="dxa"/>
          </w:tcPr>
          <w:p w14:paraId="70A38BF2" w14:textId="483B74B2" w:rsidR="007C7AB7" w:rsidRPr="00551497" w:rsidRDefault="007C7AB7" w:rsidP="000B4328">
            <w:pPr>
              <w:pStyle w:val="BoxIndent1"/>
              <w:ind w:left="340"/>
            </w:pPr>
            <w:r w:rsidRPr="00551497">
              <w:t>a)</w:t>
            </w:r>
            <w:r w:rsidRPr="00551497">
              <w:tab/>
              <w:t>außer Ihr Land hat die Übereinkommen Nr. 87 und Nr. 98 ratifiziert: Vereinigungsfreiheit und effektive Anerkennung des Rechts zu Kollektivverhandlungen;</w:t>
            </w:r>
          </w:p>
        </w:tc>
      </w:tr>
      <w:tr w:rsidR="007C7AB7" w:rsidRPr="00517FBD" w14:paraId="5A0949BD" w14:textId="77777777" w:rsidTr="000B4328">
        <w:tc>
          <w:tcPr>
            <w:tcW w:w="9639" w:type="dxa"/>
          </w:tcPr>
          <w:p w14:paraId="06ED5602" w14:textId="47A5C253" w:rsidR="007C7AB7" w:rsidRPr="00517FBD" w:rsidRDefault="007C7AB7" w:rsidP="007C7AB7">
            <w:pPr>
              <w:pStyle w:val="BoxBody"/>
            </w:pPr>
            <w:r w:rsidRPr="00517FBD">
              <w:t xml:space="preserve">Erstbericht: </w:t>
            </w:r>
            <w:sdt>
              <w:sdtPr>
                <w:rPr>
                  <w:color w:val="AEAAAA" w:themeColor="background2" w:themeShade="BF"/>
                </w:rPr>
                <w:id w:val="537315726"/>
                <w:placeholder>
                  <w:docPart w:val="6830CCE1F7034AB9B3A514D716AA0F9F"/>
                </w:placeholder>
                <w15:color w:val="000000"/>
                <w:text/>
              </w:sdtPr>
              <w:sdtEndPr/>
              <w:sdtContent>
                <w:r w:rsidRPr="00517FBD">
                  <w:rPr>
                    <w:color w:val="AEAAAA" w:themeColor="background2" w:themeShade="BF"/>
                  </w:rPr>
                  <w:t>(für Texteingabe bitte anklicken)</w:t>
                </w:r>
              </w:sdtContent>
            </w:sdt>
          </w:p>
        </w:tc>
      </w:tr>
      <w:tr w:rsidR="007C7AB7" w:rsidRPr="00517FBD" w14:paraId="2FC4D221" w14:textId="77777777" w:rsidTr="000B4328">
        <w:tc>
          <w:tcPr>
            <w:tcW w:w="9639" w:type="dxa"/>
            <w:shd w:val="clear" w:color="auto" w:fill="F0D2E0"/>
          </w:tcPr>
          <w:p w14:paraId="44C40A1D" w14:textId="5A7F5D12" w:rsidR="007C7AB7" w:rsidRPr="00517FBD" w:rsidRDefault="00896502" w:rsidP="007C7AB7">
            <w:pPr>
              <w:pStyle w:val="BoxBody"/>
              <w:rPr>
                <w:lang w:val="en-GB"/>
              </w:rPr>
            </w:pPr>
            <w:r w:rsidRPr="00517FBD">
              <w:t>Zweiter Bericht</w:t>
            </w:r>
            <w:r w:rsidR="007C7AB7" w:rsidRPr="00517FBD">
              <w:t xml:space="preserve">: </w:t>
            </w:r>
            <w:sdt>
              <w:sdtPr>
                <w:rPr>
                  <w:color w:val="AEAAAA" w:themeColor="background2" w:themeShade="BF"/>
                </w:rPr>
                <w:id w:val="625508565"/>
                <w:placeholder>
                  <w:docPart w:val="B12710051F2E4FB9B5A797198D11B2F5"/>
                </w:placeholder>
                <w15:color w:val="000000"/>
                <w:text/>
              </w:sdtPr>
              <w:sdtEndPr/>
              <w:sdtContent>
                <w:r w:rsidR="007C7AB7" w:rsidRPr="00517FBD">
                  <w:rPr>
                    <w:color w:val="AEAAAA" w:themeColor="background2" w:themeShade="BF"/>
                  </w:rPr>
                  <w:t>(für Texteingabe bitte anklicken)</w:t>
                </w:r>
              </w:sdtContent>
            </w:sdt>
          </w:p>
        </w:tc>
      </w:tr>
      <w:tr w:rsidR="007C7AB7" w:rsidRPr="00517FBD" w14:paraId="331EFB65" w14:textId="77777777" w:rsidTr="000B4328">
        <w:tc>
          <w:tcPr>
            <w:tcW w:w="9639" w:type="dxa"/>
            <w:shd w:val="clear" w:color="auto" w:fill="FFF5C8"/>
          </w:tcPr>
          <w:p w14:paraId="0F89C388" w14:textId="7C1E0171" w:rsidR="007C7AB7" w:rsidRPr="00517FBD" w:rsidRDefault="007C7AB7" w:rsidP="007C7AB7">
            <w:pPr>
              <w:pStyle w:val="BoxBody"/>
              <w:rPr>
                <w:spacing w:val="-1"/>
              </w:rPr>
            </w:pPr>
            <w:r w:rsidRPr="00517FBD">
              <w:rPr>
                <w:spacing w:val="-1"/>
              </w:rPr>
              <w:t>Dritter Bericht</w:t>
            </w:r>
            <w:r w:rsidRPr="00517FBD">
              <w:t xml:space="preserve">: </w:t>
            </w:r>
            <w:sdt>
              <w:sdtPr>
                <w:rPr>
                  <w:color w:val="AEAAAA" w:themeColor="background2" w:themeShade="BF"/>
                </w:rPr>
                <w:id w:val="-1299920556"/>
                <w:placeholder>
                  <w:docPart w:val="DEA2ECA679164846BA984AFC04C0B4FF"/>
                </w:placeholder>
                <w15:color w:val="000000"/>
                <w:text/>
              </w:sdtPr>
              <w:sdtEndPr/>
              <w:sdtContent>
                <w:r w:rsidRPr="00517FBD">
                  <w:rPr>
                    <w:color w:val="AEAAAA" w:themeColor="background2" w:themeShade="BF"/>
                  </w:rPr>
                  <w:t>(für Texteingabe bitte anklicken)</w:t>
                </w:r>
              </w:sdtContent>
            </w:sdt>
            <w:r w:rsidRPr="00517FBD">
              <w:rPr>
                <w:spacing w:val="-1"/>
              </w:rPr>
              <w:t xml:space="preserve"> </w:t>
            </w:r>
          </w:p>
        </w:tc>
      </w:tr>
      <w:tr w:rsidR="007C7AB7" w:rsidRPr="00517FBD" w14:paraId="2C0B40FD" w14:textId="77777777" w:rsidTr="000B4328">
        <w:tc>
          <w:tcPr>
            <w:tcW w:w="9639" w:type="dxa"/>
            <w:shd w:val="clear" w:color="auto" w:fill="D2FBFB"/>
          </w:tcPr>
          <w:p w14:paraId="5FCF3AAF" w14:textId="1454F684" w:rsidR="007C7AB7" w:rsidRPr="00517FBD" w:rsidRDefault="007C7AB7" w:rsidP="001E1B98">
            <w:pPr>
              <w:pStyle w:val="BoxBody"/>
            </w:pPr>
            <w:r w:rsidRPr="00517FBD">
              <w:rPr>
                <w:spacing w:val="-1"/>
              </w:rPr>
              <w:t>Vierter Bericht</w:t>
            </w:r>
            <w:r w:rsidRPr="00517FBD">
              <w:t xml:space="preserve">: </w:t>
            </w:r>
            <w:sdt>
              <w:sdtPr>
                <w:rPr>
                  <w:color w:val="AEAAAA" w:themeColor="background2" w:themeShade="BF"/>
                </w:rPr>
                <w:id w:val="-1955017038"/>
                <w:placeholder>
                  <w:docPart w:val="D787C1732EB34E38874FC0C28230B39F"/>
                </w:placeholder>
                <w15:color w:val="000000"/>
                <w:text/>
              </w:sdtPr>
              <w:sdtEndPr/>
              <w:sdtContent>
                <w:r w:rsidRPr="00517FBD">
                  <w:rPr>
                    <w:color w:val="AEAAAA" w:themeColor="background2" w:themeShade="BF"/>
                  </w:rPr>
                  <w:t>(für Texteingabe bitte anklicken)</w:t>
                </w:r>
              </w:sdtContent>
            </w:sdt>
          </w:p>
        </w:tc>
      </w:tr>
      <w:tr w:rsidR="002156EE" w:rsidRPr="00517FBD" w14:paraId="46F2AD33" w14:textId="77777777" w:rsidTr="000B4328">
        <w:tc>
          <w:tcPr>
            <w:tcW w:w="9639" w:type="dxa"/>
          </w:tcPr>
          <w:p w14:paraId="6BDAE0E5" w14:textId="37661D05" w:rsidR="002156EE" w:rsidRPr="00517FBD" w:rsidRDefault="002156EE" w:rsidP="000B4328">
            <w:pPr>
              <w:pStyle w:val="BoxIndent1"/>
              <w:keepNext/>
              <w:keepLines/>
              <w:ind w:left="340"/>
            </w:pPr>
            <w:r w:rsidRPr="00517FBD">
              <w:t>b)</w:t>
            </w:r>
            <w:r w:rsidRPr="00517FBD">
              <w:tab/>
              <w:t>außer Ihr Land hat die Übereinkommen Nr. 29 und Nr. 105 ratifiziert: Beseitigung aller Formen von Zwangs- oder Pflichtarbeit;</w:t>
            </w:r>
          </w:p>
        </w:tc>
      </w:tr>
      <w:tr w:rsidR="002156EE" w:rsidRPr="00517FBD" w14:paraId="6B501C2A" w14:textId="77777777" w:rsidTr="000B4328">
        <w:tc>
          <w:tcPr>
            <w:tcW w:w="9639" w:type="dxa"/>
          </w:tcPr>
          <w:p w14:paraId="66EB48AE" w14:textId="77777777" w:rsidR="002156EE" w:rsidRPr="00517FBD" w:rsidRDefault="002156EE" w:rsidP="001E1B98">
            <w:pPr>
              <w:pStyle w:val="BoxBody"/>
            </w:pPr>
            <w:r w:rsidRPr="00517FBD">
              <w:t xml:space="preserve">Erstbericht: </w:t>
            </w:r>
            <w:sdt>
              <w:sdtPr>
                <w:rPr>
                  <w:color w:val="AEAAAA" w:themeColor="background2" w:themeShade="BF"/>
                </w:rPr>
                <w:id w:val="1896622471"/>
                <w:placeholder>
                  <w:docPart w:val="0111E90C9B0448E1BF793085EF43A319"/>
                </w:placeholder>
                <w15:color w:val="000000"/>
                <w:text/>
              </w:sdtPr>
              <w:sdtEndPr/>
              <w:sdtContent>
                <w:r w:rsidRPr="00517FBD">
                  <w:rPr>
                    <w:color w:val="AEAAAA" w:themeColor="background2" w:themeShade="BF"/>
                  </w:rPr>
                  <w:t>(für Texteingabe bitte anklicken)</w:t>
                </w:r>
              </w:sdtContent>
            </w:sdt>
          </w:p>
        </w:tc>
      </w:tr>
      <w:tr w:rsidR="002156EE" w:rsidRPr="00517FBD" w14:paraId="1913F8C6" w14:textId="77777777" w:rsidTr="000B4328">
        <w:tc>
          <w:tcPr>
            <w:tcW w:w="9639" w:type="dxa"/>
            <w:shd w:val="clear" w:color="auto" w:fill="F0D2E0"/>
          </w:tcPr>
          <w:p w14:paraId="7B55791B" w14:textId="364C4642" w:rsidR="002156EE" w:rsidRPr="00517FBD" w:rsidRDefault="00896502" w:rsidP="001E1B98">
            <w:pPr>
              <w:pStyle w:val="BoxBody"/>
              <w:rPr>
                <w:lang w:val="en-GB"/>
              </w:rPr>
            </w:pPr>
            <w:r w:rsidRPr="00517FBD">
              <w:t>Zweiter Bericht</w:t>
            </w:r>
            <w:r w:rsidR="002156EE" w:rsidRPr="00517FBD">
              <w:t xml:space="preserve">: </w:t>
            </w:r>
            <w:sdt>
              <w:sdtPr>
                <w:rPr>
                  <w:color w:val="AEAAAA" w:themeColor="background2" w:themeShade="BF"/>
                </w:rPr>
                <w:id w:val="1711840057"/>
                <w:placeholder>
                  <w:docPart w:val="1CE76666A56C49D2ABD2D450610CD07E"/>
                </w:placeholder>
                <w15:color w:val="000000"/>
                <w:text/>
              </w:sdtPr>
              <w:sdtEndPr/>
              <w:sdtContent>
                <w:r w:rsidR="002156EE" w:rsidRPr="00517FBD">
                  <w:rPr>
                    <w:color w:val="AEAAAA" w:themeColor="background2" w:themeShade="BF"/>
                  </w:rPr>
                  <w:t>(für Texteingabe bitte anklicken)</w:t>
                </w:r>
              </w:sdtContent>
            </w:sdt>
          </w:p>
        </w:tc>
      </w:tr>
      <w:tr w:rsidR="002156EE" w:rsidRPr="00517FBD" w14:paraId="3946EF21" w14:textId="77777777" w:rsidTr="000B4328">
        <w:tc>
          <w:tcPr>
            <w:tcW w:w="9639" w:type="dxa"/>
            <w:shd w:val="clear" w:color="auto" w:fill="FFF5C8"/>
          </w:tcPr>
          <w:p w14:paraId="2E3B7010" w14:textId="77777777" w:rsidR="002156EE" w:rsidRPr="00517FBD" w:rsidRDefault="002156EE" w:rsidP="001E1B98">
            <w:pPr>
              <w:pStyle w:val="BoxBody"/>
              <w:rPr>
                <w:spacing w:val="-1"/>
              </w:rPr>
            </w:pPr>
            <w:r w:rsidRPr="00517FBD">
              <w:rPr>
                <w:spacing w:val="-1"/>
              </w:rPr>
              <w:t>Dritter Bericht</w:t>
            </w:r>
            <w:r w:rsidRPr="00517FBD">
              <w:t xml:space="preserve">: </w:t>
            </w:r>
            <w:sdt>
              <w:sdtPr>
                <w:rPr>
                  <w:color w:val="AEAAAA" w:themeColor="background2" w:themeShade="BF"/>
                </w:rPr>
                <w:id w:val="1052511072"/>
                <w:placeholder>
                  <w:docPart w:val="E5F868C4066148768582A3A5E15B6755"/>
                </w:placeholder>
                <w15:color w:val="000000"/>
                <w:text/>
              </w:sdtPr>
              <w:sdtEndPr/>
              <w:sdtContent>
                <w:r w:rsidRPr="00517FBD">
                  <w:rPr>
                    <w:color w:val="AEAAAA" w:themeColor="background2" w:themeShade="BF"/>
                  </w:rPr>
                  <w:t>(für Texteingabe bitte anklicken)</w:t>
                </w:r>
              </w:sdtContent>
            </w:sdt>
            <w:r w:rsidRPr="00517FBD">
              <w:rPr>
                <w:spacing w:val="-1"/>
              </w:rPr>
              <w:t xml:space="preserve"> </w:t>
            </w:r>
          </w:p>
        </w:tc>
      </w:tr>
      <w:tr w:rsidR="002156EE" w:rsidRPr="00517FBD" w14:paraId="3A211CC3" w14:textId="77777777" w:rsidTr="000B4328">
        <w:tc>
          <w:tcPr>
            <w:tcW w:w="9639" w:type="dxa"/>
            <w:shd w:val="clear" w:color="auto" w:fill="D2FBFB"/>
          </w:tcPr>
          <w:p w14:paraId="71508C3E" w14:textId="77777777" w:rsidR="002156EE" w:rsidRPr="00517FBD" w:rsidRDefault="002156EE" w:rsidP="001E1B98">
            <w:pPr>
              <w:pStyle w:val="BoxBody"/>
            </w:pPr>
            <w:r w:rsidRPr="00517FBD">
              <w:rPr>
                <w:spacing w:val="-1"/>
              </w:rPr>
              <w:t>Vierter Bericht</w:t>
            </w:r>
            <w:r w:rsidRPr="00517FBD">
              <w:t xml:space="preserve">: </w:t>
            </w:r>
            <w:sdt>
              <w:sdtPr>
                <w:rPr>
                  <w:color w:val="AEAAAA" w:themeColor="background2" w:themeShade="BF"/>
                </w:rPr>
                <w:id w:val="-1088613307"/>
                <w:placeholder>
                  <w:docPart w:val="5D10AC8D0D0C45679E24E7832909E27F"/>
                </w:placeholder>
                <w15:color w:val="000000"/>
                <w:text/>
              </w:sdtPr>
              <w:sdtEndPr/>
              <w:sdtContent>
                <w:r w:rsidRPr="00517FBD">
                  <w:rPr>
                    <w:color w:val="AEAAAA" w:themeColor="background2" w:themeShade="BF"/>
                  </w:rPr>
                  <w:t>(für Texteingabe bitte anklicken)</w:t>
                </w:r>
              </w:sdtContent>
            </w:sdt>
          </w:p>
        </w:tc>
      </w:tr>
      <w:tr w:rsidR="002156EE" w:rsidRPr="00517FBD" w14:paraId="471E928D" w14:textId="77777777" w:rsidTr="000B4328">
        <w:tc>
          <w:tcPr>
            <w:tcW w:w="9639" w:type="dxa"/>
          </w:tcPr>
          <w:p w14:paraId="4D97798A" w14:textId="2BF8A8B5" w:rsidR="002156EE" w:rsidRPr="00517FBD" w:rsidRDefault="002156EE" w:rsidP="000B4328">
            <w:pPr>
              <w:pStyle w:val="BoxIndent1"/>
              <w:keepNext/>
              <w:keepLines/>
              <w:ind w:left="340"/>
            </w:pPr>
            <w:r w:rsidRPr="00517FBD">
              <w:t>c)</w:t>
            </w:r>
            <w:r w:rsidRPr="00517FBD">
              <w:tab/>
              <w:t>außer Ihr Land hat die Übereinkommens Nr. 138 und Nr. 182 ratifiziert: effektive Abschaffung der Kinderarbeit;</w:t>
            </w:r>
          </w:p>
        </w:tc>
      </w:tr>
      <w:tr w:rsidR="002156EE" w:rsidRPr="00517FBD" w14:paraId="5906A1E3" w14:textId="77777777" w:rsidTr="000B4328">
        <w:tc>
          <w:tcPr>
            <w:tcW w:w="9639" w:type="dxa"/>
          </w:tcPr>
          <w:p w14:paraId="7AE908E1" w14:textId="77777777" w:rsidR="002156EE" w:rsidRPr="00517FBD" w:rsidRDefault="002156EE" w:rsidP="001E1B98">
            <w:pPr>
              <w:pStyle w:val="BoxBody"/>
            </w:pPr>
            <w:r w:rsidRPr="00517FBD">
              <w:t xml:space="preserve">Erstbericht: </w:t>
            </w:r>
            <w:sdt>
              <w:sdtPr>
                <w:rPr>
                  <w:color w:val="AEAAAA" w:themeColor="background2" w:themeShade="BF"/>
                </w:rPr>
                <w:id w:val="-1491404378"/>
                <w:placeholder>
                  <w:docPart w:val="6B62815EF5CA47A28052A6E84D33EDE8"/>
                </w:placeholder>
                <w15:color w:val="000000"/>
                <w:text/>
              </w:sdtPr>
              <w:sdtEndPr/>
              <w:sdtContent>
                <w:r w:rsidRPr="00517FBD">
                  <w:rPr>
                    <w:color w:val="AEAAAA" w:themeColor="background2" w:themeShade="BF"/>
                  </w:rPr>
                  <w:t>(für Texteingabe bitte anklicken)</w:t>
                </w:r>
              </w:sdtContent>
            </w:sdt>
          </w:p>
        </w:tc>
      </w:tr>
      <w:tr w:rsidR="002156EE" w:rsidRPr="00517FBD" w14:paraId="5D15AF1F" w14:textId="77777777" w:rsidTr="000B4328">
        <w:tc>
          <w:tcPr>
            <w:tcW w:w="9639" w:type="dxa"/>
            <w:shd w:val="clear" w:color="auto" w:fill="F0D2E0"/>
          </w:tcPr>
          <w:p w14:paraId="6E7D6EEF" w14:textId="7BA69E45" w:rsidR="002156EE" w:rsidRPr="00517FBD" w:rsidRDefault="00896502" w:rsidP="001E1B98">
            <w:pPr>
              <w:pStyle w:val="BoxBody"/>
              <w:rPr>
                <w:lang w:val="en-GB"/>
              </w:rPr>
            </w:pPr>
            <w:r w:rsidRPr="00517FBD">
              <w:t>Zweiter Bericht</w:t>
            </w:r>
            <w:r w:rsidR="002156EE" w:rsidRPr="00517FBD">
              <w:t xml:space="preserve">: </w:t>
            </w:r>
            <w:sdt>
              <w:sdtPr>
                <w:rPr>
                  <w:color w:val="AEAAAA" w:themeColor="background2" w:themeShade="BF"/>
                </w:rPr>
                <w:id w:val="-970597836"/>
                <w:placeholder>
                  <w:docPart w:val="098F23A89CBE4A2AA6960EB92FBD5AA5"/>
                </w:placeholder>
                <w15:color w:val="000000"/>
                <w:text/>
              </w:sdtPr>
              <w:sdtEndPr/>
              <w:sdtContent>
                <w:r w:rsidR="002156EE" w:rsidRPr="00517FBD">
                  <w:rPr>
                    <w:color w:val="AEAAAA" w:themeColor="background2" w:themeShade="BF"/>
                  </w:rPr>
                  <w:t>(für Texteingabe bitte anklicken)</w:t>
                </w:r>
              </w:sdtContent>
            </w:sdt>
          </w:p>
        </w:tc>
      </w:tr>
      <w:tr w:rsidR="002156EE" w:rsidRPr="00517FBD" w14:paraId="37590940" w14:textId="77777777" w:rsidTr="000B4328">
        <w:tc>
          <w:tcPr>
            <w:tcW w:w="9639" w:type="dxa"/>
            <w:shd w:val="clear" w:color="auto" w:fill="FFF5C8"/>
          </w:tcPr>
          <w:p w14:paraId="23EC3279" w14:textId="77777777" w:rsidR="002156EE" w:rsidRPr="00517FBD" w:rsidRDefault="002156EE" w:rsidP="001E1B98">
            <w:pPr>
              <w:pStyle w:val="BoxBody"/>
              <w:rPr>
                <w:spacing w:val="-1"/>
              </w:rPr>
            </w:pPr>
            <w:r w:rsidRPr="00517FBD">
              <w:rPr>
                <w:spacing w:val="-1"/>
              </w:rPr>
              <w:t>Dritter Bericht</w:t>
            </w:r>
            <w:r w:rsidRPr="00517FBD">
              <w:t xml:space="preserve">: </w:t>
            </w:r>
            <w:sdt>
              <w:sdtPr>
                <w:rPr>
                  <w:color w:val="AEAAAA" w:themeColor="background2" w:themeShade="BF"/>
                </w:rPr>
                <w:id w:val="1991979112"/>
                <w:placeholder>
                  <w:docPart w:val="2C5DF49900DE43F3B99ABB68EB56A848"/>
                </w:placeholder>
                <w15:color w:val="000000"/>
                <w:text/>
              </w:sdtPr>
              <w:sdtEndPr/>
              <w:sdtContent>
                <w:r w:rsidRPr="00517FBD">
                  <w:rPr>
                    <w:color w:val="AEAAAA" w:themeColor="background2" w:themeShade="BF"/>
                  </w:rPr>
                  <w:t>(für Texteingabe bitte anklicken)</w:t>
                </w:r>
              </w:sdtContent>
            </w:sdt>
            <w:r w:rsidRPr="00517FBD">
              <w:rPr>
                <w:spacing w:val="-1"/>
              </w:rPr>
              <w:t xml:space="preserve"> </w:t>
            </w:r>
          </w:p>
        </w:tc>
      </w:tr>
      <w:tr w:rsidR="002156EE" w:rsidRPr="00517FBD" w14:paraId="2C233DB4" w14:textId="77777777" w:rsidTr="000B4328">
        <w:tc>
          <w:tcPr>
            <w:tcW w:w="9639" w:type="dxa"/>
            <w:shd w:val="clear" w:color="auto" w:fill="D2FBFB"/>
          </w:tcPr>
          <w:p w14:paraId="6DC4A60D" w14:textId="77777777" w:rsidR="002156EE" w:rsidRPr="00517FBD" w:rsidRDefault="002156EE" w:rsidP="001E1B98">
            <w:pPr>
              <w:pStyle w:val="BoxBody"/>
            </w:pPr>
            <w:r w:rsidRPr="00517FBD">
              <w:rPr>
                <w:spacing w:val="-1"/>
              </w:rPr>
              <w:t>Vierter Bericht</w:t>
            </w:r>
            <w:r w:rsidRPr="00517FBD">
              <w:t xml:space="preserve">: </w:t>
            </w:r>
            <w:sdt>
              <w:sdtPr>
                <w:rPr>
                  <w:color w:val="AEAAAA" w:themeColor="background2" w:themeShade="BF"/>
                </w:rPr>
                <w:id w:val="1638985675"/>
                <w:placeholder>
                  <w:docPart w:val="38C39C13DECF46759BA64380EC492E23"/>
                </w:placeholder>
                <w15:color w:val="000000"/>
                <w:text/>
              </w:sdtPr>
              <w:sdtEndPr/>
              <w:sdtContent>
                <w:r w:rsidRPr="00517FBD">
                  <w:rPr>
                    <w:color w:val="AEAAAA" w:themeColor="background2" w:themeShade="BF"/>
                  </w:rPr>
                  <w:t>(für Texteingabe bitte anklicken)</w:t>
                </w:r>
              </w:sdtContent>
            </w:sdt>
          </w:p>
        </w:tc>
      </w:tr>
      <w:tr w:rsidR="002156EE" w:rsidRPr="00517FBD" w14:paraId="2C4AD6A6" w14:textId="77777777" w:rsidTr="000B4328">
        <w:tc>
          <w:tcPr>
            <w:tcW w:w="9639" w:type="dxa"/>
          </w:tcPr>
          <w:p w14:paraId="446686B6" w14:textId="3C68D354" w:rsidR="002156EE" w:rsidRPr="00517FBD" w:rsidRDefault="002156EE" w:rsidP="000B4328">
            <w:pPr>
              <w:pStyle w:val="BoxIndent1"/>
              <w:keepNext/>
              <w:keepLines/>
              <w:ind w:left="340"/>
            </w:pPr>
            <w:r w:rsidRPr="00517FBD">
              <w:t>d)</w:t>
            </w:r>
            <w:r w:rsidRPr="00517FBD">
              <w:tab/>
              <w:t>außer Ihr Land hat die Übereinkommen Nr. 100 und Nr. 111 ratifiziert: Beseitigung der Diskriminie</w:t>
            </w:r>
            <w:r w:rsidR="000B4328" w:rsidRPr="00517FBD">
              <w:softHyphen/>
            </w:r>
            <w:r w:rsidRPr="00517FBD">
              <w:t>rung in Beschäftigung und Beruf</w:t>
            </w:r>
            <w:r w:rsidR="000B4328" w:rsidRPr="00517FBD">
              <w:t>.</w:t>
            </w:r>
          </w:p>
        </w:tc>
      </w:tr>
      <w:tr w:rsidR="002156EE" w:rsidRPr="00517FBD" w14:paraId="41511E8E" w14:textId="77777777" w:rsidTr="000B4328">
        <w:tc>
          <w:tcPr>
            <w:tcW w:w="9639" w:type="dxa"/>
          </w:tcPr>
          <w:p w14:paraId="4E1972AC" w14:textId="77777777" w:rsidR="002156EE" w:rsidRPr="00517FBD" w:rsidRDefault="002156EE" w:rsidP="001E1B98">
            <w:pPr>
              <w:pStyle w:val="BoxBody"/>
            </w:pPr>
            <w:r w:rsidRPr="00517FBD">
              <w:t xml:space="preserve">Erstbericht: </w:t>
            </w:r>
            <w:sdt>
              <w:sdtPr>
                <w:rPr>
                  <w:color w:val="AEAAAA" w:themeColor="background2" w:themeShade="BF"/>
                </w:rPr>
                <w:id w:val="1397933169"/>
                <w:placeholder>
                  <w:docPart w:val="542B20BBD85B4C908D460D091546EAF1"/>
                </w:placeholder>
                <w15:color w:val="000000"/>
                <w:text/>
              </w:sdtPr>
              <w:sdtEndPr/>
              <w:sdtContent>
                <w:r w:rsidRPr="00517FBD">
                  <w:rPr>
                    <w:color w:val="AEAAAA" w:themeColor="background2" w:themeShade="BF"/>
                  </w:rPr>
                  <w:t>(für Texteingabe bitte anklicken)</w:t>
                </w:r>
              </w:sdtContent>
            </w:sdt>
          </w:p>
        </w:tc>
      </w:tr>
      <w:tr w:rsidR="002156EE" w:rsidRPr="00517FBD" w14:paraId="14459D86" w14:textId="77777777" w:rsidTr="000B4328">
        <w:tc>
          <w:tcPr>
            <w:tcW w:w="9639" w:type="dxa"/>
            <w:shd w:val="clear" w:color="auto" w:fill="F0D2E0"/>
          </w:tcPr>
          <w:p w14:paraId="600E00E8" w14:textId="63D1535D" w:rsidR="002156EE" w:rsidRPr="00517FBD" w:rsidRDefault="00896502" w:rsidP="001E1B98">
            <w:pPr>
              <w:pStyle w:val="BoxBody"/>
              <w:rPr>
                <w:lang w:val="en-GB"/>
              </w:rPr>
            </w:pPr>
            <w:r w:rsidRPr="00517FBD">
              <w:t>Zweiter Bericht</w:t>
            </w:r>
            <w:r w:rsidR="002156EE" w:rsidRPr="00517FBD">
              <w:t xml:space="preserve">: </w:t>
            </w:r>
            <w:sdt>
              <w:sdtPr>
                <w:rPr>
                  <w:color w:val="AEAAAA" w:themeColor="background2" w:themeShade="BF"/>
                </w:rPr>
                <w:id w:val="-2068407591"/>
                <w:placeholder>
                  <w:docPart w:val="6EC65C3E38FE47A4996DF9734D91BA48"/>
                </w:placeholder>
                <w15:color w:val="000000"/>
                <w:text/>
              </w:sdtPr>
              <w:sdtEndPr/>
              <w:sdtContent>
                <w:r w:rsidR="002156EE" w:rsidRPr="00517FBD">
                  <w:rPr>
                    <w:color w:val="AEAAAA" w:themeColor="background2" w:themeShade="BF"/>
                  </w:rPr>
                  <w:t>(für Texteingabe bitte anklicken)</w:t>
                </w:r>
              </w:sdtContent>
            </w:sdt>
          </w:p>
        </w:tc>
      </w:tr>
      <w:tr w:rsidR="002156EE" w:rsidRPr="00517FBD" w14:paraId="48284717" w14:textId="77777777" w:rsidTr="000B4328">
        <w:tc>
          <w:tcPr>
            <w:tcW w:w="9639" w:type="dxa"/>
            <w:shd w:val="clear" w:color="auto" w:fill="FFF5C8"/>
          </w:tcPr>
          <w:p w14:paraId="4DB8DDF8" w14:textId="77777777" w:rsidR="002156EE" w:rsidRPr="00517FBD" w:rsidRDefault="002156EE" w:rsidP="001E1B98">
            <w:pPr>
              <w:pStyle w:val="BoxBody"/>
              <w:rPr>
                <w:spacing w:val="-1"/>
              </w:rPr>
            </w:pPr>
            <w:r w:rsidRPr="00517FBD">
              <w:rPr>
                <w:spacing w:val="-1"/>
              </w:rPr>
              <w:t>Dritter Bericht</w:t>
            </w:r>
            <w:r w:rsidRPr="00517FBD">
              <w:t xml:space="preserve">: </w:t>
            </w:r>
            <w:sdt>
              <w:sdtPr>
                <w:rPr>
                  <w:color w:val="AEAAAA" w:themeColor="background2" w:themeShade="BF"/>
                </w:rPr>
                <w:id w:val="-760374134"/>
                <w:placeholder>
                  <w:docPart w:val="D22F95B10DB441B6ADB7FBC337FB1B88"/>
                </w:placeholder>
                <w15:color w:val="000000"/>
                <w:text/>
              </w:sdtPr>
              <w:sdtEndPr/>
              <w:sdtContent>
                <w:r w:rsidRPr="00517FBD">
                  <w:rPr>
                    <w:color w:val="AEAAAA" w:themeColor="background2" w:themeShade="BF"/>
                  </w:rPr>
                  <w:t>(für Texteingabe bitte anklicken)</w:t>
                </w:r>
              </w:sdtContent>
            </w:sdt>
            <w:r w:rsidRPr="00517FBD">
              <w:rPr>
                <w:spacing w:val="-1"/>
              </w:rPr>
              <w:t xml:space="preserve"> </w:t>
            </w:r>
          </w:p>
        </w:tc>
      </w:tr>
      <w:tr w:rsidR="002156EE" w:rsidRPr="00517FBD" w14:paraId="3622240E" w14:textId="77777777" w:rsidTr="000B4328">
        <w:tc>
          <w:tcPr>
            <w:tcW w:w="9639" w:type="dxa"/>
            <w:shd w:val="clear" w:color="auto" w:fill="D2FBFB"/>
          </w:tcPr>
          <w:p w14:paraId="4C3C0895" w14:textId="77777777" w:rsidR="002156EE" w:rsidRPr="00517FBD" w:rsidRDefault="002156EE" w:rsidP="001E1B98">
            <w:pPr>
              <w:pStyle w:val="BoxBody"/>
            </w:pPr>
            <w:r w:rsidRPr="00517FBD">
              <w:rPr>
                <w:spacing w:val="-1"/>
              </w:rPr>
              <w:t>Vierter Bericht</w:t>
            </w:r>
            <w:r w:rsidRPr="00517FBD">
              <w:t xml:space="preserve">: </w:t>
            </w:r>
            <w:sdt>
              <w:sdtPr>
                <w:rPr>
                  <w:color w:val="AEAAAA" w:themeColor="background2" w:themeShade="BF"/>
                </w:rPr>
                <w:id w:val="-1059241003"/>
                <w:placeholder>
                  <w:docPart w:val="509F1EF6895B49A8842D1E6F6644C05D"/>
                </w:placeholder>
                <w15:color w:val="000000"/>
                <w:text/>
              </w:sdtPr>
              <w:sdtEndPr/>
              <w:sdtContent>
                <w:r w:rsidRPr="00517FBD">
                  <w:rPr>
                    <w:color w:val="AEAAAA" w:themeColor="background2" w:themeShade="BF"/>
                  </w:rPr>
                  <w:t>(für Texteingabe bitte anklicken)</w:t>
                </w:r>
              </w:sdtContent>
            </w:sdt>
          </w:p>
        </w:tc>
      </w:tr>
    </w:tbl>
    <w:p w14:paraId="6D95DF6E" w14:textId="7365FA76" w:rsidR="002156EE" w:rsidRPr="00551497" w:rsidRDefault="002156EE" w:rsidP="002156EE">
      <w:pPr>
        <w:pStyle w:val="DHeading3Indent"/>
        <w:ind w:left="454" w:hanging="454"/>
        <w:rPr>
          <w:rFonts w:ascii="Noto Sans" w:hAnsi="Noto Sans" w:cs="Noto Sans"/>
        </w:rPr>
      </w:pPr>
      <w:r w:rsidRPr="00551497">
        <w:rPr>
          <w:rFonts w:ascii="Noto Sans" w:hAnsi="Noto Sans" w:cs="Noto Sans"/>
        </w:rPr>
        <w:lastRenderedPageBreak/>
        <w:t>IV.</w:t>
      </w:r>
      <w:r w:rsidRPr="00551497">
        <w:rPr>
          <w:rFonts w:ascii="Noto Sans" w:hAnsi="Noto Sans" w:cs="Noto Sans"/>
        </w:rPr>
        <w:tab/>
        <w:t>Zuständige Stelle und Konsultationen</w:t>
      </w:r>
    </w:p>
    <w:tbl>
      <w:tblPr>
        <w:tblW w:w="8789" w:type="dxa"/>
        <w:tblInd w:w="851"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8789"/>
      </w:tblGrid>
      <w:tr w:rsidR="002156EE" w:rsidRPr="00551497" w14:paraId="54B5A094" w14:textId="77777777" w:rsidTr="000B4328">
        <w:tc>
          <w:tcPr>
            <w:tcW w:w="9639" w:type="dxa"/>
          </w:tcPr>
          <w:p w14:paraId="5D8A9ADD" w14:textId="7A290196" w:rsidR="002156EE" w:rsidRPr="00551497" w:rsidRDefault="002156EE" w:rsidP="00E26444">
            <w:pPr>
              <w:pStyle w:val="BoxBody"/>
              <w:keepNext/>
              <w:keepLines/>
              <w:spacing w:after="20"/>
            </w:pPr>
            <w:r w:rsidRPr="00551497">
              <w:t>Nennen Sie bitte die zuständige Stelle oder die zuständigen Stellen, die befugt sind, Vorschriften, Anordnungen oder sonstige Weisungen in Bezug auf Punkte, die unter das Übereinkommen fallen, zu erlassen und durchzusetzen.</w:t>
            </w:r>
          </w:p>
          <w:p w14:paraId="1167C322" w14:textId="032D8655" w:rsidR="002156EE" w:rsidRPr="00551497" w:rsidRDefault="002156EE" w:rsidP="00E26444">
            <w:pPr>
              <w:pStyle w:val="BoxBody"/>
              <w:keepNext/>
              <w:keepLines/>
              <w:spacing w:before="20"/>
              <w:rPr>
                <w:i/>
                <w:iCs/>
              </w:rPr>
            </w:pPr>
            <w:r w:rsidRPr="00551497">
              <w:rPr>
                <w:i/>
                <w:iCs/>
              </w:rPr>
              <w:t>(Artikel II Absatz 1 Buchstabe a)</w:t>
            </w:r>
          </w:p>
        </w:tc>
      </w:tr>
      <w:tr w:rsidR="002156EE" w:rsidRPr="00517FBD" w14:paraId="2593809C" w14:textId="77777777" w:rsidTr="000B4328">
        <w:tc>
          <w:tcPr>
            <w:tcW w:w="9639" w:type="dxa"/>
          </w:tcPr>
          <w:p w14:paraId="56DE3491" w14:textId="77777777" w:rsidR="002156EE" w:rsidRPr="00517FBD" w:rsidRDefault="002156EE" w:rsidP="001E1B98">
            <w:pPr>
              <w:pStyle w:val="BoxBody"/>
            </w:pPr>
            <w:r w:rsidRPr="00517FBD">
              <w:t xml:space="preserve">Erstbericht: </w:t>
            </w:r>
            <w:sdt>
              <w:sdtPr>
                <w:rPr>
                  <w:color w:val="AEAAAA" w:themeColor="background2" w:themeShade="BF"/>
                </w:rPr>
                <w:id w:val="525372266"/>
                <w:placeholder>
                  <w:docPart w:val="266F7DCC212248D4939D7D9EF611112F"/>
                </w:placeholder>
                <w15:color w:val="000000"/>
                <w:text/>
              </w:sdtPr>
              <w:sdtEndPr/>
              <w:sdtContent>
                <w:r w:rsidRPr="00517FBD">
                  <w:rPr>
                    <w:color w:val="AEAAAA" w:themeColor="background2" w:themeShade="BF"/>
                  </w:rPr>
                  <w:t>(für Texteingabe bitte anklicken)</w:t>
                </w:r>
              </w:sdtContent>
            </w:sdt>
          </w:p>
        </w:tc>
      </w:tr>
      <w:tr w:rsidR="002156EE" w:rsidRPr="00517FBD" w14:paraId="3AC84CB5" w14:textId="77777777" w:rsidTr="000B4328">
        <w:tc>
          <w:tcPr>
            <w:tcW w:w="9639" w:type="dxa"/>
            <w:shd w:val="clear" w:color="auto" w:fill="F0D2E0"/>
          </w:tcPr>
          <w:p w14:paraId="26B9A3A9" w14:textId="46FA7D68" w:rsidR="002156EE" w:rsidRPr="00517FBD" w:rsidRDefault="00896502" w:rsidP="001E1B98">
            <w:pPr>
              <w:pStyle w:val="BoxBody"/>
              <w:rPr>
                <w:lang w:val="en-GB"/>
              </w:rPr>
            </w:pPr>
            <w:r w:rsidRPr="00517FBD">
              <w:t>Zweiter Bericht</w:t>
            </w:r>
            <w:r w:rsidR="002156EE" w:rsidRPr="00517FBD">
              <w:t xml:space="preserve">: </w:t>
            </w:r>
            <w:sdt>
              <w:sdtPr>
                <w:rPr>
                  <w:color w:val="AEAAAA" w:themeColor="background2" w:themeShade="BF"/>
                </w:rPr>
                <w:id w:val="-1319028603"/>
                <w:placeholder>
                  <w:docPart w:val="E61A25BD04954D8EA3050677BC3D05D8"/>
                </w:placeholder>
                <w15:color w:val="000000"/>
                <w:text/>
              </w:sdtPr>
              <w:sdtEndPr/>
              <w:sdtContent>
                <w:r w:rsidR="002156EE" w:rsidRPr="00517FBD">
                  <w:rPr>
                    <w:color w:val="AEAAAA" w:themeColor="background2" w:themeShade="BF"/>
                  </w:rPr>
                  <w:t>(für Texteingabe bitte anklicken)</w:t>
                </w:r>
              </w:sdtContent>
            </w:sdt>
          </w:p>
        </w:tc>
      </w:tr>
      <w:tr w:rsidR="002156EE" w:rsidRPr="00517FBD" w14:paraId="2191AA51" w14:textId="77777777" w:rsidTr="000B4328">
        <w:tc>
          <w:tcPr>
            <w:tcW w:w="9639" w:type="dxa"/>
            <w:shd w:val="clear" w:color="auto" w:fill="FFF5C8"/>
          </w:tcPr>
          <w:p w14:paraId="31338C14" w14:textId="77777777" w:rsidR="002156EE" w:rsidRPr="00517FBD" w:rsidRDefault="002156EE" w:rsidP="001E1B98">
            <w:pPr>
              <w:pStyle w:val="BoxBody"/>
              <w:rPr>
                <w:spacing w:val="-1"/>
              </w:rPr>
            </w:pPr>
            <w:r w:rsidRPr="00517FBD">
              <w:rPr>
                <w:spacing w:val="-1"/>
              </w:rPr>
              <w:t>Dritter Bericht</w:t>
            </w:r>
            <w:r w:rsidRPr="00517FBD">
              <w:t xml:space="preserve">: </w:t>
            </w:r>
            <w:sdt>
              <w:sdtPr>
                <w:rPr>
                  <w:color w:val="AEAAAA" w:themeColor="background2" w:themeShade="BF"/>
                </w:rPr>
                <w:id w:val="-1823422527"/>
                <w:placeholder>
                  <w:docPart w:val="59B2FA9BEBB346E2BD1B5BBE34EED461"/>
                </w:placeholder>
                <w15:color w:val="000000"/>
                <w:text/>
              </w:sdtPr>
              <w:sdtEndPr/>
              <w:sdtContent>
                <w:r w:rsidRPr="00517FBD">
                  <w:rPr>
                    <w:color w:val="AEAAAA" w:themeColor="background2" w:themeShade="BF"/>
                  </w:rPr>
                  <w:t>(für Texteingabe bitte anklicken)</w:t>
                </w:r>
              </w:sdtContent>
            </w:sdt>
            <w:r w:rsidRPr="00517FBD">
              <w:rPr>
                <w:spacing w:val="-1"/>
              </w:rPr>
              <w:t xml:space="preserve"> </w:t>
            </w:r>
          </w:p>
        </w:tc>
      </w:tr>
      <w:tr w:rsidR="002156EE" w:rsidRPr="00517FBD" w14:paraId="627A1DD1" w14:textId="77777777" w:rsidTr="000B4328">
        <w:tc>
          <w:tcPr>
            <w:tcW w:w="9639" w:type="dxa"/>
            <w:shd w:val="clear" w:color="auto" w:fill="D2FBFB"/>
          </w:tcPr>
          <w:p w14:paraId="6C3FB11A" w14:textId="77777777" w:rsidR="002156EE" w:rsidRPr="00517FBD" w:rsidRDefault="002156EE" w:rsidP="001E1B98">
            <w:pPr>
              <w:pStyle w:val="BoxBody"/>
            </w:pPr>
            <w:r w:rsidRPr="00517FBD">
              <w:rPr>
                <w:spacing w:val="-1"/>
              </w:rPr>
              <w:t>Vierter Bericht</w:t>
            </w:r>
            <w:r w:rsidRPr="00517FBD">
              <w:t xml:space="preserve">: </w:t>
            </w:r>
            <w:sdt>
              <w:sdtPr>
                <w:rPr>
                  <w:color w:val="AEAAAA" w:themeColor="background2" w:themeShade="BF"/>
                </w:rPr>
                <w:id w:val="-1583594302"/>
                <w:placeholder>
                  <w:docPart w:val="6E1F7894E4E64B1DA036CB407FADD89D"/>
                </w:placeholder>
                <w15:color w:val="000000"/>
                <w:text/>
              </w:sdtPr>
              <w:sdtEndPr/>
              <w:sdtContent>
                <w:r w:rsidRPr="00517FBD">
                  <w:rPr>
                    <w:color w:val="AEAAAA" w:themeColor="background2" w:themeShade="BF"/>
                  </w:rPr>
                  <w:t>(für Texteingabe bitte anklicken)</w:t>
                </w:r>
              </w:sdtContent>
            </w:sdt>
          </w:p>
        </w:tc>
      </w:tr>
      <w:tr w:rsidR="002156EE" w:rsidRPr="00517FBD" w14:paraId="7AFBAC5B" w14:textId="77777777" w:rsidTr="000B4328">
        <w:tc>
          <w:tcPr>
            <w:tcW w:w="9639" w:type="dxa"/>
          </w:tcPr>
          <w:p w14:paraId="3A982CCE" w14:textId="122EC2A5" w:rsidR="002156EE" w:rsidRPr="00517FBD" w:rsidRDefault="002156EE" w:rsidP="00E26444">
            <w:pPr>
              <w:pStyle w:val="BoxBody"/>
              <w:keepNext/>
              <w:keepLines/>
              <w:spacing w:before="50" w:after="50"/>
            </w:pPr>
            <w:r w:rsidRPr="00517FBD">
              <w:t>Führen Sie bitte die Verbände der Reeder und der Seeleute auf, die von der zuständigen Stelle bzw. den zuständigen Stellen zu Fragen in Zusammenhang mit der Durchführung des Übereinkommens konsul</w:t>
            </w:r>
            <w:r w:rsidR="005D02FC" w:rsidRPr="00517FBD">
              <w:softHyphen/>
            </w:r>
            <w:r w:rsidRPr="00517FBD">
              <w:t>tiert werden.</w:t>
            </w:r>
          </w:p>
        </w:tc>
      </w:tr>
      <w:tr w:rsidR="002156EE" w:rsidRPr="00517FBD" w14:paraId="176437EC" w14:textId="77777777" w:rsidTr="000B4328">
        <w:tc>
          <w:tcPr>
            <w:tcW w:w="9639" w:type="dxa"/>
          </w:tcPr>
          <w:p w14:paraId="241010E0" w14:textId="77777777" w:rsidR="002156EE" w:rsidRPr="00517FBD" w:rsidRDefault="002156EE" w:rsidP="001E1B98">
            <w:pPr>
              <w:pStyle w:val="BoxBody"/>
            </w:pPr>
            <w:r w:rsidRPr="00517FBD">
              <w:t xml:space="preserve">Erstbericht: </w:t>
            </w:r>
            <w:sdt>
              <w:sdtPr>
                <w:rPr>
                  <w:color w:val="AEAAAA" w:themeColor="background2" w:themeShade="BF"/>
                </w:rPr>
                <w:id w:val="1687104551"/>
                <w:placeholder>
                  <w:docPart w:val="6CCCF6E1D2834810A69AE4FA85FD0D95"/>
                </w:placeholder>
                <w15:color w:val="000000"/>
                <w:text/>
              </w:sdtPr>
              <w:sdtEndPr/>
              <w:sdtContent>
                <w:r w:rsidRPr="00517FBD">
                  <w:rPr>
                    <w:color w:val="AEAAAA" w:themeColor="background2" w:themeShade="BF"/>
                  </w:rPr>
                  <w:t>(für Texteingabe bitte anklicken)</w:t>
                </w:r>
              </w:sdtContent>
            </w:sdt>
          </w:p>
        </w:tc>
      </w:tr>
      <w:tr w:rsidR="002156EE" w:rsidRPr="00517FBD" w14:paraId="002D72DF" w14:textId="77777777" w:rsidTr="000B4328">
        <w:tc>
          <w:tcPr>
            <w:tcW w:w="9639" w:type="dxa"/>
            <w:shd w:val="clear" w:color="auto" w:fill="F0D2E0"/>
          </w:tcPr>
          <w:p w14:paraId="7AC20457" w14:textId="17726E40" w:rsidR="002156EE" w:rsidRPr="00517FBD" w:rsidRDefault="00896502" w:rsidP="001E1B98">
            <w:pPr>
              <w:pStyle w:val="BoxBody"/>
              <w:rPr>
                <w:lang w:val="en-GB"/>
              </w:rPr>
            </w:pPr>
            <w:r w:rsidRPr="00517FBD">
              <w:t>Zweiter Bericht</w:t>
            </w:r>
            <w:r w:rsidR="002156EE" w:rsidRPr="00517FBD">
              <w:t xml:space="preserve">: </w:t>
            </w:r>
            <w:sdt>
              <w:sdtPr>
                <w:rPr>
                  <w:color w:val="AEAAAA" w:themeColor="background2" w:themeShade="BF"/>
                </w:rPr>
                <w:id w:val="344447270"/>
                <w:placeholder>
                  <w:docPart w:val="3FF0D6FB07FA4BE9A094C994AEA6AB09"/>
                </w:placeholder>
                <w15:color w:val="000000"/>
                <w:text/>
              </w:sdtPr>
              <w:sdtEndPr/>
              <w:sdtContent>
                <w:r w:rsidR="002156EE" w:rsidRPr="00517FBD">
                  <w:rPr>
                    <w:color w:val="AEAAAA" w:themeColor="background2" w:themeShade="BF"/>
                  </w:rPr>
                  <w:t>(für Texteingabe bitte anklicken)</w:t>
                </w:r>
              </w:sdtContent>
            </w:sdt>
          </w:p>
        </w:tc>
      </w:tr>
      <w:tr w:rsidR="002156EE" w:rsidRPr="00517FBD" w14:paraId="13B9A33D" w14:textId="77777777" w:rsidTr="000B4328">
        <w:tc>
          <w:tcPr>
            <w:tcW w:w="9639" w:type="dxa"/>
            <w:shd w:val="clear" w:color="auto" w:fill="FFF5C8"/>
          </w:tcPr>
          <w:p w14:paraId="6A9C92D3" w14:textId="77777777" w:rsidR="002156EE" w:rsidRPr="00517FBD" w:rsidRDefault="002156EE" w:rsidP="001E1B98">
            <w:pPr>
              <w:pStyle w:val="BoxBody"/>
              <w:rPr>
                <w:spacing w:val="-1"/>
              </w:rPr>
            </w:pPr>
            <w:r w:rsidRPr="00517FBD">
              <w:rPr>
                <w:spacing w:val="-1"/>
              </w:rPr>
              <w:t>Dritter Bericht</w:t>
            </w:r>
            <w:r w:rsidRPr="00517FBD">
              <w:t xml:space="preserve">: </w:t>
            </w:r>
            <w:sdt>
              <w:sdtPr>
                <w:rPr>
                  <w:color w:val="AEAAAA" w:themeColor="background2" w:themeShade="BF"/>
                </w:rPr>
                <w:id w:val="-551538107"/>
                <w:placeholder>
                  <w:docPart w:val="CD23CF1BAD554850B118F8A20C17782A"/>
                </w:placeholder>
                <w15:color w:val="000000"/>
                <w:text/>
              </w:sdtPr>
              <w:sdtEndPr/>
              <w:sdtContent>
                <w:r w:rsidRPr="00517FBD">
                  <w:rPr>
                    <w:color w:val="AEAAAA" w:themeColor="background2" w:themeShade="BF"/>
                  </w:rPr>
                  <w:t>(für Texteingabe bitte anklicken)</w:t>
                </w:r>
              </w:sdtContent>
            </w:sdt>
            <w:r w:rsidRPr="00517FBD">
              <w:rPr>
                <w:spacing w:val="-1"/>
              </w:rPr>
              <w:t xml:space="preserve"> </w:t>
            </w:r>
          </w:p>
        </w:tc>
      </w:tr>
      <w:tr w:rsidR="002156EE" w:rsidRPr="00517FBD" w14:paraId="5A2FB131" w14:textId="77777777" w:rsidTr="000B4328">
        <w:tc>
          <w:tcPr>
            <w:tcW w:w="9639" w:type="dxa"/>
            <w:shd w:val="clear" w:color="auto" w:fill="D2FBFB"/>
          </w:tcPr>
          <w:p w14:paraId="53B82351" w14:textId="77777777" w:rsidR="002156EE" w:rsidRPr="00517FBD" w:rsidRDefault="002156EE" w:rsidP="001E1B98">
            <w:pPr>
              <w:pStyle w:val="BoxBody"/>
            </w:pPr>
            <w:r w:rsidRPr="00517FBD">
              <w:rPr>
                <w:spacing w:val="-1"/>
              </w:rPr>
              <w:t>Vierter Bericht</w:t>
            </w:r>
            <w:r w:rsidRPr="00517FBD">
              <w:t xml:space="preserve">: </w:t>
            </w:r>
            <w:sdt>
              <w:sdtPr>
                <w:rPr>
                  <w:color w:val="AEAAAA" w:themeColor="background2" w:themeShade="BF"/>
                </w:rPr>
                <w:id w:val="-765763215"/>
                <w:placeholder>
                  <w:docPart w:val="16C846F981B94F78B7C65C7F99D83803"/>
                </w:placeholder>
                <w15:color w:val="000000"/>
                <w:text/>
              </w:sdtPr>
              <w:sdtEndPr/>
              <w:sdtContent>
                <w:r w:rsidRPr="00517FBD">
                  <w:rPr>
                    <w:color w:val="AEAAAA" w:themeColor="background2" w:themeShade="BF"/>
                  </w:rPr>
                  <w:t>(für Texteingabe bitte anklicken)</w:t>
                </w:r>
              </w:sdtContent>
            </w:sdt>
          </w:p>
        </w:tc>
      </w:tr>
      <w:tr w:rsidR="002156EE" w:rsidRPr="00517FBD" w14:paraId="1CF80725" w14:textId="77777777" w:rsidTr="000B4328">
        <w:tc>
          <w:tcPr>
            <w:tcW w:w="9639" w:type="dxa"/>
          </w:tcPr>
          <w:p w14:paraId="3A16EFBD" w14:textId="2A94B1C9" w:rsidR="002156EE" w:rsidRPr="00517FBD" w:rsidRDefault="002156EE" w:rsidP="00E26444">
            <w:pPr>
              <w:pStyle w:val="BoxBody"/>
              <w:keepNext/>
              <w:keepLines/>
              <w:spacing w:before="50" w:after="50"/>
            </w:pPr>
            <w:r w:rsidRPr="00517FBD">
              <w:t>Nennen Sie bitte die einschlägigen Verbände der Arbeitgeber und der Arbeitnehmer, denen im Ein</w:t>
            </w:r>
            <w:r w:rsidR="00E26444" w:rsidRPr="00517FBD">
              <w:softHyphen/>
            </w:r>
            <w:r w:rsidRPr="00517FBD">
              <w:t>klang mit Artikel 23 Absatz 2 der Verfassung der Internationalen Arbeitsorganisation Kopien dieses Berichts zugestellt wurden. Falls den einschlägigen Verbänden der Arbeitgeber und der Arbeitnehmer keine Kopien übermittelt wurden oder falls anderen Einrichtungen als diesen Verbänden eine Kopie übermittelt wurde, erläutern Sie bitte, aufgrund welcher besonderen Umstände in Ihrem Land so vorgegangen wurde.</w:t>
            </w:r>
          </w:p>
        </w:tc>
      </w:tr>
      <w:tr w:rsidR="002156EE" w:rsidRPr="00517FBD" w14:paraId="3CBBD939" w14:textId="77777777" w:rsidTr="000B4328">
        <w:tc>
          <w:tcPr>
            <w:tcW w:w="9639" w:type="dxa"/>
          </w:tcPr>
          <w:p w14:paraId="7236D5FA" w14:textId="77777777" w:rsidR="002156EE" w:rsidRPr="00517FBD" w:rsidRDefault="002156EE" w:rsidP="001E1B98">
            <w:pPr>
              <w:pStyle w:val="BoxBody"/>
            </w:pPr>
            <w:r w:rsidRPr="00517FBD">
              <w:t xml:space="preserve">Erstbericht: </w:t>
            </w:r>
            <w:sdt>
              <w:sdtPr>
                <w:rPr>
                  <w:color w:val="AEAAAA" w:themeColor="background2" w:themeShade="BF"/>
                </w:rPr>
                <w:id w:val="418074490"/>
                <w:placeholder>
                  <w:docPart w:val="4FC4135C914A4CAE9DE01205E8B15543"/>
                </w:placeholder>
                <w15:color w:val="000000"/>
                <w:text/>
              </w:sdtPr>
              <w:sdtEndPr/>
              <w:sdtContent>
                <w:r w:rsidRPr="00517FBD">
                  <w:rPr>
                    <w:color w:val="AEAAAA" w:themeColor="background2" w:themeShade="BF"/>
                  </w:rPr>
                  <w:t>(für Texteingabe bitte anklicken)</w:t>
                </w:r>
              </w:sdtContent>
            </w:sdt>
          </w:p>
        </w:tc>
      </w:tr>
      <w:tr w:rsidR="002156EE" w:rsidRPr="00517FBD" w14:paraId="62B115B4" w14:textId="77777777" w:rsidTr="000B4328">
        <w:tc>
          <w:tcPr>
            <w:tcW w:w="9639" w:type="dxa"/>
            <w:shd w:val="clear" w:color="auto" w:fill="F0D2E0"/>
          </w:tcPr>
          <w:p w14:paraId="0D892DDC" w14:textId="3706F459" w:rsidR="002156EE" w:rsidRPr="00517FBD" w:rsidRDefault="00896502" w:rsidP="001E1B98">
            <w:pPr>
              <w:pStyle w:val="BoxBody"/>
              <w:rPr>
                <w:lang w:val="en-GB"/>
              </w:rPr>
            </w:pPr>
            <w:r w:rsidRPr="00517FBD">
              <w:t>Zweiter Bericht</w:t>
            </w:r>
            <w:r w:rsidR="002156EE" w:rsidRPr="00517FBD">
              <w:t xml:space="preserve">: </w:t>
            </w:r>
            <w:sdt>
              <w:sdtPr>
                <w:rPr>
                  <w:color w:val="AEAAAA" w:themeColor="background2" w:themeShade="BF"/>
                </w:rPr>
                <w:id w:val="1285702671"/>
                <w:placeholder>
                  <w:docPart w:val="26A519D9D54342CDBB1BD16D52756BB5"/>
                </w:placeholder>
                <w15:color w:val="000000"/>
                <w:text/>
              </w:sdtPr>
              <w:sdtEndPr/>
              <w:sdtContent>
                <w:r w:rsidR="002156EE" w:rsidRPr="00517FBD">
                  <w:rPr>
                    <w:color w:val="AEAAAA" w:themeColor="background2" w:themeShade="BF"/>
                  </w:rPr>
                  <w:t>(für Texteingabe bitte anklicken)</w:t>
                </w:r>
              </w:sdtContent>
            </w:sdt>
          </w:p>
        </w:tc>
      </w:tr>
      <w:tr w:rsidR="002156EE" w:rsidRPr="00517FBD" w14:paraId="4AB3DBB4" w14:textId="77777777" w:rsidTr="000B4328">
        <w:tc>
          <w:tcPr>
            <w:tcW w:w="9639" w:type="dxa"/>
            <w:shd w:val="clear" w:color="auto" w:fill="FFF5C8"/>
          </w:tcPr>
          <w:p w14:paraId="3E9A90DA" w14:textId="77777777" w:rsidR="002156EE" w:rsidRPr="00517FBD" w:rsidRDefault="002156EE" w:rsidP="001E1B98">
            <w:pPr>
              <w:pStyle w:val="BoxBody"/>
              <w:rPr>
                <w:spacing w:val="-1"/>
              </w:rPr>
            </w:pPr>
            <w:r w:rsidRPr="00517FBD">
              <w:rPr>
                <w:spacing w:val="-1"/>
              </w:rPr>
              <w:t>Dritter Bericht</w:t>
            </w:r>
            <w:r w:rsidRPr="00517FBD">
              <w:t xml:space="preserve">: </w:t>
            </w:r>
            <w:sdt>
              <w:sdtPr>
                <w:rPr>
                  <w:color w:val="AEAAAA" w:themeColor="background2" w:themeShade="BF"/>
                </w:rPr>
                <w:id w:val="1342585627"/>
                <w:placeholder>
                  <w:docPart w:val="DBDE208ACD76465E88419475F73C0E53"/>
                </w:placeholder>
                <w15:color w:val="000000"/>
                <w:text/>
              </w:sdtPr>
              <w:sdtEndPr/>
              <w:sdtContent>
                <w:r w:rsidRPr="00517FBD">
                  <w:rPr>
                    <w:color w:val="AEAAAA" w:themeColor="background2" w:themeShade="BF"/>
                  </w:rPr>
                  <w:t>(für Texteingabe bitte anklicken)</w:t>
                </w:r>
              </w:sdtContent>
            </w:sdt>
            <w:r w:rsidRPr="00517FBD">
              <w:rPr>
                <w:spacing w:val="-1"/>
              </w:rPr>
              <w:t xml:space="preserve"> </w:t>
            </w:r>
          </w:p>
        </w:tc>
      </w:tr>
      <w:tr w:rsidR="002156EE" w:rsidRPr="00517FBD" w14:paraId="36804636" w14:textId="77777777" w:rsidTr="000B4328">
        <w:tc>
          <w:tcPr>
            <w:tcW w:w="9639" w:type="dxa"/>
            <w:shd w:val="clear" w:color="auto" w:fill="D2FBFB"/>
          </w:tcPr>
          <w:p w14:paraId="7100606E" w14:textId="77777777" w:rsidR="002156EE" w:rsidRPr="00517FBD" w:rsidRDefault="002156EE" w:rsidP="001E1B98">
            <w:pPr>
              <w:pStyle w:val="BoxBody"/>
            </w:pPr>
            <w:r w:rsidRPr="00517FBD">
              <w:rPr>
                <w:spacing w:val="-1"/>
              </w:rPr>
              <w:t>Vierter Bericht</w:t>
            </w:r>
            <w:r w:rsidRPr="00517FBD">
              <w:t xml:space="preserve">: </w:t>
            </w:r>
            <w:sdt>
              <w:sdtPr>
                <w:rPr>
                  <w:color w:val="AEAAAA" w:themeColor="background2" w:themeShade="BF"/>
                </w:rPr>
                <w:id w:val="-856577132"/>
                <w:placeholder>
                  <w:docPart w:val="466F185781264AE1A24C72EB30CC2D46"/>
                </w:placeholder>
                <w15:color w:val="000000"/>
                <w:text/>
              </w:sdtPr>
              <w:sdtEndPr/>
              <w:sdtContent>
                <w:r w:rsidRPr="00517FBD">
                  <w:rPr>
                    <w:color w:val="AEAAAA" w:themeColor="background2" w:themeShade="BF"/>
                  </w:rPr>
                  <w:t>(für Texteingabe bitte anklicken)</w:t>
                </w:r>
              </w:sdtContent>
            </w:sdt>
          </w:p>
        </w:tc>
      </w:tr>
      <w:tr w:rsidR="002156EE" w:rsidRPr="00517FBD" w14:paraId="3EA758BF" w14:textId="77777777" w:rsidTr="000B4328">
        <w:tc>
          <w:tcPr>
            <w:tcW w:w="9639" w:type="dxa"/>
          </w:tcPr>
          <w:p w14:paraId="574CF6DD" w14:textId="7B1E9AD2" w:rsidR="002156EE" w:rsidRPr="00517FBD" w:rsidRDefault="002156EE" w:rsidP="00E26444">
            <w:pPr>
              <w:pStyle w:val="BoxBody"/>
              <w:keepNext/>
              <w:keepLines/>
              <w:spacing w:before="50" w:after="50"/>
            </w:pPr>
            <w:r w:rsidRPr="00517FBD">
              <w:t>Geben Sie bitte an, ob Sie von den betroffenen Verbänden der Arbeitgeber und der Arbeitnehmer Bemerkungen allgemeiner Art oder in Zusammenhang mit diesem oder dem vorangegangenen Bericht erhalten haben, die sich auf die praktische Durchführung der Bestimmungen des Übereinkom</w:t>
            </w:r>
            <w:r w:rsidR="005D02FC" w:rsidRPr="00517FBD">
              <w:softHyphen/>
            </w:r>
            <w:r w:rsidRPr="00517FBD">
              <w:t>mens beziehen. Falls ja, übermitteln Sie bitte eine Kopie der eingegangenen Bemerkungen, gege</w:t>
            </w:r>
            <w:r w:rsidR="005D02FC" w:rsidRPr="00517FBD">
              <w:softHyphen/>
            </w:r>
            <w:r w:rsidRPr="00517FBD">
              <w:t>benenfalls mit Kommentaren, die Sie für nützlich erachten.</w:t>
            </w:r>
          </w:p>
        </w:tc>
      </w:tr>
      <w:tr w:rsidR="002156EE" w:rsidRPr="00517FBD" w14:paraId="074D462D" w14:textId="77777777" w:rsidTr="000B4328">
        <w:tc>
          <w:tcPr>
            <w:tcW w:w="9639" w:type="dxa"/>
          </w:tcPr>
          <w:p w14:paraId="350476C5" w14:textId="77777777" w:rsidR="002156EE" w:rsidRPr="00517FBD" w:rsidRDefault="002156EE" w:rsidP="001E1B98">
            <w:pPr>
              <w:pStyle w:val="BoxBody"/>
            </w:pPr>
            <w:r w:rsidRPr="00517FBD">
              <w:t xml:space="preserve">Erstbericht: </w:t>
            </w:r>
            <w:sdt>
              <w:sdtPr>
                <w:rPr>
                  <w:color w:val="AEAAAA" w:themeColor="background2" w:themeShade="BF"/>
                </w:rPr>
                <w:id w:val="-1175193866"/>
                <w:placeholder>
                  <w:docPart w:val="75386D1179BC446A8300B89C373BB887"/>
                </w:placeholder>
                <w15:color w:val="000000"/>
                <w:text/>
              </w:sdtPr>
              <w:sdtEndPr/>
              <w:sdtContent>
                <w:r w:rsidRPr="00517FBD">
                  <w:rPr>
                    <w:color w:val="AEAAAA" w:themeColor="background2" w:themeShade="BF"/>
                  </w:rPr>
                  <w:t>(für Texteingabe bitte anklicken)</w:t>
                </w:r>
              </w:sdtContent>
            </w:sdt>
          </w:p>
        </w:tc>
      </w:tr>
      <w:tr w:rsidR="002156EE" w:rsidRPr="00517FBD" w14:paraId="5695F0BD" w14:textId="77777777" w:rsidTr="000B4328">
        <w:tc>
          <w:tcPr>
            <w:tcW w:w="9639" w:type="dxa"/>
            <w:shd w:val="clear" w:color="auto" w:fill="F0D2E0"/>
          </w:tcPr>
          <w:p w14:paraId="3A89E153" w14:textId="36D24A5E" w:rsidR="002156EE" w:rsidRPr="00517FBD" w:rsidRDefault="00896502" w:rsidP="001E1B98">
            <w:pPr>
              <w:pStyle w:val="BoxBody"/>
              <w:rPr>
                <w:lang w:val="en-GB"/>
              </w:rPr>
            </w:pPr>
            <w:r w:rsidRPr="00517FBD">
              <w:t>Zweiter Bericht</w:t>
            </w:r>
            <w:r w:rsidR="002156EE" w:rsidRPr="00517FBD">
              <w:t xml:space="preserve">: </w:t>
            </w:r>
            <w:sdt>
              <w:sdtPr>
                <w:rPr>
                  <w:color w:val="AEAAAA" w:themeColor="background2" w:themeShade="BF"/>
                </w:rPr>
                <w:id w:val="-1684822186"/>
                <w:placeholder>
                  <w:docPart w:val="3968836B6B914FC2A883B20387B5E44E"/>
                </w:placeholder>
                <w15:color w:val="000000"/>
                <w:text/>
              </w:sdtPr>
              <w:sdtEndPr/>
              <w:sdtContent>
                <w:r w:rsidR="002156EE" w:rsidRPr="00517FBD">
                  <w:rPr>
                    <w:color w:val="AEAAAA" w:themeColor="background2" w:themeShade="BF"/>
                  </w:rPr>
                  <w:t>(für Texteingabe bitte anklicken)</w:t>
                </w:r>
              </w:sdtContent>
            </w:sdt>
          </w:p>
        </w:tc>
      </w:tr>
      <w:tr w:rsidR="002156EE" w:rsidRPr="00517FBD" w14:paraId="529AB6C7" w14:textId="77777777" w:rsidTr="000B4328">
        <w:tc>
          <w:tcPr>
            <w:tcW w:w="9639" w:type="dxa"/>
            <w:shd w:val="clear" w:color="auto" w:fill="FFF5C8"/>
          </w:tcPr>
          <w:p w14:paraId="5141565B" w14:textId="77777777" w:rsidR="002156EE" w:rsidRPr="00517FBD" w:rsidRDefault="002156EE" w:rsidP="001E1B98">
            <w:pPr>
              <w:pStyle w:val="BoxBody"/>
              <w:rPr>
                <w:spacing w:val="-1"/>
              </w:rPr>
            </w:pPr>
            <w:r w:rsidRPr="00517FBD">
              <w:rPr>
                <w:spacing w:val="-1"/>
              </w:rPr>
              <w:t>Dritter Bericht</w:t>
            </w:r>
            <w:r w:rsidRPr="00517FBD">
              <w:t xml:space="preserve">: </w:t>
            </w:r>
            <w:sdt>
              <w:sdtPr>
                <w:rPr>
                  <w:color w:val="AEAAAA" w:themeColor="background2" w:themeShade="BF"/>
                </w:rPr>
                <w:id w:val="-25566943"/>
                <w:placeholder>
                  <w:docPart w:val="0BF00075663C489285DD4AE81C718816"/>
                </w:placeholder>
                <w15:color w:val="000000"/>
                <w:text/>
              </w:sdtPr>
              <w:sdtEndPr/>
              <w:sdtContent>
                <w:r w:rsidRPr="00517FBD">
                  <w:rPr>
                    <w:color w:val="AEAAAA" w:themeColor="background2" w:themeShade="BF"/>
                  </w:rPr>
                  <w:t>(für Texteingabe bitte anklicken)</w:t>
                </w:r>
              </w:sdtContent>
            </w:sdt>
            <w:r w:rsidRPr="00517FBD">
              <w:rPr>
                <w:spacing w:val="-1"/>
              </w:rPr>
              <w:t xml:space="preserve"> </w:t>
            </w:r>
          </w:p>
        </w:tc>
      </w:tr>
      <w:tr w:rsidR="002156EE" w:rsidRPr="00517FBD" w14:paraId="2BC6597A" w14:textId="77777777" w:rsidTr="000B4328">
        <w:tc>
          <w:tcPr>
            <w:tcW w:w="9639" w:type="dxa"/>
            <w:shd w:val="clear" w:color="auto" w:fill="D2FBFB"/>
          </w:tcPr>
          <w:p w14:paraId="1462C258" w14:textId="77777777" w:rsidR="002156EE" w:rsidRPr="00517FBD" w:rsidRDefault="002156EE" w:rsidP="001E1B98">
            <w:pPr>
              <w:pStyle w:val="BoxBody"/>
            </w:pPr>
            <w:r w:rsidRPr="00517FBD">
              <w:rPr>
                <w:spacing w:val="-1"/>
              </w:rPr>
              <w:t>Vierter Bericht</w:t>
            </w:r>
            <w:r w:rsidRPr="00517FBD">
              <w:t xml:space="preserve">: </w:t>
            </w:r>
            <w:sdt>
              <w:sdtPr>
                <w:rPr>
                  <w:color w:val="AEAAAA" w:themeColor="background2" w:themeShade="BF"/>
                </w:rPr>
                <w:id w:val="141785192"/>
                <w:placeholder>
                  <w:docPart w:val="B15CF9A752354EE9A079CCE605BD0ABC"/>
                </w:placeholder>
                <w15:color w:val="000000"/>
                <w:text/>
              </w:sdtPr>
              <w:sdtEndPr/>
              <w:sdtContent>
                <w:r w:rsidRPr="00517FBD">
                  <w:rPr>
                    <w:color w:val="AEAAAA" w:themeColor="background2" w:themeShade="BF"/>
                  </w:rPr>
                  <w:t>(für Texteingabe bitte anklicken)</w:t>
                </w:r>
              </w:sdtContent>
            </w:sdt>
          </w:p>
        </w:tc>
      </w:tr>
    </w:tbl>
    <w:p w14:paraId="6DCFB546" w14:textId="3DA773CD" w:rsidR="002156EE" w:rsidRPr="00551497" w:rsidRDefault="002156EE" w:rsidP="005D02FC">
      <w:pPr>
        <w:pStyle w:val="DHeading3Indent"/>
        <w:spacing w:before="360"/>
        <w:ind w:left="454" w:hanging="454"/>
        <w:rPr>
          <w:rFonts w:ascii="Noto Sans" w:hAnsi="Noto Sans" w:cs="Noto Sans"/>
        </w:rPr>
      </w:pPr>
      <w:r w:rsidRPr="00551497">
        <w:rPr>
          <w:rFonts w:ascii="Noto Sans" w:hAnsi="Noto Sans" w:cs="Noto Sans"/>
        </w:rPr>
        <w:lastRenderedPageBreak/>
        <w:t>V.</w:t>
      </w:r>
      <w:r w:rsidRPr="00551497">
        <w:rPr>
          <w:rFonts w:ascii="Noto Sans" w:hAnsi="Noto Sans" w:cs="Noto Sans"/>
        </w:rPr>
        <w:tab/>
        <w:t>Geltungsbereich</w:t>
      </w:r>
    </w:p>
    <w:tbl>
      <w:tblPr>
        <w:tblW w:w="8789" w:type="dxa"/>
        <w:tblInd w:w="851"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8789"/>
      </w:tblGrid>
      <w:tr w:rsidR="002156EE" w:rsidRPr="00551497" w14:paraId="2C778CFB" w14:textId="77777777" w:rsidTr="005D02FC">
        <w:tc>
          <w:tcPr>
            <w:tcW w:w="9639" w:type="dxa"/>
          </w:tcPr>
          <w:p w14:paraId="737B4CE3" w14:textId="3FC2669F" w:rsidR="002156EE" w:rsidRPr="00517FBD" w:rsidRDefault="002156EE" w:rsidP="00E26444">
            <w:pPr>
              <w:pStyle w:val="BoxBody"/>
              <w:keepNext/>
              <w:keepLines/>
              <w:spacing w:after="20"/>
            </w:pPr>
            <w:r w:rsidRPr="00517FBD">
              <w:t>Werden mit den Maßnahmen zur Durchführung des Übereinkommens als Seeleute alle Personen erfasst, die in irgendeiner Eigenschaft an Bord eines Schiffes, für das das Übereinkommen gilt, beschäf</w:t>
            </w:r>
            <w:r w:rsidR="005D02FC" w:rsidRPr="00517FBD">
              <w:softHyphen/>
            </w:r>
            <w:r w:rsidRPr="00517FBD">
              <w:t>tigt oder angeheuert sind oder arbeiten?</w:t>
            </w:r>
          </w:p>
          <w:p w14:paraId="5C41A04B" w14:textId="77777777" w:rsidR="002156EE" w:rsidRPr="00517FBD" w:rsidRDefault="002156EE" w:rsidP="00E26444">
            <w:pPr>
              <w:pStyle w:val="BoxBody"/>
              <w:keepNext/>
              <w:keepLines/>
              <w:spacing w:before="20" w:after="120"/>
              <w:rPr>
                <w:i/>
                <w:iCs/>
              </w:rPr>
            </w:pPr>
            <w:r w:rsidRPr="00517FBD">
              <w:rPr>
                <w:i/>
                <w:iCs/>
              </w:rPr>
              <w:t xml:space="preserve">(Artikel II Absatz 1 Buchstabe f </w:t>
            </w:r>
            <w:r w:rsidRPr="00517FBD">
              <w:t>und</w:t>
            </w:r>
            <w:r w:rsidRPr="00517FBD">
              <w:rPr>
                <w:i/>
                <w:iCs/>
              </w:rPr>
              <w:t xml:space="preserve"> Absatz 2)</w:t>
            </w:r>
          </w:p>
          <w:p w14:paraId="394BD001" w14:textId="5CAF3297" w:rsidR="002156EE" w:rsidRPr="00517FBD" w:rsidRDefault="002156EE" w:rsidP="000B4328">
            <w:pPr>
              <w:pStyle w:val="BoxBody"/>
              <w:keepNext/>
              <w:keepLines/>
            </w:pPr>
            <w:r w:rsidRPr="00517FBD">
              <w:t>Bitte führen Sie die anwendbaren innerstaatlichen Bestimmungen auf und geben Sie nach Möglichkeit den jeweiligen Wortlaut wieder.</w:t>
            </w:r>
          </w:p>
        </w:tc>
      </w:tr>
      <w:tr w:rsidR="002156EE" w:rsidRPr="00551497" w14:paraId="1A236068" w14:textId="77777777" w:rsidTr="005D02FC">
        <w:tc>
          <w:tcPr>
            <w:tcW w:w="9639" w:type="dxa"/>
          </w:tcPr>
          <w:p w14:paraId="01685221" w14:textId="77777777" w:rsidR="002156EE" w:rsidRPr="00517FBD" w:rsidRDefault="002156EE" w:rsidP="002736FF">
            <w:pPr>
              <w:pStyle w:val="BoxBody"/>
            </w:pPr>
            <w:r w:rsidRPr="00517FBD">
              <w:t xml:space="preserve">Erstbericht: </w:t>
            </w:r>
            <w:sdt>
              <w:sdtPr>
                <w:rPr>
                  <w:color w:val="AEAAAA" w:themeColor="background2" w:themeShade="BF"/>
                </w:rPr>
                <w:id w:val="1087969623"/>
                <w:placeholder>
                  <w:docPart w:val="A9BD4DFC48BA43BE9041437DA358EEE8"/>
                </w:placeholder>
                <w15:color w:val="000000"/>
                <w:text/>
              </w:sdtPr>
              <w:sdtEndPr/>
              <w:sdtContent>
                <w:r w:rsidRPr="00517FBD">
                  <w:rPr>
                    <w:color w:val="AEAAAA" w:themeColor="background2" w:themeShade="BF"/>
                  </w:rPr>
                  <w:t>(für Texteingabe bitte anklicken)</w:t>
                </w:r>
              </w:sdtContent>
            </w:sdt>
          </w:p>
        </w:tc>
      </w:tr>
      <w:tr w:rsidR="002156EE" w:rsidRPr="00551497" w14:paraId="6C71D3C9" w14:textId="77777777" w:rsidTr="005D02FC">
        <w:tc>
          <w:tcPr>
            <w:tcW w:w="9639" w:type="dxa"/>
            <w:shd w:val="clear" w:color="auto" w:fill="F0D2E0"/>
          </w:tcPr>
          <w:p w14:paraId="5A3633E6" w14:textId="439C8BA3" w:rsidR="002156EE" w:rsidRPr="00517FBD" w:rsidRDefault="00896502" w:rsidP="002736FF">
            <w:pPr>
              <w:pStyle w:val="BoxBody"/>
              <w:rPr>
                <w:lang w:val="en-GB"/>
              </w:rPr>
            </w:pPr>
            <w:r w:rsidRPr="00517FBD">
              <w:t>Zweiter Bericht</w:t>
            </w:r>
            <w:r w:rsidR="002156EE" w:rsidRPr="00517FBD">
              <w:t xml:space="preserve">: </w:t>
            </w:r>
            <w:sdt>
              <w:sdtPr>
                <w:rPr>
                  <w:color w:val="AEAAAA" w:themeColor="background2" w:themeShade="BF"/>
                </w:rPr>
                <w:id w:val="1889137475"/>
                <w:placeholder>
                  <w:docPart w:val="DC511BCF05AD43848591F1A0B0E2A191"/>
                </w:placeholder>
                <w15:color w:val="000000"/>
                <w:text/>
              </w:sdtPr>
              <w:sdtEndPr/>
              <w:sdtContent>
                <w:r w:rsidR="002156EE" w:rsidRPr="00517FBD">
                  <w:rPr>
                    <w:color w:val="AEAAAA" w:themeColor="background2" w:themeShade="BF"/>
                  </w:rPr>
                  <w:t>(für Texteingabe bitte anklicken)</w:t>
                </w:r>
              </w:sdtContent>
            </w:sdt>
          </w:p>
        </w:tc>
      </w:tr>
      <w:tr w:rsidR="002156EE" w:rsidRPr="00551497" w14:paraId="7669251C" w14:textId="77777777" w:rsidTr="005D02FC">
        <w:tc>
          <w:tcPr>
            <w:tcW w:w="9639" w:type="dxa"/>
            <w:shd w:val="clear" w:color="auto" w:fill="FFF5C8"/>
          </w:tcPr>
          <w:p w14:paraId="65D6A447" w14:textId="77777777" w:rsidR="002156EE" w:rsidRPr="00517FBD" w:rsidRDefault="002156EE" w:rsidP="002736FF">
            <w:pPr>
              <w:pStyle w:val="BoxBody"/>
              <w:rPr>
                <w:spacing w:val="-1"/>
              </w:rPr>
            </w:pPr>
            <w:r w:rsidRPr="00517FBD">
              <w:rPr>
                <w:spacing w:val="-1"/>
              </w:rPr>
              <w:t>Dritter Bericht</w:t>
            </w:r>
            <w:r w:rsidRPr="00517FBD">
              <w:t xml:space="preserve">: </w:t>
            </w:r>
            <w:sdt>
              <w:sdtPr>
                <w:rPr>
                  <w:color w:val="AEAAAA" w:themeColor="background2" w:themeShade="BF"/>
                </w:rPr>
                <w:id w:val="-1090542633"/>
                <w:placeholder>
                  <w:docPart w:val="206E9E5B06B34F41B89250AB87FA611B"/>
                </w:placeholder>
                <w15:color w:val="000000"/>
                <w:text/>
              </w:sdtPr>
              <w:sdtEndPr/>
              <w:sdtContent>
                <w:r w:rsidRPr="00517FBD">
                  <w:rPr>
                    <w:color w:val="AEAAAA" w:themeColor="background2" w:themeShade="BF"/>
                  </w:rPr>
                  <w:t>(für Texteingabe bitte anklicken)</w:t>
                </w:r>
              </w:sdtContent>
            </w:sdt>
            <w:r w:rsidRPr="00517FBD">
              <w:rPr>
                <w:spacing w:val="-1"/>
              </w:rPr>
              <w:t xml:space="preserve"> </w:t>
            </w:r>
          </w:p>
        </w:tc>
      </w:tr>
      <w:tr w:rsidR="002156EE" w:rsidRPr="00551497" w14:paraId="31B98ACB" w14:textId="77777777" w:rsidTr="005D02FC">
        <w:tc>
          <w:tcPr>
            <w:tcW w:w="9639" w:type="dxa"/>
            <w:shd w:val="clear" w:color="auto" w:fill="D2FBFB"/>
          </w:tcPr>
          <w:p w14:paraId="3AC1A3E6" w14:textId="77777777" w:rsidR="002156EE" w:rsidRPr="00517FBD" w:rsidRDefault="002156EE" w:rsidP="002736FF">
            <w:pPr>
              <w:pStyle w:val="BoxBody"/>
            </w:pPr>
            <w:r w:rsidRPr="00517FBD">
              <w:rPr>
                <w:spacing w:val="-1"/>
              </w:rPr>
              <w:t>Vierter Bericht</w:t>
            </w:r>
            <w:r w:rsidRPr="00517FBD">
              <w:t xml:space="preserve">: </w:t>
            </w:r>
            <w:sdt>
              <w:sdtPr>
                <w:rPr>
                  <w:color w:val="AEAAAA" w:themeColor="background2" w:themeShade="BF"/>
                </w:rPr>
                <w:id w:val="-1097782900"/>
                <w:placeholder>
                  <w:docPart w:val="C2D03642350D4BE0A39AEB9F34180967"/>
                </w:placeholder>
                <w15:color w:val="000000"/>
                <w:text/>
              </w:sdtPr>
              <w:sdtEndPr/>
              <w:sdtContent>
                <w:r w:rsidRPr="00517FBD">
                  <w:rPr>
                    <w:color w:val="AEAAAA" w:themeColor="background2" w:themeShade="BF"/>
                  </w:rPr>
                  <w:t>(für Texteingabe bitte anklicken)</w:t>
                </w:r>
              </w:sdtContent>
            </w:sdt>
          </w:p>
        </w:tc>
      </w:tr>
      <w:tr w:rsidR="002156EE" w:rsidRPr="00551497" w14:paraId="53D49B5F" w14:textId="77777777" w:rsidTr="005D02FC">
        <w:tc>
          <w:tcPr>
            <w:tcW w:w="9639" w:type="dxa"/>
          </w:tcPr>
          <w:p w14:paraId="2FE5B110" w14:textId="77777777" w:rsidR="002156EE" w:rsidRPr="00517FBD" w:rsidRDefault="002156EE" w:rsidP="00E26444">
            <w:pPr>
              <w:pStyle w:val="BoxBody"/>
              <w:keepNext/>
              <w:keepLines/>
              <w:spacing w:after="20"/>
            </w:pPr>
            <w:r w:rsidRPr="00517FBD">
              <w:t xml:space="preserve">Haben sich Fälle ergeben, in denen ein Zweifel darüber bestand, ob bestimmte Personengruppen als Seeleute anzusehen sind? </w:t>
            </w:r>
          </w:p>
          <w:p w14:paraId="19C68815" w14:textId="77777777" w:rsidR="002156EE" w:rsidRPr="00517FBD" w:rsidRDefault="002156EE" w:rsidP="00E26444">
            <w:pPr>
              <w:pStyle w:val="BoxBody"/>
              <w:keepNext/>
              <w:keepLines/>
              <w:spacing w:before="20" w:after="120"/>
              <w:rPr>
                <w:i/>
                <w:iCs/>
              </w:rPr>
            </w:pPr>
            <w:r w:rsidRPr="00517FBD">
              <w:rPr>
                <w:i/>
                <w:iCs/>
              </w:rPr>
              <w:t xml:space="preserve">(Artikel II Absatz 1 Buchstabe f und Absätze 2 </w:t>
            </w:r>
            <w:r w:rsidRPr="00517FBD">
              <w:t>und</w:t>
            </w:r>
            <w:r w:rsidRPr="00517FBD">
              <w:rPr>
                <w:i/>
                <w:iCs/>
              </w:rPr>
              <w:t xml:space="preserve"> 3)</w:t>
            </w:r>
          </w:p>
          <w:p w14:paraId="2EECF736" w14:textId="705F5C3A" w:rsidR="002156EE" w:rsidRPr="00517FBD" w:rsidRDefault="002156EE" w:rsidP="000B4328">
            <w:pPr>
              <w:pStyle w:val="BoxBody"/>
              <w:keepNext/>
              <w:keepLines/>
            </w:pPr>
            <w:r w:rsidRPr="00517FBD">
              <w:t>Falls ja, erteilen Sie bitte umfassende Auskünfte über das Konsultationsverfahren und dessen Ergebnis.</w:t>
            </w:r>
          </w:p>
        </w:tc>
      </w:tr>
      <w:tr w:rsidR="002156EE" w:rsidRPr="00551497" w14:paraId="68B706AA" w14:textId="77777777" w:rsidTr="005D02FC">
        <w:tc>
          <w:tcPr>
            <w:tcW w:w="9639" w:type="dxa"/>
          </w:tcPr>
          <w:p w14:paraId="1E5973AA" w14:textId="77777777" w:rsidR="002156EE" w:rsidRPr="00517FBD" w:rsidRDefault="002156EE" w:rsidP="001E1B98">
            <w:pPr>
              <w:pStyle w:val="BoxBody"/>
            </w:pPr>
            <w:r w:rsidRPr="00517FBD">
              <w:t xml:space="preserve">Erstbericht: </w:t>
            </w:r>
            <w:sdt>
              <w:sdtPr>
                <w:rPr>
                  <w:color w:val="AEAAAA" w:themeColor="background2" w:themeShade="BF"/>
                </w:rPr>
                <w:id w:val="1491830288"/>
                <w:placeholder>
                  <w:docPart w:val="7C3A711D3C8A4099B53F2D4A2FE9A2ED"/>
                </w:placeholder>
                <w15:color w:val="000000"/>
                <w:text/>
              </w:sdtPr>
              <w:sdtEndPr/>
              <w:sdtContent>
                <w:r w:rsidRPr="00517FBD">
                  <w:rPr>
                    <w:color w:val="AEAAAA" w:themeColor="background2" w:themeShade="BF"/>
                  </w:rPr>
                  <w:t>(für Texteingabe bitte anklicken)</w:t>
                </w:r>
              </w:sdtContent>
            </w:sdt>
          </w:p>
        </w:tc>
      </w:tr>
      <w:tr w:rsidR="002156EE" w:rsidRPr="00551497" w14:paraId="7C385D15" w14:textId="77777777" w:rsidTr="005D02FC">
        <w:tc>
          <w:tcPr>
            <w:tcW w:w="9639" w:type="dxa"/>
            <w:shd w:val="clear" w:color="auto" w:fill="F0D2E0"/>
          </w:tcPr>
          <w:p w14:paraId="508793A7" w14:textId="5FBFA0D5" w:rsidR="002156EE" w:rsidRPr="00517FBD" w:rsidRDefault="00896502" w:rsidP="001E1B98">
            <w:pPr>
              <w:pStyle w:val="BoxBody"/>
              <w:rPr>
                <w:lang w:val="en-GB"/>
              </w:rPr>
            </w:pPr>
            <w:r w:rsidRPr="00517FBD">
              <w:t>Zweiter Bericht</w:t>
            </w:r>
            <w:r w:rsidR="002156EE" w:rsidRPr="00517FBD">
              <w:t xml:space="preserve">: </w:t>
            </w:r>
            <w:sdt>
              <w:sdtPr>
                <w:rPr>
                  <w:color w:val="AEAAAA" w:themeColor="background2" w:themeShade="BF"/>
                </w:rPr>
                <w:id w:val="1990285919"/>
                <w:placeholder>
                  <w:docPart w:val="EA2BF239B2ED4B22BD6C43D5E0A17C4C"/>
                </w:placeholder>
                <w15:color w:val="000000"/>
                <w:text/>
              </w:sdtPr>
              <w:sdtEndPr/>
              <w:sdtContent>
                <w:r w:rsidR="002156EE" w:rsidRPr="00517FBD">
                  <w:rPr>
                    <w:color w:val="AEAAAA" w:themeColor="background2" w:themeShade="BF"/>
                  </w:rPr>
                  <w:t>(für Texteingabe bitte anklicken)</w:t>
                </w:r>
              </w:sdtContent>
            </w:sdt>
          </w:p>
        </w:tc>
      </w:tr>
      <w:tr w:rsidR="002156EE" w:rsidRPr="00551497" w14:paraId="5E04CC9A" w14:textId="77777777" w:rsidTr="005D02FC">
        <w:tc>
          <w:tcPr>
            <w:tcW w:w="9639" w:type="dxa"/>
            <w:shd w:val="clear" w:color="auto" w:fill="FFF5C8"/>
          </w:tcPr>
          <w:p w14:paraId="1957F2A8" w14:textId="77777777" w:rsidR="002156EE" w:rsidRPr="00517FBD" w:rsidRDefault="002156EE" w:rsidP="001E1B98">
            <w:pPr>
              <w:pStyle w:val="BoxBody"/>
              <w:rPr>
                <w:spacing w:val="-1"/>
              </w:rPr>
            </w:pPr>
            <w:r w:rsidRPr="00517FBD">
              <w:rPr>
                <w:spacing w:val="-1"/>
              </w:rPr>
              <w:t>Dritter Bericht</w:t>
            </w:r>
            <w:r w:rsidRPr="00517FBD">
              <w:t xml:space="preserve">: </w:t>
            </w:r>
            <w:sdt>
              <w:sdtPr>
                <w:rPr>
                  <w:color w:val="AEAAAA" w:themeColor="background2" w:themeShade="BF"/>
                </w:rPr>
                <w:id w:val="271212195"/>
                <w:placeholder>
                  <w:docPart w:val="08D885B492384240A518AA29D5EB4E9D"/>
                </w:placeholder>
                <w15:color w:val="000000"/>
                <w:text/>
              </w:sdtPr>
              <w:sdtEndPr/>
              <w:sdtContent>
                <w:r w:rsidRPr="00517FBD">
                  <w:rPr>
                    <w:color w:val="AEAAAA" w:themeColor="background2" w:themeShade="BF"/>
                  </w:rPr>
                  <w:t>(für Texteingabe bitte anklicken)</w:t>
                </w:r>
              </w:sdtContent>
            </w:sdt>
            <w:r w:rsidRPr="00517FBD">
              <w:rPr>
                <w:spacing w:val="-1"/>
              </w:rPr>
              <w:t xml:space="preserve"> </w:t>
            </w:r>
          </w:p>
        </w:tc>
      </w:tr>
      <w:tr w:rsidR="002156EE" w:rsidRPr="00551497" w14:paraId="61CB1BE2" w14:textId="77777777" w:rsidTr="005D02FC">
        <w:tc>
          <w:tcPr>
            <w:tcW w:w="9639" w:type="dxa"/>
            <w:shd w:val="clear" w:color="auto" w:fill="D2FBFB"/>
          </w:tcPr>
          <w:p w14:paraId="792A2B46" w14:textId="77777777" w:rsidR="002156EE" w:rsidRPr="00517FBD" w:rsidRDefault="002156EE" w:rsidP="001E1B98">
            <w:pPr>
              <w:pStyle w:val="BoxBody"/>
            </w:pPr>
            <w:r w:rsidRPr="00517FBD">
              <w:rPr>
                <w:spacing w:val="-1"/>
              </w:rPr>
              <w:t>Vierter Bericht</w:t>
            </w:r>
            <w:r w:rsidRPr="00517FBD">
              <w:t xml:space="preserve">: </w:t>
            </w:r>
            <w:sdt>
              <w:sdtPr>
                <w:rPr>
                  <w:color w:val="AEAAAA" w:themeColor="background2" w:themeShade="BF"/>
                </w:rPr>
                <w:id w:val="-250824967"/>
                <w:placeholder>
                  <w:docPart w:val="95662E4197DA4841BEBFAF206A58557E"/>
                </w:placeholder>
                <w15:color w:val="000000"/>
                <w:text/>
              </w:sdtPr>
              <w:sdtEndPr/>
              <w:sdtContent>
                <w:r w:rsidRPr="00517FBD">
                  <w:rPr>
                    <w:color w:val="AEAAAA" w:themeColor="background2" w:themeShade="BF"/>
                  </w:rPr>
                  <w:t>(für Texteingabe bitte anklicken)</w:t>
                </w:r>
              </w:sdtContent>
            </w:sdt>
          </w:p>
        </w:tc>
      </w:tr>
      <w:tr w:rsidR="002156EE" w:rsidRPr="00551497" w14:paraId="6105983F" w14:textId="77777777" w:rsidTr="005D02FC">
        <w:tc>
          <w:tcPr>
            <w:tcW w:w="9639" w:type="dxa"/>
          </w:tcPr>
          <w:p w14:paraId="646B4BF1" w14:textId="1632291D" w:rsidR="004D384E" w:rsidRPr="00517FBD" w:rsidRDefault="004D384E" w:rsidP="00EA7A3C">
            <w:pPr>
              <w:pStyle w:val="BoxBody"/>
              <w:keepNext/>
              <w:keepLines/>
              <w:spacing w:after="20"/>
            </w:pPr>
            <w:r w:rsidRPr="00517FBD">
              <w:t>Wie ist der Begriff „Schiff“ für die Zwecke des Übereinkommens im Rahmen der innerstaatlichen Gesetz</w:t>
            </w:r>
            <w:r w:rsidR="00EA7A3C" w:rsidRPr="00517FBD">
              <w:softHyphen/>
            </w:r>
            <w:r w:rsidRPr="00517FBD">
              <w:t xml:space="preserve">gebung bestimmt? </w:t>
            </w:r>
          </w:p>
          <w:p w14:paraId="034D459B" w14:textId="77777777" w:rsidR="004D384E" w:rsidRPr="00517FBD" w:rsidRDefault="004D384E" w:rsidP="00EA7A3C">
            <w:pPr>
              <w:pStyle w:val="BoxBody"/>
              <w:keepNext/>
              <w:keepLines/>
              <w:spacing w:before="20" w:after="120"/>
              <w:rPr>
                <w:i/>
                <w:iCs/>
              </w:rPr>
            </w:pPr>
            <w:r w:rsidRPr="00517FBD">
              <w:rPr>
                <w:i/>
                <w:iCs/>
              </w:rPr>
              <w:t xml:space="preserve">(Artikel II Absatz 1 Buchstabe i </w:t>
            </w:r>
            <w:r w:rsidRPr="00517FBD">
              <w:t>und</w:t>
            </w:r>
            <w:r w:rsidRPr="00517FBD">
              <w:rPr>
                <w:i/>
                <w:iCs/>
              </w:rPr>
              <w:t xml:space="preserve"> Absatz 4)</w:t>
            </w:r>
          </w:p>
          <w:p w14:paraId="6B4C166F" w14:textId="4673F1BF" w:rsidR="002156EE" w:rsidRPr="00517FBD" w:rsidRDefault="004D384E" w:rsidP="000B4328">
            <w:pPr>
              <w:pStyle w:val="BoxBody"/>
              <w:keepNext/>
              <w:keepLines/>
            </w:pPr>
            <w:r w:rsidRPr="00517FBD">
              <w:t>Bitte führen Sie die anwendbaren innerstaatlichen Bestimmungen auf und geben Sie nach Möglichkeit den jeweiligen Wortlaut wieder.</w:t>
            </w:r>
          </w:p>
        </w:tc>
      </w:tr>
      <w:tr w:rsidR="002156EE" w:rsidRPr="00551497" w14:paraId="791BDCC1" w14:textId="77777777" w:rsidTr="005D02FC">
        <w:tc>
          <w:tcPr>
            <w:tcW w:w="9639" w:type="dxa"/>
          </w:tcPr>
          <w:p w14:paraId="2EAE8B1E" w14:textId="77777777" w:rsidR="002156EE" w:rsidRPr="00517FBD" w:rsidRDefault="002156EE" w:rsidP="001E1B98">
            <w:pPr>
              <w:pStyle w:val="BoxBody"/>
            </w:pPr>
            <w:r w:rsidRPr="00517FBD">
              <w:t xml:space="preserve">Erstbericht: </w:t>
            </w:r>
            <w:sdt>
              <w:sdtPr>
                <w:rPr>
                  <w:color w:val="AEAAAA" w:themeColor="background2" w:themeShade="BF"/>
                </w:rPr>
                <w:id w:val="-1274927249"/>
                <w:placeholder>
                  <w:docPart w:val="D7A5040D2A1F41299F14188A88136F14"/>
                </w:placeholder>
                <w15:color w:val="000000"/>
                <w:text/>
              </w:sdtPr>
              <w:sdtEndPr/>
              <w:sdtContent>
                <w:r w:rsidRPr="00517FBD">
                  <w:rPr>
                    <w:color w:val="AEAAAA" w:themeColor="background2" w:themeShade="BF"/>
                  </w:rPr>
                  <w:t>(für Texteingabe bitte anklicken)</w:t>
                </w:r>
              </w:sdtContent>
            </w:sdt>
          </w:p>
        </w:tc>
      </w:tr>
      <w:tr w:rsidR="002156EE" w:rsidRPr="00551497" w14:paraId="7E683004" w14:textId="77777777" w:rsidTr="005D02FC">
        <w:tc>
          <w:tcPr>
            <w:tcW w:w="9639" w:type="dxa"/>
            <w:shd w:val="clear" w:color="auto" w:fill="F0D2E0"/>
          </w:tcPr>
          <w:p w14:paraId="3CF0D6AB" w14:textId="26D4FF63" w:rsidR="002156EE" w:rsidRPr="00517FBD" w:rsidRDefault="00896502" w:rsidP="001E1B98">
            <w:pPr>
              <w:pStyle w:val="BoxBody"/>
              <w:rPr>
                <w:lang w:val="en-GB"/>
              </w:rPr>
            </w:pPr>
            <w:r w:rsidRPr="00517FBD">
              <w:t>Zweiter Bericht</w:t>
            </w:r>
            <w:r w:rsidR="002156EE" w:rsidRPr="00517FBD">
              <w:t xml:space="preserve">: </w:t>
            </w:r>
            <w:sdt>
              <w:sdtPr>
                <w:rPr>
                  <w:color w:val="AEAAAA" w:themeColor="background2" w:themeShade="BF"/>
                </w:rPr>
                <w:id w:val="271903352"/>
                <w:placeholder>
                  <w:docPart w:val="6023EBEC0BB94D7DAAB80760A41EB54E"/>
                </w:placeholder>
                <w15:color w:val="000000"/>
                <w:text/>
              </w:sdtPr>
              <w:sdtEndPr/>
              <w:sdtContent>
                <w:r w:rsidR="002156EE" w:rsidRPr="00517FBD">
                  <w:rPr>
                    <w:color w:val="AEAAAA" w:themeColor="background2" w:themeShade="BF"/>
                  </w:rPr>
                  <w:t>(für Texteingabe bitte anklicken)</w:t>
                </w:r>
              </w:sdtContent>
            </w:sdt>
          </w:p>
        </w:tc>
      </w:tr>
      <w:tr w:rsidR="002156EE" w:rsidRPr="00551497" w14:paraId="6C5B429C" w14:textId="77777777" w:rsidTr="005D02FC">
        <w:tc>
          <w:tcPr>
            <w:tcW w:w="9639" w:type="dxa"/>
            <w:shd w:val="clear" w:color="auto" w:fill="FFF5C8"/>
          </w:tcPr>
          <w:p w14:paraId="7E06F7BE" w14:textId="77777777" w:rsidR="002156EE" w:rsidRPr="00517FBD" w:rsidRDefault="002156EE" w:rsidP="001E1B98">
            <w:pPr>
              <w:pStyle w:val="BoxBody"/>
              <w:rPr>
                <w:spacing w:val="-1"/>
              </w:rPr>
            </w:pPr>
            <w:r w:rsidRPr="00517FBD">
              <w:rPr>
                <w:spacing w:val="-1"/>
              </w:rPr>
              <w:t>Dritter Bericht</w:t>
            </w:r>
            <w:r w:rsidRPr="00517FBD">
              <w:t xml:space="preserve">: </w:t>
            </w:r>
            <w:sdt>
              <w:sdtPr>
                <w:rPr>
                  <w:color w:val="AEAAAA" w:themeColor="background2" w:themeShade="BF"/>
                </w:rPr>
                <w:id w:val="2057046308"/>
                <w:placeholder>
                  <w:docPart w:val="EFD94D6DBD0F43AE93BFD418692950A2"/>
                </w:placeholder>
                <w15:color w:val="000000"/>
                <w:text/>
              </w:sdtPr>
              <w:sdtEndPr/>
              <w:sdtContent>
                <w:r w:rsidRPr="00517FBD">
                  <w:rPr>
                    <w:color w:val="AEAAAA" w:themeColor="background2" w:themeShade="BF"/>
                  </w:rPr>
                  <w:t>(für Texteingabe bitte anklicken)</w:t>
                </w:r>
              </w:sdtContent>
            </w:sdt>
            <w:r w:rsidRPr="00517FBD">
              <w:rPr>
                <w:spacing w:val="-1"/>
              </w:rPr>
              <w:t xml:space="preserve"> </w:t>
            </w:r>
          </w:p>
        </w:tc>
      </w:tr>
      <w:tr w:rsidR="002156EE" w:rsidRPr="00551497" w14:paraId="0D17AB5F" w14:textId="77777777" w:rsidTr="005D02FC">
        <w:tc>
          <w:tcPr>
            <w:tcW w:w="9639" w:type="dxa"/>
            <w:shd w:val="clear" w:color="auto" w:fill="D2FBFB"/>
          </w:tcPr>
          <w:p w14:paraId="04174DFE" w14:textId="77777777" w:rsidR="002156EE" w:rsidRPr="00517FBD" w:rsidRDefault="002156EE" w:rsidP="001E1B98">
            <w:pPr>
              <w:pStyle w:val="BoxBody"/>
            </w:pPr>
            <w:r w:rsidRPr="00517FBD">
              <w:rPr>
                <w:spacing w:val="-1"/>
              </w:rPr>
              <w:t>Vierter Bericht</w:t>
            </w:r>
            <w:r w:rsidRPr="00517FBD">
              <w:t xml:space="preserve">: </w:t>
            </w:r>
            <w:sdt>
              <w:sdtPr>
                <w:rPr>
                  <w:color w:val="AEAAAA" w:themeColor="background2" w:themeShade="BF"/>
                </w:rPr>
                <w:id w:val="-500971033"/>
                <w:placeholder>
                  <w:docPart w:val="78AF7FEE7D1D45519DDB5892E84C564B"/>
                </w:placeholder>
                <w15:color w:val="000000"/>
                <w:text/>
              </w:sdtPr>
              <w:sdtEndPr/>
              <w:sdtContent>
                <w:r w:rsidRPr="00517FBD">
                  <w:rPr>
                    <w:color w:val="AEAAAA" w:themeColor="background2" w:themeShade="BF"/>
                  </w:rPr>
                  <w:t>(für Texteingabe bitte anklicken)</w:t>
                </w:r>
              </w:sdtContent>
            </w:sdt>
          </w:p>
        </w:tc>
      </w:tr>
      <w:tr w:rsidR="002156EE" w:rsidRPr="00551497" w14:paraId="686A7D97" w14:textId="77777777" w:rsidTr="005D02FC">
        <w:tc>
          <w:tcPr>
            <w:tcW w:w="9639" w:type="dxa"/>
          </w:tcPr>
          <w:p w14:paraId="4C75BF68" w14:textId="77777777" w:rsidR="004D384E" w:rsidRPr="00517FBD" w:rsidRDefault="004D384E" w:rsidP="00EA7A3C">
            <w:pPr>
              <w:pStyle w:val="BoxBody"/>
              <w:keepNext/>
              <w:keepLines/>
              <w:spacing w:after="20"/>
            </w:pPr>
            <w:r w:rsidRPr="00517FBD">
              <w:t>Haben sich Fälle ergeben, in denen ein Zweifel darüber bestand, ob ein Schiff oder eine bestimmte Gruppe von Schiffen als unter das Übereinkommen fallende Schiffe anzusehen sind?</w:t>
            </w:r>
          </w:p>
          <w:p w14:paraId="5C3CE174" w14:textId="77777777" w:rsidR="004D384E" w:rsidRPr="00517FBD" w:rsidRDefault="004D384E" w:rsidP="00EA7A3C">
            <w:pPr>
              <w:pStyle w:val="BoxBody"/>
              <w:keepNext/>
              <w:keepLines/>
              <w:spacing w:before="20" w:after="120"/>
              <w:rPr>
                <w:i/>
                <w:iCs/>
              </w:rPr>
            </w:pPr>
            <w:r w:rsidRPr="00517FBD">
              <w:rPr>
                <w:i/>
                <w:iCs/>
              </w:rPr>
              <w:t xml:space="preserve">(Artikel II Absätze 4 </w:t>
            </w:r>
            <w:r w:rsidRPr="00517FBD">
              <w:t>und</w:t>
            </w:r>
            <w:r w:rsidRPr="00517FBD">
              <w:rPr>
                <w:i/>
                <w:iCs/>
              </w:rPr>
              <w:t xml:space="preserve"> 5)</w:t>
            </w:r>
          </w:p>
          <w:p w14:paraId="24804883" w14:textId="26A215D4" w:rsidR="002156EE" w:rsidRPr="00517FBD" w:rsidRDefault="004D384E" w:rsidP="000B4328">
            <w:pPr>
              <w:pStyle w:val="BoxBody"/>
              <w:keepNext/>
              <w:keepLines/>
            </w:pPr>
            <w:r w:rsidRPr="00517FBD">
              <w:t>Falls ja, erteilen Sie bitte umfassende Auskünfte über das Konsultationsverfahren und dessen Ergebnis.</w:t>
            </w:r>
          </w:p>
        </w:tc>
      </w:tr>
      <w:tr w:rsidR="002156EE" w:rsidRPr="00551497" w14:paraId="18623175" w14:textId="77777777" w:rsidTr="005D02FC">
        <w:tc>
          <w:tcPr>
            <w:tcW w:w="9639" w:type="dxa"/>
          </w:tcPr>
          <w:p w14:paraId="5860E5F1" w14:textId="77777777" w:rsidR="002156EE" w:rsidRPr="00517FBD" w:rsidRDefault="002156EE" w:rsidP="001E1B98">
            <w:pPr>
              <w:pStyle w:val="BoxBody"/>
            </w:pPr>
            <w:r w:rsidRPr="00517FBD">
              <w:t xml:space="preserve">Erstbericht: </w:t>
            </w:r>
            <w:sdt>
              <w:sdtPr>
                <w:rPr>
                  <w:color w:val="AEAAAA" w:themeColor="background2" w:themeShade="BF"/>
                </w:rPr>
                <w:id w:val="-887882597"/>
                <w:placeholder>
                  <w:docPart w:val="4F255CD4B4394D01AA3835DBDF762D30"/>
                </w:placeholder>
                <w15:color w:val="000000"/>
                <w:text/>
              </w:sdtPr>
              <w:sdtEndPr/>
              <w:sdtContent>
                <w:r w:rsidRPr="00517FBD">
                  <w:rPr>
                    <w:color w:val="AEAAAA" w:themeColor="background2" w:themeShade="BF"/>
                  </w:rPr>
                  <w:t>(für Texteingabe bitte anklicken)</w:t>
                </w:r>
              </w:sdtContent>
            </w:sdt>
          </w:p>
        </w:tc>
      </w:tr>
      <w:tr w:rsidR="002156EE" w:rsidRPr="00551497" w14:paraId="289C2429" w14:textId="77777777" w:rsidTr="005D02FC">
        <w:tc>
          <w:tcPr>
            <w:tcW w:w="9639" w:type="dxa"/>
            <w:shd w:val="clear" w:color="auto" w:fill="F0D2E0"/>
          </w:tcPr>
          <w:p w14:paraId="0A10265B" w14:textId="0CB0F1A9" w:rsidR="002156EE" w:rsidRPr="00517FBD" w:rsidRDefault="00896502" w:rsidP="001E1B98">
            <w:pPr>
              <w:pStyle w:val="BoxBody"/>
              <w:rPr>
                <w:lang w:val="en-GB"/>
              </w:rPr>
            </w:pPr>
            <w:r w:rsidRPr="00517FBD">
              <w:t>Zweiter Bericht</w:t>
            </w:r>
            <w:r w:rsidR="002156EE" w:rsidRPr="00517FBD">
              <w:t xml:space="preserve">: </w:t>
            </w:r>
            <w:sdt>
              <w:sdtPr>
                <w:rPr>
                  <w:color w:val="AEAAAA" w:themeColor="background2" w:themeShade="BF"/>
                </w:rPr>
                <w:id w:val="868722384"/>
                <w:placeholder>
                  <w:docPart w:val="9671E6D927F3454993DEF396C445B783"/>
                </w:placeholder>
                <w15:color w:val="000000"/>
                <w:text/>
              </w:sdtPr>
              <w:sdtEndPr/>
              <w:sdtContent>
                <w:r w:rsidR="002156EE" w:rsidRPr="00517FBD">
                  <w:rPr>
                    <w:color w:val="AEAAAA" w:themeColor="background2" w:themeShade="BF"/>
                  </w:rPr>
                  <w:t>(für Texteingabe bitte anklicken)</w:t>
                </w:r>
              </w:sdtContent>
            </w:sdt>
          </w:p>
        </w:tc>
      </w:tr>
      <w:tr w:rsidR="002156EE" w:rsidRPr="00517FBD" w14:paraId="473D4FFD" w14:textId="77777777" w:rsidTr="005D02FC">
        <w:tc>
          <w:tcPr>
            <w:tcW w:w="9639" w:type="dxa"/>
            <w:shd w:val="clear" w:color="auto" w:fill="FFF5C8"/>
          </w:tcPr>
          <w:p w14:paraId="09240E17" w14:textId="77777777" w:rsidR="002156EE" w:rsidRPr="00517FBD" w:rsidRDefault="002156EE" w:rsidP="001E1B98">
            <w:pPr>
              <w:pStyle w:val="BoxBody"/>
              <w:rPr>
                <w:spacing w:val="-1"/>
              </w:rPr>
            </w:pPr>
            <w:r w:rsidRPr="00517FBD">
              <w:rPr>
                <w:spacing w:val="-1"/>
              </w:rPr>
              <w:lastRenderedPageBreak/>
              <w:t>Dritter Bericht</w:t>
            </w:r>
            <w:r w:rsidRPr="00517FBD">
              <w:t xml:space="preserve">: </w:t>
            </w:r>
            <w:sdt>
              <w:sdtPr>
                <w:rPr>
                  <w:color w:val="AEAAAA" w:themeColor="background2" w:themeShade="BF"/>
                </w:rPr>
                <w:id w:val="-597645714"/>
                <w:placeholder>
                  <w:docPart w:val="40E3C4C10587491C9C1A94570FEC1461"/>
                </w:placeholder>
                <w15:color w:val="000000"/>
                <w:text/>
              </w:sdtPr>
              <w:sdtEndPr/>
              <w:sdtContent>
                <w:r w:rsidRPr="00517FBD">
                  <w:rPr>
                    <w:color w:val="AEAAAA" w:themeColor="background2" w:themeShade="BF"/>
                  </w:rPr>
                  <w:t>(für Texteingabe bitte anklicken)</w:t>
                </w:r>
              </w:sdtContent>
            </w:sdt>
            <w:r w:rsidRPr="00517FBD">
              <w:rPr>
                <w:spacing w:val="-1"/>
              </w:rPr>
              <w:t xml:space="preserve"> </w:t>
            </w:r>
          </w:p>
        </w:tc>
      </w:tr>
      <w:tr w:rsidR="002156EE" w:rsidRPr="00517FBD" w14:paraId="26FD0CB4" w14:textId="77777777" w:rsidTr="005D02FC">
        <w:tc>
          <w:tcPr>
            <w:tcW w:w="9639" w:type="dxa"/>
            <w:shd w:val="clear" w:color="auto" w:fill="D2FBFB"/>
          </w:tcPr>
          <w:p w14:paraId="16326944" w14:textId="77777777" w:rsidR="002156EE" w:rsidRPr="00517FBD" w:rsidRDefault="002156EE" w:rsidP="001E1B98">
            <w:pPr>
              <w:pStyle w:val="BoxBody"/>
            </w:pPr>
            <w:r w:rsidRPr="00517FBD">
              <w:rPr>
                <w:spacing w:val="-1"/>
              </w:rPr>
              <w:t>Vierter Bericht</w:t>
            </w:r>
            <w:r w:rsidRPr="00517FBD">
              <w:t xml:space="preserve">: </w:t>
            </w:r>
            <w:sdt>
              <w:sdtPr>
                <w:rPr>
                  <w:color w:val="AEAAAA" w:themeColor="background2" w:themeShade="BF"/>
                </w:rPr>
                <w:id w:val="791416438"/>
                <w:placeholder>
                  <w:docPart w:val="F1B58D2C2DB34B288D6FA6B4208D664F"/>
                </w:placeholder>
                <w15:color w:val="000000"/>
                <w:text/>
              </w:sdtPr>
              <w:sdtEndPr/>
              <w:sdtContent>
                <w:r w:rsidRPr="00517FBD">
                  <w:rPr>
                    <w:color w:val="AEAAAA" w:themeColor="background2" w:themeShade="BF"/>
                  </w:rPr>
                  <w:t>(für Texteingabe bitte anklicken)</w:t>
                </w:r>
              </w:sdtContent>
            </w:sdt>
          </w:p>
        </w:tc>
      </w:tr>
      <w:tr w:rsidR="002156EE" w:rsidRPr="00517FBD" w14:paraId="01A7C323" w14:textId="77777777" w:rsidTr="005D02FC">
        <w:tc>
          <w:tcPr>
            <w:tcW w:w="9639" w:type="dxa"/>
          </w:tcPr>
          <w:p w14:paraId="1D432160" w14:textId="17A6B82E" w:rsidR="004D384E" w:rsidRPr="00517FBD" w:rsidRDefault="004D384E" w:rsidP="00EA7A3C">
            <w:pPr>
              <w:pStyle w:val="BoxBody"/>
              <w:keepNext/>
              <w:keepLines/>
              <w:spacing w:after="20"/>
            </w:pPr>
            <w:r w:rsidRPr="00517FBD">
              <w:t>Wurden in Bezug auf Schiffe mit einer Bruttoraumzahl von weniger als 200, die nicht zu internationalen Reisen verwendet werden, Maßnahmen gemäß Artikel II Absatz 6 getroffen, um bestimmte Einzelhei</w:t>
            </w:r>
            <w:r w:rsidR="005D02FC" w:rsidRPr="00517FBD">
              <w:softHyphen/>
            </w:r>
            <w:r w:rsidRPr="00517FBD">
              <w:t xml:space="preserve">ten des Codes abweichend anzuwenden? </w:t>
            </w:r>
          </w:p>
          <w:p w14:paraId="33641407" w14:textId="77777777" w:rsidR="004D384E" w:rsidRPr="00517FBD" w:rsidRDefault="004D384E" w:rsidP="00EA7A3C">
            <w:pPr>
              <w:pStyle w:val="BoxBody"/>
              <w:keepNext/>
              <w:keepLines/>
              <w:spacing w:before="20" w:after="120"/>
              <w:rPr>
                <w:i/>
                <w:iCs/>
              </w:rPr>
            </w:pPr>
            <w:r w:rsidRPr="00517FBD">
              <w:rPr>
                <w:i/>
                <w:iCs/>
              </w:rPr>
              <w:t>(Artikel II Absatz 6)</w:t>
            </w:r>
          </w:p>
          <w:p w14:paraId="6E16F451" w14:textId="1D5FF74F" w:rsidR="002156EE" w:rsidRPr="00517FBD" w:rsidRDefault="004D384E" w:rsidP="000B4328">
            <w:pPr>
              <w:pStyle w:val="BoxBody"/>
              <w:keepNext/>
              <w:keepLines/>
            </w:pPr>
            <w:r w:rsidRPr="00517FBD">
              <w:t>Falls ja, erteilen Sie bitte umfassende Auskünfte über das nach Artikel</w:t>
            </w:r>
            <w:r w:rsidR="005D02FC" w:rsidRPr="00517FBD">
              <w:t> </w:t>
            </w:r>
            <w:r w:rsidRPr="00517FBD">
              <w:t>II Absatz</w:t>
            </w:r>
            <w:r w:rsidR="005D02FC" w:rsidRPr="00517FBD">
              <w:t> </w:t>
            </w:r>
            <w:r w:rsidRPr="00517FBD">
              <w:t>6 vorgeschriebene Kon</w:t>
            </w:r>
            <w:r w:rsidR="005D02FC" w:rsidRPr="00517FBD">
              <w:softHyphen/>
            </w:r>
            <w:r w:rsidRPr="00517FBD">
              <w:t>sultationsverfahren und geben Sie an, worin die betreffenden Maßnahmen bestehen.</w:t>
            </w:r>
          </w:p>
        </w:tc>
      </w:tr>
      <w:tr w:rsidR="002156EE" w:rsidRPr="00517FBD" w14:paraId="3E9335B7" w14:textId="77777777" w:rsidTr="005D02FC">
        <w:tc>
          <w:tcPr>
            <w:tcW w:w="9639" w:type="dxa"/>
          </w:tcPr>
          <w:p w14:paraId="1BF5C4FF" w14:textId="77777777" w:rsidR="002156EE" w:rsidRPr="00517FBD" w:rsidRDefault="002156EE" w:rsidP="001E1B98">
            <w:pPr>
              <w:pStyle w:val="BoxBody"/>
            </w:pPr>
            <w:r w:rsidRPr="00517FBD">
              <w:t xml:space="preserve">Erstbericht: </w:t>
            </w:r>
            <w:sdt>
              <w:sdtPr>
                <w:rPr>
                  <w:color w:val="AEAAAA" w:themeColor="background2" w:themeShade="BF"/>
                </w:rPr>
                <w:id w:val="-1248107089"/>
                <w:placeholder>
                  <w:docPart w:val="3C5EBE33CBDF4B07801090938C7F0DF6"/>
                </w:placeholder>
                <w15:color w:val="000000"/>
                <w:text/>
              </w:sdtPr>
              <w:sdtEndPr/>
              <w:sdtContent>
                <w:r w:rsidRPr="00517FBD">
                  <w:rPr>
                    <w:color w:val="AEAAAA" w:themeColor="background2" w:themeShade="BF"/>
                  </w:rPr>
                  <w:t>(für Texteingabe bitte anklicken)</w:t>
                </w:r>
              </w:sdtContent>
            </w:sdt>
          </w:p>
        </w:tc>
      </w:tr>
      <w:tr w:rsidR="002156EE" w:rsidRPr="00517FBD" w14:paraId="4F932263" w14:textId="77777777" w:rsidTr="005D02FC">
        <w:tc>
          <w:tcPr>
            <w:tcW w:w="9639" w:type="dxa"/>
            <w:shd w:val="clear" w:color="auto" w:fill="F0D2E0"/>
          </w:tcPr>
          <w:p w14:paraId="308092F9" w14:textId="05FBB555" w:rsidR="002156EE" w:rsidRPr="00517FBD" w:rsidRDefault="00896502" w:rsidP="001E1B98">
            <w:pPr>
              <w:pStyle w:val="BoxBody"/>
              <w:rPr>
                <w:lang w:val="en-GB"/>
              </w:rPr>
            </w:pPr>
            <w:r w:rsidRPr="00517FBD">
              <w:t>Zweiter Bericht</w:t>
            </w:r>
            <w:r w:rsidR="002156EE" w:rsidRPr="00517FBD">
              <w:t xml:space="preserve">: </w:t>
            </w:r>
            <w:sdt>
              <w:sdtPr>
                <w:rPr>
                  <w:color w:val="AEAAAA" w:themeColor="background2" w:themeShade="BF"/>
                </w:rPr>
                <w:id w:val="1291791783"/>
                <w:placeholder>
                  <w:docPart w:val="FD6DCA14D88E4A38A2D305863B5C1A64"/>
                </w:placeholder>
                <w15:color w:val="000000"/>
                <w:text/>
              </w:sdtPr>
              <w:sdtEndPr/>
              <w:sdtContent>
                <w:r w:rsidR="002156EE" w:rsidRPr="00517FBD">
                  <w:rPr>
                    <w:color w:val="AEAAAA" w:themeColor="background2" w:themeShade="BF"/>
                  </w:rPr>
                  <w:t>(für Texteingabe bitte anklicken)</w:t>
                </w:r>
              </w:sdtContent>
            </w:sdt>
          </w:p>
        </w:tc>
      </w:tr>
      <w:tr w:rsidR="002156EE" w:rsidRPr="00517FBD" w14:paraId="0AFBDCAE" w14:textId="77777777" w:rsidTr="005D02FC">
        <w:tc>
          <w:tcPr>
            <w:tcW w:w="9639" w:type="dxa"/>
            <w:shd w:val="clear" w:color="auto" w:fill="FFF5C8"/>
          </w:tcPr>
          <w:p w14:paraId="5A9B1830" w14:textId="77777777" w:rsidR="002156EE" w:rsidRPr="00517FBD" w:rsidRDefault="002156EE" w:rsidP="001E1B98">
            <w:pPr>
              <w:pStyle w:val="BoxBody"/>
              <w:rPr>
                <w:spacing w:val="-1"/>
              </w:rPr>
            </w:pPr>
            <w:r w:rsidRPr="00517FBD">
              <w:rPr>
                <w:spacing w:val="-1"/>
              </w:rPr>
              <w:t>Dritter Bericht</w:t>
            </w:r>
            <w:r w:rsidRPr="00517FBD">
              <w:t xml:space="preserve">: </w:t>
            </w:r>
            <w:sdt>
              <w:sdtPr>
                <w:rPr>
                  <w:color w:val="AEAAAA" w:themeColor="background2" w:themeShade="BF"/>
                </w:rPr>
                <w:id w:val="-1349720353"/>
                <w:placeholder>
                  <w:docPart w:val="7DDB4DBD4EA44CA596B0BB290D46A5C0"/>
                </w:placeholder>
                <w15:color w:val="000000"/>
                <w:text/>
              </w:sdtPr>
              <w:sdtEndPr/>
              <w:sdtContent>
                <w:r w:rsidRPr="00517FBD">
                  <w:rPr>
                    <w:color w:val="AEAAAA" w:themeColor="background2" w:themeShade="BF"/>
                  </w:rPr>
                  <w:t>(für Texteingabe bitte anklicken)</w:t>
                </w:r>
              </w:sdtContent>
            </w:sdt>
            <w:r w:rsidRPr="00517FBD">
              <w:rPr>
                <w:spacing w:val="-1"/>
              </w:rPr>
              <w:t xml:space="preserve"> </w:t>
            </w:r>
          </w:p>
        </w:tc>
      </w:tr>
      <w:tr w:rsidR="002156EE" w:rsidRPr="00517FBD" w14:paraId="70E3838D" w14:textId="77777777" w:rsidTr="005D02FC">
        <w:tc>
          <w:tcPr>
            <w:tcW w:w="9639" w:type="dxa"/>
            <w:shd w:val="clear" w:color="auto" w:fill="D2FBFB"/>
          </w:tcPr>
          <w:p w14:paraId="7B4DC09F" w14:textId="77777777" w:rsidR="002156EE" w:rsidRPr="00517FBD" w:rsidRDefault="002156EE" w:rsidP="001E1B98">
            <w:pPr>
              <w:pStyle w:val="BoxBody"/>
            </w:pPr>
            <w:r w:rsidRPr="00517FBD">
              <w:rPr>
                <w:spacing w:val="-1"/>
              </w:rPr>
              <w:t>Vierter Bericht</w:t>
            </w:r>
            <w:r w:rsidRPr="00517FBD">
              <w:t xml:space="preserve">: </w:t>
            </w:r>
            <w:sdt>
              <w:sdtPr>
                <w:rPr>
                  <w:color w:val="AEAAAA" w:themeColor="background2" w:themeShade="BF"/>
                </w:rPr>
                <w:id w:val="1795566985"/>
                <w:placeholder>
                  <w:docPart w:val="5708ADDBE4DF4C068C5B302088049E3B"/>
                </w:placeholder>
                <w15:color w:val="000000"/>
                <w:text/>
              </w:sdtPr>
              <w:sdtEndPr/>
              <w:sdtContent>
                <w:r w:rsidRPr="00517FBD">
                  <w:rPr>
                    <w:color w:val="AEAAAA" w:themeColor="background2" w:themeShade="BF"/>
                  </w:rPr>
                  <w:t>(für Texteingabe bitte anklicken)</w:t>
                </w:r>
              </w:sdtContent>
            </w:sdt>
          </w:p>
        </w:tc>
      </w:tr>
    </w:tbl>
    <w:p w14:paraId="28BBE24A" w14:textId="57E462AD" w:rsidR="002156EE" w:rsidRPr="00551497" w:rsidRDefault="004D384E" w:rsidP="005D02FC">
      <w:pPr>
        <w:pStyle w:val="DHeading3Indent"/>
        <w:spacing w:before="360"/>
        <w:ind w:left="454" w:hanging="454"/>
        <w:rPr>
          <w:rFonts w:ascii="Noto Sans" w:hAnsi="Noto Sans" w:cs="Noto Sans"/>
        </w:rPr>
      </w:pPr>
      <w:r w:rsidRPr="00551497">
        <w:rPr>
          <w:rFonts w:ascii="Noto Sans" w:hAnsi="Noto Sans" w:cs="Noto Sans"/>
        </w:rPr>
        <w:t>VI.</w:t>
      </w:r>
      <w:r w:rsidRPr="00551497">
        <w:rPr>
          <w:rFonts w:ascii="Noto Sans" w:hAnsi="Noto Sans" w:cs="Noto Sans"/>
        </w:rPr>
        <w:tab/>
        <w:t>Durchsetzung</w:t>
      </w:r>
    </w:p>
    <w:tbl>
      <w:tblPr>
        <w:tblW w:w="8789" w:type="dxa"/>
        <w:tblInd w:w="851"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8789"/>
      </w:tblGrid>
      <w:tr w:rsidR="002156EE" w:rsidRPr="00517FBD" w14:paraId="2AA2E0D9" w14:textId="77777777" w:rsidTr="005D02FC">
        <w:tc>
          <w:tcPr>
            <w:tcW w:w="9639" w:type="dxa"/>
          </w:tcPr>
          <w:p w14:paraId="3BDA99B1" w14:textId="77777777" w:rsidR="00EA7A3C" w:rsidRPr="00517FBD" w:rsidRDefault="004D384E" w:rsidP="00EA7A3C">
            <w:pPr>
              <w:pStyle w:val="BoxBody"/>
              <w:keepNext/>
              <w:keepLines/>
              <w:spacing w:after="20"/>
            </w:pPr>
            <w:r w:rsidRPr="00517FBD">
              <w:t>Geben Sie bitte eine Zusammenfassung der Rechtsvorschriften oder sonstigen Maßnahmen, mit denen Verstöße gegen die Anforderungen des Übereinkommens untersagt und im Einklang mit dem interna</w:t>
            </w:r>
            <w:r w:rsidR="005D02FC" w:rsidRPr="00517FBD">
              <w:softHyphen/>
            </w:r>
            <w:r w:rsidRPr="00517FBD">
              <w:t>tionalen Recht Sanktionen festgelegt werden oder die Annahme von Abhilfemaßnahmen vorgeschrie</w:t>
            </w:r>
            <w:r w:rsidR="005D02FC" w:rsidRPr="00517FBD">
              <w:softHyphen/>
            </w:r>
            <w:r w:rsidRPr="00517FBD">
              <w:t>ben wird, um von solchen Verstößen abzuhalten</w:t>
            </w:r>
            <w:r w:rsidR="00EA7A3C" w:rsidRPr="00517FBD">
              <w:t>.</w:t>
            </w:r>
          </w:p>
          <w:p w14:paraId="78E1824F" w14:textId="58C43CEC" w:rsidR="004D384E" w:rsidRPr="00517FBD" w:rsidRDefault="004D384E" w:rsidP="00EA7A3C">
            <w:pPr>
              <w:pStyle w:val="BoxBody"/>
              <w:keepNext/>
              <w:keepLines/>
              <w:spacing w:before="20" w:after="120"/>
            </w:pPr>
            <w:r w:rsidRPr="00517FBD">
              <w:rPr>
                <w:i/>
                <w:iCs/>
              </w:rPr>
              <w:t>(Artikel V Absatz 6)</w:t>
            </w:r>
          </w:p>
          <w:p w14:paraId="19248F87" w14:textId="09FDC9D6" w:rsidR="002156EE" w:rsidRPr="00517FBD" w:rsidRDefault="004D384E" w:rsidP="000B4328">
            <w:pPr>
              <w:pStyle w:val="BoxBody"/>
              <w:keepNext/>
              <w:keepLines/>
            </w:pPr>
            <w:r w:rsidRPr="00517FBD">
              <w:t>Erteilen Sie nach Möglichkeit spezifische Auskünfte zu den Titeln 1</w:t>
            </w:r>
            <w:r w:rsidR="00951B93" w:rsidRPr="00517FBD">
              <w:t>–</w:t>
            </w:r>
            <w:r w:rsidRPr="00517FBD">
              <w:t>4 des Übereinkommens.</w:t>
            </w:r>
          </w:p>
        </w:tc>
      </w:tr>
      <w:tr w:rsidR="002156EE" w:rsidRPr="00517FBD" w14:paraId="0AF8164A" w14:textId="77777777" w:rsidTr="005D02FC">
        <w:tc>
          <w:tcPr>
            <w:tcW w:w="9639" w:type="dxa"/>
          </w:tcPr>
          <w:p w14:paraId="45989E27" w14:textId="77777777" w:rsidR="002156EE" w:rsidRPr="00517FBD" w:rsidRDefault="002156EE" w:rsidP="001E1B98">
            <w:pPr>
              <w:pStyle w:val="BoxBody"/>
            </w:pPr>
            <w:r w:rsidRPr="00517FBD">
              <w:t xml:space="preserve">Erstbericht: </w:t>
            </w:r>
            <w:sdt>
              <w:sdtPr>
                <w:rPr>
                  <w:color w:val="AEAAAA" w:themeColor="background2" w:themeShade="BF"/>
                </w:rPr>
                <w:id w:val="710695450"/>
                <w:placeholder>
                  <w:docPart w:val="E796C52E20744680A34D25DA0CF6DA36"/>
                </w:placeholder>
                <w15:color w:val="000000"/>
                <w:text/>
              </w:sdtPr>
              <w:sdtEndPr/>
              <w:sdtContent>
                <w:r w:rsidRPr="00517FBD">
                  <w:rPr>
                    <w:color w:val="AEAAAA" w:themeColor="background2" w:themeShade="BF"/>
                  </w:rPr>
                  <w:t>(für Texteingabe bitte anklicken)</w:t>
                </w:r>
              </w:sdtContent>
            </w:sdt>
          </w:p>
        </w:tc>
      </w:tr>
      <w:tr w:rsidR="002156EE" w:rsidRPr="00517FBD" w14:paraId="27835CF6" w14:textId="77777777" w:rsidTr="005D02FC">
        <w:tc>
          <w:tcPr>
            <w:tcW w:w="9639" w:type="dxa"/>
            <w:shd w:val="clear" w:color="auto" w:fill="F0D2E0"/>
          </w:tcPr>
          <w:p w14:paraId="6A7BB95F" w14:textId="4C9BFD55" w:rsidR="002156EE" w:rsidRPr="00517FBD" w:rsidRDefault="00896502" w:rsidP="001E1B98">
            <w:pPr>
              <w:pStyle w:val="BoxBody"/>
              <w:rPr>
                <w:lang w:val="en-GB"/>
              </w:rPr>
            </w:pPr>
            <w:r w:rsidRPr="00517FBD">
              <w:t>Zweiter Bericht</w:t>
            </w:r>
            <w:r w:rsidR="002156EE" w:rsidRPr="00517FBD">
              <w:t xml:space="preserve">: </w:t>
            </w:r>
            <w:sdt>
              <w:sdtPr>
                <w:rPr>
                  <w:color w:val="AEAAAA" w:themeColor="background2" w:themeShade="BF"/>
                </w:rPr>
                <w:id w:val="-493943865"/>
                <w:placeholder>
                  <w:docPart w:val="F131BB7393FB4F459F9DD8507957CDE7"/>
                </w:placeholder>
                <w15:color w:val="000000"/>
                <w:text/>
              </w:sdtPr>
              <w:sdtEndPr/>
              <w:sdtContent>
                <w:r w:rsidR="002156EE" w:rsidRPr="00517FBD">
                  <w:rPr>
                    <w:color w:val="AEAAAA" w:themeColor="background2" w:themeShade="BF"/>
                  </w:rPr>
                  <w:t>(für Texteingabe bitte anklicken)</w:t>
                </w:r>
              </w:sdtContent>
            </w:sdt>
          </w:p>
        </w:tc>
      </w:tr>
      <w:tr w:rsidR="002156EE" w:rsidRPr="00517FBD" w14:paraId="7F555CD7" w14:textId="77777777" w:rsidTr="005D02FC">
        <w:tc>
          <w:tcPr>
            <w:tcW w:w="9639" w:type="dxa"/>
            <w:shd w:val="clear" w:color="auto" w:fill="FFF5C8"/>
          </w:tcPr>
          <w:p w14:paraId="75920EF9" w14:textId="77777777" w:rsidR="002156EE" w:rsidRPr="00517FBD" w:rsidRDefault="002156EE" w:rsidP="001E1B98">
            <w:pPr>
              <w:pStyle w:val="BoxBody"/>
              <w:rPr>
                <w:spacing w:val="-1"/>
              </w:rPr>
            </w:pPr>
            <w:r w:rsidRPr="00517FBD">
              <w:rPr>
                <w:spacing w:val="-1"/>
              </w:rPr>
              <w:t>Dritter Bericht</w:t>
            </w:r>
            <w:r w:rsidRPr="00517FBD">
              <w:t xml:space="preserve">: </w:t>
            </w:r>
            <w:sdt>
              <w:sdtPr>
                <w:rPr>
                  <w:color w:val="AEAAAA" w:themeColor="background2" w:themeShade="BF"/>
                </w:rPr>
                <w:id w:val="983515557"/>
                <w:placeholder>
                  <w:docPart w:val="11CCADF1D33649309D92F003AA66C5C8"/>
                </w:placeholder>
                <w15:color w:val="000000"/>
                <w:text/>
              </w:sdtPr>
              <w:sdtEndPr/>
              <w:sdtContent>
                <w:r w:rsidRPr="00517FBD">
                  <w:rPr>
                    <w:color w:val="AEAAAA" w:themeColor="background2" w:themeShade="BF"/>
                  </w:rPr>
                  <w:t>(für Texteingabe bitte anklicken)</w:t>
                </w:r>
              </w:sdtContent>
            </w:sdt>
            <w:r w:rsidRPr="00517FBD">
              <w:rPr>
                <w:spacing w:val="-1"/>
              </w:rPr>
              <w:t xml:space="preserve"> </w:t>
            </w:r>
          </w:p>
        </w:tc>
      </w:tr>
      <w:tr w:rsidR="002156EE" w:rsidRPr="00517FBD" w14:paraId="53BBBCF6" w14:textId="77777777" w:rsidTr="005D02FC">
        <w:tc>
          <w:tcPr>
            <w:tcW w:w="9639" w:type="dxa"/>
            <w:shd w:val="clear" w:color="auto" w:fill="D2FBFB"/>
          </w:tcPr>
          <w:p w14:paraId="08D7A403" w14:textId="77777777" w:rsidR="002156EE" w:rsidRPr="00517FBD" w:rsidRDefault="002156EE" w:rsidP="001E1B98">
            <w:pPr>
              <w:pStyle w:val="BoxBody"/>
            </w:pPr>
            <w:r w:rsidRPr="00517FBD">
              <w:rPr>
                <w:spacing w:val="-1"/>
              </w:rPr>
              <w:t>Vierter Bericht</w:t>
            </w:r>
            <w:r w:rsidRPr="00517FBD">
              <w:t xml:space="preserve">: </w:t>
            </w:r>
            <w:sdt>
              <w:sdtPr>
                <w:rPr>
                  <w:color w:val="AEAAAA" w:themeColor="background2" w:themeShade="BF"/>
                </w:rPr>
                <w:id w:val="-1710791582"/>
                <w:placeholder>
                  <w:docPart w:val="E3DE52D9E31D41A9A2917E7476E081C7"/>
                </w:placeholder>
                <w15:color w:val="000000"/>
                <w:text/>
              </w:sdtPr>
              <w:sdtEndPr/>
              <w:sdtContent>
                <w:r w:rsidRPr="00517FBD">
                  <w:rPr>
                    <w:color w:val="AEAAAA" w:themeColor="background2" w:themeShade="BF"/>
                  </w:rPr>
                  <w:t>(für Texteingabe bitte anklicken)</w:t>
                </w:r>
              </w:sdtContent>
            </w:sdt>
          </w:p>
        </w:tc>
      </w:tr>
    </w:tbl>
    <w:p w14:paraId="01FC0E2B" w14:textId="60DB1E92" w:rsidR="004D384E" w:rsidRPr="00551497" w:rsidRDefault="004D384E" w:rsidP="005D02FC">
      <w:pPr>
        <w:pStyle w:val="DHeading3Indent"/>
        <w:spacing w:before="360"/>
        <w:ind w:left="454" w:hanging="454"/>
        <w:rPr>
          <w:rFonts w:ascii="Noto Sans" w:hAnsi="Noto Sans" w:cs="Noto Sans"/>
        </w:rPr>
      </w:pPr>
      <w:r w:rsidRPr="00551497">
        <w:rPr>
          <w:rFonts w:ascii="Noto Sans" w:hAnsi="Noto Sans" w:cs="Noto Sans"/>
        </w:rPr>
        <w:t>VII.</w:t>
      </w:r>
      <w:r w:rsidRPr="00551497">
        <w:rPr>
          <w:rFonts w:ascii="Noto Sans" w:hAnsi="Noto Sans" w:cs="Noto Sans"/>
        </w:rPr>
        <w:tab/>
        <w:t>Statistische Angaben</w:t>
      </w:r>
    </w:p>
    <w:p w14:paraId="644D1A35" w14:textId="244F188D" w:rsidR="002156EE" w:rsidRPr="00551497" w:rsidRDefault="004D384E" w:rsidP="00896502">
      <w:pPr>
        <w:pStyle w:val="DPara"/>
        <w:spacing w:after="240"/>
      </w:pPr>
      <w:r w:rsidRPr="00551497">
        <w:t xml:space="preserve">Bitte erteilen Sie </w:t>
      </w:r>
      <w:r w:rsidRPr="00551497">
        <w:rPr>
          <w:rStyle w:val="Timesitalic"/>
          <w:rFonts w:ascii="Noto Sans" w:hAnsi="Noto Sans" w:cs="Noto Sans"/>
        </w:rPr>
        <w:t>entweder</w:t>
      </w:r>
      <w:r w:rsidRPr="00551497">
        <w:t xml:space="preserve"> die nachstehend erbetenen Auskünfte </w:t>
      </w:r>
      <w:r w:rsidRPr="00551497">
        <w:rPr>
          <w:rStyle w:val="Timesitalic"/>
          <w:rFonts w:ascii="Noto Sans" w:hAnsi="Noto Sans" w:cs="Noto Sans"/>
          <w:i w:val="0"/>
          <w:iCs w:val="0"/>
        </w:rPr>
        <w:t>oder</w:t>
      </w:r>
      <w:r w:rsidRPr="00551497">
        <w:t xml:space="preserve"> verweisen Sie auf ein</w:t>
      </w:r>
      <w:r w:rsidRPr="00551497">
        <w:softHyphen/>
        <w:t xml:space="preserve">schlägige Berichte, die der Konferenz der Vereinten Nationen für Handel und Entwicklung (UNCTAD) </w:t>
      </w:r>
      <w:r w:rsidRPr="00551497">
        <w:rPr>
          <w:rStyle w:val="Timesitalic"/>
          <w:rFonts w:ascii="Noto Sans" w:hAnsi="Noto Sans" w:cs="Noto Sans"/>
        </w:rPr>
        <w:t>(Jahresübersicht über den Seeverkehr)</w:t>
      </w:r>
      <w:r w:rsidRPr="00551497">
        <w:t>, der Internationalen Seeschifffahrtsorganisa</w:t>
      </w:r>
      <w:r w:rsidRPr="00551497">
        <w:softHyphen/>
        <w:t>tion (IMO), der Weltgesundheitsorganisation (WHO) usw. vorgelegt wurden, und übermitteln Sie eine Kopie dieser Berichte oder geben Sie eine öffentliche Website an, die diese Angaben enthält:</w:t>
      </w:r>
    </w:p>
    <w:tbl>
      <w:tblPr>
        <w:tblW w:w="8788" w:type="dxa"/>
        <w:tblInd w:w="851" w:type="dxa"/>
        <w:tblBorders>
          <w:top w:val="single" w:sz="4" w:space="0" w:color="1E2DBE"/>
          <w:left w:val="single" w:sz="4" w:space="0" w:color="1E2DBE"/>
          <w:bottom w:val="single" w:sz="4" w:space="0" w:color="1E2DBE"/>
          <w:right w:val="single" w:sz="4" w:space="0" w:color="1E2DBE"/>
          <w:insideH w:val="single" w:sz="4" w:space="0" w:color="1E2DBE"/>
          <w:insideV w:val="single" w:sz="4" w:space="0" w:color="1E2DBE"/>
        </w:tblBorders>
        <w:tblCellMar>
          <w:top w:w="57" w:type="dxa"/>
          <w:left w:w="57" w:type="dxa"/>
          <w:bottom w:w="57" w:type="dxa"/>
          <w:right w:w="57" w:type="dxa"/>
        </w:tblCellMar>
        <w:tblLook w:val="04A0" w:firstRow="1" w:lastRow="0" w:firstColumn="1" w:lastColumn="0" w:noHBand="0" w:noVBand="1"/>
      </w:tblPr>
      <w:tblGrid>
        <w:gridCol w:w="2183"/>
        <w:gridCol w:w="2041"/>
        <w:gridCol w:w="2154"/>
        <w:gridCol w:w="2410"/>
      </w:tblGrid>
      <w:tr w:rsidR="00896502" w:rsidRPr="00551497" w14:paraId="167E1FAD" w14:textId="77777777" w:rsidTr="00EA7A3C">
        <w:trPr>
          <w:tblHeader/>
        </w:trPr>
        <w:tc>
          <w:tcPr>
            <w:tcW w:w="2183" w:type="dxa"/>
            <w:shd w:val="clear" w:color="auto" w:fill="1E2DBE"/>
          </w:tcPr>
          <w:p w14:paraId="41E9A26F" w14:textId="61DB94BA" w:rsidR="00896502" w:rsidRPr="00551497" w:rsidRDefault="00896502" w:rsidP="00EA7A3C">
            <w:pPr>
              <w:pStyle w:val="TableHeaderLeft"/>
              <w:rPr>
                <w:lang w:val="en-GB"/>
              </w:rPr>
            </w:pPr>
            <w:r w:rsidRPr="00551497">
              <w:lastRenderedPageBreak/>
              <w:t>Erbetene Angaben</w:t>
            </w:r>
          </w:p>
        </w:tc>
        <w:tc>
          <w:tcPr>
            <w:tcW w:w="2041" w:type="dxa"/>
            <w:shd w:val="clear" w:color="auto" w:fill="1E2DBE"/>
          </w:tcPr>
          <w:p w14:paraId="3B095231" w14:textId="0923B0B7" w:rsidR="00896502" w:rsidRPr="00551497" w:rsidRDefault="00896502" w:rsidP="00EA7A3C">
            <w:pPr>
              <w:pStyle w:val="TableHeaderLeft"/>
              <w:rPr>
                <w:lang w:val="en-GB"/>
              </w:rPr>
            </w:pPr>
            <w:r w:rsidRPr="00551497">
              <w:t>Schiffe, die interna</w:t>
            </w:r>
            <w:r w:rsidR="00EA7A3C">
              <w:softHyphen/>
            </w:r>
            <w:r w:rsidRPr="00551497">
              <w:t xml:space="preserve">tionale Reisen oder Reisen zwischen Häfen in anderen </w:t>
            </w:r>
            <w:r w:rsidRPr="00EA7A3C">
              <w:rPr>
                <w:spacing w:val="-2"/>
              </w:rPr>
              <w:t>Ländern durchführen</w:t>
            </w:r>
          </w:p>
        </w:tc>
        <w:tc>
          <w:tcPr>
            <w:tcW w:w="2154" w:type="dxa"/>
            <w:shd w:val="clear" w:color="auto" w:fill="1E2DBE"/>
          </w:tcPr>
          <w:p w14:paraId="6FA301C8" w14:textId="652B143D" w:rsidR="00896502" w:rsidRPr="00EA7A3C" w:rsidRDefault="00896502" w:rsidP="00EA7A3C">
            <w:pPr>
              <w:pStyle w:val="TableHeaderLeft"/>
              <w:rPr>
                <w:spacing w:val="-2"/>
                <w:lang w:val="en-GB"/>
              </w:rPr>
            </w:pPr>
            <w:r w:rsidRPr="00EA7A3C">
              <w:rPr>
                <w:spacing w:val="-2"/>
              </w:rPr>
              <w:t>Schiffe, die keine inter</w:t>
            </w:r>
            <w:r w:rsidR="00EA7A3C" w:rsidRPr="00EA7A3C">
              <w:rPr>
                <w:spacing w:val="-2"/>
              </w:rPr>
              <w:softHyphen/>
            </w:r>
            <w:r w:rsidRPr="00EA7A3C">
              <w:rPr>
                <w:spacing w:val="-2"/>
              </w:rPr>
              <w:t>nationalen Reisen oder Reisen zwischen Häfen in anderen Ländern durchführen</w:t>
            </w:r>
          </w:p>
        </w:tc>
        <w:tc>
          <w:tcPr>
            <w:tcW w:w="2410" w:type="dxa"/>
            <w:shd w:val="clear" w:color="auto" w:fill="1E2DBE"/>
          </w:tcPr>
          <w:p w14:paraId="5B8849A5" w14:textId="5802AC67" w:rsidR="00896502" w:rsidRPr="00551497" w:rsidRDefault="00896502" w:rsidP="00EA7A3C">
            <w:pPr>
              <w:pStyle w:val="TableHeaderLeft"/>
              <w:rPr>
                <w:lang w:val="en-GB"/>
              </w:rPr>
            </w:pPr>
            <w:r w:rsidRPr="00551497">
              <w:t>Bei diesen Angaben han</w:t>
            </w:r>
            <w:r w:rsidR="00EA7A3C">
              <w:softHyphen/>
            </w:r>
            <w:r w:rsidRPr="00551497">
              <w:t xml:space="preserve">delt es sich lediglich um eine Schätzung, da zu </w:t>
            </w:r>
            <w:r w:rsidRPr="00EA7A3C">
              <w:rPr>
                <w:spacing w:val="-1"/>
              </w:rPr>
              <w:t xml:space="preserve">dieser Frage formal keine </w:t>
            </w:r>
            <w:r w:rsidRPr="00EA7A3C">
              <w:rPr>
                <w:spacing w:val="-2"/>
              </w:rPr>
              <w:t>Daten gesammelt werden</w:t>
            </w:r>
          </w:p>
        </w:tc>
      </w:tr>
      <w:tr w:rsidR="001B6BEE" w:rsidRPr="00517FBD" w14:paraId="5D423B71" w14:textId="77777777" w:rsidTr="00EA7A3C">
        <w:tc>
          <w:tcPr>
            <w:tcW w:w="2183" w:type="dxa"/>
          </w:tcPr>
          <w:p w14:paraId="7F91F66D" w14:textId="5E4045C8" w:rsidR="001B6BEE" w:rsidRPr="00517FBD" w:rsidRDefault="00896502" w:rsidP="00EA7A3C">
            <w:pPr>
              <w:pStyle w:val="TableTextLeft"/>
              <w:keepNext/>
              <w:keepLines/>
            </w:pPr>
            <w:r w:rsidRPr="00517FBD">
              <w:t>Anzahl der Seeleute, die auf einem die Staats</w:t>
            </w:r>
            <w:r w:rsidRPr="00517FBD">
              <w:softHyphen/>
              <w:t xml:space="preserve">flagge führenden Schiff arbeiten, das unter das Übereinkommen </w:t>
            </w:r>
            <w:proofErr w:type="gramStart"/>
            <w:r w:rsidRPr="00517FBD">
              <w:t>fällt</w:t>
            </w:r>
            <w:proofErr w:type="gramEnd"/>
          </w:p>
        </w:tc>
        <w:tc>
          <w:tcPr>
            <w:tcW w:w="2041" w:type="dxa"/>
          </w:tcPr>
          <w:p w14:paraId="1DA7B7D9" w14:textId="4A623252" w:rsidR="001B6BEE" w:rsidRPr="00517FBD" w:rsidRDefault="00CC6A70" w:rsidP="00EA7A3C">
            <w:pPr>
              <w:pStyle w:val="TableTextLeft"/>
              <w:keepNext/>
              <w:keepLines/>
            </w:pPr>
            <w:r w:rsidRPr="00517FBD">
              <w:t xml:space="preserve">Erstbericht: </w:t>
            </w:r>
            <w:sdt>
              <w:sdtPr>
                <w:rPr>
                  <w:color w:val="AEAAAA" w:themeColor="background2" w:themeShade="BF"/>
                </w:rPr>
                <w:id w:val="2076305060"/>
                <w:placeholder>
                  <w:docPart w:val="E5B92FE489314D58BDBB4E2617E2F77D"/>
                </w:placeholder>
                <w15:color w:val="000000"/>
                <w:text/>
              </w:sdtPr>
              <w:sdtEndPr/>
              <w:sdtContent>
                <w:r w:rsidRPr="00517FBD">
                  <w:rPr>
                    <w:color w:val="AEAAAA" w:themeColor="background2" w:themeShade="BF"/>
                  </w:rPr>
                  <w:t>(für Texteingabe bitte anklicken)</w:t>
                </w:r>
              </w:sdtContent>
            </w:sdt>
          </w:p>
        </w:tc>
        <w:tc>
          <w:tcPr>
            <w:tcW w:w="2154" w:type="dxa"/>
          </w:tcPr>
          <w:p w14:paraId="4644CA3C" w14:textId="4A40C56E" w:rsidR="001B6BEE" w:rsidRPr="00517FBD" w:rsidRDefault="00CC6A70" w:rsidP="00EA7A3C">
            <w:pPr>
              <w:pStyle w:val="TableTextLeft"/>
              <w:keepNext/>
              <w:keepLines/>
            </w:pPr>
            <w:r w:rsidRPr="00517FBD">
              <w:t xml:space="preserve">Erstbericht: </w:t>
            </w:r>
            <w:sdt>
              <w:sdtPr>
                <w:rPr>
                  <w:color w:val="AEAAAA" w:themeColor="background2" w:themeShade="BF"/>
                </w:rPr>
                <w:id w:val="-1426645602"/>
                <w:placeholder>
                  <w:docPart w:val="0A2F5BE859E445549BC671C2641B5F95"/>
                </w:placeholder>
                <w15:color w:val="000000"/>
                <w:text/>
              </w:sdtPr>
              <w:sdtEndPr/>
              <w:sdtContent>
                <w:r w:rsidRPr="00517FBD">
                  <w:rPr>
                    <w:color w:val="AEAAAA" w:themeColor="background2" w:themeShade="BF"/>
                  </w:rPr>
                  <w:t>(für Texteingabe bitte anklicken)</w:t>
                </w:r>
              </w:sdtContent>
            </w:sdt>
          </w:p>
        </w:tc>
        <w:tc>
          <w:tcPr>
            <w:tcW w:w="2410" w:type="dxa"/>
          </w:tcPr>
          <w:p w14:paraId="580F47CC" w14:textId="7B7C31AC" w:rsidR="001B6BEE" w:rsidRPr="00517FBD" w:rsidRDefault="00CC6A70" w:rsidP="00EA7A3C">
            <w:pPr>
              <w:pStyle w:val="TableTextLeft"/>
              <w:keepNext/>
              <w:keepLines/>
            </w:pPr>
            <w:r w:rsidRPr="00517FBD">
              <w:t xml:space="preserve">Erstbericht: </w:t>
            </w:r>
            <w:sdt>
              <w:sdtPr>
                <w:rPr>
                  <w:color w:val="AEAAAA" w:themeColor="background2" w:themeShade="BF"/>
                </w:rPr>
                <w:id w:val="1466615060"/>
                <w:placeholder>
                  <w:docPart w:val="0C4248E1EFAD4EE5982DF277E3DE6180"/>
                </w:placeholder>
                <w15:color w:val="000000"/>
                <w:text/>
              </w:sdtPr>
              <w:sdtEndPr/>
              <w:sdtContent>
                <w:r w:rsidRPr="00517FBD">
                  <w:rPr>
                    <w:color w:val="AEAAAA" w:themeColor="background2" w:themeShade="BF"/>
                  </w:rPr>
                  <w:t>(für Texteingabe bitte anklicken)</w:t>
                </w:r>
              </w:sdtContent>
            </w:sdt>
          </w:p>
        </w:tc>
      </w:tr>
      <w:tr w:rsidR="00896502" w:rsidRPr="00517FBD" w14:paraId="49B117F8" w14:textId="77777777" w:rsidTr="00EA7A3C">
        <w:tc>
          <w:tcPr>
            <w:tcW w:w="2183" w:type="dxa"/>
            <w:shd w:val="clear" w:color="auto" w:fill="F0D2E0"/>
          </w:tcPr>
          <w:p w14:paraId="095DD15F" w14:textId="35CC13FE" w:rsidR="00896502" w:rsidRPr="00517FBD" w:rsidRDefault="00896502" w:rsidP="00EA7A3C">
            <w:pPr>
              <w:pStyle w:val="TableTextLeft"/>
              <w:keepNext/>
              <w:keepLines/>
            </w:pPr>
            <w:r w:rsidRPr="00517FBD">
              <w:t>Zweiter Bericht:</w:t>
            </w:r>
          </w:p>
        </w:tc>
        <w:tc>
          <w:tcPr>
            <w:tcW w:w="2041" w:type="dxa"/>
            <w:shd w:val="clear" w:color="auto" w:fill="F0D2E0"/>
          </w:tcPr>
          <w:p w14:paraId="6F35D27F" w14:textId="561D77E7" w:rsidR="00896502" w:rsidRPr="00517FBD" w:rsidRDefault="00AF079E" w:rsidP="00EA7A3C">
            <w:pPr>
              <w:pStyle w:val="TableTextLeft"/>
              <w:keepNext/>
              <w:keepLines/>
            </w:pPr>
            <w:sdt>
              <w:sdtPr>
                <w:rPr>
                  <w:color w:val="AEAAAA" w:themeColor="background2" w:themeShade="BF"/>
                </w:rPr>
                <w:id w:val="820692228"/>
                <w:placeholder>
                  <w:docPart w:val="F3E22EFAC64D4957B708F87F5CD6AC14"/>
                </w:placeholder>
                <w15:color w:val="000000"/>
                <w:text/>
              </w:sdtPr>
              <w:sdtEndPr/>
              <w:sdtContent>
                <w:r w:rsidR="00896502" w:rsidRPr="00517FBD">
                  <w:rPr>
                    <w:color w:val="AEAAAA" w:themeColor="background2" w:themeShade="BF"/>
                  </w:rPr>
                  <w:t>(für Texteingabe bitte anklicken)</w:t>
                </w:r>
              </w:sdtContent>
            </w:sdt>
          </w:p>
        </w:tc>
        <w:tc>
          <w:tcPr>
            <w:tcW w:w="2154" w:type="dxa"/>
            <w:shd w:val="clear" w:color="auto" w:fill="F0D2E0"/>
          </w:tcPr>
          <w:p w14:paraId="7ED939AF" w14:textId="6FF2B3D1" w:rsidR="00896502" w:rsidRPr="00517FBD" w:rsidRDefault="00AF079E" w:rsidP="00EA7A3C">
            <w:pPr>
              <w:pStyle w:val="TableTextLeft"/>
              <w:keepNext/>
              <w:keepLines/>
            </w:pPr>
            <w:sdt>
              <w:sdtPr>
                <w:rPr>
                  <w:color w:val="AEAAAA" w:themeColor="background2" w:themeShade="BF"/>
                </w:rPr>
                <w:id w:val="104858832"/>
                <w:placeholder>
                  <w:docPart w:val="E04055DFF4D64AB080BB55DD87024B54"/>
                </w:placeholder>
                <w15:color w:val="000000"/>
                <w:text/>
              </w:sdtPr>
              <w:sdtEndPr/>
              <w:sdtContent>
                <w:r w:rsidR="00896502" w:rsidRPr="00517FBD">
                  <w:rPr>
                    <w:color w:val="AEAAAA" w:themeColor="background2" w:themeShade="BF"/>
                  </w:rPr>
                  <w:t>(für Texteingabe bitte anklicken)</w:t>
                </w:r>
              </w:sdtContent>
            </w:sdt>
          </w:p>
        </w:tc>
        <w:tc>
          <w:tcPr>
            <w:tcW w:w="2410" w:type="dxa"/>
            <w:shd w:val="clear" w:color="auto" w:fill="F0D2E0"/>
          </w:tcPr>
          <w:p w14:paraId="6E86EFF9" w14:textId="6310C6E4" w:rsidR="00896502" w:rsidRPr="00517FBD" w:rsidRDefault="00AF079E" w:rsidP="00EA7A3C">
            <w:pPr>
              <w:pStyle w:val="TableTextLeft"/>
              <w:keepNext/>
              <w:keepLines/>
            </w:pPr>
            <w:sdt>
              <w:sdtPr>
                <w:rPr>
                  <w:color w:val="AEAAAA" w:themeColor="background2" w:themeShade="BF"/>
                </w:rPr>
                <w:id w:val="45343828"/>
                <w:placeholder>
                  <w:docPart w:val="8F35174D727E4A9CB98432623B6CE613"/>
                </w:placeholder>
                <w15:color w:val="000000"/>
                <w:text/>
              </w:sdtPr>
              <w:sdtEndPr/>
              <w:sdtContent>
                <w:r w:rsidR="00896502" w:rsidRPr="00517FBD">
                  <w:rPr>
                    <w:color w:val="AEAAAA" w:themeColor="background2" w:themeShade="BF"/>
                  </w:rPr>
                  <w:t>(für Texteingabe bitte anklicken)</w:t>
                </w:r>
              </w:sdtContent>
            </w:sdt>
          </w:p>
        </w:tc>
      </w:tr>
      <w:tr w:rsidR="00896502" w:rsidRPr="00517FBD" w14:paraId="7D3861D3" w14:textId="77777777" w:rsidTr="00EA7A3C">
        <w:tc>
          <w:tcPr>
            <w:tcW w:w="2183" w:type="dxa"/>
            <w:shd w:val="clear" w:color="auto" w:fill="FFF5C8"/>
          </w:tcPr>
          <w:p w14:paraId="3AB8266D" w14:textId="1628710F" w:rsidR="00896502" w:rsidRPr="00517FBD" w:rsidRDefault="00896502" w:rsidP="00EA7A3C">
            <w:pPr>
              <w:pStyle w:val="TableTextLeft"/>
              <w:keepNext/>
              <w:keepLines/>
            </w:pPr>
            <w:r w:rsidRPr="00517FBD">
              <w:t>Dritter Bericht:</w:t>
            </w:r>
          </w:p>
        </w:tc>
        <w:tc>
          <w:tcPr>
            <w:tcW w:w="2041" w:type="dxa"/>
            <w:shd w:val="clear" w:color="auto" w:fill="FFF5C8"/>
          </w:tcPr>
          <w:p w14:paraId="45A6FE90" w14:textId="5666CFE2" w:rsidR="00896502" w:rsidRPr="00517FBD" w:rsidRDefault="00AF079E" w:rsidP="00EA7A3C">
            <w:pPr>
              <w:pStyle w:val="TableTextLeft"/>
              <w:keepNext/>
              <w:keepLines/>
            </w:pPr>
            <w:sdt>
              <w:sdtPr>
                <w:rPr>
                  <w:color w:val="AEAAAA" w:themeColor="background2" w:themeShade="BF"/>
                </w:rPr>
                <w:id w:val="-1392656662"/>
                <w:placeholder>
                  <w:docPart w:val="ED67701FFB6C431D8A3FA4FDA2CD65F7"/>
                </w:placeholder>
                <w15:color w:val="000000"/>
                <w:text/>
              </w:sdtPr>
              <w:sdtEndPr/>
              <w:sdtContent>
                <w:r w:rsidR="00896502" w:rsidRPr="00517FBD">
                  <w:rPr>
                    <w:color w:val="AEAAAA" w:themeColor="background2" w:themeShade="BF"/>
                  </w:rPr>
                  <w:t>(für Texteingabe bitte anklicken)</w:t>
                </w:r>
              </w:sdtContent>
            </w:sdt>
          </w:p>
        </w:tc>
        <w:tc>
          <w:tcPr>
            <w:tcW w:w="2154" w:type="dxa"/>
            <w:shd w:val="clear" w:color="auto" w:fill="FFF5C8"/>
          </w:tcPr>
          <w:p w14:paraId="3280A16C" w14:textId="1585374B" w:rsidR="00896502" w:rsidRPr="00517FBD" w:rsidRDefault="00AF079E" w:rsidP="00EA7A3C">
            <w:pPr>
              <w:pStyle w:val="TableTextLeft"/>
              <w:keepNext/>
              <w:keepLines/>
            </w:pPr>
            <w:sdt>
              <w:sdtPr>
                <w:rPr>
                  <w:color w:val="AEAAAA" w:themeColor="background2" w:themeShade="BF"/>
                </w:rPr>
                <w:id w:val="1628589439"/>
                <w:placeholder>
                  <w:docPart w:val="A8328ACD54FA4D73840DCB15D72A0792"/>
                </w:placeholder>
                <w15:color w:val="000000"/>
                <w:text/>
              </w:sdtPr>
              <w:sdtEndPr/>
              <w:sdtContent>
                <w:r w:rsidR="00896502" w:rsidRPr="00517FBD">
                  <w:rPr>
                    <w:color w:val="AEAAAA" w:themeColor="background2" w:themeShade="BF"/>
                  </w:rPr>
                  <w:t>(für Texteingabe bitte anklicken)</w:t>
                </w:r>
              </w:sdtContent>
            </w:sdt>
          </w:p>
        </w:tc>
        <w:tc>
          <w:tcPr>
            <w:tcW w:w="2410" w:type="dxa"/>
            <w:shd w:val="clear" w:color="auto" w:fill="FFF5C8"/>
          </w:tcPr>
          <w:p w14:paraId="0BBD6E2D" w14:textId="252ECC76" w:rsidR="00896502" w:rsidRPr="00517FBD" w:rsidRDefault="00AF079E" w:rsidP="00EA7A3C">
            <w:pPr>
              <w:pStyle w:val="TableTextLeft"/>
              <w:keepNext/>
              <w:keepLines/>
            </w:pPr>
            <w:sdt>
              <w:sdtPr>
                <w:rPr>
                  <w:color w:val="AEAAAA" w:themeColor="background2" w:themeShade="BF"/>
                </w:rPr>
                <w:id w:val="624812442"/>
                <w:placeholder>
                  <w:docPart w:val="AA0C32903F2F4F9BBD3018CA960C855C"/>
                </w:placeholder>
                <w15:color w:val="000000"/>
                <w:text/>
              </w:sdtPr>
              <w:sdtEndPr/>
              <w:sdtContent>
                <w:r w:rsidR="00896502" w:rsidRPr="00517FBD">
                  <w:rPr>
                    <w:color w:val="AEAAAA" w:themeColor="background2" w:themeShade="BF"/>
                  </w:rPr>
                  <w:t>(für Texteingabe bitte anklicken)</w:t>
                </w:r>
              </w:sdtContent>
            </w:sdt>
          </w:p>
        </w:tc>
      </w:tr>
      <w:tr w:rsidR="00896502" w:rsidRPr="00517FBD" w14:paraId="02FAC204" w14:textId="77777777" w:rsidTr="00EA7A3C">
        <w:tc>
          <w:tcPr>
            <w:tcW w:w="2183" w:type="dxa"/>
            <w:shd w:val="clear" w:color="auto" w:fill="D2FBFB"/>
          </w:tcPr>
          <w:p w14:paraId="302A08FF" w14:textId="0FCD9F48" w:rsidR="00896502" w:rsidRPr="00517FBD" w:rsidRDefault="00896502" w:rsidP="00EA7A3C">
            <w:pPr>
              <w:pStyle w:val="TableTextLeft"/>
              <w:keepLines/>
            </w:pPr>
            <w:r w:rsidRPr="00517FBD">
              <w:t>Vierter Bericht:</w:t>
            </w:r>
          </w:p>
        </w:tc>
        <w:tc>
          <w:tcPr>
            <w:tcW w:w="2041" w:type="dxa"/>
            <w:shd w:val="clear" w:color="auto" w:fill="D2FBFB"/>
          </w:tcPr>
          <w:p w14:paraId="57A7F854" w14:textId="6B692CEE" w:rsidR="00896502" w:rsidRPr="00517FBD" w:rsidRDefault="00AF079E" w:rsidP="00EA7A3C">
            <w:pPr>
              <w:pStyle w:val="TableTextLeft"/>
              <w:keepLines/>
            </w:pPr>
            <w:sdt>
              <w:sdtPr>
                <w:rPr>
                  <w:color w:val="AEAAAA" w:themeColor="background2" w:themeShade="BF"/>
                </w:rPr>
                <w:id w:val="-1831516341"/>
                <w:placeholder>
                  <w:docPart w:val="3390C4482027477B987411D73DA726F6"/>
                </w:placeholder>
                <w15:color w:val="000000"/>
                <w:text/>
              </w:sdtPr>
              <w:sdtEndPr/>
              <w:sdtContent>
                <w:r w:rsidR="00896502" w:rsidRPr="00517FBD">
                  <w:rPr>
                    <w:color w:val="AEAAAA" w:themeColor="background2" w:themeShade="BF"/>
                  </w:rPr>
                  <w:t>(für Texteingabe bitte anklicken)</w:t>
                </w:r>
              </w:sdtContent>
            </w:sdt>
          </w:p>
        </w:tc>
        <w:tc>
          <w:tcPr>
            <w:tcW w:w="2154" w:type="dxa"/>
            <w:shd w:val="clear" w:color="auto" w:fill="D2FBFB"/>
          </w:tcPr>
          <w:p w14:paraId="61EE8941" w14:textId="606AB59C" w:rsidR="00896502" w:rsidRPr="00517FBD" w:rsidRDefault="00AF079E" w:rsidP="00EA7A3C">
            <w:pPr>
              <w:pStyle w:val="TableTextLeft"/>
              <w:keepLines/>
            </w:pPr>
            <w:sdt>
              <w:sdtPr>
                <w:rPr>
                  <w:color w:val="AEAAAA" w:themeColor="background2" w:themeShade="BF"/>
                </w:rPr>
                <w:id w:val="2119410178"/>
                <w:placeholder>
                  <w:docPart w:val="90F757BAF97E4874BB36D9C252549038"/>
                </w:placeholder>
                <w15:color w:val="000000"/>
                <w:text/>
              </w:sdtPr>
              <w:sdtEndPr/>
              <w:sdtContent>
                <w:r w:rsidR="00896502" w:rsidRPr="00517FBD">
                  <w:rPr>
                    <w:color w:val="AEAAAA" w:themeColor="background2" w:themeShade="BF"/>
                  </w:rPr>
                  <w:t>(für Texteingabe bitte anklicken)</w:t>
                </w:r>
              </w:sdtContent>
            </w:sdt>
          </w:p>
        </w:tc>
        <w:tc>
          <w:tcPr>
            <w:tcW w:w="2410" w:type="dxa"/>
            <w:shd w:val="clear" w:color="auto" w:fill="D2FBFB"/>
          </w:tcPr>
          <w:p w14:paraId="17145B2E" w14:textId="58113444" w:rsidR="00896502" w:rsidRPr="00517FBD" w:rsidRDefault="00AF079E" w:rsidP="00EA7A3C">
            <w:pPr>
              <w:pStyle w:val="TableTextLeft"/>
              <w:keepLines/>
            </w:pPr>
            <w:sdt>
              <w:sdtPr>
                <w:rPr>
                  <w:color w:val="AEAAAA" w:themeColor="background2" w:themeShade="BF"/>
                </w:rPr>
                <w:id w:val="-1698849169"/>
                <w:placeholder>
                  <w:docPart w:val="56032D05449D4B55A4AC0127FF338864"/>
                </w:placeholder>
                <w15:color w:val="000000"/>
                <w:text/>
              </w:sdtPr>
              <w:sdtEndPr/>
              <w:sdtContent>
                <w:r w:rsidR="00896502" w:rsidRPr="00517FBD">
                  <w:rPr>
                    <w:color w:val="AEAAAA" w:themeColor="background2" w:themeShade="BF"/>
                  </w:rPr>
                  <w:t>(für Texteingabe bitte anklicken)</w:t>
                </w:r>
              </w:sdtContent>
            </w:sdt>
          </w:p>
        </w:tc>
      </w:tr>
      <w:tr w:rsidR="00CC6A70" w:rsidRPr="00517FBD" w14:paraId="524FE4D1" w14:textId="77777777" w:rsidTr="00EA7A3C">
        <w:tc>
          <w:tcPr>
            <w:tcW w:w="2183" w:type="dxa"/>
          </w:tcPr>
          <w:p w14:paraId="53A2492B" w14:textId="4B267D3C" w:rsidR="00CC6A70" w:rsidRPr="00517FBD" w:rsidRDefault="00CC6A70" w:rsidP="00CC6A70">
            <w:pPr>
              <w:pStyle w:val="TableTextLeft"/>
              <w:keepNext/>
              <w:keepLines/>
            </w:pPr>
            <w:r w:rsidRPr="00517FBD">
              <w:t>Anzahl der Seeleute, die Staatsangehörige oder Einwohner oder sonst wie ansässig im Hoheitsgebiet sind</w:t>
            </w:r>
          </w:p>
        </w:tc>
        <w:tc>
          <w:tcPr>
            <w:tcW w:w="2041" w:type="dxa"/>
          </w:tcPr>
          <w:p w14:paraId="13DDD8EE" w14:textId="62980A70" w:rsidR="00CC6A70" w:rsidRPr="00517FBD" w:rsidRDefault="00CC6A70" w:rsidP="00CC6A70">
            <w:pPr>
              <w:pStyle w:val="TableTextLeft"/>
              <w:keepNext/>
              <w:keepLines/>
            </w:pPr>
            <w:r w:rsidRPr="00517FBD">
              <w:t xml:space="preserve">Erstbericht: </w:t>
            </w:r>
            <w:sdt>
              <w:sdtPr>
                <w:rPr>
                  <w:color w:val="AEAAAA" w:themeColor="background2" w:themeShade="BF"/>
                </w:rPr>
                <w:id w:val="-2086130885"/>
                <w:placeholder>
                  <w:docPart w:val="8673099766B74FD6BA503F319B96F30D"/>
                </w:placeholder>
                <w15:color w:val="000000"/>
                <w:text/>
              </w:sdtPr>
              <w:sdtEndPr/>
              <w:sdtContent>
                <w:r w:rsidRPr="00517FBD">
                  <w:rPr>
                    <w:color w:val="AEAAAA" w:themeColor="background2" w:themeShade="BF"/>
                  </w:rPr>
                  <w:t>(für Texteingabe bitte anklicken)</w:t>
                </w:r>
              </w:sdtContent>
            </w:sdt>
          </w:p>
        </w:tc>
        <w:tc>
          <w:tcPr>
            <w:tcW w:w="2154" w:type="dxa"/>
          </w:tcPr>
          <w:p w14:paraId="40D7E1ED" w14:textId="77777777" w:rsidR="00CC6A70" w:rsidRPr="00517FBD" w:rsidRDefault="00CC6A70" w:rsidP="00CC6A70">
            <w:pPr>
              <w:pStyle w:val="TableTextLeft"/>
              <w:keepNext/>
              <w:keepLines/>
            </w:pPr>
            <w:r w:rsidRPr="00517FBD">
              <w:t xml:space="preserve">Erstbericht: </w:t>
            </w:r>
            <w:sdt>
              <w:sdtPr>
                <w:rPr>
                  <w:color w:val="AEAAAA" w:themeColor="background2" w:themeShade="BF"/>
                </w:rPr>
                <w:id w:val="1196344462"/>
                <w:placeholder>
                  <w:docPart w:val="E9BDDDA9C1644C73A52597DE2D67B6B3"/>
                </w:placeholder>
                <w15:color w:val="000000"/>
                <w:text/>
              </w:sdtPr>
              <w:sdtEndPr/>
              <w:sdtContent>
                <w:r w:rsidRPr="00517FBD">
                  <w:rPr>
                    <w:color w:val="AEAAAA" w:themeColor="background2" w:themeShade="BF"/>
                  </w:rPr>
                  <w:t>(für Texteingabe bitte anklicken)</w:t>
                </w:r>
              </w:sdtContent>
            </w:sdt>
          </w:p>
        </w:tc>
        <w:tc>
          <w:tcPr>
            <w:tcW w:w="2410" w:type="dxa"/>
          </w:tcPr>
          <w:p w14:paraId="3503152B" w14:textId="77777777" w:rsidR="00CC6A70" w:rsidRPr="00517FBD" w:rsidRDefault="00CC6A70" w:rsidP="00CC6A70">
            <w:pPr>
              <w:pStyle w:val="TableTextLeft"/>
              <w:keepNext/>
              <w:keepLines/>
            </w:pPr>
            <w:r w:rsidRPr="00517FBD">
              <w:t xml:space="preserve">Erstbericht: </w:t>
            </w:r>
            <w:sdt>
              <w:sdtPr>
                <w:rPr>
                  <w:color w:val="AEAAAA" w:themeColor="background2" w:themeShade="BF"/>
                </w:rPr>
                <w:id w:val="-294146014"/>
                <w:placeholder>
                  <w:docPart w:val="72C16D4229FB4BB99D748869ED6EB29B"/>
                </w:placeholder>
                <w15:color w:val="000000"/>
                <w:text/>
              </w:sdtPr>
              <w:sdtEndPr/>
              <w:sdtContent>
                <w:r w:rsidRPr="00517FBD">
                  <w:rPr>
                    <w:color w:val="AEAAAA" w:themeColor="background2" w:themeShade="BF"/>
                  </w:rPr>
                  <w:t>(für Texteingabe bitte anklicken)</w:t>
                </w:r>
              </w:sdtContent>
            </w:sdt>
          </w:p>
        </w:tc>
      </w:tr>
      <w:tr w:rsidR="00CC6A70" w:rsidRPr="00517FBD" w14:paraId="1875DDDE" w14:textId="77777777" w:rsidTr="00EA7A3C">
        <w:tc>
          <w:tcPr>
            <w:tcW w:w="2183" w:type="dxa"/>
            <w:shd w:val="clear" w:color="auto" w:fill="F0D2E0"/>
          </w:tcPr>
          <w:p w14:paraId="5E0A09BB" w14:textId="77777777" w:rsidR="00CC6A70" w:rsidRPr="00517FBD" w:rsidRDefault="00CC6A70" w:rsidP="00CC6A70">
            <w:pPr>
              <w:pStyle w:val="TableTextLeft"/>
              <w:keepNext/>
              <w:keepLines/>
            </w:pPr>
            <w:r w:rsidRPr="00517FBD">
              <w:t>Zweiter Bericht:</w:t>
            </w:r>
          </w:p>
        </w:tc>
        <w:tc>
          <w:tcPr>
            <w:tcW w:w="2041" w:type="dxa"/>
            <w:shd w:val="clear" w:color="auto" w:fill="F0D2E0"/>
          </w:tcPr>
          <w:p w14:paraId="422422AD" w14:textId="77777777" w:rsidR="00CC6A70" w:rsidRPr="00517FBD" w:rsidRDefault="00AF079E" w:rsidP="00CC6A70">
            <w:pPr>
              <w:pStyle w:val="TableTextLeft"/>
              <w:keepNext/>
              <w:keepLines/>
            </w:pPr>
            <w:sdt>
              <w:sdtPr>
                <w:rPr>
                  <w:color w:val="AEAAAA" w:themeColor="background2" w:themeShade="BF"/>
                </w:rPr>
                <w:id w:val="1922364294"/>
                <w:placeholder>
                  <w:docPart w:val="A870B40C5F3B4737B6027031E4B7D43D"/>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F0D2E0"/>
          </w:tcPr>
          <w:p w14:paraId="7F531538" w14:textId="77777777" w:rsidR="00CC6A70" w:rsidRPr="00517FBD" w:rsidRDefault="00AF079E" w:rsidP="00CC6A70">
            <w:pPr>
              <w:pStyle w:val="TableTextLeft"/>
              <w:keepNext/>
              <w:keepLines/>
            </w:pPr>
            <w:sdt>
              <w:sdtPr>
                <w:rPr>
                  <w:color w:val="AEAAAA" w:themeColor="background2" w:themeShade="BF"/>
                </w:rPr>
                <w:id w:val="-658685562"/>
                <w:placeholder>
                  <w:docPart w:val="51E47FDCFB0E4FF8841328D14DF3098A"/>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F0D2E0"/>
          </w:tcPr>
          <w:p w14:paraId="31620566" w14:textId="77777777" w:rsidR="00CC6A70" w:rsidRPr="00517FBD" w:rsidRDefault="00AF079E" w:rsidP="00CC6A70">
            <w:pPr>
              <w:pStyle w:val="TableTextLeft"/>
              <w:keepNext/>
              <w:keepLines/>
            </w:pPr>
            <w:sdt>
              <w:sdtPr>
                <w:rPr>
                  <w:color w:val="AEAAAA" w:themeColor="background2" w:themeShade="BF"/>
                </w:rPr>
                <w:id w:val="306523089"/>
                <w:placeholder>
                  <w:docPart w:val="54457FBFFB7A41AE8D065D938711DBFD"/>
                </w:placeholder>
                <w15:color w:val="000000"/>
                <w:text/>
              </w:sdtPr>
              <w:sdtEndPr/>
              <w:sdtContent>
                <w:r w:rsidR="00CC6A70" w:rsidRPr="00517FBD">
                  <w:rPr>
                    <w:color w:val="AEAAAA" w:themeColor="background2" w:themeShade="BF"/>
                  </w:rPr>
                  <w:t>(für Texteingabe bitte anklicken)</w:t>
                </w:r>
              </w:sdtContent>
            </w:sdt>
          </w:p>
        </w:tc>
      </w:tr>
      <w:tr w:rsidR="00CC6A70" w:rsidRPr="00517FBD" w14:paraId="55295F5A" w14:textId="77777777" w:rsidTr="00EA7A3C">
        <w:tc>
          <w:tcPr>
            <w:tcW w:w="2183" w:type="dxa"/>
            <w:shd w:val="clear" w:color="auto" w:fill="FFF5C8"/>
          </w:tcPr>
          <w:p w14:paraId="7CCD4FE2" w14:textId="77777777" w:rsidR="00CC6A70" w:rsidRPr="00517FBD" w:rsidRDefault="00CC6A70" w:rsidP="00CC6A70">
            <w:pPr>
              <w:pStyle w:val="TableTextLeft"/>
              <w:keepNext/>
              <w:keepLines/>
            </w:pPr>
            <w:r w:rsidRPr="00517FBD">
              <w:t>Dritter Bericht:</w:t>
            </w:r>
          </w:p>
        </w:tc>
        <w:tc>
          <w:tcPr>
            <w:tcW w:w="2041" w:type="dxa"/>
            <w:shd w:val="clear" w:color="auto" w:fill="FFF5C8"/>
          </w:tcPr>
          <w:p w14:paraId="6B7E80D1" w14:textId="77777777" w:rsidR="00CC6A70" w:rsidRPr="00517FBD" w:rsidRDefault="00AF079E" w:rsidP="00CC6A70">
            <w:pPr>
              <w:pStyle w:val="TableTextLeft"/>
              <w:keepNext/>
              <w:keepLines/>
            </w:pPr>
            <w:sdt>
              <w:sdtPr>
                <w:rPr>
                  <w:color w:val="AEAAAA" w:themeColor="background2" w:themeShade="BF"/>
                </w:rPr>
                <w:id w:val="1392074602"/>
                <w:placeholder>
                  <w:docPart w:val="E332034A4FA5412AAA988C75A1FB0150"/>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FFF5C8"/>
          </w:tcPr>
          <w:p w14:paraId="6F20CB88" w14:textId="77777777" w:rsidR="00CC6A70" w:rsidRPr="00517FBD" w:rsidRDefault="00AF079E" w:rsidP="00CC6A70">
            <w:pPr>
              <w:pStyle w:val="TableTextLeft"/>
              <w:keepNext/>
              <w:keepLines/>
            </w:pPr>
            <w:sdt>
              <w:sdtPr>
                <w:rPr>
                  <w:color w:val="AEAAAA" w:themeColor="background2" w:themeShade="BF"/>
                </w:rPr>
                <w:id w:val="-969970548"/>
                <w:placeholder>
                  <w:docPart w:val="A446A52B8D574CA9867B3591042A4F48"/>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FFF5C8"/>
          </w:tcPr>
          <w:p w14:paraId="582D191D" w14:textId="77777777" w:rsidR="00CC6A70" w:rsidRPr="00517FBD" w:rsidRDefault="00AF079E" w:rsidP="00CC6A70">
            <w:pPr>
              <w:pStyle w:val="TableTextLeft"/>
              <w:keepNext/>
              <w:keepLines/>
            </w:pPr>
            <w:sdt>
              <w:sdtPr>
                <w:rPr>
                  <w:color w:val="AEAAAA" w:themeColor="background2" w:themeShade="BF"/>
                </w:rPr>
                <w:id w:val="-1603560869"/>
                <w:placeholder>
                  <w:docPart w:val="D66C37FEF8B04568B70737F8A76357BE"/>
                </w:placeholder>
                <w15:color w:val="000000"/>
                <w:text/>
              </w:sdtPr>
              <w:sdtEndPr/>
              <w:sdtContent>
                <w:r w:rsidR="00CC6A70" w:rsidRPr="00517FBD">
                  <w:rPr>
                    <w:color w:val="AEAAAA" w:themeColor="background2" w:themeShade="BF"/>
                  </w:rPr>
                  <w:t>(für Texteingabe bitte anklicken)</w:t>
                </w:r>
              </w:sdtContent>
            </w:sdt>
          </w:p>
        </w:tc>
      </w:tr>
      <w:tr w:rsidR="00CC6A70" w:rsidRPr="00517FBD" w14:paraId="68112AF0" w14:textId="77777777" w:rsidTr="00EA7A3C">
        <w:tc>
          <w:tcPr>
            <w:tcW w:w="2183" w:type="dxa"/>
            <w:shd w:val="clear" w:color="auto" w:fill="D2FBFB"/>
          </w:tcPr>
          <w:p w14:paraId="2F3BD62A" w14:textId="77777777" w:rsidR="00CC6A70" w:rsidRPr="00517FBD" w:rsidRDefault="00CC6A70" w:rsidP="00CC6A70">
            <w:pPr>
              <w:pStyle w:val="TableTextLeft"/>
              <w:keepLines/>
            </w:pPr>
            <w:r w:rsidRPr="00517FBD">
              <w:t>Vierter Bericht:</w:t>
            </w:r>
          </w:p>
        </w:tc>
        <w:tc>
          <w:tcPr>
            <w:tcW w:w="2041" w:type="dxa"/>
            <w:shd w:val="clear" w:color="auto" w:fill="D2FBFB"/>
          </w:tcPr>
          <w:p w14:paraId="2593D443" w14:textId="77777777" w:rsidR="00CC6A70" w:rsidRPr="00517FBD" w:rsidRDefault="00AF079E" w:rsidP="00CC6A70">
            <w:pPr>
              <w:pStyle w:val="TableTextLeft"/>
              <w:keepLines/>
            </w:pPr>
            <w:sdt>
              <w:sdtPr>
                <w:rPr>
                  <w:color w:val="AEAAAA" w:themeColor="background2" w:themeShade="BF"/>
                </w:rPr>
                <w:id w:val="-231552527"/>
                <w:placeholder>
                  <w:docPart w:val="BE86CC1C024F4C6F8859AE2413CFA3D7"/>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D2FBFB"/>
          </w:tcPr>
          <w:p w14:paraId="3342E15D" w14:textId="77777777" w:rsidR="00CC6A70" w:rsidRPr="00517FBD" w:rsidRDefault="00AF079E" w:rsidP="00CC6A70">
            <w:pPr>
              <w:pStyle w:val="TableTextLeft"/>
              <w:keepLines/>
            </w:pPr>
            <w:sdt>
              <w:sdtPr>
                <w:rPr>
                  <w:color w:val="AEAAAA" w:themeColor="background2" w:themeShade="BF"/>
                </w:rPr>
                <w:id w:val="2059745118"/>
                <w:placeholder>
                  <w:docPart w:val="38F73C7BBD6C41CC8E3A7CF1066F2B9C"/>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D2FBFB"/>
          </w:tcPr>
          <w:p w14:paraId="27CC6A27" w14:textId="77777777" w:rsidR="00CC6A70" w:rsidRPr="00517FBD" w:rsidRDefault="00AF079E" w:rsidP="00CC6A70">
            <w:pPr>
              <w:pStyle w:val="TableTextLeft"/>
              <w:keepLines/>
            </w:pPr>
            <w:sdt>
              <w:sdtPr>
                <w:rPr>
                  <w:color w:val="AEAAAA" w:themeColor="background2" w:themeShade="BF"/>
                </w:rPr>
                <w:id w:val="1521357411"/>
                <w:placeholder>
                  <w:docPart w:val="77644B0D92A24BF9859B9E8D4D1C96F0"/>
                </w:placeholder>
                <w15:color w:val="000000"/>
                <w:text/>
              </w:sdtPr>
              <w:sdtEndPr/>
              <w:sdtContent>
                <w:r w:rsidR="00CC6A70" w:rsidRPr="00517FBD">
                  <w:rPr>
                    <w:color w:val="AEAAAA" w:themeColor="background2" w:themeShade="BF"/>
                  </w:rPr>
                  <w:t>(für Texteingabe bitte anklicken)</w:t>
                </w:r>
              </w:sdtContent>
            </w:sdt>
          </w:p>
        </w:tc>
      </w:tr>
      <w:tr w:rsidR="00CC6A70" w:rsidRPr="00517FBD" w14:paraId="0A4B755D" w14:textId="77777777" w:rsidTr="00EA7A3C">
        <w:tc>
          <w:tcPr>
            <w:tcW w:w="2183" w:type="dxa"/>
          </w:tcPr>
          <w:p w14:paraId="43A85373" w14:textId="3D34668B" w:rsidR="00CC6A70" w:rsidRPr="00517FBD" w:rsidRDefault="00CC6A70" w:rsidP="00CC6A70">
            <w:pPr>
              <w:pStyle w:val="TableTextLeft"/>
              <w:keepNext/>
              <w:keepLines/>
            </w:pPr>
            <w:r w:rsidRPr="00517FBD">
              <w:t xml:space="preserve">(Gegebenenfalls) Anzahl der privaten </w:t>
            </w:r>
            <w:proofErr w:type="spellStart"/>
            <w:r w:rsidRPr="00517FBD">
              <w:t>Anwer</w:t>
            </w:r>
            <w:r w:rsidRPr="00517FBD">
              <w:softHyphen/>
              <w:t>bungs</w:t>
            </w:r>
            <w:proofErr w:type="spellEnd"/>
            <w:r w:rsidRPr="00517FBD">
              <w:t>- und Arbeitsver</w:t>
            </w:r>
            <w:r w:rsidRPr="00517FBD">
              <w:softHyphen/>
              <w:t>mittlungsdienste, die im Hoheitsgebiet tätig sind</w:t>
            </w:r>
          </w:p>
        </w:tc>
        <w:tc>
          <w:tcPr>
            <w:tcW w:w="2041" w:type="dxa"/>
          </w:tcPr>
          <w:p w14:paraId="2B9628E9" w14:textId="055D9C1D" w:rsidR="00CC6A70" w:rsidRPr="00517FBD" w:rsidRDefault="00CC6A70" w:rsidP="00CC6A70">
            <w:pPr>
              <w:pStyle w:val="TableTextLeft"/>
              <w:keepNext/>
              <w:keepLines/>
            </w:pPr>
            <w:r w:rsidRPr="00517FBD">
              <w:t xml:space="preserve">Erstbericht: </w:t>
            </w:r>
            <w:sdt>
              <w:sdtPr>
                <w:rPr>
                  <w:color w:val="AEAAAA" w:themeColor="background2" w:themeShade="BF"/>
                </w:rPr>
                <w:id w:val="-1285414110"/>
                <w:placeholder>
                  <w:docPart w:val="11ED1C96A4EC414094229918917DD5D3"/>
                </w:placeholder>
                <w15:color w:val="000000"/>
                <w:text/>
              </w:sdtPr>
              <w:sdtEndPr/>
              <w:sdtContent>
                <w:r w:rsidRPr="00517FBD">
                  <w:rPr>
                    <w:color w:val="AEAAAA" w:themeColor="background2" w:themeShade="BF"/>
                  </w:rPr>
                  <w:t>(für Texteingabe bitte anklicken)</w:t>
                </w:r>
              </w:sdtContent>
            </w:sdt>
          </w:p>
        </w:tc>
        <w:tc>
          <w:tcPr>
            <w:tcW w:w="2154" w:type="dxa"/>
          </w:tcPr>
          <w:p w14:paraId="3AAC4D15" w14:textId="77777777" w:rsidR="00CC6A70" w:rsidRPr="00517FBD" w:rsidRDefault="00CC6A70" w:rsidP="00CC6A70">
            <w:pPr>
              <w:pStyle w:val="TableTextLeft"/>
              <w:keepNext/>
              <w:keepLines/>
            </w:pPr>
            <w:r w:rsidRPr="00517FBD">
              <w:t xml:space="preserve">Erstbericht: </w:t>
            </w:r>
            <w:sdt>
              <w:sdtPr>
                <w:rPr>
                  <w:color w:val="AEAAAA" w:themeColor="background2" w:themeShade="BF"/>
                </w:rPr>
                <w:id w:val="-925030009"/>
                <w:placeholder>
                  <w:docPart w:val="ED66CBB854804ADF87E76F6689D5BDCC"/>
                </w:placeholder>
                <w15:color w:val="000000"/>
                <w:text/>
              </w:sdtPr>
              <w:sdtEndPr/>
              <w:sdtContent>
                <w:r w:rsidRPr="00517FBD">
                  <w:rPr>
                    <w:color w:val="AEAAAA" w:themeColor="background2" w:themeShade="BF"/>
                  </w:rPr>
                  <w:t>(für Texteingabe bitte anklicken)</w:t>
                </w:r>
              </w:sdtContent>
            </w:sdt>
          </w:p>
        </w:tc>
        <w:tc>
          <w:tcPr>
            <w:tcW w:w="2410" w:type="dxa"/>
          </w:tcPr>
          <w:p w14:paraId="7F1601AE" w14:textId="77777777" w:rsidR="00CC6A70" w:rsidRPr="00517FBD" w:rsidRDefault="00CC6A70" w:rsidP="00CC6A70">
            <w:pPr>
              <w:pStyle w:val="TableTextLeft"/>
              <w:keepNext/>
              <w:keepLines/>
            </w:pPr>
            <w:r w:rsidRPr="00517FBD">
              <w:t xml:space="preserve">Erstbericht: </w:t>
            </w:r>
            <w:sdt>
              <w:sdtPr>
                <w:rPr>
                  <w:color w:val="AEAAAA" w:themeColor="background2" w:themeShade="BF"/>
                </w:rPr>
                <w:id w:val="2020117862"/>
                <w:placeholder>
                  <w:docPart w:val="5183910AF0AF4079B5F7503B5859C9AA"/>
                </w:placeholder>
                <w15:color w:val="000000"/>
                <w:text/>
              </w:sdtPr>
              <w:sdtEndPr/>
              <w:sdtContent>
                <w:r w:rsidRPr="00517FBD">
                  <w:rPr>
                    <w:color w:val="AEAAAA" w:themeColor="background2" w:themeShade="BF"/>
                  </w:rPr>
                  <w:t>(für Texteingabe bitte anklicken)</w:t>
                </w:r>
              </w:sdtContent>
            </w:sdt>
          </w:p>
        </w:tc>
      </w:tr>
      <w:tr w:rsidR="00CC6A70" w:rsidRPr="00517FBD" w14:paraId="4ECDD634" w14:textId="77777777" w:rsidTr="00EA7A3C">
        <w:tc>
          <w:tcPr>
            <w:tcW w:w="2183" w:type="dxa"/>
            <w:shd w:val="clear" w:color="auto" w:fill="F0D2E0"/>
          </w:tcPr>
          <w:p w14:paraId="0BE21BB9" w14:textId="77777777" w:rsidR="00CC6A70" w:rsidRPr="00517FBD" w:rsidRDefault="00CC6A70" w:rsidP="00CC6A70">
            <w:pPr>
              <w:pStyle w:val="TableTextLeft"/>
              <w:keepNext/>
              <w:keepLines/>
            </w:pPr>
            <w:r w:rsidRPr="00517FBD">
              <w:t>Zweiter Bericht:</w:t>
            </w:r>
          </w:p>
        </w:tc>
        <w:tc>
          <w:tcPr>
            <w:tcW w:w="2041" w:type="dxa"/>
            <w:shd w:val="clear" w:color="auto" w:fill="F0D2E0"/>
          </w:tcPr>
          <w:p w14:paraId="7C4E3EC0" w14:textId="77777777" w:rsidR="00CC6A70" w:rsidRPr="00517FBD" w:rsidRDefault="00AF079E" w:rsidP="00CC6A70">
            <w:pPr>
              <w:pStyle w:val="TableTextLeft"/>
              <w:keepNext/>
              <w:keepLines/>
            </w:pPr>
            <w:sdt>
              <w:sdtPr>
                <w:rPr>
                  <w:color w:val="AEAAAA" w:themeColor="background2" w:themeShade="BF"/>
                </w:rPr>
                <w:id w:val="-624238864"/>
                <w:placeholder>
                  <w:docPart w:val="EBC018C90BBB411BBDF8BB3B0C50FD5D"/>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F0D2E0"/>
          </w:tcPr>
          <w:p w14:paraId="60CA54F1" w14:textId="77777777" w:rsidR="00CC6A70" w:rsidRPr="00517FBD" w:rsidRDefault="00AF079E" w:rsidP="00CC6A70">
            <w:pPr>
              <w:pStyle w:val="TableTextLeft"/>
              <w:keepNext/>
              <w:keepLines/>
            </w:pPr>
            <w:sdt>
              <w:sdtPr>
                <w:rPr>
                  <w:color w:val="AEAAAA" w:themeColor="background2" w:themeShade="BF"/>
                </w:rPr>
                <w:id w:val="-57486391"/>
                <w:placeholder>
                  <w:docPart w:val="39E8E6580B9C455F90202C21F64ACC3A"/>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F0D2E0"/>
          </w:tcPr>
          <w:p w14:paraId="4D2991DE" w14:textId="77777777" w:rsidR="00CC6A70" w:rsidRPr="00517FBD" w:rsidRDefault="00AF079E" w:rsidP="00CC6A70">
            <w:pPr>
              <w:pStyle w:val="TableTextLeft"/>
              <w:keepNext/>
              <w:keepLines/>
            </w:pPr>
            <w:sdt>
              <w:sdtPr>
                <w:rPr>
                  <w:color w:val="AEAAAA" w:themeColor="background2" w:themeShade="BF"/>
                </w:rPr>
                <w:id w:val="1041324324"/>
                <w:placeholder>
                  <w:docPart w:val="FE0504BF72544C4CA5C2EC9F2963F1BD"/>
                </w:placeholder>
                <w15:color w:val="000000"/>
                <w:text/>
              </w:sdtPr>
              <w:sdtEndPr/>
              <w:sdtContent>
                <w:r w:rsidR="00CC6A70" w:rsidRPr="00517FBD">
                  <w:rPr>
                    <w:color w:val="AEAAAA" w:themeColor="background2" w:themeShade="BF"/>
                  </w:rPr>
                  <w:t>(für Texteingabe bitte anklicken)</w:t>
                </w:r>
              </w:sdtContent>
            </w:sdt>
          </w:p>
        </w:tc>
      </w:tr>
      <w:tr w:rsidR="00CC6A70" w:rsidRPr="00517FBD" w14:paraId="70668ED9" w14:textId="77777777" w:rsidTr="00EA7A3C">
        <w:tc>
          <w:tcPr>
            <w:tcW w:w="2183" w:type="dxa"/>
            <w:shd w:val="clear" w:color="auto" w:fill="FFF5C8"/>
          </w:tcPr>
          <w:p w14:paraId="499F5997" w14:textId="77777777" w:rsidR="00CC6A70" w:rsidRPr="00517FBD" w:rsidRDefault="00CC6A70" w:rsidP="00CC6A70">
            <w:pPr>
              <w:pStyle w:val="TableTextLeft"/>
              <w:keepNext/>
              <w:keepLines/>
            </w:pPr>
            <w:r w:rsidRPr="00517FBD">
              <w:t>Dritter Bericht:</w:t>
            </w:r>
          </w:p>
        </w:tc>
        <w:tc>
          <w:tcPr>
            <w:tcW w:w="2041" w:type="dxa"/>
            <w:shd w:val="clear" w:color="auto" w:fill="FFF5C8"/>
          </w:tcPr>
          <w:p w14:paraId="013CC163" w14:textId="77777777" w:rsidR="00CC6A70" w:rsidRPr="00517FBD" w:rsidRDefault="00AF079E" w:rsidP="00CC6A70">
            <w:pPr>
              <w:pStyle w:val="TableTextLeft"/>
              <w:keepNext/>
              <w:keepLines/>
            </w:pPr>
            <w:sdt>
              <w:sdtPr>
                <w:rPr>
                  <w:color w:val="AEAAAA" w:themeColor="background2" w:themeShade="BF"/>
                </w:rPr>
                <w:id w:val="515959750"/>
                <w:placeholder>
                  <w:docPart w:val="F0F023E1BC804F0D8ADC2959A7A9E579"/>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FFF5C8"/>
          </w:tcPr>
          <w:p w14:paraId="12D3AA0A" w14:textId="77777777" w:rsidR="00CC6A70" w:rsidRPr="00517FBD" w:rsidRDefault="00AF079E" w:rsidP="00CC6A70">
            <w:pPr>
              <w:pStyle w:val="TableTextLeft"/>
              <w:keepNext/>
              <w:keepLines/>
            </w:pPr>
            <w:sdt>
              <w:sdtPr>
                <w:rPr>
                  <w:color w:val="AEAAAA" w:themeColor="background2" w:themeShade="BF"/>
                </w:rPr>
                <w:id w:val="1710844126"/>
                <w:placeholder>
                  <w:docPart w:val="B1AFCB93161E41AFA2C868B999B25E99"/>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FFF5C8"/>
          </w:tcPr>
          <w:p w14:paraId="5D2F0884" w14:textId="77777777" w:rsidR="00CC6A70" w:rsidRPr="00517FBD" w:rsidRDefault="00AF079E" w:rsidP="00CC6A70">
            <w:pPr>
              <w:pStyle w:val="TableTextLeft"/>
              <w:keepNext/>
              <w:keepLines/>
            </w:pPr>
            <w:sdt>
              <w:sdtPr>
                <w:rPr>
                  <w:color w:val="AEAAAA" w:themeColor="background2" w:themeShade="BF"/>
                </w:rPr>
                <w:id w:val="1937250096"/>
                <w:placeholder>
                  <w:docPart w:val="6FE6C49BA89C442EB48D10650AA0D350"/>
                </w:placeholder>
                <w15:color w:val="000000"/>
                <w:text/>
              </w:sdtPr>
              <w:sdtEndPr/>
              <w:sdtContent>
                <w:r w:rsidR="00CC6A70" w:rsidRPr="00517FBD">
                  <w:rPr>
                    <w:color w:val="AEAAAA" w:themeColor="background2" w:themeShade="BF"/>
                  </w:rPr>
                  <w:t>(für Texteingabe bitte anklicken)</w:t>
                </w:r>
              </w:sdtContent>
            </w:sdt>
          </w:p>
        </w:tc>
      </w:tr>
      <w:tr w:rsidR="00CC6A70" w:rsidRPr="00517FBD" w14:paraId="06BBA9D0" w14:textId="77777777" w:rsidTr="00EA7A3C">
        <w:tc>
          <w:tcPr>
            <w:tcW w:w="2183" w:type="dxa"/>
            <w:shd w:val="clear" w:color="auto" w:fill="D2FBFB"/>
          </w:tcPr>
          <w:p w14:paraId="298309BA" w14:textId="77777777" w:rsidR="00CC6A70" w:rsidRPr="00517FBD" w:rsidRDefault="00CC6A70" w:rsidP="00CC6A70">
            <w:pPr>
              <w:pStyle w:val="TableTextLeft"/>
              <w:keepLines/>
            </w:pPr>
            <w:r w:rsidRPr="00517FBD">
              <w:t>Vierter Bericht:</w:t>
            </w:r>
          </w:p>
        </w:tc>
        <w:tc>
          <w:tcPr>
            <w:tcW w:w="2041" w:type="dxa"/>
            <w:shd w:val="clear" w:color="auto" w:fill="D2FBFB"/>
          </w:tcPr>
          <w:p w14:paraId="2318F7D1" w14:textId="77777777" w:rsidR="00CC6A70" w:rsidRPr="00517FBD" w:rsidRDefault="00AF079E" w:rsidP="00CC6A70">
            <w:pPr>
              <w:pStyle w:val="TableTextLeft"/>
              <w:keepLines/>
            </w:pPr>
            <w:sdt>
              <w:sdtPr>
                <w:rPr>
                  <w:color w:val="AEAAAA" w:themeColor="background2" w:themeShade="BF"/>
                </w:rPr>
                <w:id w:val="-715660230"/>
                <w:placeholder>
                  <w:docPart w:val="1EDAF16146424E9D8F8C09AB835533AE"/>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D2FBFB"/>
          </w:tcPr>
          <w:p w14:paraId="0FE7DF33" w14:textId="77777777" w:rsidR="00CC6A70" w:rsidRPr="00517FBD" w:rsidRDefault="00AF079E" w:rsidP="00CC6A70">
            <w:pPr>
              <w:pStyle w:val="TableTextLeft"/>
              <w:keepLines/>
            </w:pPr>
            <w:sdt>
              <w:sdtPr>
                <w:rPr>
                  <w:color w:val="AEAAAA" w:themeColor="background2" w:themeShade="BF"/>
                </w:rPr>
                <w:id w:val="-46302748"/>
                <w:placeholder>
                  <w:docPart w:val="4E9608D176D043C4B59F43F499F39CA7"/>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D2FBFB"/>
          </w:tcPr>
          <w:p w14:paraId="4D6A6BF0" w14:textId="77777777" w:rsidR="00CC6A70" w:rsidRPr="00517FBD" w:rsidRDefault="00AF079E" w:rsidP="00CC6A70">
            <w:pPr>
              <w:pStyle w:val="TableTextLeft"/>
              <w:keepLines/>
            </w:pPr>
            <w:sdt>
              <w:sdtPr>
                <w:rPr>
                  <w:color w:val="AEAAAA" w:themeColor="background2" w:themeShade="BF"/>
                </w:rPr>
                <w:id w:val="-2042273334"/>
                <w:placeholder>
                  <w:docPart w:val="8B9BF73D00C34B91B35AABC6A82D6631"/>
                </w:placeholder>
                <w15:color w:val="000000"/>
                <w:text/>
              </w:sdtPr>
              <w:sdtEndPr/>
              <w:sdtContent>
                <w:r w:rsidR="00CC6A70" w:rsidRPr="00517FBD">
                  <w:rPr>
                    <w:color w:val="AEAAAA" w:themeColor="background2" w:themeShade="BF"/>
                  </w:rPr>
                  <w:t>(für Texteingabe bitte anklicken)</w:t>
                </w:r>
              </w:sdtContent>
            </w:sdt>
          </w:p>
        </w:tc>
      </w:tr>
      <w:tr w:rsidR="00CC6A70" w:rsidRPr="00517FBD" w14:paraId="0F7D8CB7" w14:textId="77777777" w:rsidTr="00EA7A3C">
        <w:tc>
          <w:tcPr>
            <w:tcW w:w="2183" w:type="dxa"/>
          </w:tcPr>
          <w:p w14:paraId="0AE515CA" w14:textId="6B11DA39" w:rsidR="00CC6A70" w:rsidRPr="00517FBD" w:rsidRDefault="00CC6A70" w:rsidP="00CC6A70">
            <w:pPr>
              <w:pStyle w:val="TableTextLeft"/>
              <w:keepNext/>
              <w:keepLines/>
            </w:pPr>
            <w:r w:rsidRPr="00517FBD">
              <w:lastRenderedPageBreak/>
              <w:t>Geschlechterverteilung unter den Seeleuten</w:t>
            </w:r>
          </w:p>
        </w:tc>
        <w:tc>
          <w:tcPr>
            <w:tcW w:w="2041" w:type="dxa"/>
          </w:tcPr>
          <w:p w14:paraId="11819FB5" w14:textId="4DB52D69" w:rsidR="00CC6A70" w:rsidRPr="00517FBD" w:rsidRDefault="00CC6A70" w:rsidP="00CC6A70">
            <w:pPr>
              <w:pStyle w:val="TableTextLeft"/>
              <w:keepNext/>
              <w:keepLines/>
            </w:pPr>
            <w:r w:rsidRPr="00517FBD">
              <w:t xml:space="preserve">Erstbericht: </w:t>
            </w:r>
            <w:sdt>
              <w:sdtPr>
                <w:rPr>
                  <w:color w:val="AEAAAA" w:themeColor="background2" w:themeShade="BF"/>
                  <w:spacing w:val="-4"/>
                </w:rPr>
                <w:id w:val="62762465"/>
                <w:placeholder>
                  <w:docPart w:val="F05F5EDAB1E84F95B152C66F12D2334A"/>
                </w:placeholder>
                <w15:color w:val="000000"/>
                <w:text/>
              </w:sdtPr>
              <w:sdtEndPr/>
              <w:sdtContent>
                <w:r w:rsidRPr="00517FBD">
                  <w:rPr>
                    <w:color w:val="AEAAAA" w:themeColor="background2" w:themeShade="BF"/>
                    <w:spacing w:val="-4"/>
                  </w:rPr>
                  <w:t>(für Text</w:t>
                </w:r>
                <w:r w:rsidRPr="00517FBD">
                  <w:rPr>
                    <w:color w:val="AEAAAA" w:themeColor="background2" w:themeShade="BF"/>
                    <w:spacing w:val="-4"/>
                  </w:rPr>
                  <w:softHyphen/>
                  <w:t>eingabe bitte anklicken)</w:t>
                </w:r>
              </w:sdtContent>
            </w:sdt>
          </w:p>
        </w:tc>
        <w:tc>
          <w:tcPr>
            <w:tcW w:w="2154" w:type="dxa"/>
          </w:tcPr>
          <w:p w14:paraId="34D89482" w14:textId="480FB577" w:rsidR="00CC6A70" w:rsidRPr="00517FBD" w:rsidRDefault="00CC6A70" w:rsidP="00CC6A70">
            <w:pPr>
              <w:pStyle w:val="TableTextLeft"/>
              <w:keepNext/>
              <w:keepLines/>
            </w:pPr>
            <w:r w:rsidRPr="00517FBD">
              <w:t xml:space="preserve">Erstbericht: </w:t>
            </w:r>
            <w:sdt>
              <w:sdtPr>
                <w:rPr>
                  <w:color w:val="AEAAAA" w:themeColor="background2" w:themeShade="BF"/>
                  <w:spacing w:val="-4"/>
                </w:rPr>
                <w:id w:val="497001339"/>
                <w:placeholder>
                  <w:docPart w:val="E997F0CE4E824D6D9E39A586A08A407E"/>
                </w:placeholder>
                <w15:color w:val="000000"/>
                <w:text/>
              </w:sdtPr>
              <w:sdtEndPr/>
              <w:sdtContent>
                <w:r w:rsidRPr="00517FBD">
                  <w:rPr>
                    <w:color w:val="AEAAAA" w:themeColor="background2" w:themeShade="BF"/>
                    <w:spacing w:val="-4"/>
                  </w:rPr>
                  <w:t>(für Text</w:t>
                </w:r>
                <w:r w:rsidRPr="00517FBD">
                  <w:rPr>
                    <w:color w:val="AEAAAA" w:themeColor="background2" w:themeShade="BF"/>
                    <w:spacing w:val="-4"/>
                  </w:rPr>
                  <w:softHyphen/>
                  <w:t>eingabe bitte anklicken)</w:t>
                </w:r>
              </w:sdtContent>
            </w:sdt>
          </w:p>
        </w:tc>
        <w:tc>
          <w:tcPr>
            <w:tcW w:w="2410" w:type="dxa"/>
          </w:tcPr>
          <w:p w14:paraId="73C60A14" w14:textId="5DBF3338" w:rsidR="00CC6A70" w:rsidRPr="00517FBD" w:rsidRDefault="00CC6A70" w:rsidP="00CC6A70">
            <w:pPr>
              <w:pStyle w:val="TableTextLeft"/>
              <w:keepNext/>
              <w:keepLines/>
            </w:pPr>
            <w:r w:rsidRPr="00517FBD">
              <w:t xml:space="preserve">Erstbericht: </w:t>
            </w:r>
            <w:sdt>
              <w:sdtPr>
                <w:rPr>
                  <w:color w:val="AEAAAA" w:themeColor="background2" w:themeShade="BF"/>
                  <w:spacing w:val="-4"/>
                </w:rPr>
                <w:id w:val="-1035268946"/>
                <w:placeholder>
                  <w:docPart w:val="A07B1DADD70F4E6787D3E008912E5C67"/>
                </w:placeholder>
                <w15:color w:val="000000"/>
                <w:text/>
              </w:sdtPr>
              <w:sdtEndPr/>
              <w:sdtContent>
                <w:r w:rsidRPr="00517FBD">
                  <w:rPr>
                    <w:color w:val="AEAAAA" w:themeColor="background2" w:themeShade="BF"/>
                    <w:spacing w:val="-4"/>
                  </w:rPr>
                  <w:t>(für Text</w:t>
                </w:r>
                <w:r w:rsidRPr="00517FBD">
                  <w:rPr>
                    <w:color w:val="AEAAAA" w:themeColor="background2" w:themeShade="BF"/>
                    <w:spacing w:val="-4"/>
                  </w:rPr>
                  <w:softHyphen/>
                  <w:t>eingabe bitte anklicken)</w:t>
                </w:r>
              </w:sdtContent>
            </w:sdt>
          </w:p>
        </w:tc>
      </w:tr>
      <w:tr w:rsidR="00CC6A70" w:rsidRPr="00517FBD" w14:paraId="6569DAC0" w14:textId="77777777" w:rsidTr="00EA7A3C">
        <w:tc>
          <w:tcPr>
            <w:tcW w:w="2183" w:type="dxa"/>
            <w:shd w:val="clear" w:color="auto" w:fill="F0D2E0"/>
          </w:tcPr>
          <w:p w14:paraId="5E8C0E3D" w14:textId="77777777" w:rsidR="00CC6A70" w:rsidRPr="00517FBD" w:rsidRDefault="00CC6A70" w:rsidP="00CC6A70">
            <w:pPr>
              <w:pStyle w:val="TableTextLeft"/>
              <w:keepNext/>
              <w:keepLines/>
            </w:pPr>
            <w:r w:rsidRPr="00517FBD">
              <w:t>Zweiter Bericht:</w:t>
            </w:r>
          </w:p>
        </w:tc>
        <w:tc>
          <w:tcPr>
            <w:tcW w:w="2041" w:type="dxa"/>
            <w:shd w:val="clear" w:color="auto" w:fill="F0D2E0"/>
          </w:tcPr>
          <w:p w14:paraId="3E0B181F" w14:textId="77777777" w:rsidR="00CC6A70" w:rsidRPr="00517FBD" w:rsidRDefault="00AF079E" w:rsidP="00CC6A70">
            <w:pPr>
              <w:pStyle w:val="TableTextLeft"/>
              <w:keepNext/>
              <w:keepLines/>
            </w:pPr>
            <w:sdt>
              <w:sdtPr>
                <w:rPr>
                  <w:color w:val="AEAAAA" w:themeColor="background2" w:themeShade="BF"/>
                </w:rPr>
                <w:id w:val="725576978"/>
                <w:placeholder>
                  <w:docPart w:val="E81232671A6C4393A30790813B74310C"/>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F0D2E0"/>
          </w:tcPr>
          <w:p w14:paraId="4AA92E8F" w14:textId="77777777" w:rsidR="00CC6A70" w:rsidRPr="00517FBD" w:rsidRDefault="00AF079E" w:rsidP="00CC6A70">
            <w:pPr>
              <w:pStyle w:val="TableTextLeft"/>
              <w:keepNext/>
              <w:keepLines/>
            </w:pPr>
            <w:sdt>
              <w:sdtPr>
                <w:rPr>
                  <w:color w:val="AEAAAA" w:themeColor="background2" w:themeShade="BF"/>
                </w:rPr>
                <w:id w:val="-1371219069"/>
                <w:placeholder>
                  <w:docPart w:val="05453C53A22F4C3884F46B4CEFCEBF0D"/>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F0D2E0"/>
          </w:tcPr>
          <w:p w14:paraId="576C00DC" w14:textId="77777777" w:rsidR="00CC6A70" w:rsidRPr="00517FBD" w:rsidRDefault="00AF079E" w:rsidP="00CC6A70">
            <w:pPr>
              <w:pStyle w:val="TableTextLeft"/>
              <w:keepNext/>
              <w:keepLines/>
            </w:pPr>
            <w:sdt>
              <w:sdtPr>
                <w:rPr>
                  <w:color w:val="AEAAAA" w:themeColor="background2" w:themeShade="BF"/>
                </w:rPr>
                <w:id w:val="-2003195323"/>
                <w:placeholder>
                  <w:docPart w:val="FE45E1EB450047B2BFEB43EEC0A0791D"/>
                </w:placeholder>
                <w15:color w:val="000000"/>
                <w:text/>
              </w:sdtPr>
              <w:sdtEndPr/>
              <w:sdtContent>
                <w:r w:rsidR="00CC6A70" w:rsidRPr="00517FBD">
                  <w:rPr>
                    <w:color w:val="AEAAAA" w:themeColor="background2" w:themeShade="BF"/>
                  </w:rPr>
                  <w:t>(für Texteingabe bitte anklicken)</w:t>
                </w:r>
              </w:sdtContent>
            </w:sdt>
          </w:p>
        </w:tc>
      </w:tr>
      <w:tr w:rsidR="00CC6A70" w:rsidRPr="00517FBD" w14:paraId="7BD7B74D" w14:textId="77777777" w:rsidTr="00EA7A3C">
        <w:tc>
          <w:tcPr>
            <w:tcW w:w="2183" w:type="dxa"/>
            <w:shd w:val="clear" w:color="auto" w:fill="FFF5C8"/>
          </w:tcPr>
          <w:p w14:paraId="28F9E7FF" w14:textId="77777777" w:rsidR="00CC6A70" w:rsidRPr="00517FBD" w:rsidRDefault="00CC6A70" w:rsidP="00CC6A70">
            <w:pPr>
              <w:pStyle w:val="TableTextLeft"/>
              <w:keepNext/>
              <w:keepLines/>
            </w:pPr>
            <w:r w:rsidRPr="00517FBD">
              <w:t>Dritter Bericht:</w:t>
            </w:r>
          </w:p>
        </w:tc>
        <w:tc>
          <w:tcPr>
            <w:tcW w:w="2041" w:type="dxa"/>
            <w:shd w:val="clear" w:color="auto" w:fill="FFF5C8"/>
          </w:tcPr>
          <w:p w14:paraId="1645D8DD" w14:textId="77777777" w:rsidR="00CC6A70" w:rsidRPr="00517FBD" w:rsidRDefault="00AF079E" w:rsidP="00CC6A70">
            <w:pPr>
              <w:pStyle w:val="TableTextLeft"/>
              <w:keepNext/>
              <w:keepLines/>
            </w:pPr>
            <w:sdt>
              <w:sdtPr>
                <w:rPr>
                  <w:color w:val="AEAAAA" w:themeColor="background2" w:themeShade="BF"/>
                </w:rPr>
                <w:id w:val="1946190189"/>
                <w:placeholder>
                  <w:docPart w:val="EC857361CD1D4234B8D5D0D1214E98AA"/>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FFF5C8"/>
          </w:tcPr>
          <w:p w14:paraId="109D44BE" w14:textId="77777777" w:rsidR="00CC6A70" w:rsidRPr="00517FBD" w:rsidRDefault="00AF079E" w:rsidP="00CC6A70">
            <w:pPr>
              <w:pStyle w:val="TableTextLeft"/>
              <w:keepNext/>
              <w:keepLines/>
            </w:pPr>
            <w:sdt>
              <w:sdtPr>
                <w:rPr>
                  <w:color w:val="AEAAAA" w:themeColor="background2" w:themeShade="BF"/>
                </w:rPr>
                <w:id w:val="-1703940944"/>
                <w:placeholder>
                  <w:docPart w:val="B32910F2775A4A9C97A22B82FB39D1A6"/>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FFF5C8"/>
          </w:tcPr>
          <w:p w14:paraId="7C62F82C" w14:textId="77777777" w:rsidR="00CC6A70" w:rsidRPr="00517FBD" w:rsidRDefault="00AF079E" w:rsidP="00CC6A70">
            <w:pPr>
              <w:pStyle w:val="TableTextLeft"/>
              <w:keepNext/>
              <w:keepLines/>
            </w:pPr>
            <w:sdt>
              <w:sdtPr>
                <w:rPr>
                  <w:color w:val="AEAAAA" w:themeColor="background2" w:themeShade="BF"/>
                </w:rPr>
                <w:id w:val="2059741202"/>
                <w:placeholder>
                  <w:docPart w:val="D313120D13314DB5BFF3713BF4E4EFDA"/>
                </w:placeholder>
                <w15:color w:val="000000"/>
                <w:text/>
              </w:sdtPr>
              <w:sdtEndPr/>
              <w:sdtContent>
                <w:r w:rsidR="00CC6A70" w:rsidRPr="00517FBD">
                  <w:rPr>
                    <w:color w:val="AEAAAA" w:themeColor="background2" w:themeShade="BF"/>
                  </w:rPr>
                  <w:t>(für Texteingabe bitte anklicken)</w:t>
                </w:r>
              </w:sdtContent>
            </w:sdt>
          </w:p>
        </w:tc>
      </w:tr>
      <w:tr w:rsidR="00CC6A70" w:rsidRPr="00517FBD" w14:paraId="488E247F" w14:textId="77777777" w:rsidTr="00EA7A3C">
        <w:tc>
          <w:tcPr>
            <w:tcW w:w="2183" w:type="dxa"/>
            <w:shd w:val="clear" w:color="auto" w:fill="D2FBFB"/>
          </w:tcPr>
          <w:p w14:paraId="1DA006FA" w14:textId="77777777" w:rsidR="00CC6A70" w:rsidRPr="00517FBD" w:rsidRDefault="00CC6A70" w:rsidP="00CC6A70">
            <w:pPr>
              <w:pStyle w:val="TableTextLeft"/>
              <w:keepLines/>
            </w:pPr>
            <w:r w:rsidRPr="00517FBD">
              <w:t>Vierter Bericht:</w:t>
            </w:r>
          </w:p>
        </w:tc>
        <w:tc>
          <w:tcPr>
            <w:tcW w:w="2041" w:type="dxa"/>
            <w:shd w:val="clear" w:color="auto" w:fill="D2FBFB"/>
          </w:tcPr>
          <w:p w14:paraId="1F385DFE" w14:textId="77777777" w:rsidR="00CC6A70" w:rsidRPr="00517FBD" w:rsidRDefault="00AF079E" w:rsidP="00CC6A70">
            <w:pPr>
              <w:pStyle w:val="TableTextLeft"/>
              <w:keepLines/>
            </w:pPr>
            <w:sdt>
              <w:sdtPr>
                <w:rPr>
                  <w:color w:val="AEAAAA" w:themeColor="background2" w:themeShade="BF"/>
                </w:rPr>
                <w:id w:val="2105986169"/>
                <w:placeholder>
                  <w:docPart w:val="4C5B45DAA40649EFBB64AC311A5E34EF"/>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D2FBFB"/>
          </w:tcPr>
          <w:p w14:paraId="507AA374" w14:textId="77777777" w:rsidR="00CC6A70" w:rsidRPr="00517FBD" w:rsidRDefault="00AF079E" w:rsidP="00CC6A70">
            <w:pPr>
              <w:pStyle w:val="TableTextLeft"/>
              <w:keepLines/>
            </w:pPr>
            <w:sdt>
              <w:sdtPr>
                <w:rPr>
                  <w:color w:val="AEAAAA" w:themeColor="background2" w:themeShade="BF"/>
                </w:rPr>
                <w:id w:val="-1683509411"/>
                <w:placeholder>
                  <w:docPart w:val="DB97180337A24ADCA3EB191B026DFF6D"/>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D2FBFB"/>
          </w:tcPr>
          <w:p w14:paraId="0BDD6C3D" w14:textId="77777777" w:rsidR="00CC6A70" w:rsidRPr="00517FBD" w:rsidRDefault="00AF079E" w:rsidP="00CC6A70">
            <w:pPr>
              <w:pStyle w:val="TableTextLeft"/>
              <w:keepLines/>
            </w:pPr>
            <w:sdt>
              <w:sdtPr>
                <w:rPr>
                  <w:color w:val="AEAAAA" w:themeColor="background2" w:themeShade="BF"/>
                </w:rPr>
                <w:id w:val="-15920276"/>
                <w:placeholder>
                  <w:docPart w:val="5B44F3150C7B4C00913BDE756F754C3F"/>
                </w:placeholder>
                <w15:color w:val="000000"/>
                <w:text/>
              </w:sdtPr>
              <w:sdtEndPr/>
              <w:sdtContent>
                <w:r w:rsidR="00CC6A70" w:rsidRPr="00517FBD">
                  <w:rPr>
                    <w:color w:val="AEAAAA" w:themeColor="background2" w:themeShade="BF"/>
                  </w:rPr>
                  <w:t>(für Texteingabe bitte anklicken)</w:t>
                </w:r>
              </w:sdtContent>
            </w:sdt>
          </w:p>
        </w:tc>
      </w:tr>
      <w:tr w:rsidR="00CC6A70" w:rsidRPr="00517FBD" w14:paraId="19219691" w14:textId="77777777" w:rsidTr="00EA7A3C">
        <w:tc>
          <w:tcPr>
            <w:tcW w:w="2183" w:type="dxa"/>
          </w:tcPr>
          <w:p w14:paraId="1E9AC4A7" w14:textId="68E54D6F" w:rsidR="00CC6A70" w:rsidRPr="00517FBD" w:rsidRDefault="00CC6A70" w:rsidP="00CC6A70">
            <w:pPr>
              <w:pStyle w:val="TableTextLeft"/>
              <w:keepNext/>
              <w:keepLines/>
            </w:pPr>
            <w:r w:rsidRPr="00517FBD">
              <w:t xml:space="preserve">Anzahl der die </w:t>
            </w:r>
            <w:r w:rsidRPr="00517FBD">
              <w:rPr>
                <w:spacing w:val="-2"/>
              </w:rPr>
              <w:t>Staats</w:t>
            </w:r>
            <w:r w:rsidRPr="00517FBD">
              <w:rPr>
                <w:spacing w:val="-2"/>
              </w:rPr>
              <w:softHyphen/>
              <w:t>flagge führenden Schiffe</w:t>
            </w:r>
            <w:r w:rsidRPr="00517FBD">
              <w:t xml:space="preserve"> mit einer </w:t>
            </w:r>
            <w:r w:rsidRPr="00517FBD">
              <w:rPr>
                <w:spacing w:val="-2"/>
              </w:rPr>
              <w:t>Bruttoraum</w:t>
            </w:r>
            <w:r w:rsidRPr="00517FBD">
              <w:rPr>
                <w:spacing w:val="-2"/>
              </w:rPr>
              <w:softHyphen/>
              <w:t>zahl von 3000 oder mehr</w:t>
            </w:r>
          </w:p>
        </w:tc>
        <w:tc>
          <w:tcPr>
            <w:tcW w:w="2041" w:type="dxa"/>
          </w:tcPr>
          <w:p w14:paraId="32770A51" w14:textId="556EA914" w:rsidR="00CC6A70" w:rsidRPr="00517FBD" w:rsidRDefault="00CC6A70" w:rsidP="00CC6A70">
            <w:pPr>
              <w:pStyle w:val="TableTextLeft"/>
              <w:keepNext/>
              <w:keepLines/>
            </w:pPr>
            <w:r w:rsidRPr="00517FBD">
              <w:t xml:space="preserve">Erstbericht: </w:t>
            </w:r>
            <w:sdt>
              <w:sdtPr>
                <w:rPr>
                  <w:color w:val="AEAAAA" w:themeColor="background2" w:themeShade="BF"/>
                </w:rPr>
                <w:id w:val="-484235412"/>
                <w:placeholder>
                  <w:docPart w:val="EFA41FF8315749089A6BE793542B3661"/>
                </w:placeholder>
                <w15:color w:val="000000"/>
                <w:text/>
              </w:sdtPr>
              <w:sdtEndPr/>
              <w:sdtContent>
                <w:r w:rsidRPr="00517FBD">
                  <w:rPr>
                    <w:color w:val="AEAAAA" w:themeColor="background2" w:themeShade="BF"/>
                  </w:rPr>
                  <w:t>(für Texteingabe bitte anklicken)</w:t>
                </w:r>
              </w:sdtContent>
            </w:sdt>
          </w:p>
        </w:tc>
        <w:tc>
          <w:tcPr>
            <w:tcW w:w="2154" w:type="dxa"/>
          </w:tcPr>
          <w:p w14:paraId="1BD3A27D" w14:textId="114D99D9" w:rsidR="00CC6A70" w:rsidRPr="00517FBD" w:rsidRDefault="00CC6A70" w:rsidP="00CC6A70">
            <w:pPr>
              <w:pStyle w:val="TableTextLeft"/>
              <w:keepNext/>
              <w:keepLines/>
            </w:pPr>
            <w:r w:rsidRPr="00517FBD">
              <w:t xml:space="preserve">Erstbericht: </w:t>
            </w:r>
            <w:sdt>
              <w:sdtPr>
                <w:rPr>
                  <w:color w:val="AEAAAA" w:themeColor="background2" w:themeShade="BF"/>
                </w:rPr>
                <w:id w:val="861870041"/>
                <w:placeholder>
                  <w:docPart w:val="30678AC028DA43F2A2D77D83FA48FBFE"/>
                </w:placeholder>
                <w15:color w:val="000000"/>
                <w:text/>
              </w:sdtPr>
              <w:sdtEndPr/>
              <w:sdtContent>
                <w:r w:rsidRPr="00517FBD">
                  <w:rPr>
                    <w:color w:val="AEAAAA" w:themeColor="background2" w:themeShade="BF"/>
                  </w:rPr>
                  <w:t>(für Texteingabe bitte anklicken)</w:t>
                </w:r>
              </w:sdtContent>
            </w:sdt>
          </w:p>
        </w:tc>
        <w:tc>
          <w:tcPr>
            <w:tcW w:w="2410" w:type="dxa"/>
          </w:tcPr>
          <w:p w14:paraId="210D5FD1" w14:textId="09B0F136" w:rsidR="00CC6A70" w:rsidRPr="00517FBD" w:rsidRDefault="00CC6A70" w:rsidP="00CC6A70">
            <w:pPr>
              <w:pStyle w:val="TableTextLeft"/>
              <w:keepNext/>
              <w:keepLines/>
            </w:pPr>
            <w:r w:rsidRPr="00517FBD">
              <w:t xml:space="preserve">Erstbericht: </w:t>
            </w:r>
            <w:sdt>
              <w:sdtPr>
                <w:rPr>
                  <w:color w:val="AEAAAA" w:themeColor="background2" w:themeShade="BF"/>
                </w:rPr>
                <w:id w:val="386530311"/>
                <w:placeholder>
                  <w:docPart w:val="BE0B4CF70E1A42A595AAD794411D1532"/>
                </w:placeholder>
                <w15:color w:val="000000"/>
                <w:text/>
              </w:sdtPr>
              <w:sdtEndPr/>
              <w:sdtContent>
                <w:r w:rsidRPr="00517FBD">
                  <w:rPr>
                    <w:color w:val="AEAAAA" w:themeColor="background2" w:themeShade="BF"/>
                  </w:rPr>
                  <w:t>(für Texteingabe bitte anklicken)</w:t>
                </w:r>
              </w:sdtContent>
            </w:sdt>
          </w:p>
        </w:tc>
      </w:tr>
      <w:tr w:rsidR="00CC6A70" w:rsidRPr="00517FBD" w14:paraId="121445AE" w14:textId="77777777" w:rsidTr="00EA7A3C">
        <w:tc>
          <w:tcPr>
            <w:tcW w:w="2183" w:type="dxa"/>
            <w:shd w:val="clear" w:color="auto" w:fill="F0D2E0"/>
          </w:tcPr>
          <w:p w14:paraId="3899F0A6" w14:textId="77777777" w:rsidR="00CC6A70" w:rsidRPr="00517FBD" w:rsidRDefault="00CC6A70" w:rsidP="00CC6A70">
            <w:pPr>
              <w:pStyle w:val="TableTextLeft"/>
              <w:keepNext/>
              <w:keepLines/>
            </w:pPr>
            <w:r w:rsidRPr="00517FBD">
              <w:t>Zweiter Bericht:</w:t>
            </w:r>
          </w:p>
        </w:tc>
        <w:tc>
          <w:tcPr>
            <w:tcW w:w="2041" w:type="dxa"/>
            <w:shd w:val="clear" w:color="auto" w:fill="F0D2E0"/>
          </w:tcPr>
          <w:p w14:paraId="04B1DE16" w14:textId="77777777" w:rsidR="00CC6A70" w:rsidRPr="00517FBD" w:rsidRDefault="00AF079E" w:rsidP="00CC6A70">
            <w:pPr>
              <w:pStyle w:val="TableTextLeft"/>
              <w:keepNext/>
              <w:keepLines/>
            </w:pPr>
            <w:sdt>
              <w:sdtPr>
                <w:rPr>
                  <w:color w:val="AEAAAA" w:themeColor="background2" w:themeShade="BF"/>
                </w:rPr>
                <w:id w:val="-951933636"/>
                <w:placeholder>
                  <w:docPart w:val="243F7C84C71E462386E9C33E9303D41C"/>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F0D2E0"/>
          </w:tcPr>
          <w:p w14:paraId="36A193F0" w14:textId="77777777" w:rsidR="00CC6A70" w:rsidRPr="00517FBD" w:rsidRDefault="00AF079E" w:rsidP="00CC6A70">
            <w:pPr>
              <w:pStyle w:val="TableTextLeft"/>
              <w:keepNext/>
              <w:keepLines/>
            </w:pPr>
            <w:sdt>
              <w:sdtPr>
                <w:rPr>
                  <w:color w:val="AEAAAA" w:themeColor="background2" w:themeShade="BF"/>
                </w:rPr>
                <w:id w:val="1535157348"/>
                <w:placeholder>
                  <w:docPart w:val="BADC6B997D7B48179DD10A5390AB015C"/>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F0D2E0"/>
          </w:tcPr>
          <w:p w14:paraId="6FB51C86" w14:textId="77777777" w:rsidR="00CC6A70" w:rsidRPr="00517FBD" w:rsidRDefault="00AF079E" w:rsidP="00CC6A70">
            <w:pPr>
              <w:pStyle w:val="TableTextLeft"/>
              <w:keepNext/>
              <w:keepLines/>
            </w:pPr>
            <w:sdt>
              <w:sdtPr>
                <w:rPr>
                  <w:color w:val="AEAAAA" w:themeColor="background2" w:themeShade="BF"/>
                </w:rPr>
                <w:id w:val="43267181"/>
                <w:placeholder>
                  <w:docPart w:val="60FEF7F2B1ED465ABCEA3490C1F3B726"/>
                </w:placeholder>
                <w15:color w:val="000000"/>
                <w:text/>
              </w:sdtPr>
              <w:sdtEndPr/>
              <w:sdtContent>
                <w:r w:rsidR="00CC6A70" w:rsidRPr="00517FBD">
                  <w:rPr>
                    <w:color w:val="AEAAAA" w:themeColor="background2" w:themeShade="BF"/>
                  </w:rPr>
                  <w:t>(für Texteingabe bitte anklicken)</w:t>
                </w:r>
              </w:sdtContent>
            </w:sdt>
          </w:p>
        </w:tc>
      </w:tr>
      <w:tr w:rsidR="00CC6A70" w:rsidRPr="00517FBD" w14:paraId="158F8F9E" w14:textId="77777777" w:rsidTr="00EA7A3C">
        <w:tc>
          <w:tcPr>
            <w:tcW w:w="2183" w:type="dxa"/>
            <w:shd w:val="clear" w:color="auto" w:fill="FFF5C8"/>
          </w:tcPr>
          <w:p w14:paraId="2EC1E793" w14:textId="77777777" w:rsidR="00CC6A70" w:rsidRPr="00517FBD" w:rsidRDefault="00CC6A70" w:rsidP="00CC6A70">
            <w:pPr>
              <w:pStyle w:val="TableTextLeft"/>
              <w:keepNext/>
              <w:keepLines/>
            </w:pPr>
            <w:r w:rsidRPr="00517FBD">
              <w:t>Dritter Bericht:</w:t>
            </w:r>
          </w:p>
        </w:tc>
        <w:tc>
          <w:tcPr>
            <w:tcW w:w="2041" w:type="dxa"/>
            <w:shd w:val="clear" w:color="auto" w:fill="FFF5C8"/>
          </w:tcPr>
          <w:p w14:paraId="5FDDB131" w14:textId="77777777" w:rsidR="00CC6A70" w:rsidRPr="00517FBD" w:rsidRDefault="00AF079E" w:rsidP="00CC6A70">
            <w:pPr>
              <w:pStyle w:val="TableTextLeft"/>
              <w:keepNext/>
              <w:keepLines/>
            </w:pPr>
            <w:sdt>
              <w:sdtPr>
                <w:rPr>
                  <w:color w:val="AEAAAA" w:themeColor="background2" w:themeShade="BF"/>
                </w:rPr>
                <w:id w:val="2089502592"/>
                <w:placeholder>
                  <w:docPart w:val="F4192B4668A9430D91AB71CC762320D6"/>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FFF5C8"/>
          </w:tcPr>
          <w:p w14:paraId="56E386E1" w14:textId="77777777" w:rsidR="00CC6A70" w:rsidRPr="00517FBD" w:rsidRDefault="00AF079E" w:rsidP="00CC6A70">
            <w:pPr>
              <w:pStyle w:val="TableTextLeft"/>
              <w:keepNext/>
              <w:keepLines/>
            </w:pPr>
            <w:sdt>
              <w:sdtPr>
                <w:rPr>
                  <w:color w:val="AEAAAA" w:themeColor="background2" w:themeShade="BF"/>
                </w:rPr>
                <w:id w:val="1147944178"/>
                <w:placeholder>
                  <w:docPart w:val="342478A02ADF43078D593B54AD658C3E"/>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FFF5C8"/>
          </w:tcPr>
          <w:p w14:paraId="71BA5D05" w14:textId="77777777" w:rsidR="00CC6A70" w:rsidRPr="00517FBD" w:rsidRDefault="00AF079E" w:rsidP="00CC6A70">
            <w:pPr>
              <w:pStyle w:val="TableTextLeft"/>
              <w:keepNext/>
              <w:keepLines/>
            </w:pPr>
            <w:sdt>
              <w:sdtPr>
                <w:rPr>
                  <w:color w:val="AEAAAA" w:themeColor="background2" w:themeShade="BF"/>
                </w:rPr>
                <w:id w:val="1379673180"/>
                <w:placeholder>
                  <w:docPart w:val="B7822CCAA6BB4AC39AFA9BE9C1FFB522"/>
                </w:placeholder>
                <w15:color w:val="000000"/>
                <w:text/>
              </w:sdtPr>
              <w:sdtEndPr/>
              <w:sdtContent>
                <w:r w:rsidR="00CC6A70" w:rsidRPr="00517FBD">
                  <w:rPr>
                    <w:color w:val="AEAAAA" w:themeColor="background2" w:themeShade="BF"/>
                  </w:rPr>
                  <w:t>(für Texteingabe bitte anklicken)</w:t>
                </w:r>
              </w:sdtContent>
            </w:sdt>
          </w:p>
        </w:tc>
      </w:tr>
      <w:tr w:rsidR="00CC6A70" w:rsidRPr="00517FBD" w14:paraId="0C0E31A5" w14:textId="77777777" w:rsidTr="00EA7A3C">
        <w:tc>
          <w:tcPr>
            <w:tcW w:w="2183" w:type="dxa"/>
            <w:shd w:val="clear" w:color="auto" w:fill="D2FBFB"/>
          </w:tcPr>
          <w:p w14:paraId="3F854B2F" w14:textId="77777777" w:rsidR="00CC6A70" w:rsidRPr="00517FBD" w:rsidRDefault="00CC6A70" w:rsidP="00CC6A70">
            <w:pPr>
              <w:pStyle w:val="TableTextLeft"/>
              <w:keepLines/>
            </w:pPr>
            <w:r w:rsidRPr="00517FBD">
              <w:t>Vierter Bericht:</w:t>
            </w:r>
          </w:p>
        </w:tc>
        <w:tc>
          <w:tcPr>
            <w:tcW w:w="2041" w:type="dxa"/>
            <w:shd w:val="clear" w:color="auto" w:fill="D2FBFB"/>
          </w:tcPr>
          <w:p w14:paraId="77A2190C" w14:textId="77777777" w:rsidR="00CC6A70" w:rsidRPr="00517FBD" w:rsidRDefault="00AF079E" w:rsidP="00CC6A70">
            <w:pPr>
              <w:pStyle w:val="TableTextLeft"/>
              <w:keepLines/>
            </w:pPr>
            <w:sdt>
              <w:sdtPr>
                <w:rPr>
                  <w:color w:val="AEAAAA" w:themeColor="background2" w:themeShade="BF"/>
                </w:rPr>
                <w:id w:val="541248862"/>
                <w:placeholder>
                  <w:docPart w:val="6E430D7C937045EB881F8E5A9938269F"/>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D2FBFB"/>
          </w:tcPr>
          <w:p w14:paraId="20A7CC6F" w14:textId="77777777" w:rsidR="00CC6A70" w:rsidRPr="00517FBD" w:rsidRDefault="00AF079E" w:rsidP="00CC6A70">
            <w:pPr>
              <w:pStyle w:val="TableTextLeft"/>
              <w:keepLines/>
            </w:pPr>
            <w:sdt>
              <w:sdtPr>
                <w:rPr>
                  <w:color w:val="AEAAAA" w:themeColor="background2" w:themeShade="BF"/>
                </w:rPr>
                <w:id w:val="-430204947"/>
                <w:placeholder>
                  <w:docPart w:val="08197EF1DDE44B51A96882991BD03D27"/>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D2FBFB"/>
          </w:tcPr>
          <w:p w14:paraId="605A8787" w14:textId="77777777" w:rsidR="00CC6A70" w:rsidRPr="00517FBD" w:rsidRDefault="00AF079E" w:rsidP="00CC6A70">
            <w:pPr>
              <w:pStyle w:val="TableTextLeft"/>
              <w:keepLines/>
            </w:pPr>
            <w:sdt>
              <w:sdtPr>
                <w:rPr>
                  <w:color w:val="AEAAAA" w:themeColor="background2" w:themeShade="BF"/>
                </w:rPr>
                <w:id w:val="-1166704749"/>
                <w:placeholder>
                  <w:docPart w:val="7561BF2B1A114046A93AE99562815E85"/>
                </w:placeholder>
                <w15:color w:val="000000"/>
                <w:text/>
              </w:sdtPr>
              <w:sdtEndPr/>
              <w:sdtContent>
                <w:r w:rsidR="00CC6A70" w:rsidRPr="00517FBD">
                  <w:rPr>
                    <w:color w:val="AEAAAA" w:themeColor="background2" w:themeShade="BF"/>
                  </w:rPr>
                  <w:t>(für Texteingabe bitte anklicken)</w:t>
                </w:r>
              </w:sdtContent>
            </w:sdt>
          </w:p>
        </w:tc>
      </w:tr>
      <w:tr w:rsidR="00CC6A70" w:rsidRPr="00517FBD" w14:paraId="6CD725DF" w14:textId="77777777" w:rsidTr="00EA7A3C">
        <w:tc>
          <w:tcPr>
            <w:tcW w:w="2183" w:type="dxa"/>
          </w:tcPr>
          <w:p w14:paraId="00536DE6" w14:textId="25B19735" w:rsidR="00CC6A70" w:rsidRPr="00517FBD" w:rsidRDefault="00CC6A70" w:rsidP="00CC6A70">
            <w:pPr>
              <w:pStyle w:val="TableTextLeft"/>
              <w:keepNext/>
              <w:keepLines/>
            </w:pPr>
            <w:r w:rsidRPr="00517FBD">
              <w:t xml:space="preserve">Anzahl der Schiffe mit einer Bruttoraumzahl &lt;3000 und </w:t>
            </w:r>
            <w:r w:rsidRPr="00517FBD">
              <w:rPr>
                <w:rFonts w:ascii="Cambria Math" w:hAnsi="Cambria Math" w:cs="Cambria Math"/>
              </w:rPr>
              <w:t>≥</w:t>
            </w:r>
            <w:r w:rsidRPr="00517FBD">
              <w:t>500</w:t>
            </w:r>
          </w:p>
        </w:tc>
        <w:tc>
          <w:tcPr>
            <w:tcW w:w="2041" w:type="dxa"/>
          </w:tcPr>
          <w:p w14:paraId="1BABB7D2" w14:textId="77777777" w:rsidR="00CC6A70" w:rsidRPr="00517FBD" w:rsidRDefault="00CC6A70" w:rsidP="00CC6A70">
            <w:pPr>
              <w:pStyle w:val="TableTextLeft"/>
              <w:keepNext/>
              <w:keepLines/>
            </w:pPr>
            <w:r w:rsidRPr="00517FBD">
              <w:t xml:space="preserve">Erstbericht: </w:t>
            </w:r>
            <w:sdt>
              <w:sdtPr>
                <w:rPr>
                  <w:color w:val="AEAAAA" w:themeColor="background2" w:themeShade="BF"/>
                </w:rPr>
                <w:id w:val="-1351570254"/>
                <w:placeholder>
                  <w:docPart w:val="7A598680A5534E9E9E280FD544C02A40"/>
                </w:placeholder>
                <w15:color w:val="000000"/>
                <w:text/>
              </w:sdtPr>
              <w:sdtEndPr/>
              <w:sdtContent>
                <w:r w:rsidRPr="00517FBD">
                  <w:rPr>
                    <w:color w:val="AEAAAA" w:themeColor="background2" w:themeShade="BF"/>
                  </w:rPr>
                  <w:t>(für Texteingabe bitte anklicken)</w:t>
                </w:r>
              </w:sdtContent>
            </w:sdt>
          </w:p>
        </w:tc>
        <w:tc>
          <w:tcPr>
            <w:tcW w:w="2154" w:type="dxa"/>
          </w:tcPr>
          <w:p w14:paraId="25B7ADA9" w14:textId="77777777" w:rsidR="00CC6A70" w:rsidRPr="00517FBD" w:rsidRDefault="00CC6A70" w:rsidP="00CC6A70">
            <w:pPr>
              <w:pStyle w:val="TableTextLeft"/>
              <w:keepNext/>
              <w:keepLines/>
            </w:pPr>
            <w:r w:rsidRPr="00517FBD">
              <w:t xml:space="preserve">Erstbericht: </w:t>
            </w:r>
            <w:sdt>
              <w:sdtPr>
                <w:rPr>
                  <w:color w:val="AEAAAA" w:themeColor="background2" w:themeShade="BF"/>
                </w:rPr>
                <w:id w:val="-1697228003"/>
                <w:placeholder>
                  <w:docPart w:val="52A5D90D65B94926A9554E5D71B42C35"/>
                </w:placeholder>
                <w15:color w:val="000000"/>
                <w:text/>
              </w:sdtPr>
              <w:sdtEndPr/>
              <w:sdtContent>
                <w:r w:rsidRPr="00517FBD">
                  <w:rPr>
                    <w:color w:val="AEAAAA" w:themeColor="background2" w:themeShade="BF"/>
                  </w:rPr>
                  <w:t>(für Texteingabe bitte anklicken)</w:t>
                </w:r>
              </w:sdtContent>
            </w:sdt>
          </w:p>
        </w:tc>
        <w:tc>
          <w:tcPr>
            <w:tcW w:w="2410" w:type="dxa"/>
          </w:tcPr>
          <w:p w14:paraId="128E015E" w14:textId="77777777" w:rsidR="00CC6A70" w:rsidRPr="00517FBD" w:rsidRDefault="00CC6A70" w:rsidP="00CC6A70">
            <w:pPr>
              <w:pStyle w:val="TableTextLeft"/>
              <w:keepNext/>
              <w:keepLines/>
            </w:pPr>
            <w:r w:rsidRPr="00517FBD">
              <w:t xml:space="preserve">Erstbericht: </w:t>
            </w:r>
            <w:sdt>
              <w:sdtPr>
                <w:rPr>
                  <w:color w:val="AEAAAA" w:themeColor="background2" w:themeShade="BF"/>
                </w:rPr>
                <w:id w:val="-1249417759"/>
                <w:placeholder>
                  <w:docPart w:val="A6D16B36D672402BA947E41DDB29B64B"/>
                </w:placeholder>
                <w15:color w:val="000000"/>
                <w:text/>
              </w:sdtPr>
              <w:sdtEndPr/>
              <w:sdtContent>
                <w:r w:rsidRPr="00517FBD">
                  <w:rPr>
                    <w:color w:val="AEAAAA" w:themeColor="background2" w:themeShade="BF"/>
                  </w:rPr>
                  <w:t>(für Texteingabe bitte anklicken)</w:t>
                </w:r>
              </w:sdtContent>
            </w:sdt>
          </w:p>
        </w:tc>
      </w:tr>
      <w:tr w:rsidR="00CC6A70" w:rsidRPr="00517FBD" w14:paraId="2DA99A11" w14:textId="77777777" w:rsidTr="00EA7A3C">
        <w:tc>
          <w:tcPr>
            <w:tcW w:w="2183" w:type="dxa"/>
            <w:shd w:val="clear" w:color="auto" w:fill="F0D2E0"/>
          </w:tcPr>
          <w:p w14:paraId="14D4DB18" w14:textId="77777777" w:rsidR="00CC6A70" w:rsidRPr="00517FBD" w:rsidRDefault="00CC6A70" w:rsidP="00CC6A70">
            <w:pPr>
              <w:pStyle w:val="TableTextLeft"/>
              <w:keepNext/>
              <w:keepLines/>
            </w:pPr>
            <w:r w:rsidRPr="00517FBD">
              <w:t>Zweiter Bericht:</w:t>
            </w:r>
          </w:p>
        </w:tc>
        <w:tc>
          <w:tcPr>
            <w:tcW w:w="2041" w:type="dxa"/>
            <w:shd w:val="clear" w:color="auto" w:fill="F0D2E0"/>
          </w:tcPr>
          <w:p w14:paraId="44E5DD98" w14:textId="77777777" w:rsidR="00CC6A70" w:rsidRPr="00517FBD" w:rsidRDefault="00AF079E" w:rsidP="00CC6A70">
            <w:pPr>
              <w:pStyle w:val="TableTextLeft"/>
              <w:keepNext/>
              <w:keepLines/>
            </w:pPr>
            <w:sdt>
              <w:sdtPr>
                <w:rPr>
                  <w:color w:val="AEAAAA" w:themeColor="background2" w:themeShade="BF"/>
                </w:rPr>
                <w:id w:val="-1333527701"/>
                <w:placeholder>
                  <w:docPart w:val="F704B87440F448BA8915CBF2F986EB9A"/>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F0D2E0"/>
          </w:tcPr>
          <w:p w14:paraId="4172DAB3" w14:textId="77777777" w:rsidR="00CC6A70" w:rsidRPr="00517FBD" w:rsidRDefault="00AF079E" w:rsidP="00CC6A70">
            <w:pPr>
              <w:pStyle w:val="TableTextLeft"/>
              <w:keepNext/>
              <w:keepLines/>
            </w:pPr>
            <w:sdt>
              <w:sdtPr>
                <w:rPr>
                  <w:color w:val="AEAAAA" w:themeColor="background2" w:themeShade="BF"/>
                </w:rPr>
                <w:id w:val="-1326515684"/>
                <w:placeholder>
                  <w:docPart w:val="49D7D937BF3547E3B51F7074901D7866"/>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F0D2E0"/>
          </w:tcPr>
          <w:p w14:paraId="6E3CCDA1" w14:textId="77777777" w:rsidR="00CC6A70" w:rsidRPr="00517FBD" w:rsidRDefault="00AF079E" w:rsidP="00CC6A70">
            <w:pPr>
              <w:pStyle w:val="TableTextLeft"/>
              <w:keepNext/>
              <w:keepLines/>
            </w:pPr>
            <w:sdt>
              <w:sdtPr>
                <w:rPr>
                  <w:color w:val="AEAAAA" w:themeColor="background2" w:themeShade="BF"/>
                </w:rPr>
                <w:id w:val="-2145640991"/>
                <w:placeholder>
                  <w:docPart w:val="B9FBF57EE53E4C58A29D07C97D7DA928"/>
                </w:placeholder>
                <w15:color w:val="000000"/>
                <w:text/>
              </w:sdtPr>
              <w:sdtEndPr/>
              <w:sdtContent>
                <w:r w:rsidR="00CC6A70" w:rsidRPr="00517FBD">
                  <w:rPr>
                    <w:color w:val="AEAAAA" w:themeColor="background2" w:themeShade="BF"/>
                  </w:rPr>
                  <w:t>(für Texteingabe bitte anklicken)</w:t>
                </w:r>
              </w:sdtContent>
            </w:sdt>
          </w:p>
        </w:tc>
      </w:tr>
      <w:tr w:rsidR="00CC6A70" w:rsidRPr="00517FBD" w14:paraId="018A8867" w14:textId="77777777" w:rsidTr="00EA7A3C">
        <w:tc>
          <w:tcPr>
            <w:tcW w:w="2183" w:type="dxa"/>
            <w:shd w:val="clear" w:color="auto" w:fill="FFF5C8"/>
          </w:tcPr>
          <w:p w14:paraId="5E884C53" w14:textId="77777777" w:rsidR="00CC6A70" w:rsidRPr="00517FBD" w:rsidRDefault="00CC6A70" w:rsidP="00CC6A70">
            <w:pPr>
              <w:pStyle w:val="TableTextLeft"/>
              <w:keepNext/>
              <w:keepLines/>
            </w:pPr>
            <w:r w:rsidRPr="00517FBD">
              <w:t>Dritter Bericht:</w:t>
            </w:r>
          </w:p>
        </w:tc>
        <w:tc>
          <w:tcPr>
            <w:tcW w:w="2041" w:type="dxa"/>
            <w:shd w:val="clear" w:color="auto" w:fill="FFF5C8"/>
          </w:tcPr>
          <w:p w14:paraId="2DE4F74D" w14:textId="77777777" w:rsidR="00CC6A70" w:rsidRPr="00517FBD" w:rsidRDefault="00AF079E" w:rsidP="00CC6A70">
            <w:pPr>
              <w:pStyle w:val="TableTextLeft"/>
              <w:keepNext/>
              <w:keepLines/>
            </w:pPr>
            <w:sdt>
              <w:sdtPr>
                <w:rPr>
                  <w:color w:val="AEAAAA" w:themeColor="background2" w:themeShade="BF"/>
                </w:rPr>
                <w:id w:val="-1837291636"/>
                <w:placeholder>
                  <w:docPart w:val="735375F88DA340ABB1B3BE514FC6F56E"/>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FFF5C8"/>
          </w:tcPr>
          <w:p w14:paraId="43F01512" w14:textId="77777777" w:rsidR="00CC6A70" w:rsidRPr="00517FBD" w:rsidRDefault="00AF079E" w:rsidP="00CC6A70">
            <w:pPr>
              <w:pStyle w:val="TableTextLeft"/>
              <w:keepNext/>
              <w:keepLines/>
            </w:pPr>
            <w:sdt>
              <w:sdtPr>
                <w:rPr>
                  <w:color w:val="AEAAAA" w:themeColor="background2" w:themeShade="BF"/>
                </w:rPr>
                <w:id w:val="2121801504"/>
                <w:placeholder>
                  <w:docPart w:val="0A74E5CFE2474BDF9554C75F4F8799D1"/>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FFF5C8"/>
          </w:tcPr>
          <w:p w14:paraId="6C65340B" w14:textId="77777777" w:rsidR="00CC6A70" w:rsidRPr="00517FBD" w:rsidRDefault="00AF079E" w:rsidP="00CC6A70">
            <w:pPr>
              <w:pStyle w:val="TableTextLeft"/>
              <w:keepNext/>
              <w:keepLines/>
            </w:pPr>
            <w:sdt>
              <w:sdtPr>
                <w:rPr>
                  <w:color w:val="AEAAAA" w:themeColor="background2" w:themeShade="BF"/>
                </w:rPr>
                <w:id w:val="1641606437"/>
                <w:placeholder>
                  <w:docPart w:val="7A85A8E7FA354C1FB6E1D1B01B30D7C2"/>
                </w:placeholder>
                <w15:color w:val="000000"/>
                <w:text/>
              </w:sdtPr>
              <w:sdtEndPr/>
              <w:sdtContent>
                <w:r w:rsidR="00CC6A70" w:rsidRPr="00517FBD">
                  <w:rPr>
                    <w:color w:val="AEAAAA" w:themeColor="background2" w:themeShade="BF"/>
                  </w:rPr>
                  <w:t>(für Texteingabe bitte anklicken)</w:t>
                </w:r>
              </w:sdtContent>
            </w:sdt>
          </w:p>
        </w:tc>
      </w:tr>
      <w:tr w:rsidR="00CC6A70" w:rsidRPr="00517FBD" w14:paraId="0EE5351C" w14:textId="77777777" w:rsidTr="00EA7A3C">
        <w:tc>
          <w:tcPr>
            <w:tcW w:w="2183" w:type="dxa"/>
            <w:shd w:val="clear" w:color="auto" w:fill="D2FBFB"/>
          </w:tcPr>
          <w:p w14:paraId="3A9F9B61" w14:textId="77777777" w:rsidR="00CC6A70" w:rsidRPr="00517FBD" w:rsidRDefault="00CC6A70" w:rsidP="00CC6A70">
            <w:pPr>
              <w:pStyle w:val="TableTextLeft"/>
              <w:keepLines/>
            </w:pPr>
            <w:r w:rsidRPr="00517FBD">
              <w:t>Vierter Bericht:</w:t>
            </w:r>
          </w:p>
        </w:tc>
        <w:tc>
          <w:tcPr>
            <w:tcW w:w="2041" w:type="dxa"/>
            <w:shd w:val="clear" w:color="auto" w:fill="D2FBFB"/>
          </w:tcPr>
          <w:p w14:paraId="1818A86A" w14:textId="77777777" w:rsidR="00CC6A70" w:rsidRPr="00517FBD" w:rsidRDefault="00AF079E" w:rsidP="00CC6A70">
            <w:pPr>
              <w:pStyle w:val="TableTextLeft"/>
              <w:keepLines/>
            </w:pPr>
            <w:sdt>
              <w:sdtPr>
                <w:rPr>
                  <w:color w:val="AEAAAA" w:themeColor="background2" w:themeShade="BF"/>
                </w:rPr>
                <w:id w:val="443737543"/>
                <w:placeholder>
                  <w:docPart w:val="C287F027198E4FD5A0262CFCAB17694B"/>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D2FBFB"/>
          </w:tcPr>
          <w:p w14:paraId="0501B717" w14:textId="77777777" w:rsidR="00CC6A70" w:rsidRPr="00517FBD" w:rsidRDefault="00AF079E" w:rsidP="00CC6A70">
            <w:pPr>
              <w:pStyle w:val="TableTextLeft"/>
              <w:keepLines/>
            </w:pPr>
            <w:sdt>
              <w:sdtPr>
                <w:rPr>
                  <w:color w:val="AEAAAA" w:themeColor="background2" w:themeShade="BF"/>
                </w:rPr>
                <w:id w:val="1997061055"/>
                <w:placeholder>
                  <w:docPart w:val="81887C1E14194C6295E1617C6AA9D3C8"/>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D2FBFB"/>
          </w:tcPr>
          <w:p w14:paraId="2DD992E5" w14:textId="77777777" w:rsidR="00CC6A70" w:rsidRPr="00517FBD" w:rsidRDefault="00AF079E" w:rsidP="00CC6A70">
            <w:pPr>
              <w:pStyle w:val="TableTextLeft"/>
              <w:keepLines/>
            </w:pPr>
            <w:sdt>
              <w:sdtPr>
                <w:rPr>
                  <w:color w:val="AEAAAA" w:themeColor="background2" w:themeShade="BF"/>
                </w:rPr>
                <w:id w:val="-400755871"/>
                <w:placeholder>
                  <w:docPart w:val="A5BFB7026EC140FE837BED9A80D648A4"/>
                </w:placeholder>
                <w15:color w:val="000000"/>
                <w:text/>
              </w:sdtPr>
              <w:sdtEndPr/>
              <w:sdtContent>
                <w:r w:rsidR="00CC6A70" w:rsidRPr="00517FBD">
                  <w:rPr>
                    <w:color w:val="AEAAAA" w:themeColor="background2" w:themeShade="BF"/>
                  </w:rPr>
                  <w:t>(für Texteingabe bitte anklicken)</w:t>
                </w:r>
              </w:sdtContent>
            </w:sdt>
          </w:p>
        </w:tc>
      </w:tr>
      <w:tr w:rsidR="00CC6A70" w:rsidRPr="00517FBD" w14:paraId="105CC91E" w14:textId="77777777" w:rsidTr="00EA7A3C">
        <w:tc>
          <w:tcPr>
            <w:tcW w:w="2183" w:type="dxa"/>
          </w:tcPr>
          <w:p w14:paraId="74BE0A17" w14:textId="6F87D554" w:rsidR="00CC6A70" w:rsidRPr="00517FBD" w:rsidRDefault="00CC6A70" w:rsidP="00CC6A70">
            <w:pPr>
              <w:pStyle w:val="TableTextLeft"/>
              <w:keepNext/>
              <w:keepLines/>
            </w:pPr>
            <w:r w:rsidRPr="00517FBD">
              <w:t xml:space="preserve">Anzahl der Schiffe mit einer Bruttoraumzahl &lt;500 und </w:t>
            </w:r>
            <w:r w:rsidRPr="00517FBD">
              <w:rPr>
                <w:rFonts w:ascii="Cambria Math" w:hAnsi="Cambria Math" w:cs="Cambria Math"/>
              </w:rPr>
              <w:t>≥</w:t>
            </w:r>
            <w:r w:rsidRPr="00517FBD">
              <w:t xml:space="preserve">200 </w:t>
            </w:r>
            <w:r w:rsidRPr="00517FBD">
              <w:br/>
              <w:t>(bitte angeben, wenn es sich um eine Schätzung handelt)</w:t>
            </w:r>
          </w:p>
        </w:tc>
        <w:tc>
          <w:tcPr>
            <w:tcW w:w="2041" w:type="dxa"/>
          </w:tcPr>
          <w:p w14:paraId="39960A85" w14:textId="77777777" w:rsidR="00CC6A70" w:rsidRPr="00517FBD" w:rsidRDefault="00CC6A70" w:rsidP="00CC6A70">
            <w:pPr>
              <w:pStyle w:val="TableTextLeft"/>
              <w:keepNext/>
              <w:keepLines/>
            </w:pPr>
            <w:r w:rsidRPr="00517FBD">
              <w:t xml:space="preserve">Erstbericht: </w:t>
            </w:r>
            <w:sdt>
              <w:sdtPr>
                <w:rPr>
                  <w:color w:val="AEAAAA" w:themeColor="background2" w:themeShade="BF"/>
                </w:rPr>
                <w:id w:val="-2079663914"/>
                <w:placeholder>
                  <w:docPart w:val="8A3CD70207C74ED8B4A0C367FF68F01B"/>
                </w:placeholder>
                <w15:color w:val="000000"/>
                <w:text/>
              </w:sdtPr>
              <w:sdtEndPr/>
              <w:sdtContent>
                <w:r w:rsidRPr="00517FBD">
                  <w:rPr>
                    <w:color w:val="AEAAAA" w:themeColor="background2" w:themeShade="BF"/>
                  </w:rPr>
                  <w:t>(für Texteingabe bitte anklicken)</w:t>
                </w:r>
              </w:sdtContent>
            </w:sdt>
          </w:p>
        </w:tc>
        <w:tc>
          <w:tcPr>
            <w:tcW w:w="2154" w:type="dxa"/>
          </w:tcPr>
          <w:p w14:paraId="4C1E5506" w14:textId="77777777" w:rsidR="00CC6A70" w:rsidRPr="00517FBD" w:rsidRDefault="00CC6A70" w:rsidP="00CC6A70">
            <w:pPr>
              <w:pStyle w:val="TableTextLeft"/>
              <w:keepNext/>
              <w:keepLines/>
            </w:pPr>
            <w:r w:rsidRPr="00517FBD">
              <w:t xml:space="preserve">Erstbericht: </w:t>
            </w:r>
            <w:sdt>
              <w:sdtPr>
                <w:rPr>
                  <w:color w:val="AEAAAA" w:themeColor="background2" w:themeShade="BF"/>
                </w:rPr>
                <w:id w:val="-287431951"/>
                <w:placeholder>
                  <w:docPart w:val="A682E458F6BE408A8CC380B4F3C75230"/>
                </w:placeholder>
                <w15:color w:val="000000"/>
                <w:text/>
              </w:sdtPr>
              <w:sdtEndPr/>
              <w:sdtContent>
                <w:r w:rsidRPr="00517FBD">
                  <w:rPr>
                    <w:color w:val="AEAAAA" w:themeColor="background2" w:themeShade="BF"/>
                  </w:rPr>
                  <w:t>(für Texteingabe bitte anklicken)</w:t>
                </w:r>
              </w:sdtContent>
            </w:sdt>
          </w:p>
        </w:tc>
        <w:tc>
          <w:tcPr>
            <w:tcW w:w="2410" w:type="dxa"/>
          </w:tcPr>
          <w:p w14:paraId="42B0B6AC" w14:textId="77777777" w:rsidR="00CC6A70" w:rsidRPr="00517FBD" w:rsidRDefault="00CC6A70" w:rsidP="00CC6A70">
            <w:pPr>
              <w:pStyle w:val="TableTextLeft"/>
              <w:keepNext/>
              <w:keepLines/>
            </w:pPr>
            <w:r w:rsidRPr="00517FBD">
              <w:t xml:space="preserve">Erstbericht: </w:t>
            </w:r>
            <w:sdt>
              <w:sdtPr>
                <w:rPr>
                  <w:color w:val="AEAAAA" w:themeColor="background2" w:themeShade="BF"/>
                </w:rPr>
                <w:id w:val="-778942196"/>
                <w:placeholder>
                  <w:docPart w:val="4973F0D5185A4A35B95E6D330F05AA4C"/>
                </w:placeholder>
                <w15:color w:val="000000"/>
                <w:text/>
              </w:sdtPr>
              <w:sdtEndPr/>
              <w:sdtContent>
                <w:r w:rsidRPr="00517FBD">
                  <w:rPr>
                    <w:color w:val="AEAAAA" w:themeColor="background2" w:themeShade="BF"/>
                  </w:rPr>
                  <w:t>(für Texteingabe bitte anklicken)</w:t>
                </w:r>
              </w:sdtContent>
            </w:sdt>
          </w:p>
        </w:tc>
      </w:tr>
      <w:tr w:rsidR="00CC6A70" w:rsidRPr="00551497" w14:paraId="47ECBE5F" w14:textId="77777777" w:rsidTr="00EA7A3C">
        <w:tc>
          <w:tcPr>
            <w:tcW w:w="2183" w:type="dxa"/>
            <w:shd w:val="clear" w:color="auto" w:fill="F0D2E0"/>
          </w:tcPr>
          <w:p w14:paraId="529C3533" w14:textId="77777777" w:rsidR="00CC6A70" w:rsidRPr="00517FBD" w:rsidRDefault="00CC6A70" w:rsidP="00CC6A70">
            <w:pPr>
              <w:pStyle w:val="TableTextLeft"/>
              <w:keepNext/>
              <w:keepLines/>
            </w:pPr>
            <w:r w:rsidRPr="00517FBD">
              <w:t>Zweiter Bericht:</w:t>
            </w:r>
          </w:p>
        </w:tc>
        <w:tc>
          <w:tcPr>
            <w:tcW w:w="2041" w:type="dxa"/>
            <w:shd w:val="clear" w:color="auto" w:fill="F0D2E0"/>
          </w:tcPr>
          <w:p w14:paraId="4DB1D34C" w14:textId="77777777" w:rsidR="00CC6A70" w:rsidRPr="00517FBD" w:rsidRDefault="00AF079E" w:rsidP="00CC6A70">
            <w:pPr>
              <w:pStyle w:val="TableTextLeft"/>
              <w:keepNext/>
              <w:keepLines/>
            </w:pPr>
            <w:sdt>
              <w:sdtPr>
                <w:rPr>
                  <w:color w:val="AEAAAA" w:themeColor="background2" w:themeShade="BF"/>
                </w:rPr>
                <w:id w:val="-1315329259"/>
                <w:placeholder>
                  <w:docPart w:val="ED3EA05BC9AC48BE8B0B431EBE32CE4B"/>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F0D2E0"/>
          </w:tcPr>
          <w:p w14:paraId="3A03E86C" w14:textId="77777777" w:rsidR="00CC6A70" w:rsidRPr="00517FBD" w:rsidRDefault="00AF079E" w:rsidP="00CC6A70">
            <w:pPr>
              <w:pStyle w:val="TableTextLeft"/>
              <w:keepNext/>
              <w:keepLines/>
            </w:pPr>
            <w:sdt>
              <w:sdtPr>
                <w:rPr>
                  <w:color w:val="AEAAAA" w:themeColor="background2" w:themeShade="BF"/>
                </w:rPr>
                <w:id w:val="-1407828882"/>
                <w:placeholder>
                  <w:docPart w:val="D61336932D0F427CAB02CCB0A48EC0A9"/>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F0D2E0"/>
          </w:tcPr>
          <w:p w14:paraId="42F83A98" w14:textId="77777777" w:rsidR="00CC6A70" w:rsidRPr="00517FBD" w:rsidRDefault="00AF079E" w:rsidP="00CC6A70">
            <w:pPr>
              <w:pStyle w:val="TableTextLeft"/>
              <w:keepNext/>
              <w:keepLines/>
            </w:pPr>
            <w:sdt>
              <w:sdtPr>
                <w:rPr>
                  <w:color w:val="AEAAAA" w:themeColor="background2" w:themeShade="BF"/>
                </w:rPr>
                <w:id w:val="-1555539827"/>
                <w:placeholder>
                  <w:docPart w:val="AC35BC2D3E2140D2B066C2C49DC1DEDD"/>
                </w:placeholder>
                <w15:color w:val="000000"/>
                <w:text/>
              </w:sdtPr>
              <w:sdtEndPr/>
              <w:sdtContent>
                <w:r w:rsidR="00CC6A70" w:rsidRPr="00517FBD">
                  <w:rPr>
                    <w:color w:val="AEAAAA" w:themeColor="background2" w:themeShade="BF"/>
                  </w:rPr>
                  <w:t>(für Texteingabe bitte anklicken)</w:t>
                </w:r>
              </w:sdtContent>
            </w:sdt>
          </w:p>
        </w:tc>
      </w:tr>
      <w:tr w:rsidR="00CC6A70" w:rsidRPr="00551497" w14:paraId="7E8314A2" w14:textId="77777777" w:rsidTr="00EA7A3C">
        <w:tc>
          <w:tcPr>
            <w:tcW w:w="2183" w:type="dxa"/>
            <w:shd w:val="clear" w:color="auto" w:fill="FFF5C8"/>
          </w:tcPr>
          <w:p w14:paraId="60502497" w14:textId="77777777" w:rsidR="00CC6A70" w:rsidRPr="00517FBD" w:rsidRDefault="00CC6A70" w:rsidP="00CC6A70">
            <w:pPr>
              <w:pStyle w:val="TableTextLeft"/>
              <w:keepNext/>
              <w:keepLines/>
            </w:pPr>
            <w:r w:rsidRPr="00517FBD">
              <w:t>Dritter Bericht:</w:t>
            </w:r>
          </w:p>
        </w:tc>
        <w:tc>
          <w:tcPr>
            <w:tcW w:w="2041" w:type="dxa"/>
            <w:shd w:val="clear" w:color="auto" w:fill="FFF5C8"/>
          </w:tcPr>
          <w:p w14:paraId="7D98AC23" w14:textId="77777777" w:rsidR="00CC6A70" w:rsidRPr="00517FBD" w:rsidRDefault="00AF079E" w:rsidP="00CC6A70">
            <w:pPr>
              <w:pStyle w:val="TableTextLeft"/>
              <w:keepNext/>
              <w:keepLines/>
            </w:pPr>
            <w:sdt>
              <w:sdtPr>
                <w:rPr>
                  <w:color w:val="AEAAAA" w:themeColor="background2" w:themeShade="BF"/>
                </w:rPr>
                <w:id w:val="1616870122"/>
                <w:placeholder>
                  <w:docPart w:val="8A7A500FC451482C90AF407A35AD3362"/>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FFF5C8"/>
          </w:tcPr>
          <w:p w14:paraId="6510C182" w14:textId="77777777" w:rsidR="00CC6A70" w:rsidRPr="00517FBD" w:rsidRDefault="00AF079E" w:rsidP="00CC6A70">
            <w:pPr>
              <w:pStyle w:val="TableTextLeft"/>
              <w:keepNext/>
              <w:keepLines/>
            </w:pPr>
            <w:sdt>
              <w:sdtPr>
                <w:rPr>
                  <w:color w:val="AEAAAA" w:themeColor="background2" w:themeShade="BF"/>
                </w:rPr>
                <w:id w:val="-1295679085"/>
                <w:placeholder>
                  <w:docPart w:val="97FF9E4C5B7D48A8B066C848F599DD6F"/>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FFF5C8"/>
          </w:tcPr>
          <w:p w14:paraId="4EDC8FBD" w14:textId="77777777" w:rsidR="00CC6A70" w:rsidRPr="00517FBD" w:rsidRDefault="00AF079E" w:rsidP="00CC6A70">
            <w:pPr>
              <w:pStyle w:val="TableTextLeft"/>
              <w:keepNext/>
              <w:keepLines/>
            </w:pPr>
            <w:sdt>
              <w:sdtPr>
                <w:rPr>
                  <w:color w:val="AEAAAA" w:themeColor="background2" w:themeShade="BF"/>
                </w:rPr>
                <w:id w:val="1028369328"/>
                <w:placeholder>
                  <w:docPart w:val="7FEFD581508E47BB954FFCC79507BC14"/>
                </w:placeholder>
                <w15:color w:val="000000"/>
                <w:text/>
              </w:sdtPr>
              <w:sdtEndPr/>
              <w:sdtContent>
                <w:r w:rsidR="00CC6A70" w:rsidRPr="00517FBD">
                  <w:rPr>
                    <w:color w:val="AEAAAA" w:themeColor="background2" w:themeShade="BF"/>
                  </w:rPr>
                  <w:t>(für Texteingabe bitte anklicken)</w:t>
                </w:r>
              </w:sdtContent>
            </w:sdt>
          </w:p>
        </w:tc>
      </w:tr>
      <w:tr w:rsidR="00CC6A70" w:rsidRPr="00551497" w14:paraId="32428946" w14:textId="77777777" w:rsidTr="00EA7A3C">
        <w:tc>
          <w:tcPr>
            <w:tcW w:w="2183" w:type="dxa"/>
            <w:shd w:val="clear" w:color="auto" w:fill="D2FBFB"/>
          </w:tcPr>
          <w:p w14:paraId="05BB75EE" w14:textId="77777777" w:rsidR="00CC6A70" w:rsidRPr="00517FBD" w:rsidRDefault="00CC6A70" w:rsidP="00CC6A70">
            <w:pPr>
              <w:pStyle w:val="TableTextLeft"/>
              <w:keepLines/>
            </w:pPr>
            <w:r w:rsidRPr="00517FBD">
              <w:t>Vierter Bericht:</w:t>
            </w:r>
          </w:p>
        </w:tc>
        <w:tc>
          <w:tcPr>
            <w:tcW w:w="2041" w:type="dxa"/>
            <w:shd w:val="clear" w:color="auto" w:fill="D2FBFB"/>
          </w:tcPr>
          <w:p w14:paraId="03A7CE4E" w14:textId="77777777" w:rsidR="00CC6A70" w:rsidRPr="00517FBD" w:rsidRDefault="00AF079E" w:rsidP="00CC6A70">
            <w:pPr>
              <w:pStyle w:val="TableTextLeft"/>
              <w:keepLines/>
            </w:pPr>
            <w:sdt>
              <w:sdtPr>
                <w:rPr>
                  <w:color w:val="AEAAAA" w:themeColor="background2" w:themeShade="BF"/>
                </w:rPr>
                <w:id w:val="-407384255"/>
                <w:placeholder>
                  <w:docPart w:val="173388BCF0784937BD5FD82EC8135D93"/>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D2FBFB"/>
          </w:tcPr>
          <w:p w14:paraId="57A24B92" w14:textId="77777777" w:rsidR="00CC6A70" w:rsidRPr="00517FBD" w:rsidRDefault="00AF079E" w:rsidP="00CC6A70">
            <w:pPr>
              <w:pStyle w:val="TableTextLeft"/>
              <w:keepLines/>
            </w:pPr>
            <w:sdt>
              <w:sdtPr>
                <w:rPr>
                  <w:color w:val="AEAAAA" w:themeColor="background2" w:themeShade="BF"/>
                </w:rPr>
                <w:id w:val="1250537585"/>
                <w:placeholder>
                  <w:docPart w:val="7F5756C4802D461881BDD26C8D2949A6"/>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D2FBFB"/>
          </w:tcPr>
          <w:p w14:paraId="0839F396" w14:textId="77777777" w:rsidR="00CC6A70" w:rsidRPr="00517FBD" w:rsidRDefault="00AF079E" w:rsidP="00CC6A70">
            <w:pPr>
              <w:pStyle w:val="TableTextLeft"/>
              <w:keepLines/>
            </w:pPr>
            <w:sdt>
              <w:sdtPr>
                <w:rPr>
                  <w:color w:val="AEAAAA" w:themeColor="background2" w:themeShade="BF"/>
                </w:rPr>
                <w:id w:val="1064767706"/>
                <w:placeholder>
                  <w:docPart w:val="C06CB27928A14535A555C8654EF3C494"/>
                </w:placeholder>
                <w15:color w:val="000000"/>
                <w:text/>
              </w:sdtPr>
              <w:sdtEndPr/>
              <w:sdtContent>
                <w:r w:rsidR="00CC6A70" w:rsidRPr="00517FBD">
                  <w:rPr>
                    <w:color w:val="AEAAAA" w:themeColor="background2" w:themeShade="BF"/>
                  </w:rPr>
                  <w:t>(für Texteingabe bitte anklicken)</w:t>
                </w:r>
              </w:sdtContent>
            </w:sdt>
          </w:p>
        </w:tc>
      </w:tr>
      <w:tr w:rsidR="00CC6A70" w:rsidRPr="00551497" w14:paraId="4C89A862" w14:textId="77777777" w:rsidTr="00EA7A3C">
        <w:tc>
          <w:tcPr>
            <w:tcW w:w="2183" w:type="dxa"/>
          </w:tcPr>
          <w:p w14:paraId="5E323998" w14:textId="73EE73D9" w:rsidR="00CC6A70" w:rsidRPr="00517FBD" w:rsidRDefault="00CC6A70" w:rsidP="00CC6A70">
            <w:pPr>
              <w:pStyle w:val="TableTextLeft"/>
              <w:keepNext/>
              <w:keepLines/>
            </w:pPr>
            <w:r w:rsidRPr="00517FBD">
              <w:lastRenderedPageBreak/>
              <w:t>Anzahl der Schiffe mit einer Bruttoraumzahl von weniger als 200 (bitte angeben, wenn es sich um eine Schätzung handelt)</w:t>
            </w:r>
          </w:p>
        </w:tc>
        <w:tc>
          <w:tcPr>
            <w:tcW w:w="2041" w:type="dxa"/>
          </w:tcPr>
          <w:p w14:paraId="47D85875" w14:textId="77777777" w:rsidR="00CC6A70" w:rsidRPr="00517FBD" w:rsidRDefault="00CC6A70" w:rsidP="00CC6A70">
            <w:pPr>
              <w:pStyle w:val="TableTextLeft"/>
              <w:keepNext/>
              <w:keepLines/>
            </w:pPr>
            <w:r w:rsidRPr="00517FBD">
              <w:t xml:space="preserve">Erstbericht: </w:t>
            </w:r>
            <w:sdt>
              <w:sdtPr>
                <w:rPr>
                  <w:color w:val="AEAAAA" w:themeColor="background2" w:themeShade="BF"/>
                </w:rPr>
                <w:id w:val="2057119004"/>
                <w:placeholder>
                  <w:docPart w:val="723060B8461D4A45BD5A39921FCA6F0B"/>
                </w:placeholder>
                <w15:color w:val="000000"/>
                <w:text/>
              </w:sdtPr>
              <w:sdtEndPr/>
              <w:sdtContent>
                <w:r w:rsidRPr="00517FBD">
                  <w:rPr>
                    <w:color w:val="AEAAAA" w:themeColor="background2" w:themeShade="BF"/>
                  </w:rPr>
                  <w:t>(für Texteingabe bitte anklicken)</w:t>
                </w:r>
              </w:sdtContent>
            </w:sdt>
          </w:p>
        </w:tc>
        <w:tc>
          <w:tcPr>
            <w:tcW w:w="2154" w:type="dxa"/>
          </w:tcPr>
          <w:p w14:paraId="51C64AFB" w14:textId="77777777" w:rsidR="00CC6A70" w:rsidRPr="00517FBD" w:rsidRDefault="00CC6A70" w:rsidP="00CC6A70">
            <w:pPr>
              <w:pStyle w:val="TableTextLeft"/>
              <w:keepNext/>
              <w:keepLines/>
            </w:pPr>
            <w:r w:rsidRPr="00517FBD">
              <w:t xml:space="preserve">Erstbericht: </w:t>
            </w:r>
            <w:sdt>
              <w:sdtPr>
                <w:rPr>
                  <w:color w:val="AEAAAA" w:themeColor="background2" w:themeShade="BF"/>
                </w:rPr>
                <w:id w:val="-348714367"/>
                <w:placeholder>
                  <w:docPart w:val="171D5092B59F4B16B3DBC6BA04F732C3"/>
                </w:placeholder>
                <w15:color w:val="000000"/>
                <w:text/>
              </w:sdtPr>
              <w:sdtEndPr/>
              <w:sdtContent>
                <w:r w:rsidRPr="00517FBD">
                  <w:rPr>
                    <w:color w:val="AEAAAA" w:themeColor="background2" w:themeShade="BF"/>
                  </w:rPr>
                  <w:t>(für Texteingabe bitte anklicken)</w:t>
                </w:r>
              </w:sdtContent>
            </w:sdt>
          </w:p>
        </w:tc>
        <w:tc>
          <w:tcPr>
            <w:tcW w:w="2410" w:type="dxa"/>
          </w:tcPr>
          <w:p w14:paraId="3F376E27" w14:textId="77777777" w:rsidR="00CC6A70" w:rsidRPr="00517FBD" w:rsidRDefault="00CC6A70" w:rsidP="00CC6A70">
            <w:pPr>
              <w:pStyle w:val="TableTextLeft"/>
              <w:keepNext/>
              <w:keepLines/>
            </w:pPr>
            <w:r w:rsidRPr="00517FBD">
              <w:t xml:space="preserve">Erstbericht: </w:t>
            </w:r>
            <w:sdt>
              <w:sdtPr>
                <w:rPr>
                  <w:color w:val="AEAAAA" w:themeColor="background2" w:themeShade="BF"/>
                </w:rPr>
                <w:id w:val="906115508"/>
                <w:placeholder>
                  <w:docPart w:val="D90D604635CA41A48785C16DA09C82FF"/>
                </w:placeholder>
                <w15:color w:val="000000"/>
                <w:text/>
              </w:sdtPr>
              <w:sdtEndPr/>
              <w:sdtContent>
                <w:r w:rsidRPr="00517FBD">
                  <w:rPr>
                    <w:color w:val="AEAAAA" w:themeColor="background2" w:themeShade="BF"/>
                  </w:rPr>
                  <w:t>(für Texteingabe bitte anklicken)</w:t>
                </w:r>
              </w:sdtContent>
            </w:sdt>
          </w:p>
        </w:tc>
      </w:tr>
      <w:tr w:rsidR="00CC6A70" w:rsidRPr="00551497" w14:paraId="6D894563" w14:textId="77777777" w:rsidTr="00EA7A3C">
        <w:tc>
          <w:tcPr>
            <w:tcW w:w="2183" w:type="dxa"/>
            <w:shd w:val="clear" w:color="auto" w:fill="F0D2E0"/>
          </w:tcPr>
          <w:p w14:paraId="580D85C0" w14:textId="77777777" w:rsidR="00CC6A70" w:rsidRPr="00517FBD" w:rsidRDefault="00CC6A70" w:rsidP="00CC6A70">
            <w:pPr>
              <w:pStyle w:val="TableTextLeft"/>
              <w:keepNext/>
              <w:keepLines/>
            </w:pPr>
            <w:r w:rsidRPr="00517FBD">
              <w:t>Zweiter Bericht:</w:t>
            </w:r>
          </w:p>
        </w:tc>
        <w:tc>
          <w:tcPr>
            <w:tcW w:w="2041" w:type="dxa"/>
            <w:shd w:val="clear" w:color="auto" w:fill="F0D2E0"/>
          </w:tcPr>
          <w:p w14:paraId="19D101E6" w14:textId="77777777" w:rsidR="00CC6A70" w:rsidRPr="00517FBD" w:rsidRDefault="00AF079E" w:rsidP="00CC6A70">
            <w:pPr>
              <w:pStyle w:val="TableTextLeft"/>
              <w:keepNext/>
              <w:keepLines/>
            </w:pPr>
            <w:sdt>
              <w:sdtPr>
                <w:rPr>
                  <w:color w:val="AEAAAA" w:themeColor="background2" w:themeShade="BF"/>
                </w:rPr>
                <w:id w:val="-186452589"/>
                <w:placeholder>
                  <w:docPart w:val="300D038CDF84467587AA61F031F8E2F7"/>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F0D2E0"/>
          </w:tcPr>
          <w:p w14:paraId="0242A4A8" w14:textId="77777777" w:rsidR="00CC6A70" w:rsidRPr="00517FBD" w:rsidRDefault="00AF079E" w:rsidP="00CC6A70">
            <w:pPr>
              <w:pStyle w:val="TableTextLeft"/>
              <w:keepNext/>
              <w:keepLines/>
            </w:pPr>
            <w:sdt>
              <w:sdtPr>
                <w:rPr>
                  <w:color w:val="AEAAAA" w:themeColor="background2" w:themeShade="BF"/>
                </w:rPr>
                <w:id w:val="2135056772"/>
                <w:placeholder>
                  <w:docPart w:val="32DC7B0F30B04BF992ADB3D82AC7E67C"/>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F0D2E0"/>
          </w:tcPr>
          <w:p w14:paraId="51B37B2D" w14:textId="77777777" w:rsidR="00CC6A70" w:rsidRPr="00517FBD" w:rsidRDefault="00AF079E" w:rsidP="00CC6A70">
            <w:pPr>
              <w:pStyle w:val="TableTextLeft"/>
              <w:keepNext/>
              <w:keepLines/>
            </w:pPr>
            <w:sdt>
              <w:sdtPr>
                <w:rPr>
                  <w:color w:val="AEAAAA" w:themeColor="background2" w:themeShade="BF"/>
                </w:rPr>
                <w:id w:val="1481571864"/>
                <w:placeholder>
                  <w:docPart w:val="15DC8950EEFE4D58A69A7F344F5F3B7E"/>
                </w:placeholder>
                <w15:color w:val="000000"/>
                <w:text/>
              </w:sdtPr>
              <w:sdtEndPr/>
              <w:sdtContent>
                <w:r w:rsidR="00CC6A70" w:rsidRPr="00517FBD">
                  <w:rPr>
                    <w:color w:val="AEAAAA" w:themeColor="background2" w:themeShade="BF"/>
                  </w:rPr>
                  <w:t>(für Texteingabe bitte anklicken)</w:t>
                </w:r>
              </w:sdtContent>
            </w:sdt>
          </w:p>
        </w:tc>
      </w:tr>
      <w:tr w:rsidR="00CC6A70" w:rsidRPr="00551497" w14:paraId="54F26D2C" w14:textId="77777777" w:rsidTr="00EA7A3C">
        <w:tc>
          <w:tcPr>
            <w:tcW w:w="2183" w:type="dxa"/>
            <w:shd w:val="clear" w:color="auto" w:fill="FFF5C8"/>
          </w:tcPr>
          <w:p w14:paraId="4637E837" w14:textId="77777777" w:rsidR="00CC6A70" w:rsidRPr="00517FBD" w:rsidRDefault="00CC6A70" w:rsidP="00CC6A70">
            <w:pPr>
              <w:pStyle w:val="TableTextLeft"/>
              <w:keepNext/>
              <w:keepLines/>
            </w:pPr>
            <w:r w:rsidRPr="00517FBD">
              <w:t>Dritter Bericht:</w:t>
            </w:r>
          </w:p>
        </w:tc>
        <w:tc>
          <w:tcPr>
            <w:tcW w:w="2041" w:type="dxa"/>
            <w:shd w:val="clear" w:color="auto" w:fill="FFF5C8"/>
          </w:tcPr>
          <w:p w14:paraId="69D46C8E" w14:textId="77777777" w:rsidR="00CC6A70" w:rsidRPr="00517FBD" w:rsidRDefault="00AF079E" w:rsidP="00CC6A70">
            <w:pPr>
              <w:pStyle w:val="TableTextLeft"/>
              <w:keepNext/>
              <w:keepLines/>
            </w:pPr>
            <w:sdt>
              <w:sdtPr>
                <w:rPr>
                  <w:color w:val="AEAAAA" w:themeColor="background2" w:themeShade="BF"/>
                </w:rPr>
                <w:id w:val="1506711111"/>
                <w:placeholder>
                  <w:docPart w:val="E611D126515246739146CCE35964F4ED"/>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FFF5C8"/>
          </w:tcPr>
          <w:p w14:paraId="155576FA" w14:textId="77777777" w:rsidR="00CC6A70" w:rsidRPr="00517FBD" w:rsidRDefault="00AF079E" w:rsidP="00CC6A70">
            <w:pPr>
              <w:pStyle w:val="TableTextLeft"/>
              <w:keepNext/>
              <w:keepLines/>
            </w:pPr>
            <w:sdt>
              <w:sdtPr>
                <w:rPr>
                  <w:color w:val="AEAAAA" w:themeColor="background2" w:themeShade="BF"/>
                </w:rPr>
                <w:id w:val="2056113050"/>
                <w:placeholder>
                  <w:docPart w:val="2A612B3F20044E46842C55E5800EF9FC"/>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FFF5C8"/>
          </w:tcPr>
          <w:p w14:paraId="0AC2242C" w14:textId="77777777" w:rsidR="00CC6A70" w:rsidRPr="00517FBD" w:rsidRDefault="00AF079E" w:rsidP="00CC6A70">
            <w:pPr>
              <w:pStyle w:val="TableTextLeft"/>
              <w:keepNext/>
              <w:keepLines/>
            </w:pPr>
            <w:sdt>
              <w:sdtPr>
                <w:rPr>
                  <w:color w:val="AEAAAA" w:themeColor="background2" w:themeShade="BF"/>
                </w:rPr>
                <w:id w:val="732973684"/>
                <w:placeholder>
                  <w:docPart w:val="E3DE9295961D422A86185CD5DECCBA7E"/>
                </w:placeholder>
                <w15:color w:val="000000"/>
                <w:text/>
              </w:sdtPr>
              <w:sdtEndPr/>
              <w:sdtContent>
                <w:r w:rsidR="00CC6A70" w:rsidRPr="00517FBD">
                  <w:rPr>
                    <w:color w:val="AEAAAA" w:themeColor="background2" w:themeShade="BF"/>
                  </w:rPr>
                  <w:t>(für Texteingabe bitte anklicken)</w:t>
                </w:r>
              </w:sdtContent>
            </w:sdt>
          </w:p>
        </w:tc>
      </w:tr>
      <w:tr w:rsidR="00CC6A70" w:rsidRPr="00551497" w14:paraId="1926D147" w14:textId="77777777" w:rsidTr="00EA7A3C">
        <w:tc>
          <w:tcPr>
            <w:tcW w:w="2183" w:type="dxa"/>
            <w:shd w:val="clear" w:color="auto" w:fill="D2FBFB"/>
          </w:tcPr>
          <w:p w14:paraId="73530BDF" w14:textId="77777777" w:rsidR="00CC6A70" w:rsidRPr="00517FBD" w:rsidRDefault="00CC6A70" w:rsidP="00CC6A70">
            <w:pPr>
              <w:pStyle w:val="TableTextLeft"/>
              <w:keepLines/>
            </w:pPr>
            <w:r w:rsidRPr="00517FBD">
              <w:t>Vierter Bericht:</w:t>
            </w:r>
          </w:p>
        </w:tc>
        <w:tc>
          <w:tcPr>
            <w:tcW w:w="2041" w:type="dxa"/>
            <w:shd w:val="clear" w:color="auto" w:fill="D2FBFB"/>
          </w:tcPr>
          <w:p w14:paraId="53FB5083" w14:textId="77777777" w:rsidR="00CC6A70" w:rsidRPr="00517FBD" w:rsidRDefault="00AF079E" w:rsidP="00CC6A70">
            <w:pPr>
              <w:pStyle w:val="TableTextLeft"/>
              <w:keepLines/>
            </w:pPr>
            <w:sdt>
              <w:sdtPr>
                <w:rPr>
                  <w:color w:val="AEAAAA" w:themeColor="background2" w:themeShade="BF"/>
                </w:rPr>
                <w:id w:val="-1674025785"/>
                <w:placeholder>
                  <w:docPart w:val="5FA8EC8C1D3A450386E42DA4762E9E17"/>
                </w:placeholder>
                <w15:color w:val="000000"/>
                <w:text/>
              </w:sdtPr>
              <w:sdtEndPr/>
              <w:sdtContent>
                <w:r w:rsidR="00CC6A70" w:rsidRPr="00517FBD">
                  <w:rPr>
                    <w:color w:val="AEAAAA" w:themeColor="background2" w:themeShade="BF"/>
                  </w:rPr>
                  <w:t>(für Texteingabe bitte anklicken)</w:t>
                </w:r>
              </w:sdtContent>
            </w:sdt>
          </w:p>
        </w:tc>
        <w:tc>
          <w:tcPr>
            <w:tcW w:w="2154" w:type="dxa"/>
            <w:shd w:val="clear" w:color="auto" w:fill="D2FBFB"/>
          </w:tcPr>
          <w:p w14:paraId="6B4C9E02" w14:textId="77777777" w:rsidR="00CC6A70" w:rsidRPr="00517FBD" w:rsidRDefault="00AF079E" w:rsidP="00CC6A70">
            <w:pPr>
              <w:pStyle w:val="TableTextLeft"/>
              <w:keepLines/>
            </w:pPr>
            <w:sdt>
              <w:sdtPr>
                <w:rPr>
                  <w:color w:val="AEAAAA" w:themeColor="background2" w:themeShade="BF"/>
                </w:rPr>
                <w:id w:val="1809976603"/>
                <w:placeholder>
                  <w:docPart w:val="AF4FA30DE3C0478FAEB7EC817D98FEC6"/>
                </w:placeholder>
                <w15:color w:val="000000"/>
                <w:text/>
              </w:sdtPr>
              <w:sdtEndPr/>
              <w:sdtContent>
                <w:r w:rsidR="00CC6A70" w:rsidRPr="00517FBD">
                  <w:rPr>
                    <w:color w:val="AEAAAA" w:themeColor="background2" w:themeShade="BF"/>
                  </w:rPr>
                  <w:t>(für Texteingabe bitte anklicken)</w:t>
                </w:r>
              </w:sdtContent>
            </w:sdt>
          </w:p>
        </w:tc>
        <w:tc>
          <w:tcPr>
            <w:tcW w:w="2410" w:type="dxa"/>
            <w:shd w:val="clear" w:color="auto" w:fill="D2FBFB"/>
          </w:tcPr>
          <w:p w14:paraId="7556AC8F" w14:textId="77777777" w:rsidR="00CC6A70" w:rsidRPr="00517FBD" w:rsidRDefault="00AF079E" w:rsidP="00CC6A70">
            <w:pPr>
              <w:pStyle w:val="TableTextLeft"/>
              <w:keepLines/>
            </w:pPr>
            <w:sdt>
              <w:sdtPr>
                <w:rPr>
                  <w:color w:val="AEAAAA" w:themeColor="background2" w:themeShade="BF"/>
                </w:rPr>
                <w:id w:val="68394836"/>
                <w:placeholder>
                  <w:docPart w:val="C6395FAD57504E08AF44CA1283E6F12B"/>
                </w:placeholder>
                <w15:color w:val="000000"/>
                <w:text/>
              </w:sdtPr>
              <w:sdtEndPr/>
              <w:sdtContent>
                <w:r w:rsidR="00CC6A70" w:rsidRPr="00517FBD">
                  <w:rPr>
                    <w:color w:val="AEAAAA" w:themeColor="background2" w:themeShade="BF"/>
                  </w:rPr>
                  <w:t>(für Texteingabe bitte anklicken)</w:t>
                </w:r>
              </w:sdtContent>
            </w:sdt>
          </w:p>
        </w:tc>
      </w:tr>
    </w:tbl>
    <w:p w14:paraId="56E8D561" w14:textId="77777777" w:rsidR="00896502" w:rsidRDefault="00896502" w:rsidP="002B4744">
      <w:pPr>
        <w:pStyle w:val="DNormal"/>
        <w:rPr>
          <w:lang w:val="en-GB"/>
        </w:rPr>
      </w:pPr>
    </w:p>
    <w:p w14:paraId="0FAB9F98" w14:textId="77777777" w:rsidR="00CC6A70" w:rsidRPr="00551497" w:rsidRDefault="00CC6A70" w:rsidP="002B4744">
      <w:pPr>
        <w:pStyle w:val="DNormal"/>
        <w:rPr>
          <w:lang w:val="en-GB"/>
        </w:rPr>
      </w:pPr>
    </w:p>
    <w:p w14:paraId="5D90A401" w14:textId="32E6408E" w:rsidR="001B6BEE" w:rsidRPr="00551497" w:rsidRDefault="002B4744" w:rsidP="002B4744">
      <w:pPr>
        <w:pStyle w:val="DHeading2Indent"/>
        <w:ind w:left="851" w:hanging="851"/>
        <w:rPr>
          <w:rFonts w:ascii="Noto Sans" w:hAnsi="Noto Sans" w:cs="Noto Sans"/>
        </w:rPr>
      </w:pPr>
      <w:r w:rsidRPr="00551497">
        <w:rPr>
          <w:rFonts w:ascii="Noto Sans" w:hAnsi="Noto Sans" w:cs="Noto Sans"/>
        </w:rPr>
        <w:t>Teil II.</w:t>
      </w:r>
      <w:r w:rsidRPr="00551497">
        <w:rPr>
          <w:rFonts w:ascii="Noto Sans" w:hAnsi="Noto Sans" w:cs="Noto Sans"/>
        </w:rPr>
        <w:tab/>
        <w:t>Spezifische Angaben</w:t>
      </w:r>
    </w:p>
    <w:bookmarkEnd w:id="1"/>
    <w:p w14:paraId="0AA4ADFC" w14:textId="0D6D3CEA" w:rsidR="001B6BEE" w:rsidRPr="00551497" w:rsidRDefault="002B4744" w:rsidP="002B4744">
      <w:pPr>
        <w:pStyle w:val="DParaNumappendix"/>
      </w:pPr>
      <w:r w:rsidRPr="00551497">
        <w:rPr>
          <w:spacing w:val="-3"/>
        </w:rPr>
        <w:t>Dieser Abschnitt des Berichts folgt in seinem Aufbau dem MLC, 2006. Er ist in fünf Titel (Titel 1–5)</w:t>
      </w:r>
      <w:r w:rsidRPr="00551497">
        <w:t xml:space="preserve"> unterteilt. Unter jedem Titel werden die betreffenden Regeln und Bestimmungen des Codes angegeben und es wird um spezifische Auskünfte dazu gebeten, wie sie in Ihrem Land in Kraft gesetzt wurden. Zur leichteren Benutzung enthält dieses Formular eine Beschreibung der grundlegenden Anforderungen für jeden Bereich. </w:t>
      </w:r>
      <w:r w:rsidR="00951B93" w:rsidRPr="00551497">
        <w:rPr>
          <w:rStyle w:val="FootnoteReference"/>
        </w:rPr>
        <w:footnoteReference w:id="1"/>
      </w:r>
      <w:r w:rsidRPr="00551497">
        <w:t xml:space="preserve"> Bei jeder Frage wird auf die entsprechen</w:t>
      </w:r>
      <w:r w:rsidR="00951B93" w:rsidRPr="00551497">
        <w:softHyphen/>
      </w:r>
      <w:r w:rsidRPr="00551497">
        <w:t>den Bestimmungen des Übereinkommens verwiesen, so dass diese im Wortlaut zu Rate gezogen werden können.</w:t>
      </w:r>
    </w:p>
    <w:p w14:paraId="6C8CD3B3" w14:textId="7E1133A2" w:rsidR="00951B93" w:rsidRPr="00551497" w:rsidRDefault="00951B93" w:rsidP="00951B93">
      <w:pPr>
        <w:pStyle w:val="DParaNumappendix"/>
      </w:pPr>
      <w:r w:rsidRPr="00551497">
        <w:t xml:space="preserve">Bei jeder Regel wird auch auf die Leitlinien in Teil B des Codes zu dem Übereinkommen verwiesen. Wie </w:t>
      </w:r>
      <w:r w:rsidRPr="00650B9D">
        <w:t>oben in Absatz 6 des Abschnitts mit den Anleitungen für die Erstellung der Berichte erwähnt (siehe Seite 4),</w:t>
      </w:r>
      <w:r w:rsidRPr="00551497">
        <w:t xml:space="preserve"> sind die Mitglieder nicht verpflichtet, den Leitlinien bei der Durchführung der Regeln und Normen Folge zu leisten. Hat sich jedoch ein Mitglied dafür entschieden, den Leitlinien zu folgen, so brauchen die Aufsichtsorgane der IAO nicht weiter zu überprüfen, ob das Mitglied die einschlägigen Bestimmungen des Übereinkommens ange</w:t>
      </w:r>
      <w:r w:rsidRPr="00551497">
        <w:softHyphen/>
        <w:t>messen oder ausreichend zur Durchführung bringt.</w:t>
      </w:r>
    </w:p>
    <w:p w14:paraId="08927E23" w14:textId="77777777" w:rsidR="00024072" w:rsidRPr="00551497" w:rsidRDefault="00024072" w:rsidP="00951B93">
      <w:pPr>
        <w:pStyle w:val="DPara"/>
        <w:rPr>
          <w:lang w:val="en-GB"/>
        </w:rPr>
        <w:sectPr w:rsidR="00024072" w:rsidRPr="00551497" w:rsidSect="00A30F36">
          <w:pgSz w:w="11906" w:h="16838" w:code="9"/>
          <w:pgMar w:top="2268" w:right="1134" w:bottom="964" w:left="1134" w:header="851" w:footer="680" w:gutter="0"/>
          <w:cols w:space="708"/>
          <w:docGrid w:linePitch="360"/>
        </w:sectPr>
      </w:pPr>
    </w:p>
    <w:p w14:paraId="2E27B381" w14:textId="77F72F3A" w:rsidR="002B4744" w:rsidRPr="00551497" w:rsidRDefault="00024072" w:rsidP="00A86CA0">
      <w:pPr>
        <w:pStyle w:val="DHeading1Indent"/>
        <w:spacing w:after="240"/>
        <w:ind w:left="1134" w:hanging="1134"/>
        <w:rPr>
          <w:rFonts w:ascii="Noto Sans" w:hAnsi="Noto Sans" w:cs="Noto Sans"/>
        </w:rPr>
      </w:pPr>
      <w:r w:rsidRPr="00551497">
        <w:rPr>
          <w:rFonts w:ascii="Noto Sans" w:hAnsi="Noto Sans" w:cs="Noto Sans"/>
        </w:rPr>
        <w:lastRenderedPageBreak/>
        <w:t>Titel 1.</w:t>
      </w:r>
      <w:r w:rsidRPr="00551497">
        <w:rPr>
          <w:rFonts w:ascii="Noto Sans" w:hAnsi="Noto Sans" w:cs="Noto Sans"/>
        </w:rPr>
        <w:tab/>
        <w:t>Mindestanforderungen für die Arbeit von Seeleuten auf Schiffen</w:t>
      </w: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024072" w:rsidRPr="00551497" w14:paraId="0B2C74F3" w14:textId="77777777" w:rsidTr="00A32B1F">
        <w:tc>
          <w:tcPr>
            <w:tcW w:w="9639" w:type="dxa"/>
            <w:shd w:val="clear" w:color="auto" w:fill="1E2DBE"/>
          </w:tcPr>
          <w:p w14:paraId="081113E3" w14:textId="77777777" w:rsidR="00024072" w:rsidRPr="00551497" w:rsidRDefault="00024072" w:rsidP="00A32B1F">
            <w:pPr>
              <w:pStyle w:val="TableHeaderLeft"/>
              <w:spacing w:before="60" w:after="60"/>
              <w:jc w:val="both"/>
            </w:pPr>
            <w:r w:rsidRPr="00551497">
              <w:t>Regel 1.1 – Mindestalter</w:t>
            </w:r>
          </w:p>
          <w:p w14:paraId="3D23381D" w14:textId="1234A4B7" w:rsidR="00024072" w:rsidRPr="00551497" w:rsidRDefault="00024072" w:rsidP="00A32B1F">
            <w:pPr>
              <w:pStyle w:val="TableHeaderLeft"/>
              <w:spacing w:before="60" w:after="60"/>
              <w:jc w:val="both"/>
            </w:pPr>
            <w:r w:rsidRPr="00551497">
              <w:t>Norm A1.1; siehe auch Leitlinie B1.1</w:t>
            </w:r>
          </w:p>
        </w:tc>
      </w:tr>
      <w:tr w:rsidR="00024072" w:rsidRPr="00551497" w14:paraId="2E4BC854" w14:textId="77777777" w:rsidTr="00A32B1F">
        <w:tc>
          <w:tcPr>
            <w:tcW w:w="9639" w:type="dxa"/>
          </w:tcPr>
          <w:p w14:paraId="51912961" w14:textId="77777777" w:rsidR="00024072" w:rsidRPr="00551497" w:rsidRDefault="00024072" w:rsidP="00DE7047">
            <w:pPr>
              <w:pStyle w:val="BoxIndentbulletlist1"/>
              <w:spacing w:before="20" w:after="20"/>
              <w:ind w:left="340"/>
            </w:pPr>
            <w:r w:rsidRPr="00551497">
              <w:t>Personen unter 16 Jahren dürfen nicht auf Schiffen beschäftigt oder angeheuert werden oder arbeiten.</w:t>
            </w:r>
          </w:p>
          <w:p w14:paraId="48ED4169" w14:textId="6B8A7DA5" w:rsidR="00024072" w:rsidRPr="00551497" w:rsidRDefault="00024072" w:rsidP="00DE7047">
            <w:pPr>
              <w:pStyle w:val="BoxIndentbulletlist1"/>
              <w:spacing w:before="20" w:after="20"/>
              <w:ind w:left="340"/>
            </w:pPr>
            <w:r w:rsidRPr="00551497">
              <w:t>Seeleute unter 18 Jahren dürfen nicht beschäftigt oder angeheuert werden oder arbeiten, wenn diese Arbei</w:t>
            </w:r>
            <w:r w:rsidRPr="00551497">
              <w:softHyphen/>
              <w:t>ten ihre Gesundheit oder Sicherheit gefährden können.</w:t>
            </w:r>
          </w:p>
          <w:p w14:paraId="50F32472" w14:textId="4475432C" w:rsidR="00024072" w:rsidRPr="00551497" w:rsidRDefault="00024072" w:rsidP="00DE7047">
            <w:pPr>
              <w:pStyle w:val="BoxIndentbulletlist1"/>
              <w:spacing w:before="20" w:after="20"/>
              <w:ind w:left="340"/>
            </w:pPr>
            <w:r w:rsidRPr="00551497">
              <w:t>Nachtarbeit von Seeleuten unter 18 Jahren ist verboten. (Als „Nacht“ gilt ein Zeitraum von mindestens neun aufeinanderfolgenden Stunden, der die Zeit zwischen Mitternacht und fünf Uhr morgens einschließt.)</w:t>
            </w:r>
          </w:p>
          <w:p w14:paraId="4469EA3C" w14:textId="22887AF8" w:rsidR="00024072" w:rsidRPr="00551497" w:rsidRDefault="00024072" w:rsidP="00DE7047">
            <w:pPr>
              <w:pStyle w:val="BoxIndentbulletlist1"/>
              <w:spacing w:before="20" w:after="20"/>
              <w:ind w:left="340"/>
            </w:pPr>
            <w:r w:rsidRPr="00551497">
              <w:t>Den Bedürfnissen von Seeleuten unter 18 Jahren sollte im Einklang mit den innerstaatlichen Rechtsvorschrif</w:t>
            </w:r>
            <w:r w:rsidRPr="00551497">
              <w:softHyphen/>
              <w:t>ten besondere Aufmerksamkeit geschenkt werden.</w:t>
            </w:r>
          </w:p>
        </w:tc>
      </w:tr>
      <w:tr w:rsidR="00024072" w:rsidRPr="00551497" w14:paraId="3873F162" w14:textId="77777777" w:rsidTr="00A32B1F">
        <w:tc>
          <w:tcPr>
            <w:tcW w:w="9639" w:type="dxa"/>
          </w:tcPr>
          <w:p w14:paraId="2CEB6F34" w14:textId="2F3B3997" w:rsidR="00024072" w:rsidRPr="00551497" w:rsidRDefault="00F9509B" w:rsidP="00A32B1F">
            <w:pPr>
              <w:pStyle w:val="BoxBody"/>
            </w:pPr>
            <w:r w:rsidRPr="00551497">
              <w:t xml:space="preserve">Ausreichende Angaben zu allen Punkten sind in der beigefügten Seearbeits-Konformitätserklärung, </w:t>
            </w:r>
            <w:r w:rsidR="005038B8" w:rsidRPr="00551497">
              <w:t>Teil I </w:t>
            </w:r>
            <w:sdt>
              <w:sdtPr>
                <w:id w:val="1786157641"/>
                <w14:checkbox>
                  <w14:checked w14:val="0"/>
                  <w14:checkedState w14:val="2612" w14:font="MS Gothic"/>
                  <w14:uncheckedState w14:val="2610" w14:font="MS Gothic"/>
                </w14:checkbox>
              </w:sdtPr>
              <w:sdtEndPr/>
              <w:sdtContent>
                <w:r w:rsidR="005038B8" w:rsidRPr="00551497">
                  <w:rPr>
                    <w:rFonts w:ascii="Segoe UI Symbol" w:eastAsia="MS Gothic" w:hAnsi="Segoe UI Symbol" w:cs="Segoe UI Symbol"/>
                  </w:rPr>
                  <w:t>☐</w:t>
                </w:r>
              </w:sdtContent>
            </w:sdt>
            <w:r w:rsidRPr="00551497">
              <w:t>/ </w:t>
            </w:r>
            <w:r w:rsidRPr="00551497">
              <w:br/>
              <w:t>Teil II </w:t>
            </w:r>
            <w:sdt>
              <w:sdtPr>
                <w:id w:val="2143074106"/>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zu finden.</w:t>
            </w:r>
          </w:p>
          <w:p w14:paraId="246E59B3" w14:textId="5231CB60" w:rsidR="00F9509B" w:rsidRPr="00551497" w:rsidRDefault="00F9509B" w:rsidP="00A32B1F">
            <w:pPr>
              <w:pStyle w:val="BoxBody"/>
              <w:rPr>
                <w:b/>
                <w:bCs/>
                <w:i/>
                <w:iCs/>
              </w:rPr>
            </w:pPr>
            <w:r w:rsidRPr="00551497">
              <w:rPr>
                <w:b/>
                <w:bCs/>
                <w:i/>
                <w:iCs/>
              </w:rPr>
              <w:t>Kreuzen Sie bitte eines oder beide der Kästchen an oder erteilen Sie die nachstehend erbetenen Auskünfte.</w:t>
            </w:r>
          </w:p>
        </w:tc>
      </w:tr>
      <w:tr w:rsidR="00024072" w:rsidRPr="00551497" w14:paraId="7847DB3E" w14:textId="77777777" w:rsidTr="00A32B1F">
        <w:tc>
          <w:tcPr>
            <w:tcW w:w="9639" w:type="dxa"/>
          </w:tcPr>
          <w:p w14:paraId="4A1E3FA6" w14:textId="37C58491" w:rsidR="00F9509B" w:rsidRPr="00551497" w:rsidRDefault="00F9509B" w:rsidP="00A32B1F">
            <w:pPr>
              <w:pStyle w:val="TableTextLeft"/>
              <w:spacing w:before="60"/>
              <w:jc w:val="both"/>
            </w:pPr>
            <w:r w:rsidRPr="00551497">
              <w:t>Wie hoch ist das Mindestalter für Seeleute?</w:t>
            </w:r>
          </w:p>
          <w:p w14:paraId="057CA0D2" w14:textId="6D729D6A" w:rsidR="00F9509B" w:rsidRPr="00551497" w:rsidRDefault="00F9509B" w:rsidP="00A32B1F">
            <w:pPr>
              <w:pStyle w:val="TableTextLeft"/>
              <w:spacing w:after="120"/>
              <w:jc w:val="both"/>
              <w:rPr>
                <w:i/>
                <w:iCs/>
              </w:rPr>
            </w:pPr>
            <w:r w:rsidRPr="00551497">
              <w:rPr>
                <w:i/>
                <w:iCs/>
              </w:rPr>
              <w:t>(Regel 1.1 Absatz 1;</w:t>
            </w:r>
            <w:r w:rsidR="00A32B1F" w:rsidRPr="00551497">
              <w:rPr>
                <w:i/>
                <w:iCs/>
              </w:rPr>
              <w:t xml:space="preserve"> </w:t>
            </w:r>
            <w:r w:rsidRPr="00551497">
              <w:rPr>
                <w:i/>
                <w:iCs/>
              </w:rPr>
              <w:t>Norm A1.1 Absatz 1)</w:t>
            </w:r>
          </w:p>
          <w:p w14:paraId="69D700D5" w14:textId="0F651DEB" w:rsidR="00024072" w:rsidRPr="00551497" w:rsidRDefault="00F9509B" w:rsidP="00A32B1F">
            <w:pPr>
              <w:pStyle w:val="BoxBody"/>
            </w:pPr>
            <w:r w:rsidRPr="00551497">
              <w:t>Bitte führen Sie die anwendbaren innerstaatlichen Bestimmungen auf und geben Sie nach Möglichkeit den jewei</w:t>
            </w:r>
            <w:r w:rsidR="00A32B1F" w:rsidRPr="00551497">
              <w:softHyphen/>
            </w:r>
            <w:r w:rsidRPr="00551497">
              <w:t>ligen Wortlaut wieder.</w:t>
            </w:r>
          </w:p>
        </w:tc>
      </w:tr>
      <w:tr w:rsidR="00024072" w:rsidRPr="00551497" w14:paraId="4F3847DF" w14:textId="77777777" w:rsidTr="00A32B1F">
        <w:tc>
          <w:tcPr>
            <w:tcW w:w="9639" w:type="dxa"/>
          </w:tcPr>
          <w:p w14:paraId="5FB8CA5D" w14:textId="43C59FA9" w:rsidR="00024072" w:rsidRPr="00517FBD" w:rsidRDefault="00F9509B" w:rsidP="00A32B1F">
            <w:pPr>
              <w:pStyle w:val="BoxBody"/>
              <w:rPr>
                <w:lang w:val="en-GB"/>
              </w:rPr>
            </w:pPr>
            <w:r w:rsidRPr="00517FBD">
              <w:t xml:space="preserve">Erstbericht: </w:t>
            </w:r>
            <w:sdt>
              <w:sdtPr>
                <w:rPr>
                  <w:color w:val="AEAAAA" w:themeColor="background2" w:themeShade="BF"/>
                </w:rPr>
                <w:id w:val="-68734404"/>
                <w:placeholder>
                  <w:docPart w:val="7D36F6E0A12B440094A9F1F5671CE6D6"/>
                </w:placeholder>
                <w15:color w:val="000000"/>
                <w:text/>
              </w:sdtPr>
              <w:sdtEndPr/>
              <w:sdtContent>
                <w:r w:rsidRPr="00517FBD">
                  <w:rPr>
                    <w:color w:val="AEAAAA" w:themeColor="background2" w:themeShade="BF"/>
                  </w:rPr>
                  <w:t>(für Texteingabe bitte anklicken)</w:t>
                </w:r>
              </w:sdtContent>
            </w:sdt>
          </w:p>
        </w:tc>
      </w:tr>
      <w:tr w:rsidR="00024072" w:rsidRPr="00551497" w14:paraId="291AA96A" w14:textId="77777777" w:rsidTr="00A32B1F">
        <w:tc>
          <w:tcPr>
            <w:tcW w:w="9639" w:type="dxa"/>
            <w:shd w:val="clear" w:color="auto" w:fill="F0D2E0"/>
          </w:tcPr>
          <w:p w14:paraId="7770452C" w14:textId="50BBE4D2" w:rsidR="00024072" w:rsidRPr="00517FBD" w:rsidRDefault="00F9509B" w:rsidP="00A32B1F">
            <w:pPr>
              <w:pStyle w:val="BoxBody"/>
              <w:rPr>
                <w:lang w:val="en-GB"/>
              </w:rPr>
            </w:pPr>
            <w:r w:rsidRPr="00517FBD">
              <w:t xml:space="preserve">Zweiter Bericht: </w:t>
            </w:r>
            <w:sdt>
              <w:sdtPr>
                <w:rPr>
                  <w:color w:val="AEAAAA" w:themeColor="background2" w:themeShade="BF"/>
                </w:rPr>
                <w:id w:val="1603448159"/>
                <w:placeholder>
                  <w:docPart w:val="38FF6E152CDD41518B722FC85398BAE0"/>
                </w:placeholder>
                <w15:color w:val="000000"/>
                <w:text/>
              </w:sdtPr>
              <w:sdtEndPr/>
              <w:sdtContent>
                <w:r w:rsidRPr="00517FBD">
                  <w:rPr>
                    <w:color w:val="AEAAAA" w:themeColor="background2" w:themeShade="BF"/>
                  </w:rPr>
                  <w:t>(für Texteingabe bitte anklicken)</w:t>
                </w:r>
              </w:sdtContent>
            </w:sdt>
          </w:p>
        </w:tc>
      </w:tr>
      <w:tr w:rsidR="00024072" w:rsidRPr="00551497" w14:paraId="10E1CE15" w14:textId="77777777" w:rsidTr="00A32B1F">
        <w:tc>
          <w:tcPr>
            <w:tcW w:w="9639" w:type="dxa"/>
            <w:shd w:val="clear" w:color="auto" w:fill="FFF5C8"/>
          </w:tcPr>
          <w:p w14:paraId="4054D0FA" w14:textId="0FA0CEC8" w:rsidR="00024072" w:rsidRPr="00517FBD" w:rsidRDefault="00F9509B" w:rsidP="00A32B1F">
            <w:pPr>
              <w:pStyle w:val="BoxBody"/>
            </w:pPr>
            <w:r w:rsidRPr="00517FBD">
              <w:t xml:space="preserve">Dritter Bericht: </w:t>
            </w:r>
            <w:sdt>
              <w:sdtPr>
                <w:rPr>
                  <w:color w:val="AEAAAA" w:themeColor="background2" w:themeShade="BF"/>
                </w:rPr>
                <w:id w:val="-22792371"/>
                <w:placeholder>
                  <w:docPart w:val="49ED837165764B5083661BC0DB76F171"/>
                </w:placeholder>
                <w15:color w:val="000000"/>
                <w:text/>
              </w:sdtPr>
              <w:sdtEndPr/>
              <w:sdtContent>
                <w:r w:rsidRPr="00517FBD">
                  <w:rPr>
                    <w:color w:val="AEAAAA" w:themeColor="background2" w:themeShade="BF"/>
                  </w:rPr>
                  <w:t>(für Texteingabe bitte anklicken)</w:t>
                </w:r>
              </w:sdtContent>
            </w:sdt>
          </w:p>
        </w:tc>
      </w:tr>
      <w:tr w:rsidR="00024072" w:rsidRPr="00551497" w14:paraId="0777F49E" w14:textId="77777777" w:rsidTr="00A32B1F">
        <w:tc>
          <w:tcPr>
            <w:tcW w:w="9639" w:type="dxa"/>
            <w:shd w:val="clear" w:color="auto" w:fill="D2FBFB"/>
          </w:tcPr>
          <w:p w14:paraId="70EB21AE" w14:textId="1DE317A8" w:rsidR="00024072" w:rsidRPr="00517FBD" w:rsidRDefault="00F9509B" w:rsidP="00A32B1F">
            <w:pPr>
              <w:pStyle w:val="BoxBody"/>
            </w:pPr>
            <w:r w:rsidRPr="00517FBD">
              <w:t xml:space="preserve">Vierter Bericht: </w:t>
            </w:r>
            <w:sdt>
              <w:sdtPr>
                <w:rPr>
                  <w:color w:val="AEAAAA" w:themeColor="background2" w:themeShade="BF"/>
                </w:rPr>
                <w:id w:val="1969002122"/>
                <w:placeholder>
                  <w:docPart w:val="58B04E18619B412AB03EDBC29F16789A"/>
                </w:placeholder>
                <w15:color w:val="000000"/>
                <w:text/>
              </w:sdtPr>
              <w:sdtEndPr/>
              <w:sdtContent>
                <w:r w:rsidRPr="00517FBD">
                  <w:rPr>
                    <w:color w:val="AEAAAA" w:themeColor="background2" w:themeShade="BF"/>
                  </w:rPr>
                  <w:t>(für Texteingabe bitte anklicken)</w:t>
                </w:r>
              </w:sdtContent>
            </w:sdt>
          </w:p>
        </w:tc>
      </w:tr>
      <w:tr w:rsidR="009743B9" w:rsidRPr="00551497" w14:paraId="0CF33B7E" w14:textId="77777777" w:rsidTr="00A32B1F">
        <w:tc>
          <w:tcPr>
            <w:tcW w:w="9639" w:type="dxa"/>
            <w:tcBorders>
              <w:top w:val="single" w:sz="4" w:space="0" w:color="1E2DBE"/>
              <w:left w:val="single" w:sz="4" w:space="0" w:color="1E2DBE"/>
              <w:bottom w:val="single" w:sz="4" w:space="0" w:color="1E2DBE"/>
              <w:right w:val="single" w:sz="4" w:space="0" w:color="1E2DBE"/>
            </w:tcBorders>
          </w:tcPr>
          <w:p w14:paraId="33F4B489" w14:textId="778493AD" w:rsidR="00E521C4" w:rsidRPr="00517FBD" w:rsidRDefault="00E521C4" w:rsidP="00A32B1F">
            <w:pPr>
              <w:pStyle w:val="TableTextLeft"/>
              <w:spacing w:before="60"/>
              <w:jc w:val="both"/>
            </w:pPr>
            <w:r w:rsidRPr="00517FBD">
              <w:t>Welcher Zeitraum gilt als „Nacht“?</w:t>
            </w:r>
          </w:p>
          <w:p w14:paraId="4DBEC41C" w14:textId="11BA18C0" w:rsidR="00E521C4" w:rsidRPr="00517FBD" w:rsidRDefault="00E521C4" w:rsidP="00A32B1F">
            <w:pPr>
              <w:pStyle w:val="TableTextLeft"/>
              <w:spacing w:after="120"/>
              <w:jc w:val="both"/>
              <w:rPr>
                <w:i/>
                <w:iCs/>
              </w:rPr>
            </w:pPr>
            <w:r w:rsidRPr="00517FBD">
              <w:rPr>
                <w:i/>
                <w:iCs/>
              </w:rPr>
              <w:t>(Norm A1.1 Absatz 2)</w:t>
            </w:r>
          </w:p>
          <w:p w14:paraId="6428D153" w14:textId="55E4FE3C" w:rsidR="009743B9" w:rsidRPr="00517FBD" w:rsidRDefault="009743B9" w:rsidP="00DE7047">
            <w:pPr>
              <w:pStyle w:val="TableTextLeft"/>
              <w:spacing w:before="60" w:after="60"/>
              <w:jc w:val="both"/>
            </w:pPr>
            <w:r w:rsidRPr="00517FBD">
              <w:t>Bitte führen Sie die anwendbaren innerstaatlichen Bestimmungen auf und geben Sie nach Möglichkeit den jewei</w:t>
            </w:r>
            <w:r w:rsidR="00A32B1F" w:rsidRPr="00517FBD">
              <w:softHyphen/>
            </w:r>
            <w:r w:rsidRPr="00517FBD">
              <w:t>ligen Wortlaut wieder.</w:t>
            </w:r>
          </w:p>
        </w:tc>
      </w:tr>
      <w:tr w:rsidR="009743B9" w:rsidRPr="00551497" w14:paraId="666711BE" w14:textId="77777777" w:rsidTr="00A32B1F">
        <w:tc>
          <w:tcPr>
            <w:tcW w:w="9639" w:type="dxa"/>
            <w:tcBorders>
              <w:top w:val="single" w:sz="4" w:space="0" w:color="1E2DBE"/>
              <w:left w:val="single" w:sz="4" w:space="0" w:color="1E2DBE"/>
              <w:bottom w:val="single" w:sz="4" w:space="0" w:color="1E2DBE"/>
              <w:right w:val="single" w:sz="4" w:space="0" w:color="1E2DBE"/>
            </w:tcBorders>
          </w:tcPr>
          <w:p w14:paraId="6A3DF82F" w14:textId="25924578" w:rsidR="009743B9" w:rsidRPr="00517FBD" w:rsidRDefault="009743B9" w:rsidP="00A32B1F">
            <w:pPr>
              <w:pStyle w:val="BoxBody"/>
            </w:pPr>
            <w:r w:rsidRPr="00517FBD">
              <w:t xml:space="preserve">Erstbericht: </w:t>
            </w:r>
            <w:sdt>
              <w:sdtPr>
                <w:rPr>
                  <w:color w:val="AEAAAA" w:themeColor="background2" w:themeShade="BF"/>
                </w:rPr>
                <w:id w:val="-340861492"/>
                <w:placeholder>
                  <w:docPart w:val="160ECCEFC5E14B92AE0141EC37B09CC5"/>
                </w:placeholder>
                <w15:color w:val="000000"/>
                <w:text/>
              </w:sdtPr>
              <w:sdtEndPr/>
              <w:sdtContent>
                <w:r w:rsidRPr="00517FBD">
                  <w:rPr>
                    <w:color w:val="AEAAAA" w:themeColor="background2" w:themeShade="BF"/>
                  </w:rPr>
                  <w:t>(für Texteingabe bitte anklicken)</w:t>
                </w:r>
              </w:sdtContent>
            </w:sdt>
          </w:p>
        </w:tc>
      </w:tr>
      <w:tr w:rsidR="009743B9" w:rsidRPr="00551497" w14:paraId="4A76E034"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B208ABB" w14:textId="22216E24" w:rsidR="009743B9" w:rsidRPr="00517FBD" w:rsidRDefault="009743B9" w:rsidP="00A32B1F">
            <w:pPr>
              <w:pStyle w:val="BoxBody"/>
            </w:pPr>
            <w:r w:rsidRPr="00517FBD">
              <w:t xml:space="preserve">Zweiter Bericht: </w:t>
            </w:r>
            <w:sdt>
              <w:sdtPr>
                <w:rPr>
                  <w:color w:val="AEAAAA" w:themeColor="background2" w:themeShade="BF"/>
                </w:rPr>
                <w:id w:val="-276958333"/>
                <w:placeholder>
                  <w:docPart w:val="1BB9900E188648EE94879ED6A6A9F27D"/>
                </w:placeholder>
                <w15:color w:val="000000"/>
                <w:text/>
              </w:sdtPr>
              <w:sdtEndPr/>
              <w:sdtContent>
                <w:r w:rsidRPr="00517FBD">
                  <w:rPr>
                    <w:color w:val="AEAAAA" w:themeColor="background2" w:themeShade="BF"/>
                  </w:rPr>
                  <w:t>(für Texteingabe bitte anklicken)</w:t>
                </w:r>
              </w:sdtContent>
            </w:sdt>
          </w:p>
        </w:tc>
      </w:tr>
      <w:tr w:rsidR="009743B9" w:rsidRPr="00551497" w14:paraId="5F14D051"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D84148A" w14:textId="0FC972F0" w:rsidR="009743B9" w:rsidRPr="00517FBD" w:rsidRDefault="009743B9" w:rsidP="00A32B1F">
            <w:pPr>
              <w:pStyle w:val="BoxBody"/>
            </w:pPr>
            <w:r w:rsidRPr="00517FBD">
              <w:t xml:space="preserve">Dritter Bericht: </w:t>
            </w:r>
            <w:sdt>
              <w:sdtPr>
                <w:rPr>
                  <w:color w:val="AEAAAA" w:themeColor="background2" w:themeShade="BF"/>
                </w:rPr>
                <w:id w:val="1024286819"/>
                <w:placeholder>
                  <w:docPart w:val="D493982E0C8E4CDC91A84EB137AFC287"/>
                </w:placeholder>
                <w15:color w:val="000000"/>
                <w:text/>
              </w:sdtPr>
              <w:sdtEndPr/>
              <w:sdtContent>
                <w:r w:rsidRPr="00517FBD">
                  <w:rPr>
                    <w:color w:val="AEAAAA" w:themeColor="background2" w:themeShade="BF"/>
                  </w:rPr>
                  <w:t>(für Texteingabe bitte anklicken)</w:t>
                </w:r>
              </w:sdtContent>
            </w:sdt>
          </w:p>
        </w:tc>
      </w:tr>
      <w:tr w:rsidR="009743B9" w:rsidRPr="00551497" w14:paraId="5F7A8609"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C8899A1" w14:textId="7ABCE87B" w:rsidR="009743B9" w:rsidRPr="00517FBD" w:rsidRDefault="009743B9" w:rsidP="00A32B1F">
            <w:pPr>
              <w:pStyle w:val="BoxBody"/>
            </w:pPr>
            <w:r w:rsidRPr="00517FBD">
              <w:t xml:space="preserve">Vierter Bericht: </w:t>
            </w:r>
            <w:sdt>
              <w:sdtPr>
                <w:rPr>
                  <w:color w:val="AEAAAA" w:themeColor="background2" w:themeShade="BF"/>
                </w:rPr>
                <w:id w:val="324563177"/>
                <w:placeholder>
                  <w:docPart w:val="86F8070F70F3453EA01DCE34DFEA6911"/>
                </w:placeholder>
                <w15:color w:val="000000"/>
                <w:text/>
              </w:sdtPr>
              <w:sdtEndPr/>
              <w:sdtContent>
                <w:r w:rsidRPr="00517FBD">
                  <w:rPr>
                    <w:color w:val="AEAAAA" w:themeColor="background2" w:themeShade="BF"/>
                  </w:rPr>
                  <w:t>(für Texteingabe bitte anklicken)</w:t>
                </w:r>
              </w:sdtContent>
            </w:sdt>
          </w:p>
        </w:tc>
      </w:tr>
      <w:tr w:rsidR="009743B9" w:rsidRPr="00551497" w14:paraId="5389B496" w14:textId="77777777" w:rsidTr="00A32B1F">
        <w:tc>
          <w:tcPr>
            <w:tcW w:w="9639" w:type="dxa"/>
            <w:tcBorders>
              <w:top w:val="single" w:sz="4" w:space="0" w:color="1E2DBE"/>
              <w:left w:val="single" w:sz="4" w:space="0" w:color="1E2DBE"/>
              <w:bottom w:val="single" w:sz="4" w:space="0" w:color="1E2DBE"/>
              <w:right w:val="single" w:sz="4" w:space="0" w:color="1E2DBE"/>
            </w:tcBorders>
          </w:tcPr>
          <w:p w14:paraId="445A7D2C" w14:textId="307378BE" w:rsidR="00E521C4" w:rsidRPr="00517FBD" w:rsidRDefault="00E521C4" w:rsidP="00A32B1F">
            <w:pPr>
              <w:pStyle w:val="TableTextLeft"/>
              <w:spacing w:before="60"/>
              <w:jc w:val="both"/>
            </w:pPr>
            <w:r w:rsidRPr="00517FBD">
              <w:t>Ist Nachtarbeit von Seeleuten unter 18 Jahren verboten?</w:t>
            </w:r>
          </w:p>
          <w:p w14:paraId="5E80E0AB" w14:textId="77777777" w:rsidR="00E521C4" w:rsidRPr="00517FBD" w:rsidRDefault="00E521C4" w:rsidP="00A32B1F">
            <w:pPr>
              <w:pStyle w:val="TableTextLeft"/>
              <w:spacing w:after="120"/>
              <w:jc w:val="both"/>
              <w:rPr>
                <w:i/>
                <w:iCs/>
              </w:rPr>
            </w:pPr>
            <w:r w:rsidRPr="00517FBD">
              <w:rPr>
                <w:i/>
                <w:iCs/>
              </w:rPr>
              <w:t>(Norm A1.1 Absatz 2)</w:t>
            </w:r>
          </w:p>
          <w:p w14:paraId="67EB9395" w14:textId="4CFA3503" w:rsidR="009743B9" w:rsidRPr="00517FBD" w:rsidRDefault="009743B9" w:rsidP="00A32B1F">
            <w:pPr>
              <w:pStyle w:val="BoxBody"/>
            </w:pPr>
            <w:r w:rsidRPr="00517FBD">
              <w:t>Bitte führen Sie die anwendbaren innerstaatlichen Bestimmungen auf und geben Sie nach Möglichkeit den jewei</w:t>
            </w:r>
            <w:r w:rsidR="00A32B1F" w:rsidRPr="00517FBD">
              <w:softHyphen/>
            </w:r>
            <w:r w:rsidRPr="00517FBD">
              <w:t>ligen Wortlaut wieder.</w:t>
            </w:r>
          </w:p>
        </w:tc>
      </w:tr>
      <w:tr w:rsidR="009743B9" w:rsidRPr="00551497" w14:paraId="44F02974" w14:textId="77777777" w:rsidTr="00A32B1F">
        <w:tc>
          <w:tcPr>
            <w:tcW w:w="9639" w:type="dxa"/>
            <w:tcBorders>
              <w:top w:val="single" w:sz="4" w:space="0" w:color="1E2DBE"/>
              <w:left w:val="single" w:sz="4" w:space="0" w:color="1E2DBE"/>
              <w:bottom w:val="single" w:sz="4" w:space="0" w:color="1E2DBE"/>
              <w:right w:val="single" w:sz="4" w:space="0" w:color="1E2DBE"/>
            </w:tcBorders>
          </w:tcPr>
          <w:p w14:paraId="64E1C930" w14:textId="1918FA97" w:rsidR="009743B9" w:rsidRPr="00517FBD" w:rsidRDefault="009743B9" w:rsidP="00A32B1F">
            <w:pPr>
              <w:pStyle w:val="BoxBody"/>
            </w:pPr>
            <w:r w:rsidRPr="00517FBD">
              <w:t xml:space="preserve">Erstbericht: </w:t>
            </w:r>
            <w:sdt>
              <w:sdtPr>
                <w:rPr>
                  <w:color w:val="AEAAAA" w:themeColor="background2" w:themeShade="BF"/>
                </w:rPr>
                <w:id w:val="-103731404"/>
                <w:placeholder>
                  <w:docPart w:val="B6DC69F87AFC4548B5D4E08D40DCDA0B"/>
                </w:placeholder>
                <w15:color w:val="000000"/>
                <w:text/>
              </w:sdtPr>
              <w:sdtEndPr/>
              <w:sdtContent>
                <w:r w:rsidRPr="00517FBD">
                  <w:rPr>
                    <w:color w:val="AEAAAA" w:themeColor="background2" w:themeShade="BF"/>
                  </w:rPr>
                  <w:t>(für Texteingabe bitte anklicken)</w:t>
                </w:r>
              </w:sdtContent>
            </w:sdt>
          </w:p>
        </w:tc>
      </w:tr>
      <w:tr w:rsidR="009743B9" w:rsidRPr="00551497" w14:paraId="76B9BAE1"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4C731A03" w14:textId="78269BD8" w:rsidR="009743B9" w:rsidRPr="00517FBD" w:rsidRDefault="009743B9" w:rsidP="00A32B1F">
            <w:pPr>
              <w:pStyle w:val="BoxBody"/>
            </w:pPr>
            <w:r w:rsidRPr="00517FBD">
              <w:lastRenderedPageBreak/>
              <w:t xml:space="preserve">Zweiter Bericht: </w:t>
            </w:r>
            <w:sdt>
              <w:sdtPr>
                <w:rPr>
                  <w:color w:val="AEAAAA" w:themeColor="background2" w:themeShade="BF"/>
                </w:rPr>
                <w:id w:val="1992367147"/>
                <w:placeholder>
                  <w:docPart w:val="8898D1A384FD42DFA68CBC034BAE8F12"/>
                </w:placeholder>
                <w15:color w:val="000000"/>
                <w:text/>
              </w:sdtPr>
              <w:sdtEndPr/>
              <w:sdtContent>
                <w:r w:rsidRPr="00517FBD">
                  <w:rPr>
                    <w:color w:val="AEAAAA" w:themeColor="background2" w:themeShade="BF"/>
                  </w:rPr>
                  <w:t>(für Texteingabe bitte anklicken)</w:t>
                </w:r>
              </w:sdtContent>
            </w:sdt>
          </w:p>
        </w:tc>
      </w:tr>
      <w:tr w:rsidR="009743B9" w:rsidRPr="00551497" w14:paraId="0658D5A6"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E43491E" w14:textId="169260E1" w:rsidR="009743B9" w:rsidRPr="00517FBD" w:rsidRDefault="009743B9" w:rsidP="00A32B1F">
            <w:pPr>
              <w:pStyle w:val="BoxBody"/>
            </w:pPr>
            <w:r w:rsidRPr="00517FBD">
              <w:t xml:space="preserve">Dritter Bericht: </w:t>
            </w:r>
            <w:sdt>
              <w:sdtPr>
                <w:rPr>
                  <w:color w:val="AEAAAA" w:themeColor="background2" w:themeShade="BF"/>
                </w:rPr>
                <w:id w:val="-2060236795"/>
                <w:placeholder>
                  <w:docPart w:val="57FDBA06A9404273A1ADD7185DB3F9B8"/>
                </w:placeholder>
                <w15:color w:val="000000"/>
                <w:text/>
              </w:sdtPr>
              <w:sdtEndPr/>
              <w:sdtContent>
                <w:r w:rsidRPr="00517FBD">
                  <w:rPr>
                    <w:color w:val="AEAAAA" w:themeColor="background2" w:themeShade="BF"/>
                  </w:rPr>
                  <w:t>(für Texteingabe bitte anklicken)</w:t>
                </w:r>
              </w:sdtContent>
            </w:sdt>
          </w:p>
        </w:tc>
      </w:tr>
      <w:tr w:rsidR="009743B9" w:rsidRPr="00551497" w14:paraId="089D8315"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1908FB4D" w14:textId="2C776757" w:rsidR="009743B9" w:rsidRPr="00517FBD" w:rsidRDefault="009743B9" w:rsidP="00A32B1F">
            <w:pPr>
              <w:pStyle w:val="BoxBody"/>
            </w:pPr>
            <w:r w:rsidRPr="00517FBD">
              <w:t xml:space="preserve">Vierter Bericht: </w:t>
            </w:r>
            <w:sdt>
              <w:sdtPr>
                <w:rPr>
                  <w:color w:val="AEAAAA" w:themeColor="background2" w:themeShade="BF"/>
                </w:rPr>
                <w:id w:val="1512185819"/>
                <w:placeholder>
                  <w:docPart w:val="F764E4CBED8345F6BDADEC042A31F053"/>
                </w:placeholder>
                <w15:color w:val="000000"/>
                <w:text/>
              </w:sdtPr>
              <w:sdtEndPr/>
              <w:sdtContent>
                <w:r w:rsidRPr="00517FBD">
                  <w:rPr>
                    <w:color w:val="AEAAAA" w:themeColor="background2" w:themeShade="BF"/>
                  </w:rPr>
                  <w:t>(für Texteingabe bitte anklicken)</w:t>
                </w:r>
              </w:sdtContent>
            </w:sdt>
          </w:p>
        </w:tc>
      </w:tr>
      <w:tr w:rsidR="009743B9" w:rsidRPr="00551497" w14:paraId="611A2F05" w14:textId="77777777" w:rsidTr="00A32B1F">
        <w:tc>
          <w:tcPr>
            <w:tcW w:w="9639" w:type="dxa"/>
            <w:tcBorders>
              <w:top w:val="single" w:sz="4" w:space="0" w:color="1E2DBE"/>
              <w:left w:val="single" w:sz="4" w:space="0" w:color="1E2DBE"/>
              <w:bottom w:val="single" w:sz="4" w:space="0" w:color="1E2DBE"/>
              <w:right w:val="single" w:sz="4" w:space="0" w:color="1E2DBE"/>
            </w:tcBorders>
          </w:tcPr>
          <w:p w14:paraId="698A31E6" w14:textId="62AA54FF" w:rsidR="00E521C4" w:rsidRPr="00517FBD" w:rsidRDefault="00E521C4" w:rsidP="00A32B1F">
            <w:pPr>
              <w:pStyle w:val="TableTextLeft"/>
              <w:spacing w:before="60"/>
              <w:jc w:val="both"/>
            </w:pPr>
            <w:r w:rsidRPr="00517FBD">
              <w:t>Bestehen Ausnahmen vom Verbot der Nachtarbeit?</w:t>
            </w:r>
          </w:p>
          <w:p w14:paraId="75A921D6" w14:textId="7988E76A" w:rsidR="00E521C4" w:rsidRPr="00517FBD" w:rsidRDefault="00E521C4" w:rsidP="00A32B1F">
            <w:pPr>
              <w:pStyle w:val="TableTextLeft"/>
              <w:spacing w:after="120"/>
              <w:jc w:val="both"/>
              <w:rPr>
                <w:i/>
                <w:iCs/>
              </w:rPr>
            </w:pPr>
            <w:r w:rsidRPr="00517FBD">
              <w:rPr>
                <w:i/>
                <w:iCs/>
              </w:rPr>
              <w:t>(Norm A1.1 Absatz 3)</w:t>
            </w:r>
          </w:p>
          <w:p w14:paraId="28C9CF15" w14:textId="3E987EE2" w:rsidR="009743B9" w:rsidRPr="00517FBD" w:rsidRDefault="009743B9" w:rsidP="00A32B1F">
            <w:pPr>
              <w:pStyle w:val="BoxBody"/>
            </w:pPr>
            <w:r w:rsidRPr="00517FBD">
              <w:t>Falls ja, geben Sie bitte eine Zusammenfassung der Ausnahmen, führen Sie die anwendbaren innerstaatlichen Bestimmungen auf und geben Sie nach Möglichkeit den jeweiligen Wortlaut wieder.</w:t>
            </w:r>
          </w:p>
        </w:tc>
      </w:tr>
      <w:tr w:rsidR="009743B9" w:rsidRPr="00551497" w14:paraId="1989BE20" w14:textId="77777777" w:rsidTr="00A32B1F">
        <w:tc>
          <w:tcPr>
            <w:tcW w:w="9639" w:type="dxa"/>
            <w:tcBorders>
              <w:top w:val="single" w:sz="4" w:space="0" w:color="1E2DBE"/>
              <w:left w:val="single" w:sz="4" w:space="0" w:color="1E2DBE"/>
              <w:bottom w:val="single" w:sz="4" w:space="0" w:color="1E2DBE"/>
              <w:right w:val="single" w:sz="4" w:space="0" w:color="1E2DBE"/>
            </w:tcBorders>
          </w:tcPr>
          <w:p w14:paraId="448ABD37" w14:textId="6243A81C" w:rsidR="009743B9" w:rsidRPr="00517FBD" w:rsidRDefault="009743B9" w:rsidP="00A32B1F">
            <w:pPr>
              <w:pStyle w:val="BoxBody"/>
            </w:pPr>
            <w:r w:rsidRPr="00517FBD">
              <w:t xml:space="preserve">Erstbericht: </w:t>
            </w:r>
            <w:sdt>
              <w:sdtPr>
                <w:rPr>
                  <w:color w:val="AEAAAA" w:themeColor="background2" w:themeShade="BF"/>
                </w:rPr>
                <w:id w:val="1462999321"/>
                <w:placeholder>
                  <w:docPart w:val="C1DF52D65B034047B49D8F20C3E68CEA"/>
                </w:placeholder>
                <w15:color w:val="000000"/>
                <w:text/>
              </w:sdtPr>
              <w:sdtEndPr/>
              <w:sdtContent>
                <w:r w:rsidRPr="00517FBD">
                  <w:rPr>
                    <w:color w:val="AEAAAA" w:themeColor="background2" w:themeShade="BF"/>
                  </w:rPr>
                  <w:t>(für Texteingabe bitte anklicken)</w:t>
                </w:r>
              </w:sdtContent>
            </w:sdt>
          </w:p>
        </w:tc>
      </w:tr>
      <w:tr w:rsidR="009743B9" w:rsidRPr="00551497" w14:paraId="0B1F17B2"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44F8E9E" w14:textId="1BF06D92" w:rsidR="009743B9" w:rsidRPr="00517FBD" w:rsidRDefault="009743B9" w:rsidP="00A32B1F">
            <w:pPr>
              <w:pStyle w:val="BoxBody"/>
            </w:pPr>
            <w:r w:rsidRPr="00517FBD">
              <w:t xml:space="preserve">Zweiter Bericht: </w:t>
            </w:r>
            <w:sdt>
              <w:sdtPr>
                <w:rPr>
                  <w:color w:val="AEAAAA" w:themeColor="background2" w:themeShade="BF"/>
                </w:rPr>
                <w:id w:val="-620226218"/>
                <w:placeholder>
                  <w:docPart w:val="704A0BB67C654DB7A3C2468281473B6F"/>
                </w:placeholder>
                <w15:color w:val="000000"/>
                <w:text/>
              </w:sdtPr>
              <w:sdtEndPr/>
              <w:sdtContent>
                <w:r w:rsidRPr="00517FBD">
                  <w:rPr>
                    <w:color w:val="AEAAAA" w:themeColor="background2" w:themeShade="BF"/>
                  </w:rPr>
                  <w:t>(für Texteingabe bitte anklicken)</w:t>
                </w:r>
              </w:sdtContent>
            </w:sdt>
          </w:p>
        </w:tc>
      </w:tr>
      <w:tr w:rsidR="009743B9" w:rsidRPr="00551497" w14:paraId="2B00EEDC"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2DCC867" w14:textId="518455FB" w:rsidR="009743B9" w:rsidRPr="00517FBD" w:rsidRDefault="009743B9" w:rsidP="00A32B1F">
            <w:pPr>
              <w:pStyle w:val="BoxBody"/>
            </w:pPr>
            <w:r w:rsidRPr="00517FBD">
              <w:t xml:space="preserve">Dritter Bericht: </w:t>
            </w:r>
            <w:sdt>
              <w:sdtPr>
                <w:rPr>
                  <w:color w:val="AEAAAA" w:themeColor="background2" w:themeShade="BF"/>
                </w:rPr>
                <w:id w:val="-1206241934"/>
                <w:placeholder>
                  <w:docPart w:val="6AE6D1CFC98D4C70B6EFC58D36D2C954"/>
                </w:placeholder>
                <w15:color w:val="000000"/>
                <w:text/>
              </w:sdtPr>
              <w:sdtEndPr/>
              <w:sdtContent>
                <w:r w:rsidRPr="00517FBD">
                  <w:rPr>
                    <w:color w:val="AEAAAA" w:themeColor="background2" w:themeShade="BF"/>
                  </w:rPr>
                  <w:t>(für Texteingabe bitte anklicken)</w:t>
                </w:r>
              </w:sdtContent>
            </w:sdt>
          </w:p>
        </w:tc>
      </w:tr>
      <w:tr w:rsidR="009743B9" w:rsidRPr="00551497" w14:paraId="4D207731"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5DD846C9" w14:textId="7E4E5A20" w:rsidR="009743B9" w:rsidRPr="00517FBD" w:rsidRDefault="009743B9" w:rsidP="00A32B1F">
            <w:pPr>
              <w:pStyle w:val="BoxBody"/>
            </w:pPr>
            <w:r w:rsidRPr="00517FBD">
              <w:t xml:space="preserve">Vierter Bericht: </w:t>
            </w:r>
            <w:sdt>
              <w:sdtPr>
                <w:rPr>
                  <w:color w:val="AEAAAA" w:themeColor="background2" w:themeShade="BF"/>
                </w:rPr>
                <w:id w:val="689724965"/>
                <w:placeholder>
                  <w:docPart w:val="8048F35598104E9289FB085B8323AE60"/>
                </w:placeholder>
                <w15:color w:val="000000"/>
                <w:text/>
              </w:sdtPr>
              <w:sdtEndPr/>
              <w:sdtContent>
                <w:r w:rsidRPr="00517FBD">
                  <w:rPr>
                    <w:color w:val="AEAAAA" w:themeColor="background2" w:themeShade="BF"/>
                  </w:rPr>
                  <w:t>(für Texteingabe bitte anklicken)</w:t>
                </w:r>
              </w:sdtContent>
            </w:sdt>
          </w:p>
        </w:tc>
      </w:tr>
      <w:tr w:rsidR="009743B9" w:rsidRPr="00551497" w14:paraId="1D494E8F" w14:textId="77777777" w:rsidTr="00A32B1F">
        <w:tc>
          <w:tcPr>
            <w:tcW w:w="9639" w:type="dxa"/>
            <w:tcBorders>
              <w:top w:val="single" w:sz="4" w:space="0" w:color="1E2DBE"/>
              <w:left w:val="single" w:sz="4" w:space="0" w:color="1E2DBE"/>
              <w:bottom w:val="single" w:sz="4" w:space="0" w:color="1E2DBE"/>
              <w:right w:val="single" w:sz="4" w:space="0" w:color="1E2DBE"/>
            </w:tcBorders>
          </w:tcPr>
          <w:p w14:paraId="1F941507" w14:textId="2C5A39C1" w:rsidR="00E521C4" w:rsidRPr="00517FBD" w:rsidRDefault="00E521C4" w:rsidP="00A32B1F">
            <w:pPr>
              <w:pStyle w:val="TableTextLeft"/>
              <w:spacing w:before="60"/>
              <w:jc w:val="both"/>
            </w:pPr>
            <w:r w:rsidRPr="00517FBD">
              <w:t>Ist die Beschäftigung von Seeleuten unter 18 Jahren verboten, wenn die Arbeiten ihre Gesundheit oder Sicherheit gefährden können?</w:t>
            </w:r>
          </w:p>
          <w:p w14:paraId="0EF76478" w14:textId="222318D7" w:rsidR="00E521C4" w:rsidRPr="00517FBD" w:rsidRDefault="00E521C4" w:rsidP="00A32B1F">
            <w:pPr>
              <w:pStyle w:val="TableTextLeft"/>
              <w:spacing w:after="120"/>
              <w:jc w:val="both"/>
              <w:rPr>
                <w:i/>
                <w:iCs/>
              </w:rPr>
            </w:pPr>
            <w:r w:rsidRPr="00517FBD">
              <w:rPr>
                <w:i/>
                <w:iCs/>
              </w:rPr>
              <w:t>(Norm A1.1 Absatz 4)</w:t>
            </w:r>
          </w:p>
          <w:p w14:paraId="6310F9BA" w14:textId="35D09F8A" w:rsidR="009743B9" w:rsidRPr="00517FBD" w:rsidRDefault="009743B9" w:rsidP="00A32B1F">
            <w:pPr>
              <w:pStyle w:val="BoxBody"/>
            </w:pPr>
            <w:r w:rsidRPr="00517FBD">
              <w:t>Bitte führen Sie die anwendbaren innerstaatlichen Bestimmungen auf und geben Sie nach Möglichkeit den jewei</w:t>
            </w:r>
            <w:r w:rsidR="00A32B1F" w:rsidRPr="00517FBD">
              <w:softHyphen/>
            </w:r>
            <w:r w:rsidRPr="00517FBD">
              <w:t>ligen Wortlaut wieder.</w:t>
            </w:r>
          </w:p>
        </w:tc>
      </w:tr>
      <w:tr w:rsidR="009743B9" w:rsidRPr="00551497" w14:paraId="569BC19F" w14:textId="77777777" w:rsidTr="00A32B1F">
        <w:tc>
          <w:tcPr>
            <w:tcW w:w="9639" w:type="dxa"/>
            <w:tcBorders>
              <w:top w:val="single" w:sz="4" w:space="0" w:color="1E2DBE"/>
              <w:left w:val="single" w:sz="4" w:space="0" w:color="1E2DBE"/>
              <w:bottom w:val="single" w:sz="4" w:space="0" w:color="1E2DBE"/>
              <w:right w:val="single" w:sz="4" w:space="0" w:color="1E2DBE"/>
            </w:tcBorders>
          </w:tcPr>
          <w:p w14:paraId="205777CD" w14:textId="1B2FCC88" w:rsidR="009743B9" w:rsidRPr="00517FBD" w:rsidRDefault="009743B9" w:rsidP="00A32B1F">
            <w:pPr>
              <w:pStyle w:val="BoxBody"/>
            </w:pPr>
            <w:r w:rsidRPr="00517FBD">
              <w:t xml:space="preserve">Erstbericht: </w:t>
            </w:r>
            <w:sdt>
              <w:sdtPr>
                <w:rPr>
                  <w:color w:val="AEAAAA" w:themeColor="background2" w:themeShade="BF"/>
                </w:rPr>
                <w:id w:val="829107767"/>
                <w:placeholder>
                  <w:docPart w:val="0346095CE9734C159FAB7DD354C50344"/>
                </w:placeholder>
                <w15:color w:val="000000"/>
                <w:text/>
              </w:sdtPr>
              <w:sdtEndPr/>
              <w:sdtContent>
                <w:r w:rsidRPr="00517FBD">
                  <w:rPr>
                    <w:color w:val="AEAAAA" w:themeColor="background2" w:themeShade="BF"/>
                  </w:rPr>
                  <w:t>(für Texteingabe bitte anklicken)</w:t>
                </w:r>
              </w:sdtContent>
            </w:sdt>
          </w:p>
        </w:tc>
      </w:tr>
      <w:tr w:rsidR="009743B9" w:rsidRPr="00551497" w14:paraId="688449BE"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05FDBE9" w14:textId="18D65528" w:rsidR="009743B9" w:rsidRPr="00517FBD" w:rsidRDefault="009743B9" w:rsidP="00A32B1F">
            <w:pPr>
              <w:pStyle w:val="BoxBody"/>
            </w:pPr>
            <w:r w:rsidRPr="00517FBD">
              <w:t xml:space="preserve">Zweiter Bericht: </w:t>
            </w:r>
            <w:sdt>
              <w:sdtPr>
                <w:rPr>
                  <w:color w:val="AEAAAA" w:themeColor="background2" w:themeShade="BF"/>
                </w:rPr>
                <w:id w:val="-809636577"/>
                <w:placeholder>
                  <w:docPart w:val="D766B4A40B624D94AC693630AD963261"/>
                </w:placeholder>
                <w15:color w:val="000000"/>
                <w:text/>
              </w:sdtPr>
              <w:sdtEndPr/>
              <w:sdtContent>
                <w:r w:rsidRPr="00517FBD">
                  <w:rPr>
                    <w:color w:val="AEAAAA" w:themeColor="background2" w:themeShade="BF"/>
                  </w:rPr>
                  <w:t>(für Texteingabe bitte anklicken)</w:t>
                </w:r>
              </w:sdtContent>
            </w:sdt>
          </w:p>
        </w:tc>
      </w:tr>
      <w:tr w:rsidR="009743B9" w:rsidRPr="00551497" w14:paraId="4D1EDF72"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60DDE88" w14:textId="59530F32" w:rsidR="009743B9" w:rsidRPr="00517FBD" w:rsidRDefault="009743B9" w:rsidP="00A32B1F">
            <w:pPr>
              <w:pStyle w:val="BoxBody"/>
            </w:pPr>
            <w:r w:rsidRPr="00517FBD">
              <w:t xml:space="preserve">Dritter Bericht: </w:t>
            </w:r>
            <w:sdt>
              <w:sdtPr>
                <w:rPr>
                  <w:color w:val="AEAAAA" w:themeColor="background2" w:themeShade="BF"/>
                </w:rPr>
                <w:id w:val="1449595238"/>
                <w:placeholder>
                  <w:docPart w:val="BA3C29328ACB45AA84C82913AF9DBF63"/>
                </w:placeholder>
                <w15:color w:val="000000"/>
                <w:text/>
              </w:sdtPr>
              <w:sdtEndPr/>
              <w:sdtContent>
                <w:r w:rsidRPr="00517FBD">
                  <w:rPr>
                    <w:color w:val="AEAAAA" w:themeColor="background2" w:themeShade="BF"/>
                  </w:rPr>
                  <w:t>(für Texteingabe bitte anklicken)</w:t>
                </w:r>
              </w:sdtContent>
            </w:sdt>
          </w:p>
        </w:tc>
      </w:tr>
      <w:tr w:rsidR="009743B9" w:rsidRPr="00551497" w14:paraId="21C5FCF7"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46F02AA" w14:textId="231F80F4" w:rsidR="009743B9" w:rsidRPr="00517FBD" w:rsidRDefault="009743B9" w:rsidP="00A32B1F">
            <w:pPr>
              <w:pStyle w:val="BoxBody"/>
            </w:pPr>
            <w:r w:rsidRPr="00517FBD">
              <w:t xml:space="preserve">Vierter Bericht: </w:t>
            </w:r>
            <w:sdt>
              <w:sdtPr>
                <w:rPr>
                  <w:color w:val="AEAAAA" w:themeColor="background2" w:themeShade="BF"/>
                </w:rPr>
                <w:id w:val="735279827"/>
                <w:placeholder>
                  <w:docPart w:val="10C261AD5A6042E19602279420A45741"/>
                </w:placeholder>
                <w15:color w:val="000000"/>
                <w:text/>
              </w:sdtPr>
              <w:sdtEndPr/>
              <w:sdtContent>
                <w:r w:rsidRPr="00517FBD">
                  <w:rPr>
                    <w:color w:val="AEAAAA" w:themeColor="background2" w:themeShade="BF"/>
                  </w:rPr>
                  <w:t>(für Texteingabe bitte anklicken)</w:t>
                </w:r>
              </w:sdtContent>
            </w:sdt>
          </w:p>
        </w:tc>
      </w:tr>
      <w:tr w:rsidR="009743B9" w:rsidRPr="00551497" w14:paraId="7AA333B0" w14:textId="77777777" w:rsidTr="00A32B1F">
        <w:tc>
          <w:tcPr>
            <w:tcW w:w="9639" w:type="dxa"/>
            <w:tcBorders>
              <w:top w:val="single" w:sz="4" w:space="0" w:color="1E2DBE"/>
              <w:left w:val="single" w:sz="4" w:space="0" w:color="1E2DBE"/>
              <w:bottom w:val="single" w:sz="4" w:space="0" w:color="1E2DBE"/>
              <w:right w:val="single" w:sz="4" w:space="0" w:color="1E2DBE"/>
            </w:tcBorders>
          </w:tcPr>
          <w:p w14:paraId="5198492D" w14:textId="5491E70C" w:rsidR="00E521C4" w:rsidRPr="00517FBD" w:rsidRDefault="00E521C4" w:rsidP="00A32B1F">
            <w:pPr>
              <w:pStyle w:val="TableTextLeft"/>
              <w:spacing w:before="60"/>
              <w:jc w:val="both"/>
            </w:pPr>
            <w:r w:rsidRPr="00517FBD">
              <w:t>Welche Arbeiten wurden als solche bestimmt, die die Gesundheit oder Sicherheit von Seeleuten unter 18</w:t>
            </w:r>
            <w:r w:rsidR="00A32B1F" w:rsidRPr="00517FBD">
              <w:t> </w:t>
            </w:r>
            <w:r w:rsidRPr="00517FBD">
              <w:t>Jahren gefährden können?</w:t>
            </w:r>
          </w:p>
          <w:p w14:paraId="5A3C29B3" w14:textId="07E23BBB" w:rsidR="00E521C4" w:rsidRPr="00517FBD" w:rsidRDefault="00E521C4" w:rsidP="00A32B1F">
            <w:pPr>
              <w:pStyle w:val="TableTextLeft"/>
              <w:spacing w:after="120"/>
              <w:jc w:val="both"/>
              <w:rPr>
                <w:i/>
                <w:iCs/>
              </w:rPr>
            </w:pPr>
            <w:r w:rsidRPr="00517FBD">
              <w:rPr>
                <w:i/>
                <w:iCs/>
              </w:rPr>
              <w:t>(Norm A1.1 Absatz 4)</w:t>
            </w:r>
          </w:p>
          <w:p w14:paraId="3E987A93" w14:textId="7C5990E5" w:rsidR="009743B9" w:rsidRPr="00517FBD" w:rsidRDefault="009743B9" w:rsidP="00A32B1F">
            <w:pPr>
              <w:pStyle w:val="BoxBody"/>
            </w:pPr>
            <w:r w:rsidRPr="00517FBD">
              <w:t>Bitte führen Sie die anwendbaren innerstaatlichen Bestimmungen auf und geben Sie nach Möglichkeit den jewei</w:t>
            </w:r>
            <w:r w:rsidR="00A32B1F" w:rsidRPr="00517FBD">
              <w:softHyphen/>
            </w:r>
            <w:r w:rsidRPr="00517FBD">
              <w:t>ligen Wortlaut wieder.</w:t>
            </w:r>
          </w:p>
        </w:tc>
      </w:tr>
      <w:tr w:rsidR="009743B9" w:rsidRPr="00551497" w14:paraId="23B509E6" w14:textId="77777777" w:rsidTr="00A32B1F">
        <w:tc>
          <w:tcPr>
            <w:tcW w:w="9639" w:type="dxa"/>
            <w:tcBorders>
              <w:top w:val="single" w:sz="4" w:space="0" w:color="1E2DBE"/>
              <w:left w:val="single" w:sz="4" w:space="0" w:color="1E2DBE"/>
              <w:bottom w:val="single" w:sz="4" w:space="0" w:color="1E2DBE"/>
              <w:right w:val="single" w:sz="4" w:space="0" w:color="1E2DBE"/>
            </w:tcBorders>
          </w:tcPr>
          <w:p w14:paraId="6202E26B" w14:textId="35BDFEC1" w:rsidR="009743B9" w:rsidRPr="00517FBD" w:rsidRDefault="009743B9" w:rsidP="00A32B1F">
            <w:pPr>
              <w:pStyle w:val="BoxBody"/>
            </w:pPr>
            <w:r w:rsidRPr="00517FBD">
              <w:t xml:space="preserve">Erstbericht: </w:t>
            </w:r>
            <w:sdt>
              <w:sdtPr>
                <w:rPr>
                  <w:color w:val="AEAAAA" w:themeColor="background2" w:themeShade="BF"/>
                </w:rPr>
                <w:id w:val="540713847"/>
                <w:placeholder>
                  <w:docPart w:val="A00383D270794ABBA545C0E92708D36E"/>
                </w:placeholder>
                <w15:color w:val="000000"/>
                <w:text/>
              </w:sdtPr>
              <w:sdtEndPr/>
              <w:sdtContent>
                <w:r w:rsidRPr="00517FBD">
                  <w:rPr>
                    <w:color w:val="AEAAAA" w:themeColor="background2" w:themeShade="BF"/>
                  </w:rPr>
                  <w:t>(für Texteingabe bitte anklicken)</w:t>
                </w:r>
              </w:sdtContent>
            </w:sdt>
          </w:p>
        </w:tc>
      </w:tr>
      <w:tr w:rsidR="009743B9" w:rsidRPr="00551497" w14:paraId="67B42287"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3498D06" w14:textId="079AACC5" w:rsidR="009743B9" w:rsidRPr="00517FBD" w:rsidRDefault="009743B9" w:rsidP="00A32B1F">
            <w:pPr>
              <w:pStyle w:val="BoxBody"/>
            </w:pPr>
            <w:r w:rsidRPr="00517FBD">
              <w:t xml:space="preserve">Zweiter Bericht: </w:t>
            </w:r>
            <w:sdt>
              <w:sdtPr>
                <w:rPr>
                  <w:color w:val="AEAAAA" w:themeColor="background2" w:themeShade="BF"/>
                </w:rPr>
                <w:id w:val="1033849610"/>
                <w:placeholder>
                  <w:docPart w:val="96D7474F95104F0B98343704247C61CF"/>
                </w:placeholder>
                <w15:color w:val="000000"/>
                <w:text/>
              </w:sdtPr>
              <w:sdtEndPr/>
              <w:sdtContent>
                <w:r w:rsidRPr="00517FBD">
                  <w:rPr>
                    <w:color w:val="AEAAAA" w:themeColor="background2" w:themeShade="BF"/>
                  </w:rPr>
                  <w:t>(für Texteingabe bitte anklicken)</w:t>
                </w:r>
              </w:sdtContent>
            </w:sdt>
          </w:p>
        </w:tc>
      </w:tr>
      <w:tr w:rsidR="009743B9" w:rsidRPr="00551497" w14:paraId="291ACA19"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49D7EEC" w14:textId="1B6100CA" w:rsidR="009743B9" w:rsidRPr="00517FBD" w:rsidRDefault="009743B9" w:rsidP="00A32B1F">
            <w:pPr>
              <w:pStyle w:val="BoxBody"/>
            </w:pPr>
            <w:r w:rsidRPr="00517FBD">
              <w:t xml:space="preserve">Dritter Bericht: </w:t>
            </w:r>
            <w:sdt>
              <w:sdtPr>
                <w:rPr>
                  <w:color w:val="AEAAAA" w:themeColor="background2" w:themeShade="BF"/>
                </w:rPr>
                <w:id w:val="1754551766"/>
                <w:placeholder>
                  <w:docPart w:val="82520493478D4BA6960D271AD299900C"/>
                </w:placeholder>
                <w15:color w:val="000000"/>
                <w:text/>
              </w:sdtPr>
              <w:sdtEndPr/>
              <w:sdtContent>
                <w:r w:rsidRPr="00517FBD">
                  <w:rPr>
                    <w:color w:val="AEAAAA" w:themeColor="background2" w:themeShade="BF"/>
                  </w:rPr>
                  <w:t>(für Texteingabe bitte anklicken)</w:t>
                </w:r>
              </w:sdtContent>
            </w:sdt>
          </w:p>
        </w:tc>
      </w:tr>
      <w:tr w:rsidR="009743B9" w:rsidRPr="00551497" w14:paraId="29F20168"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3C7FAED" w14:textId="2589EDEF" w:rsidR="009743B9" w:rsidRPr="00517FBD" w:rsidRDefault="009743B9" w:rsidP="00A32B1F">
            <w:pPr>
              <w:pStyle w:val="BoxBody"/>
            </w:pPr>
            <w:r w:rsidRPr="00517FBD">
              <w:t xml:space="preserve">Vierter Bericht: </w:t>
            </w:r>
            <w:sdt>
              <w:sdtPr>
                <w:rPr>
                  <w:color w:val="AEAAAA" w:themeColor="background2" w:themeShade="BF"/>
                </w:rPr>
                <w:id w:val="-1886318110"/>
                <w:placeholder>
                  <w:docPart w:val="22281201A5984C7AB0412CEE801800D3"/>
                </w:placeholder>
                <w15:color w:val="000000"/>
                <w:text/>
              </w:sdtPr>
              <w:sdtEndPr/>
              <w:sdtContent>
                <w:r w:rsidRPr="00517FBD">
                  <w:rPr>
                    <w:color w:val="AEAAAA" w:themeColor="background2" w:themeShade="BF"/>
                  </w:rPr>
                  <w:t>(für Texteingabe bitte anklicken)</w:t>
                </w:r>
              </w:sdtContent>
            </w:sdt>
          </w:p>
        </w:tc>
      </w:tr>
      <w:tr w:rsidR="00551497" w:rsidRPr="00551497" w14:paraId="396F391A" w14:textId="77777777" w:rsidTr="00A32B1F">
        <w:tc>
          <w:tcPr>
            <w:tcW w:w="9639" w:type="dxa"/>
            <w:tcBorders>
              <w:top w:val="single" w:sz="4" w:space="0" w:color="1E2DBE"/>
              <w:left w:val="single" w:sz="4" w:space="0" w:color="1E2DBE"/>
              <w:bottom w:val="single" w:sz="4" w:space="0" w:color="1E2DBE"/>
              <w:right w:val="single" w:sz="4" w:space="0" w:color="1E2DBE"/>
            </w:tcBorders>
          </w:tcPr>
          <w:p w14:paraId="3DC13DDE" w14:textId="73AA8B2E" w:rsidR="002D3B86" w:rsidRPr="00551497" w:rsidRDefault="002D3B86" w:rsidP="00A32B1F">
            <w:pPr>
              <w:pStyle w:val="BoxBody"/>
            </w:pPr>
            <w:r w:rsidRPr="00551497">
              <w:rPr>
                <w:b/>
                <w:bCs/>
                <w:i/>
                <w:iCs/>
              </w:rPr>
              <w:t>Zusätzliche Angaben</w:t>
            </w:r>
            <w:r w:rsidRPr="00551497">
              <w:t xml:space="preserve"> zur Durchführung der Regel 1.1, einschließlich etwaiger im Wesentlichen gleichwertiger Maßnahmen.</w:t>
            </w:r>
          </w:p>
        </w:tc>
      </w:tr>
      <w:tr w:rsidR="002D3B86" w:rsidRPr="00517FBD" w14:paraId="286E8C03" w14:textId="77777777" w:rsidTr="00A32B1F">
        <w:tc>
          <w:tcPr>
            <w:tcW w:w="9639" w:type="dxa"/>
            <w:tcBorders>
              <w:top w:val="single" w:sz="4" w:space="0" w:color="1E2DBE"/>
              <w:left w:val="single" w:sz="4" w:space="0" w:color="1E2DBE"/>
              <w:bottom w:val="single" w:sz="4" w:space="0" w:color="1E2DBE"/>
              <w:right w:val="single" w:sz="4" w:space="0" w:color="1E2DBE"/>
            </w:tcBorders>
          </w:tcPr>
          <w:p w14:paraId="7AEE70E9" w14:textId="35B5BC57" w:rsidR="002D3B86" w:rsidRPr="00517FBD" w:rsidRDefault="002D3B86" w:rsidP="00A32B1F">
            <w:pPr>
              <w:pStyle w:val="BoxBody"/>
            </w:pPr>
            <w:r w:rsidRPr="00517FBD">
              <w:t xml:space="preserve">Erstbericht: </w:t>
            </w:r>
            <w:sdt>
              <w:sdtPr>
                <w:rPr>
                  <w:color w:val="AEAAAA" w:themeColor="background2" w:themeShade="BF"/>
                </w:rPr>
                <w:id w:val="-579592776"/>
                <w:placeholder>
                  <w:docPart w:val="CD2CFF68D8114FF89B98F4295165E9EB"/>
                </w:placeholder>
                <w15:color w:val="000000"/>
                <w:text/>
              </w:sdtPr>
              <w:sdtEndPr/>
              <w:sdtContent>
                <w:r w:rsidRPr="00517FBD">
                  <w:rPr>
                    <w:color w:val="AEAAAA" w:themeColor="background2" w:themeShade="BF"/>
                  </w:rPr>
                  <w:t>(für Texteingabe bitte anklicken)</w:t>
                </w:r>
              </w:sdtContent>
            </w:sdt>
          </w:p>
        </w:tc>
      </w:tr>
      <w:tr w:rsidR="00F94FD0" w:rsidRPr="00517FBD" w14:paraId="37724FC6"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3FE2230" w14:textId="0B6D212E" w:rsidR="002D3B86" w:rsidRPr="00517FBD" w:rsidRDefault="002D3B86" w:rsidP="00A32B1F">
            <w:pPr>
              <w:pStyle w:val="BoxBody"/>
            </w:pPr>
            <w:r w:rsidRPr="00517FBD">
              <w:lastRenderedPageBreak/>
              <w:t xml:space="preserve">Zweiter Bericht: </w:t>
            </w:r>
            <w:sdt>
              <w:sdtPr>
                <w:rPr>
                  <w:color w:val="AEAAAA" w:themeColor="background2" w:themeShade="BF"/>
                </w:rPr>
                <w:id w:val="-145976567"/>
                <w:placeholder>
                  <w:docPart w:val="E4E849612CF14174BAD443DD654A6FBF"/>
                </w:placeholder>
                <w15:color w:val="000000"/>
                <w:text/>
              </w:sdtPr>
              <w:sdtEndPr/>
              <w:sdtContent>
                <w:r w:rsidRPr="00517FBD">
                  <w:rPr>
                    <w:color w:val="AEAAAA" w:themeColor="background2" w:themeShade="BF"/>
                  </w:rPr>
                  <w:t>(für Texteingabe bitte anklicken)</w:t>
                </w:r>
              </w:sdtContent>
            </w:sdt>
          </w:p>
        </w:tc>
      </w:tr>
      <w:tr w:rsidR="00F94FD0" w:rsidRPr="00517FBD" w14:paraId="2573C600"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76B2B95" w14:textId="51D98393" w:rsidR="002D3B86" w:rsidRPr="00517FBD" w:rsidRDefault="002D3B86" w:rsidP="00A32B1F">
            <w:pPr>
              <w:pStyle w:val="BoxBody"/>
            </w:pPr>
            <w:r w:rsidRPr="00517FBD">
              <w:t xml:space="preserve">Dritter Bericht: </w:t>
            </w:r>
            <w:sdt>
              <w:sdtPr>
                <w:rPr>
                  <w:color w:val="AEAAAA" w:themeColor="background2" w:themeShade="BF"/>
                </w:rPr>
                <w:id w:val="-1207940643"/>
                <w:placeholder>
                  <w:docPart w:val="D41C767CC51A4DB6BE659B9C2B44DFFA"/>
                </w:placeholder>
                <w15:color w:val="000000"/>
                <w:text/>
              </w:sdtPr>
              <w:sdtEndPr/>
              <w:sdtContent>
                <w:r w:rsidRPr="00517FBD">
                  <w:rPr>
                    <w:color w:val="AEAAAA" w:themeColor="background2" w:themeShade="BF"/>
                  </w:rPr>
                  <w:t>(für Texteingabe bitte anklicken)</w:t>
                </w:r>
              </w:sdtContent>
            </w:sdt>
          </w:p>
        </w:tc>
      </w:tr>
      <w:tr w:rsidR="002D3B86" w:rsidRPr="00517FBD" w14:paraId="71871BC2" w14:textId="77777777" w:rsidTr="00A32B1F">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57FC3CA" w14:textId="4F152C75" w:rsidR="002D3B86" w:rsidRPr="00517FBD" w:rsidRDefault="002D3B86" w:rsidP="00A32B1F">
            <w:pPr>
              <w:pStyle w:val="BoxBody"/>
            </w:pPr>
            <w:r w:rsidRPr="00517FBD">
              <w:t xml:space="preserve">Vierter Bericht: </w:t>
            </w:r>
            <w:sdt>
              <w:sdtPr>
                <w:rPr>
                  <w:color w:val="AEAAAA" w:themeColor="background2" w:themeShade="BF"/>
                </w:rPr>
                <w:id w:val="1922372135"/>
                <w:placeholder>
                  <w:docPart w:val="1710E8FEBB4F4228B7E29C65DC53B097"/>
                </w:placeholder>
                <w15:color w:val="000000"/>
                <w:text/>
              </w:sdtPr>
              <w:sdtEndPr/>
              <w:sdtContent>
                <w:r w:rsidRPr="00517FBD">
                  <w:rPr>
                    <w:color w:val="AEAAAA" w:themeColor="background2" w:themeShade="BF"/>
                  </w:rPr>
                  <w:t>(für Texteingabe bitte anklicken)</w:t>
                </w:r>
              </w:sdtContent>
            </w:sdt>
          </w:p>
        </w:tc>
      </w:tr>
    </w:tbl>
    <w:p w14:paraId="7F423973" w14:textId="77777777" w:rsidR="00024072" w:rsidRPr="00551497" w:rsidRDefault="00024072" w:rsidP="00CA63D7">
      <w:pPr>
        <w:pStyle w:val="DPara"/>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CA63D7" w:rsidRPr="00551497" w14:paraId="1AF0699E" w14:textId="77777777" w:rsidTr="00496792">
        <w:tc>
          <w:tcPr>
            <w:tcW w:w="9639" w:type="dxa"/>
            <w:shd w:val="clear" w:color="auto" w:fill="1E2DBE"/>
          </w:tcPr>
          <w:p w14:paraId="440587CB" w14:textId="1DDA2076" w:rsidR="00CA63D7" w:rsidRPr="00551497" w:rsidRDefault="00CA63D7" w:rsidP="00A32B1F">
            <w:pPr>
              <w:pStyle w:val="TableHeaderLeft"/>
              <w:spacing w:before="60" w:after="60"/>
              <w:jc w:val="both"/>
            </w:pPr>
            <w:r w:rsidRPr="00551497">
              <w:t>Regel 1.2 – Ärztliches Zeugnis</w:t>
            </w:r>
          </w:p>
          <w:p w14:paraId="233748CB" w14:textId="169651DE" w:rsidR="00CA63D7" w:rsidRPr="00551497" w:rsidRDefault="00CA63D7" w:rsidP="00A32B1F">
            <w:pPr>
              <w:pStyle w:val="TableHeaderLeft"/>
              <w:spacing w:before="60" w:after="60"/>
              <w:jc w:val="both"/>
            </w:pPr>
            <w:r w:rsidRPr="00551497">
              <w:t>Norm A1.2; siehe auch Leitlinie B1.2</w:t>
            </w:r>
          </w:p>
        </w:tc>
      </w:tr>
      <w:tr w:rsidR="00CA63D7" w:rsidRPr="00551497" w14:paraId="7333B6D4" w14:textId="77777777" w:rsidTr="00496792">
        <w:tc>
          <w:tcPr>
            <w:tcW w:w="9639" w:type="dxa"/>
          </w:tcPr>
          <w:p w14:paraId="78C4CF2E" w14:textId="77777777" w:rsidR="00CA63D7" w:rsidRPr="00E24D2E" w:rsidRDefault="00CA63D7" w:rsidP="00DE7047">
            <w:pPr>
              <w:pStyle w:val="BoxIndentbulletlist1"/>
              <w:spacing w:before="20" w:after="20"/>
              <w:ind w:left="340"/>
            </w:pPr>
            <w:r w:rsidRPr="00E24D2E">
              <w:t>Seeleute dürfen auf einem Schiff nicht ohne ein Zeugnis arbeiten, in welchem ihre medizinische Tauglichkeit für ihre Tätigkeit festgestellt ist.</w:t>
            </w:r>
          </w:p>
          <w:p w14:paraId="314D1285" w14:textId="764113A8" w:rsidR="00CA63D7" w:rsidRPr="00E24D2E" w:rsidRDefault="00CA63D7" w:rsidP="00DE7047">
            <w:pPr>
              <w:pStyle w:val="BoxIndentbulletlist1"/>
              <w:spacing w:before="20" w:after="20"/>
              <w:ind w:left="340"/>
            </w:pPr>
            <w:r w:rsidRPr="00E24D2E">
              <w:t>Seeleuten auf Schiffen, die normalerweise zu internationalen Reisen verwendet werden, muss ein Zeugnis auf Englisch ausgestellt werden.</w:t>
            </w:r>
          </w:p>
          <w:p w14:paraId="74CC4710" w14:textId="32488469" w:rsidR="00CA63D7" w:rsidRPr="00E24D2E" w:rsidRDefault="00CA63D7" w:rsidP="00DE7047">
            <w:pPr>
              <w:pStyle w:val="BoxIndentbulletlist1"/>
              <w:spacing w:before="20" w:after="20"/>
              <w:ind w:left="340"/>
            </w:pPr>
            <w:r w:rsidRPr="00E24D2E">
              <w:t>Das ärztliche Zeugnis muss durch einen qualifizierten Arzt ausgestellt worden und noch gültig sein.</w:t>
            </w:r>
          </w:p>
          <w:p w14:paraId="59D86971" w14:textId="6B7C6988" w:rsidR="00CA63D7" w:rsidRPr="00E24D2E" w:rsidRDefault="00CA63D7" w:rsidP="00DE7047">
            <w:pPr>
              <w:pStyle w:val="BoxIndentbulletlist1"/>
              <w:spacing w:before="20" w:after="20"/>
              <w:ind w:left="340"/>
            </w:pPr>
            <w:r w:rsidRPr="00E24D2E">
              <w:t>Geltungsdauer eines Zeugnisses:</w:t>
            </w:r>
          </w:p>
          <w:p w14:paraId="6E0FC951" w14:textId="77777777" w:rsidR="00CA63D7" w:rsidRPr="00E24D2E" w:rsidRDefault="00CA63D7" w:rsidP="00DE7047">
            <w:pPr>
              <w:pStyle w:val="BoxIndentbulletlist2"/>
              <w:spacing w:before="20" w:after="20"/>
              <w:ind w:left="680"/>
            </w:pPr>
            <w:r w:rsidRPr="00E24D2E">
              <w:t>höchstens zwei Jahre für ein ärztliches Zeugnis, es sei denn, die Seeleute sind jünger als 18 Jahre – in diesem Fall beträgt die Geltungsdauer ein Jahr;</w:t>
            </w:r>
          </w:p>
          <w:p w14:paraId="5E51F4C8" w14:textId="166DBFA3" w:rsidR="00CA63D7" w:rsidRPr="00E24D2E" w:rsidRDefault="00CA63D7" w:rsidP="00DE7047">
            <w:pPr>
              <w:pStyle w:val="BoxIndentbulletlist2"/>
              <w:spacing w:before="20" w:after="20"/>
              <w:ind w:left="680"/>
            </w:pPr>
            <w:r w:rsidRPr="00E24D2E">
              <w:t>höchstens sechs Jahre für ein Zeugnis, das die Farbentüchtigkeit betrifft.</w:t>
            </w:r>
          </w:p>
          <w:p w14:paraId="0928899B" w14:textId="2912C529" w:rsidR="00CA63D7" w:rsidRPr="00E24D2E" w:rsidRDefault="00E24D2E" w:rsidP="00DE7047">
            <w:pPr>
              <w:pStyle w:val="BoxBody"/>
              <w:rPr>
                <w:sz w:val="16"/>
                <w:szCs w:val="16"/>
              </w:rPr>
            </w:pPr>
            <w:r w:rsidRPr="00E24D2E">
              <w:rPr>
                <w:b/>
                <w:bCs/>
                <w:sz w:val="16"/>
                <w:szCs w:val="16"/>
              </w:rPr>
              <w:t>Anm</w:t>
            </w:r>
            <w:r>
              <w:rPr>
                <w:b/>
                <w:bCs/>
                <w:sz w:val="16"/>
                <w:szCs w:val="16"/>
              </w:rPr>
              <w:t>.</w:t>
            </w:r>
            <w:r w:rsidRPr="00E24D2E">
              <w:rPr>
                <w:b/>
                <w:bCs/>
                <w:sz w:val="16"/>
                <w:szCs w:val="16"/>
              </w:rPr>
              <w:t>:</w:t>
            </w:r>
            <w:r w:rsidR="00CA63D7" w:rsidRPr="00E24D2E">
              <w:rPr>
                <w:sz w:val="16"/>
                <w:szCs w:val="16"/>
              </w:rPr>
              <w:t xml:space="preserve"> Zeugnisse, die nach den Anforderungen des Internationalen Übereinkommens über Normen für die Ausbildung, die Erteilung von Befähigungszeugnissen und den Wachdienst von Seeleuten, 1978, in der geänderten Fassung (STCW), ausgestellt wurden oder dessen Anforderungen im Wesentlichen entsprechen, erfüllen die obenstehenden Anforderungen.</w:t>
            </w:r>
          </w:p>
        </w:tc>
      </w:tr>
      <w:tr w:rsidR="00CA63D7" w:rsidRPr="00551497" w14:paraId="73A0AC79" w14:textId="77777777" w:rsidTr="00496792">
        <w:tc>
          <w:tcPr>
            <w:tcW w:w="9639" w:type="dxa"/>
          </w:tcPr>
          <w:p w14:paraId="21F9D3B6" w14:textId="03F05B6B" w:rsidR="00CA63D7" w:rsidRPr="00551497" w:rsidRDefault="00CA63D7" w:rsidP="00A32B1F">
            <w:pPr>
              <w:pStyle w:val="BoxBody"/>
            </w:pPr>
            <w:r w:rsidRPr="00551497">
              <w:t xml:space="preserve">Ausreichende Angaben zu allen Punkten sind in der beigefügten Seearbeits-Konformitätserklärung, </w:t>
            </w:r>
            <w:r w:rsidR="005038B8" w:rsidRPr="00551497">
              <w:t>Teil I </w:t>
            </w:r>
            <w:sdt>
              <w:sdtPr>
                <w:id w:val="431477692"/>
                <w14:checkbox>
                  <w14:checked w14:val="0"/>
                  <w14:checkedState w14:val="2612" w14:font="MS Gothic"/>
                  <w14:uncheckedState w14:val="2610" w14:font="MS Gothic"/>
                </w14:checkbox>
              </w:sdtPr>
              <w:sdtEndPr/>
              <w:sdtContent>
                <w:r w:rsidR="005038B8" w:rsidRPr="00551497">
                  <w:rPr>
                    <w:rFonts w:ascii="Segoe UI Symbol" w:eastAsia="MS Gothic" w:hAnsi="Segoe UI Symbol" w:cs="Segoe UI Symbol"/>
                  </w:rPr>
                  <w:t>☐</w:t>
                </w:r>
              </w:sdtContent>
            </w:sdt>
            <w:r w:rsidRPr="00551497">
              <w:t>/ </w:t>
            </w:r>
            <w:r w:rsidRPr="00551497">
              <w:br/>
              <w:t>Teil II </w:t>
            </w:r>
            <w:sdt>
              <w:sdtPr>
                <w:id w:val="839041008"/>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zu finden.</w:t>
            </w:r>
          </w:p>
          <w:p w14:paraId="083BA7CA" w14:textId="77777777" w:rsidR="00CA63D7" w:rsidRPr="00551497" w:rsidRDefault="00CA63D7" w:rsidP="00A32B1F">
            <w:pPr>
              <w:pStyle w:val="BoxBody"/>
              <w:rPr>
                <w:b/>
                <w:bCs/>
                <w:i/>
                <w:iCs/>
              </w:rPr>
            </w:pPr>
            <w:r w:rsidRPr="00551497">
              <w:rPr>
                <w:b/>
                <w:bCs/>
                <w:i/>
                <w:iCs/>
              </w:rPr>
              <w:t>Kreuzen Sie bitte eines oder beide der Kästchen an oder erteilen Sie die nachstehend erbetenen Auskünfte.</w:t>
            </w:r>
          </w:p>
        </w:tc>
      </w:tr>
      <w:tr w:rsidR="00CA63D7" w:rsidRPr="00551497" w14:paraId="1A71A281" w14:textId="77777777" w:rsidTr="00496792">
        <w:tc>
          <w:tcPr>
            <w:tcW w:w="9639" w:type="dxa"/>
          </w:tcPr>
          <w:p w14:paraId="760591B8" w14:textId="01E9B370" w:rsidR="00CA63D7" w:rsidRPr="00551497" w:rsidRDefault="001D6BFF" w:rsidP="00A32B1F">
            <w:pPr>
              <w:pStyle w:val="TableTextLeft"/>
              <w:spacing w:before="60"/>
              <w:jc w:val="both"/>
            </w:pPr>
            <w:r w:rsidRPr="00551497">
              <w:t>Müssen Seeleute über ein Zeugnis verfügen, in welchem ihre medizinische Tauglichkeit für ihre Tätigkeit festge</w:t>
            </w:r>
            <w:r w:rsidR="00A32B1F" w:rsidRPr="00551497">
              <w:softHyphen/>
            </w:r>
            <w:r w:rsidRPr="00551497">
              <w:t>stellt ist?</w:t>
            </w:r>
          </w:p>
          <w:p w14:paraId="4EB4321C" w14:textId="4BBB59D8" w:rsidR="00CA63D7" w:rsidRPr="00551497" w:rsidRDefault="00CA63D7" w:rsidP="00A32B1F">
            <w:pPr>
              <w:pStyle w:val="TableTextLeft"/>
              <w:spacing w:after="120"/>
              <w:jc w:val="both"/>
              <w:rPr>
                <w:i/>
                <w:iCs/>
              </w:rPr>
            </w:pPr>
            <w:r w:rsidRPr="00551497">
              <w:rPr>
                <w:i/>
                <w:iCs/>
              </w:rPr>
              <w:t>(Regel 1.</w:t>
            </w:r>
            <w:r w:rsidR="001D6BFF" w:rsidRPr="00551497">
              <w:rPr>
                <w:i/>
                <w:iCs/>
              </w:rPr>
              <w:t>2</w:t>
            </w:r>
            <w:r w:rsidRPr="00551497">
              <w:rPr>
                <w:i/>
                <w:iCs/>
              </w:rPr>
              <w:t xml:space="preserve"> Absatz 1;</w:t>
            </w:r>
            <w:r w:rsidR="00A32B1F" w:rsidRPr="00551497">
              <w:rPr>
                <w:i/>
                <w:iCs/>
              </w:rPr>
              <w:t xml:space="preserve"> </w:t>
            </w:r>
            <w:r w:rsidRPr="00551497">
              <w:rPr>
                <w:i/>
                <w:iCs/>
              </w:rPr>
              <w:t>Norm A1.</w:t>
            </w:r>
            <w:r w:rsidR="001D6BFF" w:rsidRPr="00551497">
              <w:rPr>
                <w:i/>
                <w:iCs/>
              </w:rPr>
              <w:t>2</w:t>
            </w:r>
            <w:r w:rsidRPr="00551497">
              <w:rPr>
                <w:i/>
                <w:iCs/>
              </w:rPr>
              <w:t xml:space="preserve"> Absatz 1)</w:t>
            </w:r>
          </w:p>
          <w:p w14:paraId="71F33628" w14:textId="7D95742D" w:rsidR="00CA63D7" w:rsidRPr="00551497" w:rsidRDefault="00CA63D7" w:rsidP="00A32B1F">
            <w:pPr>
              <w:pStyle w:val="BoxBody"/>
            </w:pPr>
            <w:r w:rsidRPr="00551497">
              <w:t>Bitte führen Sie die anwendbaren innerstaatlichen Bestimmungen auf und geben Sie nach Möglichkeit den jewei</w:t>
            </w:r>
            <w:r w:rsidR="00A32B1F" w:rsidRPr="00551497">
              <w:softHyphen/>
            </w:r>
            <w:r w:rsidRPr="00551497">
              <w:t>ligen Wortlaut wieder.</w:t>
            </w:r>
          </w:p>
        </w:tc>
      </w:tr>
      <w:tr w:rsidR="00CA63D7" w:rsidRPr="00517FBD" w14:paraId="41314211" w14:textId="77777777" w:rsidTr="00496792">
        <w:tc>
          <w:tcPr>
            <w:tcW w:w="9639" w:type="dxa"/>
          </w:tcPr>
          <w:p w14:paraId="14740003" w14:textId="77777777" w:rsidR="00CA63D7" w:rsidRPr="00517FBD" w:rsidRDefault="00CA63D7" w:rsidP="00A32B1F">
            <w:pPr>
              <w:pStyle w:val="BoxBody"/>
              <w:rPr>
                <w:lang w:val="en-GB"/>
              </w:rPr>
            </w:pPr>
            <w:r w:rsidRPr="00517FBD">
              <w:t xml:space="preserve">Erstbericht: </w:t>
            </w:r>
            <w:sdt>
              <w:sdtPr>
                <w:rPr>
                  <w:color w:val="AEAAAA" w:themeColor="background2" w:themeShade="BF"/>
                </w:rPr>
                <w:id w:val="-1165855860"/>
                <w:placeholder>
                  <w:docPart w:val="40B670EB8E3844308EB608FFAFDC339E"/>
                </w:placeholder>
                <w15:color w:val="000000"/>
                <w:text/>
              </w:sdtPr>
              <w:sdtEndPr/>
              <w:sdtContent>
                <w:r w:rsidRPr="00517FBD">
                  <w:rPr>
                    <w:color w:val="AEAAAA" w:themeColor="background2" w:themeShade="BF"/>
                  </w:rPr>
                  <w:t>(für Texteingabe bitte anklicken)</w:t>
                </w:r>
              </w:sdtContent>
            </w:sdt>
          </w:p>
        </w:tc>
      </w:tr>
      <w:tr w:rsidR="00CA63D7" w:rsidRPr="00517FBD" w14:paraId="0105AF99" w14:textId="77777777" w:rsidTr="00496792">
        <w:tc>
          <w:tcPr>
            <w:tcW w:w="9639" w:type="dxa"/>
            <w:shd w:val="clear" w:color="auto" w:fill="F0D2E0"/>
          </w:tcPr>
          <w:p w14:paraId="19C04AE3" w14:textId="77777777" w:rsidR="00CA63D7" w:rsidRPr="00517FBD" w:rsidRDefault="00CA63D7" w:rsidP="00A32B1F">
            <w:pPr>
              <w:pStyle w:val="BoxBody"/>
              <w:rPr>
                <w:lang w:val="en-GB"/>
              </w:rPr>
            </w:pPr>
            <w:r w:rsidRPr="00517FBD">
              <w:t xml:space="preserve">Zweiter Bericht: </w:t>
            </w:r>
            <w:sdt>
              <w:sdtPr>
                <w:rPr>
                  <w:color w:val="AEAAAA" w:themeColor="background2" w:themeShade="BF"/>
                </w:rPr>
                <w:id w:val="668906620"/>
                <w:placeholder>
                  <w:docPart w:val="6B97786A9167438387498E56E734AB10"/>
                </w:placeholder>
                <w15:color w:val="000000"/>
                <w:text/>
              </w:sdtPr>
              <w:sdtEndPr/>
              <w:sdtContent>
                <w:r w:rsidRPr="00517FBD">
                  <w:rPr>
                    <w:color w:val="AEAAAA" w:themeColor="background2" w:themeShade="BF"/>
                  </w:rPr>
                  <w:t>(für Texteingabe bitte anklicken)</w:t>
                </w:r>
              </w:sdtContent>
            </w:sdt>
          </w:p>
        </w:tc>
      </w:tr>
      <w:tr w:rsidR="00CA63D7" w:rsidRPr="00517FBD" w14:paraId="532DE280" w14:textId="77777777" w:rsidTr="00496792">
        <w:tc>
          <w:tcPr>
            <w:tcW w:w="9639" w:type="dxa"/>
            <w:shd w:val="clear" w:color="auto" w:fill="FFF5C8"/>
          </w:tcPr>
          <w:p w14:paraId="522E3ED9" w14:textId="77777777" w:rsidR="00CA63D7" w:rsidRPr="00517FBD" w:rsidRDefault="00CA63D7" w:rsidP="00A32B1F">
            <w:pPr>
              <w:pStyle w:val="BoxBody"/>
            </w:pPr>
            <w:r w:rsidRPr="00517FBD">
              <w:t xml:space="preserve">Dritter Bericht: </w:t>
            </w:r>
            <w:sdt>
              <w:sdtPr>
                <w:rPr>
                  <w:color w:val="AEAAAA" w:themeColor="background2" w:themeShade="BF"/>
                </w:rPr>
                <w:id w:val="1567231808"/>
                <w:placeholder>
                  <w:docPart w:val="D8781E713F87403482F0F96DDCE4C744"/>
                </w:placeholder>
                <w15:color w:val="000000"/>
                <w:text/>
              </w:sdtPr>
              <w:sdtEndPr/>
              <w:sdtContent>
                <w:r w:rsidRPr="00517FBD">
                  <w:rPr>
                    <w:color w:val="AEAAAA" w:themeColor="background2" w:themeShade="BF"/>
                  </w:rPr>
                  <w:t>(für Texteingabe bitte anklicken)</w:t>
                </w:r>
              </w:sdtContent>
            </w:sdt>
          </w:p>
        </w:tc>
      </w:tr>
      <w:tr w:rsidR="00CA63D7" w:rsidRPr="00517FBD" w14:paraId="02C1E14F" w14:textId="77777777" w:rsidTr="00496792">
        <w:tc>
          <w:tcPr>
            <w:tcW w:w="9639" w:type="dxa"/>
            <w:shd w:val="clear" w:color="auto" w:fill="D2FBFB"/>
          </w:tcPr>
          <w:p w14:paraId="22571B5F" w14:textId="77777777" w:rsidR="00CA63D7" w:rsidRPr="00517FBD" w:rsidRDefault="00CA63D7" w:rsidP="00A32B1F">
            <w:pPr>
              <w:pStyle w:val="BoxBody"/>
            </w:pPr>
            <w:r w:rsidRPr="00517FBD">
              <w:t xml:space="preserve">Vierter Bericht: </w:t>
            </w:r>
            <w:sdt>
              <w:sdtPr>
                <w:rPr>
                  <w:color w:val="AEAAAA" w:themeColor="background2" w:themeShade="BF"/>
                </w:rPr>
                <w:id w:val="1230114849"/>
                <w:placeholder>
                  <w:docPart w:val="3AAF8E8B8E6648B9BDC2870017BEFA8B"/>
                </w:placeholder>
                <w15:color w:val="000000"/>
                <w:text/>
              </w:sdtPr>
              <w:sdtEndPr/>
              <w:sdtContent>
                <w:r w:rsidRPr="00517FBD">
                  <w:rPr>
                    <w:color w:val="AEAAAA" w:themeColor="background2" w:themeShade="BF"/>
                  </w:rPr>
                  <w:t>(für Texteingabe bitte anklicken)</w:t>
                </w:r>
              </w:sdtContent>
            </w:sdt>
          </w:p>
        </w:tc>
      </w:tr>
      <w:tr w:rsidR="00CA63D7" w:rsidRPr="00517FBD" w14:paraId="49ACCD8C"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2ED4659" w14:textId="44948E3D" w:rsidR="00CA63D7" w:rsidRPr="00517FBD" w:rsidRDefault="001D6BFF" w:rsidP="00A32B1F">
            <w:pPr>
              <w:pStyle w:val="TableTextLeft"/>
              <w:spacing w:before="60"/>
              <w:jc w:val="both"/>
            </w:pPr>
            <w:r w:rsidRPr="00517FBD">
              <w:t>Welche Anforderungen (oder Anleitungen) wurden in Bezug auf die Einzelheiten der ärztlichen Untersuchung und das Recht auf Einspruch festgelegt?</w:t>
            </w:r>
          </w:p>
          <w:p w14:paraId="43B0BC72" w14:textId="1D2D8A2C" w:rsidR="00CA63D7" w:rsidRPr="00517FBD" w:rsidRDefault="00CA63D7" w:rsidP="00A32B1F">
            <w:pPr>
              <w:pStyle w:val="TableTextLeft"/>
              <w:spacing w:after="120"/>
              <w:jc w:val="both"/>
              <w:rPr>
                <w:i/>
                <w:iCs/>
              </w:rPr>
            </w:pPr>
            <w:r w:rsidRPr="00517FBD">
              <w:rPr>
                <w:i/>
                <w:iCs/>
              </w:rPr>
              <w:t>(Norm A1.</w:t>
            </w:r>
            <w:r w:rsidR="001D6BFF" w:rsidRPr="00517FBD">
              <w:rPr>
                <w:i/>
                <w:iCs/>
              </w:rPr>
              <w:t>2</w:t>
            </w:r>
            <w:r w:rsidRPr="00517FBD">
              <w:rPr>
                <w:i/>
                <w:iCs/>
              </w:rPr>
              <w:t xml:space="preserve"> Abs</w:t>
            </w:r>
            <w:r w:rsidR="001D6BFF" w:rsidRPr="00517FBD">
              <w:rPr>
                <w:i/>
                <w:iCs/>
              </w:rPr>
              <w:t>ä</w:t>
            </w:r>
            <w:r w:rsidRPr="00517FBD">
              <w:rPr>
                <w:i/>
                <w:iCs/>
              </w:rPr>
              <w:t>tz</w:t>
            </w:r>
            <w:r w:rsidR="001D6BFF" w:rsidRPr="00517FBD">
              <w:rPr>
                <w:i/>
                <w:iCs/>
              </w:rPr>
              <w:t>e</w:t>
            </w:r>
            <w:r w:rsidRPr="00517FBD">
              <w:rPr>
                <w:i/>
                <w:iCs/>
              </w:rPr>
              <w:t xml:space="preserve"> 2</w:t>
            </w:r>
            <w:r w:rsidR="001D6BFF" w:rsidRPr="00517FBD">
              <w:rPr>
                <w:i/>
                <w:iCs/>
              </w:rPr>
              <w:t xml:space="preserve"> </w:t>
            </w:r>
            <w:r w:rsidR="001D6BFF" w:rsidRPr="00517FBD">
              <w:t>und</w:t>
            </w:r>
            <w:r w:rsidR="001D6BFF" w:rsidRPr="00517FBD">
              <w:rPr>
                <w:i/>
                <w:iCs/>
              </w:rPr>
              <w:t xml:space="preserve"> 5</w:t>
            </w:r>
            <w:r w:rsidRPr="00517FBD">
              <w:rPr>
                <w:i/>
                <w:iCs/>
              </w:rPr>
              <w:t>)</w:t>
            </w:r>
          </w:p>
          <w:p w14:paraId="6E3A3269" w14:textId="6996CDCC" w:rsidR="00CA63D7" w:rsidRPr="00517FBD" w:rsidRDefault="00CA63D7" w:rsidP="00EA0A1A">
            <w:pPr>
              <w:pStyle w:val="TableTextLeft"/>
              <w:spacing w:before="60" w:after="60"/>
              <w:jc w:val="both"/>
            </w:pPr>
            <w:r w:rsidRPr="00517FBD">
              <w:t>Bitte führen Sie die anwendbaren innerstaatlichen Bestimmungen auf und geben Sie nach Möglichkeit den jewei</w:t>
            </w:r>
            <w:r w:rsidR="00A32B1F" w:rsidRPr="00517FBD">
              <w:softHyphen/>
            </w:r>
            <w:r w:rsidRPr="00517FBD">
              <w:t>ligen Wortlaut wieder.</w:t>
            </w:r>
          </w:p>
        </w:tc>
      </w:tr>
      <w:tr w:rsidR="00CA63D7" w:rsidRPr="00517FBD" w14:paraId="590133F1"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55640D1" w14:textId="77777777" w:rsidR="00CA63D7" w:rsidRPr="00517FBD" w:rsidRDefault="00CA63D7" w:rsidP="00A32B1F">
            <w:pPr>
              <w:pStyle w:val="BoxBody"/>
            </w:pPr>
            <w:r w:rsidRPr="00517FBD">
              <w:t xml:space="preserve">Erstbericht: </w:t>
            </w:r>
            <w:sdt>
              <w:sdtPr>
                <w:rPr>
                  <w:color w:val="AEAAAA" w:themeColor="background2" w:themeShade="BF"/>
                </w:rPr>
                <w:id w:val="-78137540"/>
                <w:placeholder>
                  <w:docPart w:val="6D9683F81F2B446B8F5B242FD3F449CD"/>
                </w:placeholder>
                <w15:color w:val="000000"/>
                <w:text/>
              </w:sdtPr>
              <w:sdtEndPr/>
              <w:sdtContent>
                <w:r w:rsidRPr="00517FBD">
                  <w:rPr>
                    <w:color w:val="AEAAAA" w:themeColor="background2" w:themeShade="BF"/>
                  </w:rPr>
                  <w:t>(für Texteingabe bitte anklicken)</w:t>
                </w:r>
              </w:sdtContent>
            </w:sdt>
          </w:p>
        </w:tc>
      </w:tr>
      <w:tr w:rsidR="00CA63D7" w:rsidRPr="00517FBD" w14:paraId="14D3B53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E32903A" w14:textId="77777777" w:rsidR="00CA63D7" w:rsidRPr="00517FBD" w:rsidRDefault="00CA63D7" w:rsidP="00A32B1F">
            <w:pPr>
              <w:pStyle w:val="BoxBody"/>
            </w:pPr>
            <w:r w:rsidRPr="00517FBD">
              <w:t xml:space="preserve">Zweiter Bericht: </w:t>
            </w:r>
            <w:sdt>
              <w:sdtPr>
                <w:rPr>
                  <w:color w:val="AEAAAA" w:themeColor="background2" w:themeShade="BF"/>
                </w:rPr>
                <w:id w:val="-276641791"/>
                <w:placeholder>
                  <w:docPart w:val="EE7601AD71DD40079D4E671DE36AE59D"/>
                </w:placeholder>
                <w15:color w:val="000000"/>
                <w:text/>
              </w:sdtPr>
              <w:sdtEndPr/>
              <w:sdtContent>
                <w:r w:rsidRPr="00517FBD">
                  <w:rPr>
                    <w:color w:val="AEAAAA" w:themeColor="background2" w:themeShade="BF"/>
                  </w:rPr>
                  <w:t>(für Texteingabe bitte anklicken)</w:t>
                </w:r>
              </w:sdtContent>
            </w:sdt>
          </w:p>
        </w:tc>
      </w:tr>
      <w:tr w:rsidR="00CA63D7" w:rsidRPr="00517FBD" w14:paraId="4D4663D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18DC0F5F" w14:textId="77777777" w:rsidR="00CA63D7" w:rsidRPr="00517FBD" w:rsidRDefault="00CA63D7" w:rsidP="00A32B1F">
            <w:pPr>
              <w:pStyle w:val="BoxBody"/>
            </w:pPr>
            <w:r w:rsidRPr="00517FBD">
              <w:lastRenderedPageBreak/>
              <w:t xml:space="preserve">Dritter Bericht: </w:t>
            </w:r>
            <w:sdt>
              <w:sdtPr>
                <w:rPr>
                  <w:color w:val="AEAAAA" w:themeColor="background2" w:themeShade="BF"/>
                </w:rPr>
                <w:id w:val="859010308"/>
                <w:placeholder>
                  <w:docPart w:val="338A98B8E0714B2FB07984B02BC52940"/>
                </w:placeholder>
                <w15:color w:val="000000"/>
                <w:text/>
              </w:sdtPr>
              <w:sdtEndPr/>
              <w:sdtContent>
                <w:r w:rsidRPr="00517FBD">
                  <w:rPr>
                    <w:color w:val="AEAAAA" w:themeColor="background2" w:themeShade="BF"/>
                  </w:rPr>
                  <w:t>(für Texteingabe bitte anklicken)</w:t>
                </w:r>
              </w:sdtContent>
            </w:sdt>
          </w:p>
        </w:tc>
      </w:tr>
      <w:tr w:rsidR="00CA63D7" w:rsidRPr="00517FBD" w14:paraId="01F69B5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206FF429" w14:textId="77777777" w:rsidR="00CA63D7" w:rsidRPr="00517FBD" w:rsidRDefault="00CA63D7" w:rsidP="00A32B1F">
            <w:pPr>
              <w:pStyle w:val="BoxBody"/>
            </w:pPr>
            <w:r w:rsidRPr="00517FBD">
              <w:t xml:space="preserve">Vierter Bericht: </w:t>
            </w:r>
            <w:sdt>
              <w:sdtPr>
                <w:rPr>
                  <w:color w:val="AEAAAA" w:themeColor="background2" w:themeShade="BF"/>
                </w:rPr>
                <w:id w:val="1702585824"/>
                <w:placeholder>
                  <w:docPart w:val="4BAF4BC1C9844985B5F19D76479C8E9B"/>
                </w:placeholder>
                <w15:color w:val="000000"/>
                <w:text/>
              </w:sdtPr>
              <w:sdtEndPr/>
              <w:sdtContent>
                <w:r w:rsidRPr="00517FBD">
                  <w:rPr>
                    <w:color w:val="AEAAAA" w:themeColor="background2" w:themeShade="BF"/>
                  </w:rPr>
                  <w:t>(für Texteingabe bitte anklicken)</w:t>
                </w:r>
              </w:sdtContent>
            </w:sdt>
          </w:p>
        </w:tc>
      </w:tr>
      <w:tr w:rsidR="00CA63D7" w:rsidRPr="00517FBD" w14:paraId="3EEADCD2"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CB144C5" w14:textId="5961E7CB" w:rsidR="00CA63D7" w:rsidRPr="00517FBD" w:rsidRDefault="001D6BFF" w:rsidP="00A32B1F">
            <w:pPr>
              <w:pStyle w:val="TableTextLeft"/>
              <w:spacing w:before="60"/>
              <w:jc w:val="both"/>
            </w:pPr>
            <w:r w:rsidRPr="00517FBD">
              <w:t>Welche Anforderungen gelten für Personen, die ärztliche Zeugnisse und nur das Sehvermögen betreffende Zeug</w:t>
            </w:r>
            <w:r w:rsidR="00A32B1F" w:rsidRPr="00517FBD">
              <w:softHyphen/>
            </w:r>
            <w:r w:rsidRPr="00517FBD">
              <w:t>nisse ausstellen dürfen?</w:t>
            </w:r>
          </w:p>
          <w:p w14:paraId="67A82B4F" w14:textId="72162346" w:rsidR="00CA63D7" w:rsidRPr="00517FBD" w:rsidRDefault="00CA63D7" w:rsidP="00A32B1F">
            <w:pPr>
              <w:pStyle w:val="TableTextLeft"/>
              <w:spacing w:after="120"/>
              <w:jc w:val="both"/>
              <w:rPr>
                <w:i/>
                <w:iCs/>
              </w:rPr>
            </w:pPr>
            <w:r w:rsidRPr="00517FBD">
              <w:rPr>
                <w:i/>
                <w:iCs/>
              </w:rPr>
              <w:t>(Norm A1.</w:t>
            </w:r>
            <w:r w:rsidR="001D6BFF" w:rsidRPr="00517FBD">
              <w:rPr>
                <w:i/>
                <w:iCs/>
              </w:rPr>
              <w:t>2</w:t>
            </w:r>
            <w:r w:rsidRPr="00517FBD">
              <w:rPr>
                <w:i/>
                <w:iCs/>
              </w:rPr>
              <w:t xml:space="preserve"> Absatz </w:t>
            </w:r>
            <w:r w:rsidR="001D6BFF" w:rsidRPr="00517FBD">
              <w:rPr>
                <w:i/>
                <w:iCs/>
              </w:rPr>
              <w:t>4</w:t>
            </w:r>
            <w:r w:rsidRPr="00517FBD">
              <w:rPr>
                <w:i/>
                <w:iCs/>
              </w:rPr>
              <w:t>)</w:t>
            </w:r>
          </w:p>
          <w:p w14:paraId="39925C47" w14:textId="1C064B0A" w:rsidR="00CA63D7" w:rsidRPr="00517FBD" w:rsidRDefault="00CA63D7" w:rsidP="00A32B1F">
            <w:pPr>
              <w:pStyle w:val="BoxBody"/>
            </w:pPr>
            <w:r w:rsidRPr="00517FBD">
              <w:t>Bitte führen Sie die anwendbaren innerstaatlichen Bestimmungen auf und geben Sie nach Möglichkeit den jewei</w:t>
            </w:r>
            <w:r w:rsidR="00A32B1F" w:rsidRPr="00517FBD">
              <w:softHyphen/>
            </w:r>
            <w:r w:rsidRPr="00517FBD">
              <w:t>ligen Wortlaut wieder.</w:t>
            </w:r>
          </w:p>
        </w:tc>
      </w:tr>
      <w:tr w:rsidR="00CA63D7" w:rsidRPr="00517FBD" w14:paraId="7B97DBC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32633A3" w14:textId="77777777" w:rsidR="00CA63D7" w:rsidRPr="00517FBD" w:rsidRDefault="00CA63D7" w:rsidP="00A32B1F">
            <w:pPr>
              <w:pStyle w:val="BoxBody"/>
            </w:pPr>
            <w:r w:rsidRPr="00517FBD">
              <w:t xml:space="preserve">Erstbericht: </w:t>
            </w:r>
            <w:sdt>
              <w:sdtPr>
                <w:rPr>
                  <w:color w:val="AEAAAA" w:themeColor="background2" w:themeShade="BF"/>
                </w:rPr>
                <w:id w:val="-1729988597"/>
                <w:placeholder>
                  <w:docPart w:val="E278131B603747D499F1ADFDC6680198"/>
                </w:placeholder>
                <w15:color w:val="000000"/>
                <w:text/>
              </w:sdtPr>
              <w:sdtEndPr/>
              <w:sdtContent>
                <w:r w:rsidRPr="00517FBD">
                  <w:rPr>
                    <w:color w:val="AEAAAA" w:themeColor="background2" w:themeShade="BF"/>
                  </w:rPr>
                  <w:t>(für Texteingabe bitte anklicken)</w:t>
                </w:r>
              </w:sdtContent>
            </w:sdt>
          </w:p>
        </w:tc>
      </w:tr>
      <w:tr w:rsidR="00CA63D7" w:rsidRPr="00517FBD" w14:paraId="49ED5DE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BD6C918" w14:textId="77777777" w:rsidR="00CA63D7" w:rsidRPr="00517FBD" w:rsidRDefault="00CA63D7" w:rsidP="00A32B1F">
            <w:pPr>
              <w:pStyle w:val="BoxBody"/>
            </w:pPr>
            <w:r w:rsidRPr="00517FBD">
              <w:t xml:space="preserve">Zweiter Bericht: </w:t>
            </w:r>
            <w:sdt>
              <w:sdtPr>
                <w:rPr>
                  <w:color w:val="AEAAAA" w:themeColor="background2" w:themeShade="BF"/>
                </w:rPr>
                <w:id w:val="-1448695235"/>
                <w:placeholder>
                  <w:docPart w:val="32F1AAEE9A5949969A7A10C3B3383958"/>
                </w:placeholder>
                <w15:color w:val="000000"/>
                <w:text/>
              </w:sdtPr>
              <w:sdtEndPr/>
              <w:sdtContent>
                <w:r w:rsidRPr="00517FBD">
                  <w:rPr>
                    <w:color w:val="AEAAAA" w:themeColor="background2" w:themeShade="BF"/>
                  </w:rPr>
                  <w:t>(für Texteingabe bitte anklicken)</w:t>
                </w:r>
              </w:sdtContent>
            </w:sdt>
          </w:p>
        </w:tc>
      </w:tr>
      <w:tr w:rsidR="00CA63D7" w:rsidRPr="00517FBD" w14:paraId="5F2B888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23966DA" w14:textId="77777777" w:rsidR="00CA63D7" w:rsidRPr="00517FBD" w:rsidRDefault="00CA63D7" w:rsidP="00A32B1F">
            <w:pPr>
              <w:pStyle w:val="BoxBody"/>
            </w:pPr>
            <w:r w:rsidRPr="00517FBD">
              <w:t xml:space="preserve">Dritter Bericht: </w:t>
            </w:r>
            <w:sdt>
              <w:sdtPr>
                <w:rPr>
                  <w:color w:val="AEAAAA" w:themeColor="background2" w:themeShade="BF"/>
                </w:rPr>
                <w:id w:val="1084872724"/>
                <w:placeholder>
                  <w:docPart w:val="B0D45C04D43A4640A37C2A846887FC13"/>
                </w:placeholder>
                <w15:color w:val="000000"/>
                <w:text/>
              </w:sdtPr>
              <w:sdtEndPr/>
              <w:sdtContent>
                <w:r w:rsidRPr="00517FBD">
                  <w:rPr>
                    <w:color w:val="AEAAAA" w:themeColor="background2" w:themeShade="BF"/>
                  </w:rPr>
                  <w:t>(für Texteingabe bitte anklicken)</w:t>
                </w:r>
              </w:sdtContent>
            </w:sdt>
          </w:p>
        </w:tc>
      </w:tr>
      <w:tr w:rsidR="00CA63D7" w:rsidRPr="00517FBD" w14:paraId="4CCDBB3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2422240D" w14:textId="77777777" w:rsidR="00CA63D7" w:rsidRPr="00517FBD" w:rsidRDefault="00CA63D7" w:rsidP="00A32B1F">
            <w:pPr>
              <w:pStyle w:val="BoxBody"/>
            </w:pPr>
            <w:r w:rsidRPr="00517FBD">
              <w:t xml:space="preserve">Vierter Bericht: </w:t>
            </w:r>
            <w:sdt>
              <w:sdtPr>
                <w:rPr>
                  <w:color w:val="AEAAAA" w:themeColor="background2" w:themeShade="BF"/>
                </w:rPr>
                <w:id w:val="-263229552"/>
                <w:placeholder>
                  <w:docPart w:val="2229889CAC8B4AC7BE81DDCAA1C86E21"/>
                </w:placeholder>
                <w15:color w:val="000000"/>
                <w:text/>
              </w:sdtPr>
              <w:sdtEndPr/>
              <w:sdtContent>
                <w:r w:rsidRPr="00517FBD">
                  <w:rPr>
                    <w:color w:val="AEAAAA" w:themeColor="background2" w:themeShade="BF"/>
                  </w:rPr>
                  <w:t>(für Texteingabe bitte anklicken)</w:t>
                </w:r>
              </w:sdtContent>
            </w:sdt>
          </w:p>
        </w:tc>
      </w:tr>
      <w:tr w:rsidR="00CA63D7" w:rsidRPr="00517FBD" w14:paraId="1EDF9EA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B954664" w14:textId="244E4EA9" w:rsidR="00CA63D7" w:rsidRPr="00517FBD" w:rsidRDefault="00AB397D" w:rsidP="00A32B1F">
            <w:pPr>
              <w:pStyle w:val="TableTextLeft"/>
              <w:spacing w:before="60"/>
              <w:jc w:val="both"/>
            </w:pPr>
            <w:r w:rsidRPr="00517FBD">
              <w:t>Wie lange gelten ärztliche Zeugnisse und Zeugnisse, die die Farbentüchtigkeit betreffen?</w:t>
            </w:r>
          </w:p>
          <w:p w14:paraId="78BA3062" w14:textId="7DE749ED" w:rsidR="00CA63D7" w:rsidRPr="00517FBD" w:rsidRDefault="00CA63D7" w:rsidP="00A32B1F">
            <w:pPr>
              <w:pStyle w:val="TableTextLeft"/>
              <w:spacing w:after="120"/>
              <w:jc w:val="both"/>
              <w:rPr>
                <w:i/>
                <w:iCs/>
              </w:rPr>
            </w:pPr>
            <w:r w:rsidRPr="00517FBD">
              <w:rPr>
                <w:i/>
                <w:iCs/>
              </w:rPr>
              <w:t>(Norm A1.</w:t>
            </w:r>
            <w:r w:rsidR="00AB397D" w:rsidRPr="00517FBD">
              <w:rPr>
                <w:i/>
                <w:iCs/>
              </w:rPr>
              <w:t>2</w:t>
            </w:r>
            <w:r w:rsidRPr="00517FBD">
              <w:rPr>
                <w:i/>
                <w:iCs/>
              </w:rPr>
              <w:t xml:space="preserve"> Absatz </w:t>
            </w:r>
            <w:r w:rsidR="00AB397D" w:rsidRPr="00517FBD">
              <w:rPr>
                <w:i/>
                <w:iCs/>
              </w:rPr>
              <w:t>7</w:t>
            </w:r>
            <w:r w:rsidRPr="00517FBD">
              <w:rPr>
                <w:i/>
                <w:iCs/>
              </w:rPr>
              <w:t>)</w:t>
            </w:r>
          </w:p>
          <w:p w14:paraId="19DF1970" w14:textId="77777777" w:rsidR="00CA63D7" w:rsidRPr="00517FBD" w:rsidRDefault="00CA63D7" w:rsidP="00A32B1F">
            <w:pPr>
              <w:pStyle w:val="BoxBody"/>
            </w:pPr>
            <w:r w:rsidRPr="00517FBD">
              <w:t>Falls ja, geben Sie bitte eine Zusammenfassung der Ausnahmen, führen Sie die anwendbaren innerstaatlichen Bestimmungen auf und geben Sie nach Möglichkeit den jeweiligen Wortlaut wieder.</w:t>
            </w:r>
          </w:p>
        </w:tc>
      </w:tr>
      <w:tr w:rsidR="00CA63D7" w:rsidRPr="00517FBD" w14:paraId="4B61FD2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3D632A8" w14:textId="77777777" w:rsidR="00CA63D7" w:rsidRPr="00517FBD" w:rsidRDefault="00CA63D7" w:rsidP="00A32B1F">
            <w:pPr>
              <w:pStyle w:val="BoxBody"/>
            </w:pPr>
            <w:r w:rsidRPr="00517FBD">
              <w:t xml:space="preserve">Erstbericht: </w:t>
            </w:r>
            <w:sdt>
              <w:sdtPr>
                <w:rPr>
                  <w:color w:val="AEAAAA" w:themeColor="background2" w:themeShade="BF"/>
                </w:rPr>
                <w:id w:val="1176150028"/>
                <w:placeholder>
                  <w:docPart w:val="CA63DE034B994FD1A27788A66A5274F6"/>
                </w:placeholder>
                <w15:color w:val="000000"/>
                <w:text/>
              </w:sdtPr>
              <w:sdtEndPr/>
              <w:sdtContent>
                <w:r w:rsidRPr="00517FBD">
                  <w:rPr>
                    <w:color w:val="AEAAAA" w:themeColor="background2" w:themeShade="BF"/>
                  </w:rPr>
                  <w:t>(für Texteingabe bitte anklicken)</w:t>
                </w:r>
              </w:sdtContent>
            </w:sdt>
          </w:p>
        </w:tc>
      </w:tr>
      <w:tr w:rsidR="00CA63D7" w:rsidRPr="00517FBD" w14:paraId="1B99266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93A45EC" w14:textId="77777777" w:rsidR="00CA63D7" w:rsidRPr="00517FBD" w:rsidRDefault="00CA63D7" w:rsidP="00A32B1F">
            <w:pPr>
              <w:pStyle w:val="BoxBody"/>
            </w:pPr>
            <w:r w:rsidRPr="00517FBD">
              <w:t xml:space="preserve">Zweiter Bericht: </w:t>
            </w:r>
            <w:sdt>
              <w:sdtPr>
                <w:rPr>
                  <w:color w:val="AEAAAA" w:themeColor="background2" w:themeShade="BF"/>
                </w:rPr>
                <w:id w:val="1058366300"/>
                <w:placeholder>
                  <w:docPart w:val="6769E3DB43DA46968E9E1638904D380E"/>
                </w:placeholder>
                <w15:color w:val="000000"/>
                <w:text/>
              </w:sdtPr>
              <w:sdtEndPr/>
              <w:sdtContent>
                <w:r w:rsidRPr="00517FBD">
                  <w:rPr>
                    <w:color w:val="AEAAAA" w:themeColor="background2" w:themeShade="BF"/>
                  </w:rPr>
                  <w:t>(für Texteingabe bitte anklicken)</w:t>
                </w:r>
              </w:sdtContent>
            </w:sdt>
          </w:p>
        </w:tc>
      </w:tr>
      <w:tr w:rsidR="00CA63D7" w:rsidRPr="00517FBD" w14:paraId="4303712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D633C0C" w14:textId="77777777" w:rsidR="00CA63D7" w:rsidRPr="00517FBD" w:rsidRDefault="00CA63D7" w:rsidP="00A32B1F">
            <w:pPr>
              <w:pStyle w:val="BoxBody"/>
            </w:pPr>
            <w:r w:rsidRPr="00517FBD">
              <w:t xml:space="preserve">Dritter Bericht: </w:t>
            </w:r>
            <w:sdt>
              <w:sdtPr>
                <w:rPr>
                  <w:color w:val="AEAAAA" w:themeColor="background2" w:themeShade="BF"/>
                </w:rPr>
                <w:id w:val="619732292"/>
                <w:placeholder>
                  <w:docPart w:val="950DA29DDB254952B929A2BD3326794C"/>
                </w:placeholder>
                <w15:color w:val="000000"/>
                <w:text/>
              </w:sdtPr>
              <w:sdtEndPr/>
              <w:sdtContent>
                <w:r w:rsidRPr="00517FBD">
                  <w:rPr>
                    <w:color w:val="AEAAAA" w:themeColor="background2" w:themeShade="BF"/>
                  </w:rPr>
                  <w:t>(für Texteingabe bitte anklicken)</w:t>
                </w:r>
              </w:sdtContent>
            </w:sdt>
          </w:p>
        </w:tc>
      </w:tr>
      <w:tr w:rsidR="00CA63D7" w:rsidRPr="00517FBD" w14:paraId="2A0C137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618A202" w14:textId="77777777" w:rsidR="00CA63D7" w:rsidRPr="00517FBD" w:rsidRDefault="00CA63D7" w:rsidP="00A32B1F">
            <w:pPr>
              <w:pStyle w:val="BoxBody"/>
            </w:pPr>
            <w:r w:rsidRPr="00517FBD">
              <w:t xml:space="preserve">Vierter Bericht: </w:t>
            </w:r>
            <w:sdt>
              <w:sdtPr>
                <w:rPr>
                  <w:color w:val="AEAAAA" w:themeColor="background2" w:themeShade="BF"/>
                </w:rPr>
                <w:id w:val="1568232590"/>
                <w:placeholder>
                  <w:docPart w:val="089AC59A4BC74065A28740E2FB4ABDFE"/>
                </w:placeholder>
                <w15:color w:val="000000"/>
                <w:text/>
              </w:sdtPr>
              <w:sdtEndPr/>
              <w:sdtContent>
                <w:r w:rsidRPr="00517FBD">
                  <w:rPr>
                    <w:color w:val="AEAAAA" w:themeColor="background2" w:themeShade="BF"/>
                  </w:rPr>
                  <w:t>(für Texteingabe bitte anklicken)</w:t>
                </w:r>
              </w:sdtContent>
            </w:sdt>
          </w:p>
        </w:tc>
      </w:tr>
      <w:tr w:rsidR="00551497" w:rsidRPr="00551497" w14:paraId="25EF5BA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DECF13C" w14:textId="185328AB" w:rsidR="00CA63D7" w:rsidRPr="00551497" w:rsidRDefault="00CA63D7" w:rsidP="00A32B1F">
            <w:pPr>
              <w:pStyle w:val="BoxBody"/>
            </w:pPr>
            <w:r w:rsidRPr="00551497">
              <w:rPr>
                <w:b/>
                <w:bCs/>
                <w:i/>
                <w:iCs/>
              </w:rPr>
              <w:t>Zusätzliche Angaben</w:t>
            </w:r>
            <w:r w:rsidRPr="00551497">
              <w:t xml:space="preserve"> zur Durchführung der Regel 1.</w:t>
            </w:r>
            <w:r w:rsidR="00AB397D" w:rsidRPr="00551497">
              <w:t>2</w:t>
            </w:r>
            <w:r w:rsidRPr="00551497">
              <w:t>, einschließlich etwaiger im Wesentlichen gleichwertiger Maßnahmen.</w:t>
            </w:r>
          </w:p>
        </w:tc>
      </w:tr>
      <w:tr w:rsidR="00CA63D7" w:rsidRPr="00517FBD" w14:paraId="716B811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A9BADE8" w14:textId="77777777" w:rsidR="00CA63D7" w:rsidRPr="00517FBD" w:rsidRDefault="00CA63D7" w:rsidP="00A32B1F">
            <w:pPr>
              <w:pStyle w:val="BoxBody"/>
            </w:pPr>
            <w:r w:rsidRPr="00517FBD">
              <w:t xml:space="preserve">Erstbericht: </w:t>
            </w:r>
            <w:sdt>
              <w:sdtPr>
                <w:rPr>
                  <w:color w:val="AEAAAA" w:themeColor="background2" w:themeShade="BF"/>
                </w:rPr>
                <w:id w:val="-2126224750"/>
                <w:placeholder>
                  <w:docPart w:val="6A60A22953D6407C8B4180075106C114"/>
                </w:placeholder>
                <w15:color w:val="000000"/>
                <w:text/>
              </w:sdtPr>
              <w:sdtEndPr/>
              <w:sdtContent>
                <w:r w:rsidRPr="00517FBD">
                  <w:rPr>
                    <w:color w:val="AEAAAA" w:themeColor="background2" w:themeShade="BF"/>
                  </w:rPr>
                  <w:t>(für Texteingabe bitte anklicken)</w:t>
                </w:r>
              </w:sdtContent>
            </w:sdt>
          </w:p>
        </w:tc>
      </w:tr>
      <w:tr w:rsidR="00551497" w:rsidRPr="00517FBD" w14:paraId="37019FB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444570B5" w14:textId="77777777" w:rsidR="00CA63D7" w:rsidRPr="00517FBD" w:rsidRDefault="00CA63D7" w:rsidP="00A32B1F">
            <w:pPr>
              <w:pStyle w:val="BoxBody"/>
            </w:pPr>
            <w:r w:rsidRPr="00517FBD">
              <w:t xml:space="preserve">Zweiter Bericht: </w:t>
            </w:r>
            <w:sdt>
              <w:sdtPr>
                <w:rPr>
                  <w:color w:val="AEAAAA" w:themeColor="background2" w:themeShade="BF"/>
                </w:rPr>
                <w:id w:val="-983462219"/>
                <w:placeholder>
                  <w:docPart w:val="D5BCE22CAF4143AA9AB6DCE83CDAC63A"/>
                </w:placeholder>
                <w15:color w:val="000000"/>
                <w:text/>
              </w:sdtPr>
              <w:sdtEndPr/>
              <w:sdtContent>
                <w:r w:rsidRPr="00517FBD">
                  <w:rPr>
                    <w:color w:val="AEAAAA" w:themeColor="background2" w:themeShade="BF"/>
                  </w:rPr>
                  <w:t>(für Texteingabe bitte anklicken)</w:t>
                </w:r>
              </w:sdtContent>
            </w:sdt>
          </w:p>
        </w:tc>
      </w:tr>
      <w:tr w:rsidR="00551497" w:rsidRPr="00517FBD" w14:paraId="647153A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4588EF6" w14:textId="77777777" w:rsidR="00CA63D7" w:rsidRPr="00517FBD" w:rsidRDefault="00CA63D7" w:rsidP="00A32B1F">
            <w:pPr>
              <w:pStyle w:val="BoxBody"/>
            </w:pPr>
            <w:r w:rsidRPr="00517FBD">
              <w:t xml:space="preserve">Dritter Bericht: </w:t>
            </w:r>
            <w:sdt>
              <w:sdtPr>
                <w:rPr>
                  <w:color w:val="AEAAAA" w:themeColor="background2" w:themeShade="BF"/>
                </w:rPr>
                <w:id w:val="651801183"/>
                <w:placeholder>
                  <w:docPart w:val="71E9D8930C9C420F90B51A79D41327E9"/>
                </w:placeholder>
                <w15:color w:val="000000"/>
                <w:text/>
              </w:sdtPr>
              <w:sdtEndPr/>
              <w:sdtContent>
                <w:r w:rsidRPr="00517FBD">
                  <w:rPr>
                    <w:color w:val="AEAAAA" w:themeColor="background2" w:themeShade="BF"/>
                  </w:rPr>
                  <w:t>(für Texteingabe bitte anklicken)</w:t>
                </w:r>
              </w:sdtContent>
            </w:sdt>
          </w:p>
        </w:tc>
      </w:tr>
      <w:tr w:rsidR="00CA63D7" w:rsidRPr="00517FBD" w14:paraId="07FCDF1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AA2F0CD" w14:textId="77777777" w:rsidR="00CA63D7" w:rsidRPr="00517FBD" w:rsidRDefault="00CA63D7" w:rsidP="00A32B1F">
            <w:pPr>
              <w:pStyle w:val="BoxBody"/>
            </w:pPr>
            <w:r w:rsidRPr="00517FBD">
              <w:t xml:space="preserve">Vierter Bericht: </w:t>
            </w:r>
            <w:sdt>
              <w:sdtPr>
                <w:rPr>
                  <w:color w:val="AEAAAA" w:themeColor="background2" w:themeShade="BF"/>
                </w:rPr>
                <w:id w:val="1368252554"/>
                <w:placeholder>
                  <w:docPart w:val="943D4F2531A74DC8B214A8951C1B07EB"/>
                </w:placeholder>
                <w15:color w:val="000000"/>
                <w:text/>
              </w:sdtPr>
              <w:sdtEndPr/>
              <w:sdtContent>
                <w:r w:rsidRPr="00517FBD">
                  <w:rPr>
                    <w:color w:val="AEAAAA" w:themeColor="background2" w:themeShade="BF"/>
                  </w:rPr>
                  <w:t>(für Texteingabe bitte anklicken)</w:t>
                </w:r>
              </w:sdtContent>
            </w:sdt>
          </w:p>
        </w:tc>
      </w:tr>
      <w:tr w:rsidR="00F94FD0" w:rsidRPr="00551497" w14:paraId="7BD8B968" w14:textId="77777777" w:rsidTr="007A4F8E">
        <w:tc>
          <w:tcPr>
            <w:tcW w:w="9639" w:type="dxa"/>
            <w:tcBorders>
              <w:top w:val="single" w:sz="4" w:space="0" w:color="1E2DBE"/>
              <w:left w:val="single" w:sz="4" w:space="0" w:color="1E2DBE"/>
              <w:bottom w:val="single" w:sz="4" w:space="0" w:color="1E2DBE"/>
              <w:right w:val="single" w:sz="4" w:space="0" w:color="1E2DBE"/>
            </w:tcBorders>
          </w:tcPr>
          <w:p w14:paraId="2C52B439" w14:textId="172C2071" w:rsidR="007A4F8E" w:rsidRPr="00551497" w:rsidRDefault="007A4F8E" w:rsidP="00A32B1F">
            <w:pPr>
              <w:pStyle w:val="BoxBody"/>
            </w:pPr>
            <w:r w:rsidRPr="00551497">
              <w:rPr>
                <w:b/>
                <w:bCs/>
                <w:i/>
                <w:iCs/>
              </w:rPr>
              <w:t>Dokumente:</w:t>
            </w:r>
            <w:r w:rsidRPr="00551497">
              <w:t xml:space="preserve"> Fügen Sie bitte in englischer Sprache (</w:t>
            </w:r>
            <w:r w:rsidRPr="00551497">
              <w:rPr>
                <w:i/>
                <w:iCs/>
              </w:rPr>
              <w:t>siehe Norm A1.2 Absatz 10)</w:t>
            </w:r>
            <w:r w:rsidRPr="00551497">
              <w:t xml:space="preserve"> ein Muster eines ärztlichen Zeug</w:t>
            </w:r>
            <w:r w:rsidRPr="00551497">
              <w:softHyphen/>
              <w:t>nisses bei.</w:t>
            </w:r>
          </w:p>
        </w:tc>
      </w:tr>
      <w:tr w:rsidR="00F94FD0" w:rsidRPr="00517FBD" w14:paraId="77FDD0E1" w14:textId="77777777" w:rsidTr="007A4F8E">
        <w:tc>
          <w:tcPr>
            <w:tcW w:w="9639" w:type="dxa"/>
            <w:tcBorders>
              <w:top w:val="single" w:sz="4" w:space="0" w:color="1E2DBE"/>
              <w:left w:val="single" w:sz="4" w:space="0" w:color="1E2DBE"/>
              <w:bottom w:val="single" w:sz="4" w:space="0" w:color="1E2DBE"/>
              <w:right w:val="single" w:sz="4" w:space="0" w:color="1E2DBE"/>
            </w:tcBorders>
          </w:tcPr>
          <w:p w14:paraId="444DCEA8" w14:textId="19A05767" w:rsidR="007A4F8E" w:rsidRPr="00517FBD" w:rsidRDefault="007A4F8E" w:rsidP="00A32B1F">
            <w:pPr>
              <w:pStyle w:val="BoxBody"/>
            </w:pPr>
            <w:r w:rsidRPr="00517FBD">
              <w:t xml:space="preserve">Erstbericht: </w:t>
            </w:r>
            <w:sdt>
              <w:sdtPr>
                <w:rPr>
                  <w:color w:val="AEAAAA" w:themeColor="background2" w:themeShade="BF"/>
                </w:rPr>
                <w:id w:val="-1052762003"/>
                <w:placeholder>
                  <w:docPart w:val="CF20F5B3543D424AAD4D7E20E69EE767"/>
                </w:placeholder>
                <w15:color w:val="000000"/>
                <w:text/>
              </w:sdtPr>
              <w:sdtEndPr/>
              <w:sdtContent>
                <w:r w:rsidRPr="00517FBD">
                  <w:rPr>
                    <w:color w:val="AEAAAA" w:themeColor="background2" w:themeShade="BF"/>
                  </w:rPr>
                  <w:t>(für Texteingabe bitte anklicken)</w:t>
                </w:r>
              </w:sdtContent>
            </w:sdt>
          </w:p>
        </w:tc>
      </w:tr>
      <w:tr w:rsidR="00F94FD0" w:rsidRPr="00517FBD" w14:paraId="31966C9C" w14:textId="77777777" w:rsidTr="007A4F8E">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F433D60" w14:textId="0C642D07" w:rsidR="007A4F8E" w:rsidRPr="00517FBD" w:rsidRDefault="007A4F8E" w:rsidP="00A32B1F">
            <w:pPr>
              <w:pStyle w:val="BoxBody"/>
            </w:pPr>
            <w:r w:rsidRPr="00517FBD">
              <w:t xml:space="preserve">Zweiter Bericht: </w:t>
            </w:r>
            <w:sdt>
              <w:sdtPr>
                <w:rPr>
                  <w:color w:val="AEAAAA" w:themeColor="background2" w:themeShade="BF"/>
                </w:rPr>
                <w:id w:val="1727640725"/>
                <w:placeholder>
                  <w:docPart w:val="1E5DC79FACAC42D193DE4D7AECA649BF"/>
                </w:placeholder>
                <w15:color w:val="000000"/>
                <w:text/>
              </w:sdtPr>
              <w:sdtEndPr/>
              <w:sdtContent>
                <w:r w:rsidRPr="00517FBD">
                  <w:rPr>
                    <w:color w:val="AEAAAA" w:themeColor="background2" w:themeShade="BF"/>
                  </w:rPr>
                  <w:t>(für Texteingabe bitte anklicken)</w:t>
                </w:r>
              </w:sdtContent>
            </w:sdt>
          </w:p>
        </w:tc>
      </w:tr>
      <w:tr w:rsidR="00F94FD0" w:rsidRPr="00517FBD" w14:paraId="65D9927F" w14:textId="77777777" w:rsidTr="007A4F8E">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2D16340" w14:textId="49CD39D8" w:rsidR="007A4F8E" w:rsidRPr="00517FBD" w:rsidRDefault="007A4F8E" w:rsidP="00A32B1F">
            <w:pPr>
              <w:pStyle w:val="BoxBody"/>
            </w:pPr>
            <w:r w:rsidRPr="00517FBD">
              <w:t xml:space="preserve">Dritter Bericht: </w:t>
            </w:r>
            <w:sdt>
              <w:sdtPr>
                <w:rPr>
                  <w:color w:val="AEAAAA" w:themeColor="background2" w:themeShade="BF"/>
                </w:rPr>
                <w:id w:val="-440223330"/>
                <w:placeholder>
                  <w:docPart w:val="0F48F759B330422E8C543C80F82244A8"/>
                </w:placeholder>
                <w15:color w:val="000000"/>
                <w:text/>
              </w:sdtPr>
              <w:sdtEndPr/>
              <w:sdtContent>
                <w:r w:rsidRPr="00517FBD">
                  <w:rPr>
                    <w:color w:val="AEAAAA" w:themeColor="background2" w:themeShade="BF"/>
                  </w:rPr>
                  <w:t>(für Texteingabe bitte anklicken)</w:t>
                </w:r>
              </w:sdtContent>
            </w:sdt>
          </w:p>
        </w:tc>
      </w:tr>
      <w:tr w:rsidR="007A4F8E" w:rsidRPr="00517FBD" w14:paraId="3B3A3FEB" w14:textId="77777777" w:rsidTr="007A4F8E">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6D602E7" w14:textId="3DB4CE82" w:rsidR="007A4F8E" w:rsidRPr="00517FBD" w:rsidRDefault="007A4F8E" w:rsidP="00A32B1F">
            <w:pPr>
              <w:pStyle w:val="BoxBody"/>
            </w:pPr>
            <w:r w:rsidRPr="00517FBD">
              <w:t xml:space="preserve">Vierter Bericht: </w:t>
            </w:r>
            <w:sdt>
              <w:sdtPr>
                <w:rPr>
                  <w:color w:val="AEAAAA" w:themeColor="background2" w:themeShade="BF"/>
                </w:rPr>
                <w:id w:val="-2063390111"/>
                <w:placeholder>
                  <w:docPart w:val="F4B58873900A4F94BAF33012A0B9F2F4"/>
                </w:placeholder>
                <w15:color w:val="000000"/>
                <w:text/>
              </w:sdtPr>
              <w:sdtEndPr/>
              <w:sdtContent>
                <w:r w:rsidRPr="00517FBD">
                  <w:rPr>
                    <w:color w:val="AEAAAA" w:themeColor="background2" w:themeShade="BF"/>
                  </w:rPr>
                  <w:t>(für Texteingabe bitte anklicken)</w:t>
                </w:r>
              </w:sdtContent>
            </w:sdt>
          </w:p>
        </w:tc>
      </w:tr>
    </w:tbl>
    <w:p w14:paraId="2EE17A8B" w14:textId="77777777" w:rsidR="00CA63D7" w:rsidRPr="00551497" w:rsidRDefault="00CA63D7" w:rsidP="00DE7047">
      <w:pPr>
        <w:pStyle w:val="DNormal"/>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862863" w:rsidRPr="00551497" w14:paraId="6CD4CD3D" w14:textId="77777777" w:rsidTr="00496792">
        <w:tc>
          <w:tcPr>
            <w:tcW w:w="9639" w:type="dxa"/>
            <w:shd w:val="clear" w:color="auto" w:fill="1E2DBE"/>
          </w:tcPr>
          <w:p w14:paraId="45190B56" w14:textId="787CA714" w:rsidR="00862863" w:rsidRPr="00551497" w:rsidRDefault="00862863" w:rsidP="003F761D">
            <w:pPr>
              <w:pStyle w:val="TableHeaderLeft"/>
              <w:spacing w:before="60" w:after="60"/>
              <w:jc w:val="both"/>
            </w:pPr>
            <w:r w:rsidRPr="00551497">
              <w:lastRenderedPageBreak/>
              <w:t>Regel 1.3 – Ausbildung und Befähigungen</w:t>
            </w:r>
          </w:p>
        </w:tc>
      </w:tr>
      <w:tr w:rsidR="00862863" w:rsidRPr="00551497" w14:paraId="1302157E" w14:textId="77777777" w:rsidTr="00496792">
        <w:tc>
          <w:tcPr>
            <w:tcW w:w="9639" w:type="dxa"/>
          </w:tcPr>
          <w:p w14:paraId="395F7366" w14:textId="299AA1F2" w:rsidR="00862863" w:rsidRPr="00551497" w:rsidRDefault="00862863" w:rsidP="00DE7047">
            <w:pPr>
              <w:pStyle w:val="BoxIndentbulletlist1"/>
              <w:spacing w:before="20" w:after="20"/>
              <w:ind w:left="340"/>
            </w:pPr>
            <w:r w:rsidRPr="00551497">
              <w:t>Um an Bord eines Schiffes zu arbeiten, müssen Seeleute für ihre Aufgaben ausgebildet sein oder die erfor</w:t>
            </w:r>
            <w:r w:rsidRPr="00551497">
              <w:softHyphen/>
              <w:t>derlichen Befähigungsnachweise besitzen oder in sonstiger Weise qualifiziert sein.</w:t>
            </w:r>
          </w:p>
          <w:p w14:paraId="1DDAEE51" w14:textId="6D70341D" w:rsidR="00862863" w:rsidRPr="00551497" w:rsidRDefault="00862863" w:rsidP="00DE7047">
            <w:pPr>
              <w:pStyle w:val="BoxIndentbulletlist1"/>
              <w:spacing w:before="20" w:after="20"/>
              <w:ind w:left="340"/>
            </w:pPr>
            <w:r w:rsidRPr="00551497">
              <w:t>Seeleute müssen einen Schiffssicherheitslehrgang erfolgreich abgeschlossen haben.</w:t>
            </w:r>
          </w:p>
          <w:p w14:paraId="425A086D" w14:textId="1470C973" w:rsidR="00862863" w:rsidRPr="00E24D2E" w:rsidRDefault="00862863" w:rsidP="00DE7047">
            <w:pPr>
              <w:pStyle w:val="BoxBody"/>
              <w:rPr>
                <w:sz w:val="16"/>
                <w:szCs w:val="16"/>
              </w:rPr>
            </w:pPr>
            <w:r w:rsidRPr="00E24D2E">
              <w:rPr>
                <w:b/>
                <w:bCs/>
                <w:sz w:val="16"/>
                <w:szCs w:val="16"/>
              </w:rPr>
              <w:t>Anm.:</w:t>
            </w:r>
            <w:r w:rsidRPr="00E24D2E">
              <w:rPr>
                <w:sz w:val="16"/>
                <w:szCs w:val="16"/>
              </w:rPr>
              <w:t xml:space="preserve"> Ausbildungen und Befähigungsnachweise, die in Übereinstimmung mit dem Internationalen Übereinkommen über Normen für die Ausbildung, die Erteilung von Befähigungszeugnissen und den Wachdienst von Seeleuten, 1978, in der geän</w:t>
            </w:r>
            <w:r w:rsidRPr="00E24D2E">
              <w:rPr>
                <w:sz w:val="16"/>
                <w:szCs w:val="16"/>
              </w:rPr>
              <w:softHyphen/>
              <w:t>derten Fassung (STCW), durchgeführt bzw. ausgestellt wurden, erfüllen diese Anforderungen.</w:t>
            </w:r>
          </w:p>
        </w:tc>
      </w:tr>
      <w:tr w:rsidR="00862863" w:rsidRPr="00551497" w14:paraId="13170B85" w14:textId="77777777" w:rsidTr="00496792">
        <w:tc>
          <w:tcPr>
            <w:tcW w:w="9639" w:type="dxa"/>
          </w:tcPr>
          <w:p w14:paraId="51FF38B9" w14:textId="51422BD7" w:rsidR="00862863" w:rsidRPr="00551497" w:rsidRDefault="00862863" w:rsidP="003F761D">
            <w:pPr>
              <w:pStyle w:val="BoxBody"/>
            </w:pPr>
            <w:r w:rsidRPr="00551497">
              <w:t xml:space="preserve">Ausreichende Angaben zu allen Punkten sind in der beigefügten Seearbeits-Konformitätserklärung, </w:t>
            </w:r>
            <w:r w:rsidR="006966B7" w:rsidRPr="00551497">
              <w:t>Teil I </w:t>
            </w:r>
            <w:sdt>
              <w:sdtPr>
                <w:id w:val="-2125064540"/>
                <w14:checkbox>
                  <w14:checked w14:val="0"/>
                  <w14:checkedState w14:val="2612" w14:font="MS Gothic"/>
                  <w14:uncheckedState w14:val="2610" w14:font="MS Gothic"/>
                </w14:checkbox>
              </w:sdtPr>
              <w:sdtEndPr/>
              <w:sdtContent>
                <w:r w:rsidR="006966B7" w:rsidRPr="00551497">
                  <w:rPr>
                    <w:rFonts w:ascii="Segoe UI Symbol" w:eastAsia="MS Gothic" w:hAnsi="Segoe UI Symbol" w:cs="Segoe UI Symbol"/>
                  </w:rPr>
                  <w:t>☐</w:t>
                </w:r>
              </w:sdtContent>
            </w:sdt>
            <w:r w:rsidR="006966B7">
              <w:t>/</w:t>
            </w:r>
            <w:r w:rsidRPr="00551497">
              <w:br/>
              <w:t>Teil II </w:t>
            </w:r>
            <w:sdt>
              <w:sdtPr>
                <w:id w:val="-1293360114"/>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zu finden.</w:t>
            </w:r>
          </w:p>
          <w:p w14:paraId="472FE2A7" w14:textId="77777777" w:rsidR="00862863" w:rsidRPr="00551497" w:rsidRDefault="00862863" w:rsidP="003F761D">
            <w:pPr>
              <w:pStyle w:val="BoxBody"/>
              <w:rPr>
                <w:b/>
                <w:bCs/>
                <w:i/>
                <w:iCs/>
              </w:rPr>
            </w:pPr>
            <w:r w:rsidRPr="00551497">
              <w:rPr>
                <w:b/>
                <w:bCs/>
                <w:i/>
                <w:iCs/>
              </w:rPr>
              <w:t>Kreuzen Sie bitte eines oder beide der Kästchen an oder erteilen Sie die nachstehend erbetenen Auskünfte.</w:t>
            </w:r>
          </w:p>
        </w:tc>
      </w:tr>
      <w:tr w:rsidR="00862863" w:rsidRPr="00551497" w14:paraId="16C01999" w14:textId="77777777" w:rsidTr="00496792">
        <w:tc>
          <w:tcPr>
            <w:tcW w:w="9639" w:type="dxa"/>
          </w:tcPr>
          <w:p w14:paraId="7621A18A" w14:textId="4552AA89" w:rsidR="00862863" w:rsidRPr="00551497" w:rsidRDefault="00862863" w:rsidP="003F761D">
            <w:pPr>
              <w:pStyle w:val="TableTextLeft"/>
              <w:spacing w:before="60"/>
              <w:jc w:val="both"/>
            </w:pPr>
            <w:r w:rsidRPr="00551497">
              <w:t>Müssen alle Seeleute für ihre Aufgaben an Bord eines Schiffes ausgebildet sein oder die erforderlichen Befähi</w:t>
            </w:r>
            <w:r w:rsidR="00A32B1F" w:rsidRPr="00551497">
              <w:softHyphen/>
            </w:r>
            <w:r w:rsidRPr="00551497">
              <w:t>gungsnachweise besitzen oder in sonstiger Weise qualifiziert sein?</w:t>
            </w:r>
          </w:p>
          <w:p w14:paraId="033F1C21" w14:textId="0FFBEBE8" w:rsidR="00862863" w:rsidRPr="00551497" w:rsidRDefault="00862863" w:rsidP="003F761D">
            <w:pPr>
              <w:pStyle w:val="TableTextLeft"/>
              <w:spacing w:after="120"/>
              <w:jc w:val="both"/>
              <w:rPr>
                <w:i/>
                <w:iCs/>
              </w:rPr>
            </w:pPr>
            <w:r w:rsidRPr="00551497">
              <w:rPr>
                <w:i/>
                <w:iCs/>
              </w:rPr>
              <w:t>(Regel 1.</w:t>
            </w:r>
            <w:r w:rsidR="00A32B1F" w:rsidRPr="00551497">
              <w:rPr>
                <w:i/>
                <w:iCs/>
              </w:rPr>
              <w:t>3</w:t>
            </w:r>
            <w:r w:rsidRPr="00551497">
              <w:rPr>
                <w:i/>
                <w:iCs/>
              </w:rPr>
              <w:t xml:space="preserve"> Absatz 1;</w:t>
            </w:r>
            <w:r w:rsidR="00A32B1F" w:rsidRPr="00551497">
              <w:rPr>
                <w:i/>
                <w:iCs/>
              </w:rPr>
              <w:t xml:space="preserve"> </w:t>
            </w:r>
            <w:r w:rsidR="00A32B1F" w:rsidRPr="00551497">
              <w:t>siehe auch</w:t>
            </w:r>
            <w:r w:rsidR="00A32B1F" w:rsidRPr="00551497">
              <w:rPr>
                <w:i/>
                <w:iCs/>
              </w:rPr>
              <w:t xml:space="preserve"> </w:t>
            </w:r>
            <w:r w:rsidRPr="00551497">
              <w:rPr>
                <w:i/>
                <w:iCs/>
              </w:rPr>
              <w:t xml:space="preserve">Absatz </w:t>
            </w:r>
            <w:r w:rsidR="00A32B1F" w:rsidRPr="00551497">
              <w:rPr>
                <w:i/>
                <w:iCs/>
              </w:rPr>
              <w:t>4</w:t>
            </w:r>
            <w:r w:rsidRPr="00551497">
              <w:rPr>
                <w:i/>
                <w:iCs/>
              </w:rPr>
              <w:t>)</w:t>
            </w:r>
          </w:p>
          <w:p w14:paraId="2726CE2B" w14:textId="38796E83" w:rsidR="00862863" w:rsidRPr="00551497" w:rsidRDefault="00862863" w:rsidP="003F761D">
            <w:pPr>
              <w:pStyle w:val="BoxBody"/>
            </w:pPr>
            <w:r w:rsidRPr="00551497">
              <w:t>Bitte führen Sie die anwendbaren innerstaatlichen Bestimmungen auf und geben Sie nach Möglichkeit den jewei</w:t>
            </w:r>
            <w:r w:rsidR="00A32B1F" w:rsidRPr="00551497">
              <w:softHyphen/>
            </w:r>
            <w:r w:rsidRPr="00551497">
              <w:t>ligen Wortlaut wieder.</w:t>
            </w:r>
          </w:p>
        </w:tc>
      </w:tr>
      <w:tr w:rsidR="00862863" w:rsidRPr="00517FBD" w14:paraId="18FDFA4D" w14:textId="77777777" w:rsidTr="00496792">
        <w:tc>
          <w:tcPr>
            <w:tcW w:w="9639" w:type="dxa"/>
          </w:tcPr>
          <w:p w14:paraId="62A2C21F" w14:textId="77777777" w:rsidR="00862863" w:rsidRPr="00517FBD" w:rsidRDefault="00862863" w:rsidP="003F761D">
            <w:pPr>
              <w:pStyle w:val="BoxBody"/>
              <w:rPr>
                <w:lang w:val="en-GB"/>
              </w:rPr>
            </w:pPr>
            <w:r w:rsidRPr="00517FBD">
              <w:t xml:space="preserve">Erstbericht: </w:t>
            </w:r>
            <w:sdt>
              <w:sdtPr>
                <w:rPr>
                  <w:color w:val="AEAAAA" w:themeColor="background2" w:themeShade="BF"/>
                </w:rPr>
                <w:id w:val="1656493328"/>
                <w:placeholder>
                  <w:docPart w:val="A4BA04F8A73648DA9478C61F9CFDEB97"/>
                </w:placeholder>
                <w15:color w:val="000000"/>
                <w:text/>
              </w:sdtPr>
              <w:sdtEndPr/>
              <w:sdtContent>
                <w:r w:rsidRPr="00517FBD">
                  <w:rPr>
                    <w:color w:val="AEAAAA" w:themeColor="background2" w:themeShade="BF"/>
                  </w:rPr>
                  <w:t>(für Texteingabe bitte anklicken)</w:t>
                </w:r>
              </w:sdtContent>
            </w:sdt>
          </w:p>
        </w:tc>
      </w:tr>
      <w:tr w:rsidR="00862863" w:rsidRPr="00517FBD" w14:paraId="36F1F28A" w14:textId="77777777" w:rsidTr="00496792">
        <w:tc>
          <w:tcPr>
            <w:tcW w:w="9639" w:type="dxa"/>
            <w:shd w:val="clear" w:color="auto" w:fill="F0D2E0"/>
          </w:tcPr>
          <w:p w14:paraId="62782A0C" w14:textId="77777777" w:rsidR="00862863" w:rsidRPr="00517FBD" w:rsidRDefault="00862863" w:rsidP="003F761D">
            <w:pPr>
              <w:pStyle w:val="BoxBody"/>
              <w:rPr>
                <w:lang w:val="en-GB"/>
              </w:rPr>
            </w:pPr>
            <w:r w:rsidRPr="00517FBD">
              <w:t xml:space="preserve">Zweiter Bericht: </w:t>
            </w:r>
            <w:sdt>
              <w:sdtPr>
                <w:rPr>
                  <w:color w:val="AEAAAA" w:themeColor="background2" w:themeShade="BF"/>
                </w:rPr>
                <w:id w:val="1585339345"/>
                <w:placeholder>
                  <w:docPart w:val="A9975B6CC8C04DF08DFA3FFFEF0ADE14"/>
                </w:placeholder>
                <w15:color w:val="000000"/>
                <w:text/>
              </w:sdtPr>
              <w:sdtEndPr/>
              <w:sdtContent>
                <w:r w:rsidRPr="00517FBD">
                  <w:rPr>
                    <w:color w:val="AEAAAA" w:themeColor="background2" w:themeShade="BF"/>
                  </w:rPr>
                  <w:t>(für Texteingabe bitte anklicken)</w:t>
                </w:r>
              </w:sdtContent>
            </w:sdt>
          </w:p>
        </w:tc>
      </w:tr>
      <w:tr w:rsidR="00862863" w:rsidRPr="00517FBD" w14:paraId="413398D4" w14:textId="77777777" w:rsidTr="00496792">
        <w:tc>
          <w:tcPr>
            <w:tcW w:w="9639" w:type="dxa"/>
            <w:shd w:val="clear" w:color="auto" w:fill="FFF5C8"/>
          </w:tcPr>
          <w:p w14:paraId="7AF26C59" w14:textId="77777777" w:rsidR="00862863" w:rsidRPr="00517FBD" w:rsidRDefault="00862863" w:rsidP="003F761D">
            <w:pPr>
              <w:pStyle w:val="BoxBody"/>
            </w:pPr>
            <w:r w:rsidRPr="00517FBD">
              <w:t xml:space="preserve">Dritter Bericht: </w:t>
            </w:r>
            <w:sdt>
              <w:sdtPr>
                <w:rPr>
                  <w:color w:val="AEAAAA" w:themeColor="background2" w:themeShade="BF"/>
                </w:rPr>
                <w:id w:val="-1456860496"/>
                <w:placeholder>
                  <w:docPart w:val="1857FBBC65604393AE55F629647551B6"/>
                </w:placeholder>
                <w15:color w:val="000000"/>
                <w:text/>
              </w:sdtPr>
              <w:sdtEndPr/>
              <w:sdtContent>
                <w:r w:rsidRPr="00517FBD">
                  <w:rPr>
                    <w:color w:val="AEAAAA" w:themeColor="background2" w:themeShade="BF"/>
                  </w:rPr>
                  <w:t>(für Texteingabe bitte anklicken)</w:t>
                </w:r>
              </w:sdtContent>
            </w:sdt>
          </w:p>
        </w:tc>
      </w:tr>
      <w:tr w:rsidR="00862863" w:rsidRPr="00517FBD" w14:paraId="4AD65E20" w14:textId="77777777" w:rsidTr="00496792">
        <w:tc>
          <w:tcPr>
            <w:tcW w:w="9639" w:type="dxa"/>
            <w:shd w:val="clear" w:color="auto" w:fill="D2FBFB"/>
          </w:tcPr>
          <w:p w14:paraId="737AD8A6" w14:textId="77777777" w:rsidR="00862863" w:rsidRPr="00517FBD" w:rsidRDefault="00862863" w:rsidP="003F761D">
            <w:pPr>
              <w:pStyle w:val="BoxBody"/>
            </w:pPr>
            <w:r w:rsidRPr="00517FBD">
              <w:t xml:space="preserve">Vierter Bericht: </w:t>
            </w:r>
            <w:sdt>
              <w:sdtPr>
                <w:rPr>
                  <w:color w:val="AEAAAA" w:themeColor="background2" w:themeShade="BF"/>
                </w:rPr>
                <w:id w:val="656724511"/>
                <w:placeholder>
                  <w:docPart w:val="DACE9D47C3C94BC2A1C2FA536FD8E2F2"/>
                </w:placeholder>
                <w15:color w:val="000000"/>
                <w:text/>
              </w:sdtPr>
              <w:sdtEndPr/>
              <w:sdtContent>
                <w:r w:rsidRPr="00517FBD">
                  <w:rPr>
                    <w:color w:val="AEAAAA" w:themeColor="background2" w:themeShade="BF"/>
                  </w:rPr>
                  <w:t>(für Texteingabe bitte anklicken)</w:t>
                </w:r>
              </w:sdtContent>
            </w:sdt>
          </w:p>
        </w:tc>
      </w:tr>
      <w:tr w:rsidR="00862863" w:rsidRPr="00517FBD" w14:paraId="6FE697E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CE5DB5A" w14:textId="539DAEA8" w:rsidR="00862863" w:rsidRPr="00517FBD" w:rsidRDefault="00A32B1F" w:rsidP="003F761D">
            <w:pPr>
              <w:pStyle w:val="TableTextLeft"/>
              <w:spacing w:before="60"/>
              <w:jc w:val="both"/>
            </w:pPr>
            <w:r w:rsidRPr="00517FBD">
              <w:t>Müssen alle Seeleute einen Schiffssicherheitslehrgang erfolgreich abgeschlossen haben?</w:t>
            </w:r>
          </w:p>
          <w:p w14:paraId="391CCA7C" w14:textId="11145851" w:rsidR="00862863" w:rsidRPr="00517FBD" w:rsidRDefault="00862863" w:rsidP="003F761D">
            <w:pPr>
              <w:pStyle w:val="TableTextLeft"/>
              <w:spacing w:after="120"/>
              <w:jc w:val="both"/>
              <w:rPr>
                <w:i/>
                <w:iCs/>
              </w:rPr>
            </w:pPr>
            <w:r w:rsidRPr="00517FBD">
              <w:rPr>
                <w:i/>
                <w:iCs/>
              </w:rPr>
              <w:t>(</w:t>
            </w:r>
            <w:r w:rsidR="00A32B1F" w:rsidRPr="00517FBD">
              <w:rPr>
                <w:i/>
                <w:iCs/>
              </w:rPr>
              <w:t>Regel 1.3 Absatz 2</w:t>
            </w:r>
            <w:r w:rsidRPr="00517FBD">
              <w:rPr>
                <w:i/>
                <w:iCs/>
              </w:rPr>
              <w:t>)</w:t>
            </w:r>
          </w:p>
          <w:p w14:paraId="2090D921" w14:textId="548CD0D9" w:rsidR="00862863" w:rsidRPr="00517FBD" w:rsidRDefault="00862863" w:rsidP="00DE7047">
            <w:pPr>
              <w:pStyle w:val="TableTextLeft"/>
              <w:spacing w:before="60" w:after="60"/>
              <w:jc w:val="both"/>
            </w:pPr>
            <w:r w:rsidRPr="00517FBD">
              <w:t>Bitte führen Sie die anwendbaren innerstaatlichen Bestimmungen auf und geben Sie nach Möglichkeit den jewei</w:t>
            </w:r>
            <w:r w:rsidR="00A32B1F" w:rsidRPr="00517FBD">
              <w:softHyphen/>
            </w:r>
            <w:r w:rsidRPr="00517FBD">
              <w:t>ligen Wortlaut wieder.</w:t>
            </w:r>
          </w:p>
        </w:tc>
      </w:tr>
      <w:tr w:rsidR="00862863" w:rsidRPr="00517FBD" w14:paraId="56161E6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C5EA613" w14:textId="77777777" w:rsidR="00862863" w:rsidRPr="00517FBD" w:rsidRDefault="00862863" w:rsidP="003F761D">
            <w:pPr>
              <w:pStyle w:val="BoxBody"/>
            </w:pPr>
            <w:r w:rsidRPr="00517FBD">
              <w:t xml:space="preserve">Erstbericht: </w:t>
            </w:r>
            <w:sdt>
              <w:sdtPr>
                <w:rPr>
                  <w:color w:val="AEAAAA" w:themeColor="background2" w:themeShade="BF"/>
                </w:rPr>
                <w:id w:val="1321231584"/>
                <w:placeholder>
                  <w:docPart w:val="3794A7239B914A32973F7126D80BE5AC"/>
                </w:placeholder>
                <w15:color w:val="000000"/>
                <w:text/>
              </w:sdtPr>
              <w:sdtEndPr/>
              <w:sdtContent>
                <w:r w:rsidRPr="00517FBD">
                  <w:rPr>
                    <w:color w:val="AEAAAA" w:themeColor="background2" w:themeShade="BF"/>
                  </w:rPr>
                  <w:t>(für Texteingabe bitte anklicken)</w:t>
                </w:r>
              </w:sdtContent>
            </w:sdt>
          </w:p>
        </w:tc>
      </w:tr>
      <w:tr w:rsidR="00862863" w:rsidRPr="00517FBD" w14:paraId="045814A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999978F" w14:textId="77777777" w:rsidR="00862863" w:rsidRPr="00517FBD" w:rsidRDefault="00862863" w:rsidP="003F761D">
            <w:pPr>
              <w:pStyle w:val="BoxBody"/>
            </w:pPr>
            <w:r w:rsidRPr="00517FBD">
              <w:t xml:space="preserve">Zweiter Bericht: </w:t>
            </w:r>
            <w:sdt>
              <w:sdtPr>
                <w:rPr>
                  <w:color w:val="AEAAAA" w:themeColor="background2" w:themeShade="BF"/>
                </w:rPr>
                <w:id w:val="1232889235"/>
                <w:placeholder>
                  <w:docPart w:val="D16A96CE598745B9AD07AB224A066694"/>
                </w:placeholder>
                <w15:color w:val="000000"/>
                <w:text/>
              </w:sdtPr>
              <w:sdtEndPr/>
              <w:sdtContent>
                <w:r w:rsidRPr="00517FBD">
                  <w:rPr>
                    <w:color w:val="AEAAAA" w:themeColor="background2" w:themeShade="BF"/>
                  </w:rPr>
                  <w:t>(für Texteingabe bitte anklicken)</w:t>
                </w:r>
              </w:sdtContent>
            </w:sdt>
          </w:p>
        </w:tc>
      </w:tr>
      <w:tr w:rsidR="00862863" w:rsidRPr="00517FBD" w14:paraId="4D70D22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21C297F" w14:textId="77777777" w:rsidR="00862863" w:rsidRPr="00517FBD" w:rsidRDefault="00862863" w:rsidP="003F761D">
            <w:pPr>
              <w:pStyle w:val="BoxBody"/>
            </w:pPr>
            <w:r w:rsidRPr="00517FBD">
              <w:t xml:space="preserve">Dritter Bericht: </w:t>
            </w:r>
            <w:sdt>
              <w:sdtPr>
                <w:rPr>
                  <w:color w:val="AEAAAA" w:themeColor="background2" w:themeShade="BF"/>
                </w:rPr>
                <w:id w:val="182020859"/>
                <w:placeholder>
                  <w:docPart w:val="E0556E1C055149D99BB5D4BBA66884C4"/>
                </w:placeholder>
                <w15:color w:val="000000"/>
                <w:text/>
              </w:sdtPr>
              <w:sdtEndPr/>
              <w:sdtContent>
                <w:r w:rsidRPr="00517FBD">
                  <w:rPr>
                    <w:color w:val="AEAAAA" w:themeColor="background2" w:themeShade="BF"/>
                  </w:rPr>
                  <w:t>(für Texteingabe bitte anklicken)</w:t>
                </w:r>
              </w:sdtContent>
            </w:sdt>
          </w:p>
        </w:tc>
      </w:tr>
      <w:tr w:rsidR="00862863" w:rsidRPr="00517FBD" w14:paraId="6BC8FAD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C3A8338" w14:textId="77777777" w:rsidR="00862863" w:rsidRPr="00517FBD" w:rsidRDefault="00862863" w:rsidP="003F761D">
            <w:pPr>
              <w:pStyle w:val="BoxBody"/>
            </w:pPr>
            <w:r w:rsidRPr="00517FBD">
              <w:t xml:space="preserve">Vierter Bericht: </w:t>
            </w:r>
            <w:sdt>
              <w:sdtPr>
                <w:rPr>
                  <w:color w:val="AEAAAA" w:themeColor="background2" w:themeShade="BF"/>
                </w:rPr>
                <w:id w:val="1766643583"/>
                <w:placeholder>
                  <w:docPart w:val="0781574389A24D12B5C8526939AD5575"/>
                </w:placeholder>
                <w15:color w:val="000000"/>
                <w:text/>
              </w:sdtPr>
              <w:sdtEndPr/>
              <w:sdtContent>
                <w:r w:rsidRPr="00517FBD">
                  <w:rPr>
                    <w:color w:val="AEAAAA" w:themeColor="background2" w:themeShade="BF"/>
                  </w:rPr>
                  <w:t>(für Texteingabe bitte anklicken)</w:t>
                </w:r>
              </w:sdtContent>
            </w:sdt>
          </w:p>
        </w:tc>
      </w:tr>
      <w:tr w:rsidR="00862863" w:rsidRPr="00517FBD" w14:paraId="0D5677F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84D1CD9" w14:textId="0F2336F2" w:rsidR="00862863" w:rsidRPr="00517FBD" w:rsidRDefault="00A32B1F" w:rsidP="003F761D">
            <w:pPr>
              <w:pStyle w:val="TableTextLeft"/>
              <w:spacing w:before="60"/>
              <w:jc w:val="both"/>
            </w:pPr>
            <w:r w:rsidRPr="00517FBD">
              <w:t>Werden Ausbildungen und Befähigungsnachweise anerkannt, die in Übereinstimmung mit dem Internationalen Übereinkommen über Normen für die Ausbildung, die Erteilung von Befähigungszeugnissen und den Wachdienst von Seeleuten, 1978, in der geänderten Fassung (STCW), durchgeführt bzw. ausgestellt wurden</w:t>
            </w:r>
            <w:r w:rsidR="00862863" w:rsidRPr="00517FBD">
              <w:t>?</w:t>
            </w:r>
          </w:p>
          <w:p w14:paraId="18E4672A" w14:textId="38CF98BC" w:rsidR="00862863" w:rsidRPr="00517FBD" w:rsidRDefault="00862863" w:rsidP="00DE7047">
            <w:pPr>
              <w:pStyle w:val="TableTextLeft"/>
              <w:spacing w:after="60"/>
              <w:jc w:val="both"/>
            </w:pPr>
            <w:r w:rsidRPr="00517FBD">
              <w:rPr>
                <w:i/>
                <w:iCs/>
              </w:rPr>
              <w:t>(</w:t>
            </w:r>
            <w:r w:rsidR="00A32B1F" w:rsidRPr="00517FBD">
              <w:rPr>
                <w:rStyle w:val="Timesitalic"/>
                <w:rFonts w:ascii="Noto Sans" w:hAnsi="Noto Sans" w:cs="Noto Sans"/>
              </w:rPr>
              <w:t>Regel 1.3 Absatz 3</w:t>
            </w:r>
            <w:r w:rsidRPr="00517FBD">
              <w:rPr>
                <w:i/>
                <w:iCs/>
              </w:rPr>
              <w:t>)</w:t>
            </w:r>
          </w:p>
        </w:tc>
      </w:tr>
      <w:tr w:rsidR="00862863" w:rsidRPr="00517FBD" w14:paraId="0243F4B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9454A66" w14:textId="77777777" w:rsidR="00862863" w:rsidRPr="00517FBD" w:rsidRDefault="00862863" w:rsidP="003F761D">
            <w:pPr>
              <w:pStyle w:val="BoxBody"/>
            </w:pPr>
            <w:r w:rsidRPr="00517FBD">
              <w:t xml:space="preserve">Erstbericht: </w:t>
            </w:r>
            <w:sdt>
              <w:sdtPr>
                <w:rPr>
                  <w:color w:val="AEAAAA" w:themeColor="background2" w:themeShade="BF"/>
                </w:rPr>
                <w:id w:val="-2098546891"/>
                <w:placeholder>
                  <w:docPart w:val="794EFDD04D7A4A0D9B8CCD6B2EA7C1DA"/>
                </w:placeholder>
                <w15:color w:val="000000"/>
                <w:text/>
              </w:sdtPr>
              <w:sdtEndPr/>
              <w:sdtContent>
                <w:r w:rsidRPr="00517FBD">
                  <w:rPr>
                    <w:color w:val="AEAAAA" w:themeColor="background2" w:themeShade="BF"/>
                  </w:rPr>
                  <w:t>(für Texteingabe bitte anklicken)</w:t>
                </w:r>
              </w:sdtContent>
            </w:sdt>
          </w:p>
        </w:tc>
      </w:tr>
      <w:tr w:rsidR="00862863" w:rsidRPr="00517FBD" w14:paraId="694B1D4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40FB2CD" w14:textId="77777777" w:rsidR="00862863" w:rsidRPr="00517FBD" w:rsidRDefault="00862863" w:rsidP="003F761D">
            <w:pPr>
              <w:pStyle w:val="BoxBody"/>
            </w:pPr>
            <w:r w:rsidRPr="00517FBD">
              <w:t xml:space="preserve">Zweiter Bericht: </w:t>
            </w:r>
            <w:sdt>
              <w:sdtPr>
                <w:rPr>
                  <w:color w:val="AEAAAA" w:themeColor="background2" w:themeShade="BF"/>
                </w:rPr>
                <w:id w:val="-993336338"/>
                <w:placeholder>
                  <w:docPart w:val="3EA01BDA524D4554B114F058098FC37A"/>
                </w:placeholder>
                <w15:color w:val="000000"/>
                <w:text/>
              </w:sdtPr>
              <w:sdtEndPr/>
              <w:sdtContent>
                <w:r w:rsidRPr="00517FBD">
                  <w:rPr>
                    <w:color w:val="AEAAAA" w:themeColor="background2" w:themeShade="BF"/>
                  </w:rPr>
                  <w:t>(für Texteingabe bitte anklicken)</w:t>
                </w:r>
              </w:sdtContent>
            </w:sdt>
          </w:p>
        </w:tc>
      </w:tr>
      <w:tr w:rsidR="00862863" w:rsidRPr="00517FBD" w14:paraId="4AB0D53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1AFA746" w14:textId="77777777" w:rsidR="00862863" w:rsidRPr="00517FBD" w:rsidRDefault="00862863" w:rsidP="003F761D">
            <w:pPr>
              <w:pStyle w:val="BoxBody"/>
            </w:pPr>
            <w:r w:rsidRPr="00517FBD">
              <w:t xml:space="preserve">Dritter Bericht: </w:t>
            </w:r>
            <w:sdt>
              <w:sdtPr>
                <w:rPr>
                  <w:color w:val="AEAAAA" w:themeColor="background2" w:themeShade="BF"/>
                </w:rPr>
                <w:id w:val="-1881549944"/>
                <w:placeholder>
                  <w:docPart w:val="1DE201220D4B4F3CA48EEA816FF836D8"/>
                </w:placeholder>
                <w15:color w:val="000000"/>
                <w:text/>
              </w:sdtPr>
              <w:sdtEndPr/>
              <w:sdtContent>
                <w:r w:rsidRPr="00517FBD">
                  <w:rPr>
                    <w:color w:val="AEAAAA" w:themeColor="background2" w:themeShade="BF"/>
                  </w:rPr>
                  <w:t>(für Texteingabe bitte anklicken)</w:t>
                </w:r>
              </w:sdtContent>
            </w:sdt>
          </w:p>
        </w:tc>
      </w:tr>
      <w:tr w:rsidR="00862863" w:rsidRPr="00517FBD" w14:paraId="50A8C4C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CF15076" w14:textId="77777777" w:rsidR="00862863" w:rsidRPr="00517FBD" w:rsidRDefault="00862863" w:rsidP="003F761D">
            <w:pPr>
              <w:pStyle w:val="BoxBody"/>
            </w:pPr>
            <w:r w:rsidRPr="00517FBD">
              <w:t xml:space="preserve">Vierter Bericht: </w:t>
            </w:r>
            <w:sdt>
              <w:sdtPr>
                <w:rPr>
                  <w:color w:val="AEAAAA" w:themeColor="background2" w:themeShade="BF"/>
                </w:rPr>
                <w:id w:val="1960993130"/>
                <w:placeholder>
                  <w:docPart w:val="2989BC93F4064BC8B745C9DD28C0039B"/>
                </w:placeholder>
                <w15:color w:val="000000"/>
                <w:text/>
              </w:sdtPr>
              <w:sdtEndPr/>
              <w:sdtContent>
                <w:r w:rsidRPr="00517FBD">
                  <w:rPr>
                    <w:color w:val="AEAAAA" w:themeColor="background2" w:themeShade="BF"/>
                  </w:rPr>
                  <w:t>(für Texteingabe bitte anklicken)</w:t>
                </w:r>
              </w:sdtContent>
            </w:sdt>
          </w:p>
        </w:tc>
      </w:tr>
      <w:tr w:rsidR="00551497" w:rsidRPr="00551497" w14:paraId="11C5F2C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402FD8D" w14:textId="3C9C7F79" w:rsidR="00862863" w:rsidRPr="00551497" w:rsidRDefault="00862863" w:rsidP="003F761D">
            <w:pPr>
              <w:pStyle w:val="BoxBody"/>
            </w:pPr>
            <w:r w:rsidRPr="00551497">
              <w:rPr>
                <w:b/>
                <w:bCs/>
                <w:i/>
                <w:iCs/>
              </w:rPr>
              <w:lastRenderedPageBreak/>
              <w:t>Zusätzliche Angaben</w:t>
            </w:r>
            <w:r w:rsidRPr="00551497">
              <w:t xml:space="preserve"> zur Durchführung der Regel 1.</w:t>
            </w:r>
            <w:r w:rsidR="00A32B1F" w:rsidRPr="00551497">
              <w:t>3</w:t>
            </w:r>
            <w:r w:rsidRPr="00551497">
              <w:t>, einschließlich etwaiger im Wesentlichen gleichwertiger Maßnahmen.</w:t>
            </w:r>
          </w:p>
        </w:tc>
      </w:tr>
      <w:tr w:rsidR="00862863" w:rsidRPr="00517FBD" w14:paraId="496D8002"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1FE7222" w14:textId="77777777" w:rsidR="00862863" w:rsidRPr="00517FBD" w:rsidRDefault="00862863" w:rsidP="003F761D">
            <w:pPr>
              <w:pStyle w:val="BoxBody"/>
            </w:pPr>
            <w:r w:rsidRPr="00517FBD">
              <w:t xml:space="preserve">Erstbericht: </w:t>
            </w:r>
            <w:sdt>
              <w:sdtPr>
                <w:rPr>
                  <w:color w:val="AEAAAA" w:themeColor="background2" w:themeShade="BF"/>
                </w:rPr>
                <w:id w:val="-1815487862"/>
                <w:placeholder>
                  <w:docPart w:val="89544DEFBA114A47930350132A321C82"/>
                </w:placeholder>
                <w15:color w:val="000000"/>
                <w:text/>
              </w:sdtPr>
              <w:sdtEndPr/>
              <w:sdtContent>
                <w:r w:rsidRPr="00517FBD">
                  <w:rPr>
                    <w:color w:val="AEAAAA" w:themeColor="background2" w:themeShade="BF"/>
                  </w:rPr>
                  <w:t>(für Texteingabe bitte anklicken)</w:t>
                </w:r>
              </w:sdtContent>
            </w:sdt>
          </w:p>
        </w:tc>
      </w:tr>
      <w:tr w:rsidR="00551497" w:rsidRPr="00517FBD" w14:paraId="5ECDB3F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8D497BC" w14:textId="77777777" w:rsidR="00862863" w:rsidRPr="00517FBD" w:rsidRDefault="00862863" w:rsidP="003F761D">
            <w:pPr>
              <w:pStyle w:val="BoxBody"/>
            </w:pPr>
            <w:r w:rsidRPr="00517FBD">
              <w:t xml:space="preserve">Zweiter Bericht: </w:t>
            </w:r>
            <w:sdt>
              <w:sdtPr>
                <w:rPr>
                  <w:color w:val="AEAAAA" w:themeColor="background2" w:themeShade="BF"/>
                </w:rPr>
                <w:id w:val="940879622"/>
                <w:placeholder>
                  <w:docPart w:val="43D4D24625AF445FB7EAFB0B2F2BFC9D"/>
                </w:placeholder>
                <w15:color w:val="000000"/>
                <w:text/>
              </w:sdtPr>
              <w:sdtEndPr/>
              <w:sdtContent>
                <w:r w:rsidRPr="00517FBD">
                  <w:rPr>
                    <w:color w:val="AEAAAA" w:themeColor="background2" w:themeShade="BF"/>
                  </w:rPr>
                  <w:t>(für Texteingabe bitte anklicken)</w:t>
                </w:r>
              </w:sdtContent>
            </w:sdt>
          </w:p>
        </w:tc>
      </w:tr>
      <w:tr w:rsidR="00551497" w:rsidRPr="00517FBD" w14:paraId="2CF2BC4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147D7B60" w14:textId="77777777" w:rsidR="00862863" w:rsidRPr="00517FBD" w:rsidRDefault="00862863" w:rsidP="003F761D">
            <w:pPr>
              <w:pStyle w:val="BoxBody"/>
            </w:pPr>
            <w:r w:rsidRPr="00517FBD">
              <w:t xml:space="preserve">Dritter Bericht: </w:t>
            </w:r>
            <w:sdt>
              <w:sdtPr>
                <w:rPr>
                  <w:color w:val="AEAAAA" w:themeColor="background2" w:themeShade="BF"/>
                </w:rPr>
                <w:id w:val="-428816141"/>
                <w:placeholder>
                  <w:docPart w:val="D35F5FD0647E482292291B090533CF67"/>
                </w:placeholder>
                <w15:color w:val="000000"/>
                <w:text/>
              </w:sdtPr>
              <w:sdtEndPr/>
              <w:sdtContent>
                <w:r w:rsidRPr="00517FBD">
                  <w:rPr>
                    <w:color w:val="AEAAAA" w:themeColor="background2" w:themeShade="BF"/>
                  </w:rPr>
                  <w:t>(für Texteingabe bitte anklicken)</w:t>
                </w:r>
              </w:sdtContent>
            </w:sdt>
          </w:p>
        </w:tc>
      </w:tr>
      <w:tr w:rsidR="00862863" w:rsidRPr="00517FBD" w14:paraId="3D02E5C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72E0F03" w14:textId="77777777" w:rsidR="00862863" w:rsidRPr="00517FBD" w:rsidRDefault="00862863" w:rsidP="003F761D">
            <w:pPr>
              <w:pStyle w:val="BoxBody"/>
            </w:pPr>
            <w:r w:rsidRPr="00517FBD">
              <w:t xml:space="preserve">Vierter Bericht: </w:t>
            </w:r>
            <w:sdt>
              <w:sdtPr>
                <w:rPr>
                  <w:color w:val="AEAAAA" w:themeColor="background2" w:themeShade="BF"/>
                </w:rPr>
                <w:id w:val="-1976834803"/>
                <w:placeholder>
                  <w:docPart w:val="AB6CB014C0C349C7A4FCB02EE5A1F208"/>
                </w:placeholder>
                <w15:color w:val="000000"/>
                <w:text/>
              </w:sdtPr>
              <w:sdtEndPr/>
              <w:sdtContent>
                <w:r w:rsidRPr="00517FBD">
                  <w:rPr>
                    <w:color w:val="AEAAAA" w:themeColor="background2" w:themeShade="BF"/>
                  </w:rPr>
                  <w:t>(für Texteingabe bitte anklicken)</w:t>
                </w:r>
              </w:sdtContent>
            </w:sdt>
          </w:p>
        </w:tc>
      </w:tr>
    </w:tbl>
    <w:p w14:paraId="767A576C" w14:textId="77777777" w:rsidR="00862863" w:rsidRPr="00551497" w:rsidRDefault="00862863" w:rsidP="00862863">
      <w:pPr>
        <w:pStyle w:val="DPara"/>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A32B1F" w:rsidRPr="00551497" w14:paraId="1B2FFF66" w14:textId="77777777" w:rsidTr="00496792">
        <w:tc>
          <w:tcPr>
            <w:tcW w:w="9639" w:type="dxa"/>
            <w:shd w:val="clear" w:color="auto" w:fill="1E2DBE"/>
          </w:tcPr>
          <w:p w14:paraId="61E8796E" w14:textId="069E4B55" w:rsidR="00A32B1F" w:rsidRPr="00551497" w:rsidRDefault="00A32B1F" w:rsidP="003F761D">
            <w:pPr>
              <w:pStyle w:val="TableHeaderLeft"/>
              <w:spacing w:before="60" w:after="60"/>
              <w:jc w:val="both"/>
            </w:pPr>
            <w:r w:rsidRPr="00551497">
              <w:t>Regel 1.4 – Anwerbung und Arbeitsvermittlung</w:t>
            </w:r>
          </w:p>
          <w:p w14:paraId="2E8764BA" w14:textId="675CD2A4" w:rsidR="00A32B1F" w:rsidRPr="00551497" w:rsidRDefault="00A32B1F" w:rsidP="003F761D">
            <w:pPr>
              <w:pStyle w:val="TableHeaderLeft"/>
              <w:spacing w:before="60" w:after="60"/>
              <w:jc w:val="both"/>
            </w:pPr>
            <w:r w:rsidRPr="00551497">
              <w:t>Norm A1.4; siehe auch Leitlinie B1.4.1</w:t>
            </w:r>
          </w:p>
        </w:tc>
      </w:tr>
      <w:tr w:rsidR="00A32B1F" w:rsidRPr="00551497" w14:paraId="2738EF44" w14:textId="77777777" w:rsidTr="00496792">
        <w:tc>
          <w:tcPr>
            <w:tcW w:w="9639" w:type="dxa"/>
          </w:tcPr>
          <w:p w14:paraId="2F7DCFE2" w14:textId="77777777" w:rsidR="00A32B1F" w:rsidRPr="00551497" w:rsidRDefault="00A32B1F" w:rsidP="00DE7047">
            <w:pPr>
              <w:pStyle w:val="BoxIndentbulletlist1"/>
              <w:spacing w:before="20" w:after="20"/>
              <w:ind w:left="340"/>
            </w:pPr>
            <w:r w:rsidRPr="00551497">
              <w:t>Die Anwerbungs- und Arbeitsvermittlungsdienste müssen für die Seeleute kostenfrei sein.</w:t>
            </w:r>
          </w:p>
          <w:p w14:paraId="089CE9F8" w14:textId="43E36915" w:rsidR="00A32B1F" w:rsidRPr="00551497" w:rsidRDefault="00A32B1F" w:rsidP="00DE7047">
            <w:pPr>
              <w:pStyle w:val="BoxIndentbulletlist1"/>
              <w:spacing w:before="20" w:after="20"/>
              <w:ind w:left="340"/>
            </w:pPr>
            <w:r w:rsidRPr="00551497">
              <w:t>Sofern private Anwerbungs- und Arbeitsvermittlungsdienste für Seeleute in ihrem Hoheitsgebiet tätig sind, obliegt es den Mitgliedern, ein wirksames Überprüfungs- und Überwachungssystem für diese Dienste einzu</w:t>
            </w:r>
            <w:r w:rsidR="003F761D" w:rsidRPr="00551497">
              <w:softHyphen/>
            </w:r>
            <w:r w:rsidRPr="00551497">
              <w:t xml:space="preserve">richten </w:t>
            </w:r>
            <w:r w:rsidRPr="00551497">
              <w:rPr>
                <w:i/>
                <w:iCs/>
              </w:rPr>
              <w:t>(Regel 5.3; Norm A5.3 Absatz 1)</w:t>
            </w:r>
            <w:r w:rsidRPr="00551497">
              <w:t>.</w:t>
            </w:r>
          </w:p>
          <w:p w14:paraId="06C892E8" w14:textId="06433674" w:rsidR="00A32B1F" w:rsidRPr="00551497" w:rsidRDefault="00A32B1F" w:rsidP="00DE7047">
            <w:pPr>
              <w:pStyle w:val="BoxIndentbulletlist1"/>
              <w:spacing w:before="20" w:after="20"/>
              <w:ind w:left="340"/>
            </w:pPr>
            <w:r w:rsidRPr="00551497">
              <w:t>Betreiben Verbände der Seeleute im Hoheitsgebiet eines Mitglieds Anwerbungs- und Arbeitsvermittlungs</w:t>
            </w:r>
            <w:r w:rsidR="003F761D" w:rsidRPr="00551497">
              <w:softHyphen/>
            </w:r>
            <w:r w:rsidRPr="00551497">
              <w:t xml:space="preserve">dienste, mit denen Seeleute, die Staatsangehörige dieses Mitglieds sind, zur Arbeit auf Schiffen unter seiner Flagge vermittelt werden, so hat dies im Einklang mit </w:t>
            </w:r>
            <w:r w:rsidRPr="00551497">
              <w:rPr>
                <w:i/>
                <w:iCs/>
              </w:rPr>
              <w:t>Norm A1.4</w:t>
            </w:r>
            <w:r w:rsidRPr="00551497">
              <w:t xml:space="preserve"> des Übereinkommens zu erfolgen.</w:t>
            </w:r>
          </w:p>
          <w:p w14:paraId="57B89084" w14:textId="029B453B" w:rsidR="00A32B1F" w:rsidRPr="00551497" w:rsidRDefault="00A32B1F" w:rsidP="00DE7047">
            <w:pPr>
              <w:pStyle w:val="BoxIndentbulletlist1"/>
              <w:spacing w:before="20" w:after="20"/>
              <w:ind w:left="340"/>
            </w:pPr>
            <w:r w:rsidRPr="00551497">
              <w:t xml:space="preserve">Alle Anwerbungs- und Arbeitsvermittlungsdienste für Seeleute im Gebiet eines Mitglieds müssen in </w:t>
            </w:r>
            <w:proofErr w:type="gramStart"/>
            <w:r w:rsidRPr="00551497">
              <w:t>ord</w:t>
            </w:r>
            <w:r w:rsidR="003F761D" w:rsidRPr="00551497">
              <w:softHyphen/>
            </w:r>
            <w:r w:rsidRPr="00551497">
              <w:t>nungsgemäßer Weise</w:t>
            </w:r>
            <w:proofErr w:type="gramEnd"/>
            <w:r w:rsidRPr="00551497">
              <w:t xml:space="preserve"> betrieben werden und die im Übereinkommen vorgesehenen Beschäftigungsrechte der Seeleute fördern.</w:t>
            </w:r>
          </w:p>
          <w:p w14:paraId="1A115D67" w14:textId="686567CC" w:rsidR="00A32B1F" w:rsidRPr="00551497" w:rsidRDefault="00A32B1F" w:rsidP="00DE7047">
            <w:pPr>
              <w:pStyle w:val="BoxIndentbulletlist1"/>
              <w:spacing w:before="20" w:after="20"/>
              <w:ind w:left="340"/>
              <w:rPr>
                <w:sz w:val="17"/>
                <w:szCs w:val="17"/>
              </w:rPr>
            </w:pPr>
            <w:r w:rsidRPr="00551497">
              <w:t xml:space="preserve">Die Flaggenstaaten haben vorzuschreiben, dass die Reeder im Fall der Nutzung von Anwerbungs- und Arbeitsvermittlungsdiensten für Seeleute mit Sitz in Staaten, die nicht dem MLC, 2006, beigetreten sind, mithilfe eines geeigneten Systems </w:t>
            </w:r>
            <w:r w:rsidR="003F761D" w:rsidRPr="00551497">
              <w:t>so weit</w:t>
            </w:r>
            <w:r w:rsidRPr="00551497">
              <w:t xml:space="preserve"> wie möglich sicherstellen, dass diese Dienste den Anforderungen der </w:t>
            </w:r>
            <w:r w:rsidRPr="00551497">
              <w:rPr>
                <w:i/>
                <w:iCs/>
              </w:rPr>
              <w:t>Norm A1.4</w:t>
            </w:r>
            <w:r w:rsidRPr="00551497">
              <w:t xml:space="preserve"> entsprechen.</w:t>
            </w:r>
          </w:p>
        </w:tc>
      </w:tr>
      <w:tr w:rsidR="00A32B1F" w:rsidRPr="00551497" w14:paraId="50BDD832" w14:textId="77777777" w:rsidTr="00496792">
        <w:tc>
          <w:tcPr>
            <w:tcW w:w="9639" w:type="dxa"/>
          </w:tcPr>
          <w:p w14:paraId="02E971C2" w14:textId="720D6447" w:rsidR="00A32B1F" w:rsidRPr="00551497" w:rsidRDefault="00A32B1F" w:rsidP="003F761D">
            <w:pPr>
              <w:pStyle w:val="BoxBody"/>
              <w:rPr>
                <w:b/>
                <w:bCs/>
                <w:i/>
                <w:iCs/>
              </w:rPr>
            </w:pPr>
            <w:r w:rsidRPr="00551497">
              <w:rPr>
                <w:b/>
                <w:bCs/>
                <w:i/>
                <w:iCs/>
              </w:rPr>
              <w:t xml:space="preserve">Kreuzen Sie bitte </w:t>
            </w:r>
            <w:r w:rsidR="003F761D" w:rsidRPr="00551497">
              <w:rPr>
                <w:b/>
                <w:bCs/>
                <w:i/>
                <w:iCs/>
              </w:rPr>
              <w:t>die nachstehenden</w:t>
            </w:r>
            <w:r w:rsidRPr="00551497">
              <w:rPr>
                <w:b/>
                <w:bCs/>
                <w:i/>
                <w:iCs/>
              </w:rPr>
              <w:t xml:space="preserve"> Kästchen an oder erteilen Sie die nachstehend erbetenen Auskünfte.</w:t>
            </w:r>
          </w:p>
        </w:tc>
      </w:tr>
      <w:tr w:rsidR="00A32B1F" w:rsidRPr="00551497" w14:paraId="3219942A" w14:textId="77777777" w:rsidTr="00496792">
        <w:tc>
          <w:tcPr>
            <w:tcW w:w="9639" w:type="dxa"/>
          </w:tcPr>
          <w:p w14:paraId="2EEA5DCD" w14:textId="20F4D945" w:rsidR="00A32B1F" w:rsidRPr="00551497" w:rsidRDefault="003F761D" w:rsidP="003F761D">
            <w:pPr>
              <w:pStyle w:val="TableTextLeft"/>
              <w:spacing w:after="120"/>
              <w:jc w:val="both"/>
              <w:rPr>
                <w:i/>
                <w:iCs/>
              </w:rPr>
            </w:pPr>
            <w:r w:rsidRPr="00551497">
              <w:t>Sofern in Ihrem Land</w:t>
            </w:r>
            <w:r w:rsidRPr="00551497">
              <w:rPr>
                <w:b/>
                <w:bCs/>
                <w:i/>
                <w:iCs/>
              </w:rPr>
              <w:t xml:space="preserve"> private</w:t>
            </w:r>
            <w:r w:rsidRPr="00551497">
              <w:t xml:space="preserve"> Anwerbungs- und Arbeitsvermittlungsdienste für Seeleute oder von Verbänden der Seeleute betriebene Dienste zur Vermittlung von Seeleuten zur Arbeit auf Schiffen unter Ihrer nationalen Flagge tätig sind, erteilen Sie bitte Auskünfte zu dem vereinheitlichten Bewilligungs- oder Zulassungssystem oder einer anderen Art der Regulierung </w:t>
            </w:r>
            <w:r w:rsidRPr="00551497">
              <w:rPr>
                <w:rStyle w:val="Timesitalic"/>
                <w:rFonts w:ascii="Noto Sans" w:hAnsi="Noto Sans" w:cs="Noto Sans"/>
              </w:rPr>
              <w:t xml:space="preserve">(Regel 1.4; Norm A1.4 Absätze 2, 3, 4 </w:t>
            </w:r>
            <w:r w:rsidRPr="00551497">
              <w:rPr>
                <w:rStyle w:val="Timesitalic"/>
                <w:rFonts w:ascii="Noto Sans" w:hAnsi="Noto Sans" w:cs="Noto Sans"/>
                <w:i w:val="0"/>
                <w:iCs w:val="0"/>
              </w:rPr>
              <w:t>und</w:t>
            </w:r>
            <w:r w:rsidRPr="00551497">
              <w:rPr>
                <w:rStyle w:val="Timesitalic"/>
                <w:rFonts w:ascii="Noto Sans" w:hAnsi="Noto Sans" w:cs="Noto Sans"/>
              </w:rPr>
              <w:t xml:space="preserve"> 5)</w:t>
            </w:r>
            <w:r w:rsidRPr="00551497">
              <w:t xml:space="preserve"> und dem Überprüfungs- und Überwa</w:t>
            </w:r>
            <w:r w:rsidRPr="00551497">
              <w:softHyphen/>
              <w:t xml:space="preserve">chungssystem für diese Dienste </w:t>
            </w:r>
            <w:r w:rsidRPr="00551497">
              <w:rPr>
                <w:rStyle w:val="Timesitalic"/>
                <w:rFonts w:ascii="Noto Sans" w:hAnsi="Noto Sans" w:cs="Noto Sans"/>
              </w:rPr>
              <w:t>(Norm A1.4 Absatz 6).</w:t>
            </w:r>
          </w:p>
          <w:p w14:paraId="69196D0C" w14:textId="77777777" w:rsidR="00A32B1F" w:rsidRPr="00551497" w:rsidRDefault="00A32B1F" w:rsidP="00081259">
            <w:pPr>
              <w:pStyle w:val="BoxBody"/>
              <w:spacing w:after="120"/>
            </w:pPr>
            <w:r w:rsidRPr="00551497">
              <w:t>Bitte führen Sie die anwendbaren innerstaatlichen Bestimmungen auf und geben Sie nach Möglichkeit den jewei</w:t>
            </w:r>
            <w:r w:rsidRPr="00551497">
              <w:softHyphen/>
              <w:t>ligen Wortlaut wieder.</w:t>
            </w:r>
          </w:p>
          <w:p w14:paraId="701D60DB" w14:textId="3C6576F7" w:rsidR="003F761D" w:rsidRPr="00551497" w:rsidRDefault="003F761D" w:rsidP="003F761D">
            <w:pPr>
              <w:pStyle w:val="BoxBody"/>
            </w:pPr>
            <w:r w:rsidRPr="00551497">
              <w:t>In unserem Land sind keine privaten Dienste tätig</w:t>
            </w:r>
            <w:r w:rsidR="006966B7">
              <w:t>.</w:t>
            </w:r>
            <w:r w:rsidR="00A16A42">
              <w:t xml:space="preserve"> </w:t>
            </w:r>
            <w:sdt>
              <w:sdtPr>
                <w:id w:val="-1329976342"/>
                <w14:checkbox>
                  <w14:checked w14:val="0"/>
                  <w14:checkedState w14:val="2612" w14:font="MS Gothic"/>
                  <w14:uncheckedState w14:val="2610" w14:font="MS Gothic"/>
                </w14:checkbox>
              </w:sdtPr>
              <w:sdtEndPr/>
              <w:sdtContent>
                <w:r w:rsidR="00A16A42">
                  <w:rPr>
                    <w:rFonts w:ascii="MS Gothic" w:eastAsia="MS Gothic" w:hAnsi="MS Gothic" w:hint="eastAsia"/>
                  </w:rPr>
                  <w:t>☐</w:t>
                </w:r>
              </w:sdtContent>
            </w:sdt>
          </w:p>
        </w:tc>
      </w:tr>
      <w:tr w:rsidR="00A32B1F" w:rsidRPr="00517FBD" w14:paraId="6D15B32A" w14:textId="77777777" w:rsidTr="00496792">
        <w:tc>
          <w:tcPr>
            <w:tcW w:w="9639" w:type="dxa"/>
          </w:tcPr>
          <w:p w14:paraId="1A55EA99" w14:textId="77777777" w:rsidR="00A32B1F" w:rsidRPr="00517FBD" w:rsidRDefault="00A32B1F" w:rsidP="003F761D">
            <w:pPr>
              <w:pStyle w:val="BoxBody"/>
              <w:rPr>
                <w:lang w:val="en-GB"/>
              </w:rPr>
            </w:pPr>
            <w:r w:rsidRPr="00517FBD">
              <w:t xml:space="preserve">Erstbericht: </w:t>
            </w:r>
            <w:sdt>
              <w:sdtPr>
                <w:rPr>
                  <w:color w:val="AEAAAA" w:themeColor="background2" w:themeShade="BF"/>
                </w:rPr>
                <w:id w:val="-1265454303"/>
                <w:placeholder>
                  <w:docPart w:val="385888C5BD0D48A18ECE28BA25B2D7C8"/>
                </w:placeholder>
                <w15:color w:val="000000"/>
                <w:text/>
              </w:sdtPr>
              <w:sdtEndPr/>
              <w:sdtContent>
                <w:r w:rsidRPr="00517FBD">
                  <w:rPr>
                    <w:color w:val="AEAAAA" w:themeColor="background2" w:themeShade="BF"/>
                  </w:rPr>
                  <w:t>(für Texteingabe bitte anklicken)</w:t>
                </w:r>
              </w:sdtContent>
            </w:sdt>
          </w:p>
        </w:tc>
      </w:tr>
      <w:tr w:rsidR="00A32B1F" w:rsidRPr="00517FBD" w14:paraId="05879539" w14:textId="77777777" w:rsidTr="00496792">
        <w:tc>
          <w:tcPr>
            <w:tcW w:w="9639" w:type="dxa"/>
            <w:shd w:val="clear" w:color="auto" w:fill="F0D2E0"/>
          </w:tcPr>
          <w:p w14:paraId="74874C50" w14:textId="77777777" w:rsidR="00A32B1F" w:rsidRPr="00517FBD" w:rsidRDefault="00A32B1F" w:rsidP="003F761D">
            <w:pPr>
              <w:pStyle w:val="BoxBody"/>
              <w:rPr>
                <w:lang w:val="en-GB"/>
              </w:rPr>
            </w:pPr>
            <w:r w:rsidRPr="00517FBD">
              <w:t xml:space="preserve">Zweiter Bericht: </w:t>
            </w:r>
            <w:sdt>
              <w:sdtPr>
                <w:rPr>
                  <w:color w:val="AEAAAA" w:themeColor="background2" w:themeShade="BF"/>
                </w:rPr>
                <w:id w:val="1771902952"/>
                <w:placeholder>
                  <w:docPart w:val="17F4EF43B3EC4306975CFFC60A0411A5"/>
                </w:placeholder>
                <w15:color w:val="000000"/>
                <w:text/>
              </w:sdtPr>
              <w:sdtEndPr/>
              <w:sdtContent>
                <w:r w:rsidRPr="00517FBD">
                  <w:rPr>
                    <w:color w:val="AEAAAA" w:themeColor="background2" w:themeShade="BF"/>
                  </w:rPr>
                  <w:t>(für Texteingabe bitte anklicken)</w:t>
                </w:r>
              </w:sdtContent>
            </w:sdt>
          </w:p>
        </w:tc>
      </w:tr>
      <w:tr w:rsidR="00A32B1F" w:rsidRPr="00517FBD" w14:paraId="3457A10A" w14:textId="77777777" w:rsidTr="00496792">
        <w:tc>
          <w:tcPr>
            <w:tcW w:w="9639" w:type="dxa"/>
            <w:shd w:val="clear" w:color="auto" w:fill="FFF5C8"/>
          </w:tcPr>
          <w:p w14:paraId="3D745E6F" w14:textId="77777777" w:rsidR="00A32B1F" w:rsidRPr="00517FBD" w:rsidRDefault="00A32B1F" w:rsidP="003F761D">
            <w:pPr>
              <w:pStyle w:val="BoxBody"/>
            </w:pPr>
            <w:r w:rsidRPr="00517FBD">
              <w:t xml:space="preserve">Dritter Bericht: </w:t>
            </w:r>
            <w:sdt>
              <w:sdtPr>
                <w:rPr>
                  <w:color w:val="AEAAAA" w:themeColor="background2" w:themeShade="BF"/>
                </w:rPr>
                <w:id w:val="1879585768"/>
                <w:placeholder>
                  <w:docPart w:val="1EB3DF0F0F5D4EE686180B37A666F12E"/>
                </w:placeholder>
                <w15:color w:val="000000"/>
                <w:text/>
              </w:sdtPr>
              <w:sdtEndPr/>
              <w:sdtContent>
                <w:r w:rsidRPr="00517FBD">
                  <w:rPr>
                    <w:color w:val="AEAAAA" w:themeColor="background2" w:themeShade="BF"/>
                  </w:rPr>
                  <w:t>(für Texteingabe bitte anklicken)</w:t>
                </w:r>
              </w:sdtContent>
            </w:sdt>
          </w:p>
        </w:tc>
      </w:tr>
      <w:tr w:rsidR="00A32B1F" w:rsidRPr="00517FBD" w14:paraId="7A91AD7D" w14:textId="77777777" w:rsidTr="00496792">
        <w:tc>
          <w:tcPr>
            <w:tcW w:w="9639" w:type="dxa"/>
            <w:shd w:val="clear" w:color="auto" w:fill="D2FBFB"/>
          </w:tcPr>
          <w:p w14:paraId="20C9D8DF" w14:textId="77777777" w:rsidR="00A32B1F" w:rsidRPr="00517FBD" w:rsidRDefault="00A32B1F" w:rsidP="003F761D">
            <w:pPr>
              <w:pStyle w:val="BoxBody"/>
            </w:pPr>
            <w:r w:rsidRPr="00517FBD">
              <w:t xml:space="preserve">Vierter Bericht: </w:t>
            </w:r>
            <w:sdt>
              <w:sdtPr>
                <w:rPr>
                  <w:color w:val="AEAAAA" w:themeColor="background2" w:themeShade="BF"/>
                </w:rPr>
                <w:id w:val="-1786110764"/>
                <w:placeholder>
                  <w:docPart w:val="66FDE2743DEC4CF5B66A98133C7231B0"/>
                </w:placeholder>
                <w15:color w:val="000000"/>
                <w:text/>
              </w:sdtPr>
              <w:sdtEndPr/>
              <w:sdtContent>
                <w:r w:rsidRPr="00517FBD">
                  <w:rPr>
                    <w:color w:val="AEAAAA" w:themeColor="background2" w:themeShade="BF"/>
                  </w:rPr>
                  <w:t>(für Texteingabe bitte anklicken)</w:t>
                </w:r>
              </w:sdtContent>
            </w:sdt>
          </w:p>
        </w:tc>
      </w:tr>
      <w:tr w:rsidR="00585827" w:rsidRPr="00551497" w14:paraId="4BD7E7C4" w14:textId="77777777" w:rsidTr="00D763CE">
        <w:tc>
          <w:tcPr>
            <w:tcW w:w="9639" w:type="dxa"/>
            <w:tcBorders>
              <w:top w:val="single" w:sz="4" w:space="0" w:color="1E2DBE"/>
              <w:left w:val="single" w:sz="4" w:space="0" w:color="1E2DBE"/>
              <w:bottom w:val="single" w:sz="4" w:space="0" w:color="1E2DBE"/>
              <w:right w:val="single" w:sz="4" w:space="0" w:color="1E2DBE"/>
            </w:tcBorders>
          </w:tcPr>
          <w:p w14:paraId="7364BCA0" w14:textId="77777777" w:rsidR="00585827" w:rsidRPr="00551497" w:rsidRDefault="00585827" w:rsidP="00D763CE">
            <w:pPr>
              <w:pStyle w:val="TableTextLeft"/>
              <w:keepLines/>
              <w:spacing w:before="60"/>
              <w:jc w:val="both"/>
            </w:pPr>
            <w:r w:rsidRPr="00551497">
              <w:lastRenderedPageBreak/>
              <w:t xml:space="preserve">Sofern </w:t>
            </w:r>
            <w:r w:rsidRPr="00551497">
              <w:rPr>
                <w:b/>
                <w:bCs/>
                <w:i/>
                <w:iCs/>
              </w:rPr>
              <w:t>private</w:t>
            </w:r>
            <w:r w:rsidRPr="00551497">
              <w:t xml:space="preserve"> Anwerbungs- und Arbeitsvermittlungsdienste für Seeleute in Ihrem Land tätig sind, erteilen Sie bitte Auskünfte zu dem Schutzsystem, das diese Dienste (mittels einer Versicherung oder anderer Maßnahmen) einzurichten haben, um Seeleute für finanzielle Verluste zu entschädigen, die ihnen infolge des Versäumnisses eines Anwerbungs- und Arbeitsvermittlungsdienstes oder des betreffenden Reeders aufgrund des Beschäfti</w:t>
            </w:r>
            <w:r w:rsidRPr="00551497">
              <w:softHyphen/>
              <w:t>gungsvertrags für Seeleute, seine Verpflichtungen ihnen gegenüber zu erfüllen, entstehen können.</w:t>
            </w:r>
          </w:p>
          <w:p w14:paraId="7AA52FB2" w14:textId="77777777" w:rsidR="00585827" w:rsidRPr="00551497" w:rsidRDefault="00585827" w:rsidP="00D763CE">
            <w:pPr>
              <w:pStyle w:val="TableTextLeft"/>
              <w:keepLines/>
              <w:spacing w:after="120"/>
              <w:jc w:val="both"/>
              <w:rPr>
                <w:i/>
                <w:iCs/>
              </w:rPr>
            </w:pPr>
            <w:r w:rsidRPr="00551497">
              <w:rPr>
                <w:i/>
                <w:iCs/>
              </w:rPr>
              <w:t>(</w:t>
            </w:r>
            <w:r w:rsidRPr="00551497">
              <w:rPr>
                <w:i/>
              </w:rPr>
              <w:t>Norm A1.4 Absatz 5 Buchstabe c Ziffer vi</w:t>
            </w:r>
            <w:r w:rsidRPr="00551497">
              <w:rPr>
                <w:i/>
                <w:iCs/>
              </w:rPr>
              <w:t>)</w:t>
            </w:r>
          </w:p>
          <w:p w14:paraId="2E23BD52" w14:textId="77777777" w:rsidR="00585827" w:rsidRPr="00551497" w:rsidRDefault="00585827" w:rsidP="00D763CE">
            <w:pPr>
              <w:pStyle w:val="TableTextLeft"/>
              <w:keepLines/>
              <w:spacing w:before="60" w:after="120"/>
              <w:jc w:val="both"/>
            </w:pPr>
            <w:r w:rsidRPr="00551497">
              <w:t>Bitte führen Sie die anwendbaren innerstaatlichen Bestimmungen auf und geben Sie nach Möglichkeit den jewei</w:t>
            </w:r>
            <w:r w:rsidRPr="00551497">
              <w:softHyphen/>
              <w:t>ligen Wortlaut wieder.</w:t>
            </w:r>
          </w:p>
          <w:p w14:paraId="2C22BDCB" w14:textId="77777777" w:rsidR="00585827" w:rsidRPr="00551497" w:rsidRDefault="00585827" w:rsidP="00D763CE">
            <w:pPr>
              <w:pStyle w:val="TableTextLeft"/>
              <w:keepLines/>
              <w:spacing w:before="60" w:after="60"/>
              <w:jc w:val="both"/>
            </w:pPr>
            <w:r w:rsidRPr="00551497">
              <w:t>In unserem Land sind keine privaten Dienste tätig. </w:t>
            </w:r>
            <w:sdt>
              <w:sdtPr>
                <w:id w:val="-595704782"/>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tc>
      </w:tr>
      <w:tr w:rsidR="00585827" w:rsidRPr="00517FBD" w14:paraId="0A65FA9A" w14:textId="77777777" w:rsidTr="00D763CE">
        <w:tc>
          <w:tcPr>
            <w:tcW w:w="9639" w:type="dxa"/>
            <w:tcBorders>
              <w:top w:val="single" w:sz="4" w:space="0" w:color="1E2DBE"/>
              <w:left w:val="single" w:sz="4" w:space="0" w:color="1E2DBE"/>
              <w:bottom w:val="single" w:sz="4" w:space="0" w:color="1E2DBE"/>
              <w:right w:val="single" w:sz="4" w:space="0" w:color="1E2DBE"/>
            </w:tcBorders>
          </w:tcPr>
          <w:p w14:paraId="34E32DEF" w14:textId="77777777" w:rsidR="00585827" w:rsidRPr="00517FBD" w:rsidRDefault="00585827" w:rsidP="00D763CE">
            <w:pPr>
              <w:pStyle w:val="BoxBody"/>
            </w:pPr>
            <w:r w:rsidRPr="00517FBD">
              <w:t xml:space="preserve">Erstbericht: </w:t>
            </w:r>
            <w:sdt>
              <w:sdtPr>
                <w:rPr>
                  <w:color w:val="AEAAAA" w:themeColor="background2" w:themeShade="BF"/>
                </w:rPr>
                <w:id w:val="-1851328464"/>
                <w:placeholder>
                  <w:docPart w:val="E7039CD3237140E191D88E474BB1E07A"/>
                </w:placeholder>
                <w15:color w:val="000000"/>
                <w:text/>
              </w:sdtPr>
              <w:sdtEndPr/>
              <w:sdtContent>
                <w:r w:rsidRPr="00517FBD">
                  <w:rPr>
                    <w:color w:val="AEAAAA" w:themeColor="background2" w:themeShade="BF"/>
                  </w:rPr>
                  <w:t>(für Texteingabe bitte anklicken)</w:t>
                </w:r>
              </w:sdtContent>
            </w:sdt>
          </w:p>
        </w:tc>
      </w:tr>
      <w:tr w:rsidR="00585827" w:rsidRPr="00517FBD" w14:paraId="3F2FE295"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54B9215" w14:textId="77777777" w:rsidR="00585827" w:rsidRPr="00517FBD" w:rsidRDefault="00585827" w:rsidP="00D763CE">
            <w:pPr>
              <w:pStyle w:val="BoxBody"/>
            </w:pPr>
            <w:r w:rsidRPr="00517FBD">
              <w:t xml:space="preserve">Zweiter Bericht: </w:t>
            </w:r>
            <w:sdt>
              <w:sdtPr>
                <w:rPr>
                  <w:color w:val="AEAAAA" w:themeColor="background2" w:themeShade="BF"/>
                </w:rPr>
                <w:id w:val="-1089084451"/>
                <w:placeholder>
                  <w:docPart w:val="C4DB49F4854043CFB8E7A9A10D653D09"/>
                </w:placeholder>
                <w15:color w:val="000000"/>
                <w:text/>
              </w:sdtPr>
              <w:sdtEndPr/>
              <w:sdtContent>
                <w:r w:rsidRPr="00517FBD">
                  <w:rPr>
                    <w:color w:val="AEAAAA" w:themeColor="background2" w:themeShade="BF"/>
                  </w:rPr>
                  <w:t>(für Texteingabe bitte anklicken)</w:t>
                </w:r>
              </w:sdtContent>
            </w:sdt>
          </w:p>
        </w:tc>
      </w:tr>
      <w:tr w:rsidR="00585827" w:rsidRPr="00517FBD" w14:paraId="4150E6D7"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B143563" w14:textId="77777777" w:rsidR="00585827" w:rsidRPr="00517FBD" w:rsidRDefault="00585827" w:rsidP="00D763CE">
            <w:pPr>
              <w:pStyle w:val="BoxBody"/>
            </w:pPr>
            <w:r w:rsidRPr="00517FBD">
              <w:t xml:space="preserve">Dritter Bericht: </w:t>
            </w:r>
            <w:sdt>
              <w:sdtPr>
                <w:rPr>
                  <w:color w:val="AEAAAA" w:themeColor="background2" w:themeShade="BF"/>
                </w:rPr>
                <w:id w:val="-52631653"/>
                <w:placeholder>
                  <w:docPart w:val="ED6EFC733AEA4D29B46781985CACC689"/>
                </w:placeholder>
                <w15:color w:val="000000"/>
                <w:text/>
              </w:sdtPr>
              <w:sdtEndPr/>
              <w:sdtContent>
                <w:r w:rsidRPr="00517FBD">
                  <w:rPr>
                    <w:color w:val="AEAAAA" w:themeColor="background2" w:themeShade="BF"/>
                  </w:rPr>
                  <w:t>(für Texteingabe bitte anklicken)</w:t>
                </w:r>
              </w:sdtContent>
            </w:sdt>
          </w:p>
        </w:tc>
      </w:tr>
      <w:tr w:rsidR="00585827" w:rsidRPr="00517FBD" w14:paraId="4546B128"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57B491B5" w14:textId="77777777" w:rsidR="00585827" w:rsidRPr="00517FBD" w:rsidRDefault="00585827" w:rsidP="00D763CE">
            <w:pPr>
              <w:pStyle w:val="BoxBody"/>
            </w:pPr>
            <w:r w:rsidRPr="00517FBD">
              <w:t xml:space="preserve">Vierter Bericht: </w:t>
            </w:r>
            <w:sdt>
              <w:sdtPr>
                <w:rPr>
                  <w:color w:val="AEAAAA" w:themeColor="background2" w:themeShade="BF"/>
                </w:rPr>
                <w:id w:val="-1992854625"/>
                <w:placeholder>
                  <w:docPart w:val="4069454ECC5145B8AF43631F50056298"/>
                </w:placeholder>
                <w15:color w:val="000000"/>
                <w:text/>
              </w:sdtPr>
              <w:sdtEndPr/>
              <w:sdtContent>
                <w:r w:rsidRPr="00517FBD">
                  <w:rPr>
                    <w:color w:val="AEAAAA" w:themeColor="background2" w:themeShade="BF"/>
                  </w:rPr>
                  <w:t>(für Texteingabe bitte anklicken)</w:t>
                </w:r>
              </w:sdtContent>
            </w:sdt>
          </w:p>
        </w:tc>
      </w:tr>
      <w:tr w:rsidR="00A32B1F" w:rsidRPr="00551497" w14:paraId="6C0525E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1227D18" w14:textId="67A0F9A8" w:rsidR="003F761D" w:rsidRPr="00842F50" w:rsidRDefault="00842F50" w:rsidP="00842F50">
            <w:pPr>
              <w:pStyle w:val="TableTextLeft"/>
              <w:spacing w:before="60"/>
              <w:jc w:val="both"/>
            </w:pPr>
            <w:r w:rsidRPr="00842F50">
              <w:t>Erteilen Sie bitte Auskünfte zu den Rechtsvorschriften oder sonstigen Maßnahmen, die ergriffen wurden, um dafür zu sorgen, dass Seeleute vor oder während der Einstellung über ihre Rechte im Rahmen dieses Systems informiert werden.</w:t>
            </w:r>
          </w:p>
          <w:p w14:paraId="04F1FA88" w14:textId="3A60E1FE" w:rsidR="00A32B1F" w:rsidRPr="00551497" w:rsidRDefault="00A32B1F" w:rsidP="00842F50">
            <w:pPr>
              <w:pStyle w:val="TableTextLeft"/>
              <w:spacing w:after="120"/>
              <w:jc w:val="both"/>
              <w:rPr>
                <w:i/>
                <w:iCs/>
              </w:rPr>
            </w:pPr>
            <w:r w:rsidRPr="00551497">
              <w:rPr>
                <w:i/>
                <w:iCs/>
              </w:rPr>
              <w:t>(</w:t>
            </w:r>
            <w:r w:rsidR="003F761D" w:rsidRPr="00551497">
              <w:rPr>
                <w:i/>
              </w:rPr>
              <w:t>Norm A1.4 Absatz 5 Buchstabe c Ziffer vi</w:t>
            </w:r>
            <w:r w:rsidRPr="00551497">
              <w:rPr>
                <w:i/>
                <w:iCs/>
              </w:rPr>
              <w:t>)</w:t>
            </w:r>
          </w:p>
          <w:p w14:paraId="5C0294FF" w14:textId="77777777" w:rsidR="00A32B1F" w:rsidRPr="00551497" w:rsidRDefault="00A32B1F" w:rsidP="00842F50">
            <w:pPr>
              <w:pStyle w:val="TableTextLeft"/>
              <w:spacing w:before="60" w:after="120"/>
              <w:jc w:val="both"/>
            </w:pPr>
            <w:r w:rsidRPr="00551497">
              <w:t>Bitte führen Sie die anwendbaren innerstaatlichen Bestimmungen auf und geben Sie nach Möglichkeit den jewei</w:t>
            </w:r>
            <w:r w:rsidRPr="00551497">
              <w:softHyphen/>
              <w:t>ligen Wortlaut wieder.</w:t>
            </w:r>
          </w:p>
          <w:p w14:paraId="5224E229" w14:textId="0D56D5CE" w:rsidR="003F761D" w:rsidRPr="00551497" w:rsidRDefault="003F761D" w:rsidP="00842F50">
            <w:pPr>
              <w:pStyle w:val="TableTextLeft"/>
              <w:spacing w:before="60" w:after="60"/>
              <w:jc w:val="both"/>
            </w:pPr>
            <w:r w:rsidRPr="00551497">
              <w:t>In unserem Land sind keine privaten Dienste tätig. </w:t>
            </w:r>
            <w:sdt>
              <w:sdtPr>
                <w:id w:val="510273157"/>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tc>
      </w:tr>
      <w:tr w:rsidR="00A32B1F" w:rsidRPr="00517FBD" w14:paraId="59C4916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C8C9F36" w14:textId="77777777" w:rsidR="00A32B1F" w:rsidRPr="00517FBD" w:rsidRDefault="00A32B1F" w:rsidP="003F761D">
            <w:pPr>
              <w:pStyle w:val="BoxBody"/>
            </w:pPr>
            <w:r w:rsidRPr="00517FBD">
              <w:t xml:space="preserve">Erstbericht: </w:t>
            </w:r>
            <w:sdt>
              <w:sdtPr>
                <w:rPr>
                  <w:color w:val="AEAAAA" w:themeColor="background2" w:themeShade="BF"/>
                </w:rPr>
                <w:id w:val="1157192693"/>
                <w:placeholder>
                  <w:docPart w:val="2E4140CD40804E639106386EFF51FCFD"/>
                </w:placeholder>
                <w15:color w:val="000000"/>
                <w:text/>
              </w:sdtPr>
              <w:sdtEndPr/>
              <w:sdtContent>
                <w:r w:rsidRPr="00517FBD">
                  <w:rPr>
                    <w:color w:val="AEAAAA" w:themeColor="background2" w:themeShade="BF"/>
                  </w:rPr>
                  <w:t>(für Texteingabe bitte anklicken)</w:t>
                </w:r>
              </w:sdtContent>
            </w:sdt>
          </w:p>
        </w:tc>
      </w:tr>
      <w:tr w:rsidR="00A32B1F" w:rsidRPr="00517FBD" w14:paraId="5E1208E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50A7AB3" w14:textId="77777777" w:rsidR="00A32B1F" w:rsidRPr="00517FBD" w:rsidRDefault="00A32B1F" w:rsidP="003F761D">
            <w:pPr>
              <w:pStyle w:val="BoxBody"/>
            </w:pPr>
            <w:r w:rsidRPr="00517FBD">
              <w:t xml:space="preserve">Zweiter Bericht: </w:t>
            </w:r>
            <w:sdt>
              <w:sdtPr>
                <w:rPr>
                  <w:color w:val="AEAAAA" w:themeColor="background2" w:themeShade="BF"/>
                </w:rPr>
                <w:id w:val="701057503"/>
                <w:placeholder>
                  <w:docPart w:val="7FA576B69A7A44B08507472104B73B47"/>
                </w:placeholder>
                <w15:color w:val="000000"/>
                <w:text/>
              </w:sdtPr>
              <w:sdtEndPr/>
              <w:sdtContent>
                <w:r w:rsidRPr="00517FBD">
                  <w:rPr>
                    <w:color w:val="AEAAAA" w:themeColor="background2" w:themeShade="BF"/>
                  </w:rPr>
                  <w:t>(für Texteingabe bitte anklicken)</w:t>
                </w:r>
              </w:sdtContent>
            </w:sdt>
          </w:p>
        </w:tc>
      </w:tr>
      <w:tr w:rsidR="00A32B1F" w:rsidRPr="00517FBD" w14:paraId="319CFC8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4EC8AFD" w14:textId="77777777" w:rsidR="00A32B1F" w:rsidRPr="00517FBD" w:rsidRDefault="00A32B1F" w:rsidP="003F761D">
            <w:pPr>
              <w:pStyle w:val="BoxBody"/>
            </w:pPr>
            <w:r w:rsidRPr="00517FBD">
              <w:t xml:space="preserve">Dritter Bericht: </w:t>
            </w:r>
            <w:sdt>
              <w:sdtPr>
                <w:rPr>
                  <w:color w:val="AEAAAA" w:themeColor="background2" w:themeShade="BF"/>
                </w:rPr>
                <w:id w:val="946973368"/>
                <w:placeholder>
                  <w:docPart w:val="0896A2526C914FD0B42F37AD002636D1"/>
                </w:placeholder>
                <w15:color w:val="000000"/>
                <w:text/>
              </w:sdtPr>
              <w:sdtEndPr/>
              <w:sdtContent>
                <w:r w:rsidRPr="00517FBD">
                  <w:rPr>
                    <w:color w:val="AEAAAA" w:themeColor="background2" w:themeShade="BF"/>
                  </w:rPr>
                  <w:t>(für Texteingabe bitte anklicken)</w:t>
                </w:r>
              </w:sdtContent>
            </w:sdt>
          </w:p>
        </w:tc>
      </w:tr>
      <w:tr w:rsidR="00A32B1F" w:rsidRPr="00517FBD" w14:paraId="3D844F4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E90A12E" w14:textId="77777777" w:rsidR="00A32B1F" w:rsidRPr="00517FBD" w:rsidRDefault="00A32B1F" w:rsidP="003F761D">
            <w:pPr>
              <w:pStyle w:val="BoxBody"/>
            </w:pPr>
            <w:r w:rsidRPr="00517FBD">
              <w:t xml:space="preserve">Vierter Bericht: </w:t>
            </w:r>
            <w:sdt>
              <w:sdtPr>
                <w:rPr>
                  <w:color w:val="AEAAAA" w:themeColor="background2" w:themeShade="BF"/>
                </w:rPr>
                <w:id w:val="-1284567999"/>
                <w:placeholder>
                  <w:docPart w:val="6FA8652128EF4E5D80B7E9C9957DC2F4"/>
                </w:placeholder>
                <w15:color w:val="000000"/>
                <w:text/>
              </w:sdtPr>
              <w:sdtEndPr/>
              <w:sdtContent>
                <w:r w:rsidRPr="00517FBD">
                  <w:rPr>
                    <w:color w:val="AEAAAA" w:themeColor="background2" w:themeShade="BF"/>
                  </w:rPr>
                  <w:t>(für Texteingabe bitte anklicken)</w:t>
                </w:r>
              </w:sdtContent>
            </w:sdt>
          </w:p>
        </w:tc>
      </w:tr>
      <w:tr w:rsidR="00A32B1F" w:rsidRPr="00551497" w14:paraId="53348A4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C2DF091" w14:textId="4D94D0D4" w:rsidR="00A32B1F" w:rsidRPr="00551497" w:rsidRDefault="003F761D" w:rsidP="00081259">
            <w:pPr>
              <w:pStyle w:val="TableTextLeft"/>
              <w:spacing w:before="60"/>
              <w:jc w:val="both"/>
              <w:rPr>
                <w:i/>
                <w:iCs/>
              </w:rPr>
            </w:pPr>
            <w:r w:rsidRPr="00551497">
              <w:t xml:space="preserve">Sofern </w:t>
            </w:r>
            <w:r w:rsidRPr="00551497">
              <w:rPr>
                <w:b/>
                <w:bCs/>
                <w:i/>
                <w:iCs/>
              </w:rPr>
              <w:t>öffentliche</w:t>
            </w:r>
            <w:r w:rsidRPr="00551497">
              <w:t xml:space="preserve"> Anwerbungs- und Arbeitsvermittlungsdienste in Ihrem Land tätig sind, erteilen Sie bitte Aus</w:t>
            </w:r>
            <w:r w:rsidRPr="00551497">
              <w:softHyphen/>
              <w:t>künfte zu den Grundprinzipien, mit denen ein ordnungsgemäßer Betrieb dieser Dienste sichergestellt wird</w:t>
            </w:r>
            <w:r w:rsidR="00081259">
              <w:t xml:space="preserve"> </w:t>
            </w:r>
            <w:r w:rsidR="00A32B1F" w:rsidRPr="00551497">
              <w:rPr>
                <w:i/>
                <w:iCs/>
              </w:rPr>
              <w:t>(Norm A1.</w:t>
            </w:r>
            <w:r w:rsidRPr="00551497">
              <w:rPr>
                <w:i/>
                <w:iCs/>
              </w:rPr>
              <w:t>4</w:t>
            </w:r>
            <w:r w:rsidR="00A32B1F" w:rsidRPr="00551497">
              <w:rPr>
                <w:i/>
                <w:iCs/>
              </w:rPr>
              <w:t xml:space="preserve"> Absatz </w:t>
            </w:r>
            <w:r w:rsidRPr="00551497">
              <w:rPr>
                <w:i/>
                <w:iCs/>
              </w:rPr>
              <w:t>1</w:t>
            </w:r>
            <w:r w:rsidR="00A32B1F" w:rsidRPr="00551497">
              <w:rPr>
                <w:i/>
                <w:iCs/>
              </w:rPr>
              <w:t>)</w:t>
            </w:r>
            <w:r w:rsidR="00081259">
              <w:rPr>
                <w:i/>
                <w:iCs/>
              </w:rPr>
              <w:t>.</w:t>
            </w:r>
          </w:p>
          <w:p w14:paraId="025108E9" w14:textId="79CF7868" w:rsidR="003F761D" w:rsidRPr="00551497" w:rsidRDefault="003F761D" w:rsidP="003F761D">
            <w:pPr>
              <w:pStyle w:val="TableTextLeft"/>
              <w:spacing w:after="120"/>
              <w:jc w:val="both"/>
              <w:rPr>
                <w:i/>
                <w:iCs/>
              </w:rPr>
            </w:pPr>
            <w:r w:rsidRPr="00551497">
              <w:t xml:space="preserve">Siehe die Anleitungen in </w:t>
            </w:r>
            <w:r w:rsidRPr="00551497">
              <w:rPr>
                <w:rStyle w:val="Timesitalic"/>
                <w:rFonts w:ascii="Noto Sans" w:hAnsi="Noto Sans" w:cs="Noto Sans"/>
              </w:rPr>
              <w:t>Leitlinie B1.4.1 Absatz 1</w:t>
            </w:r>
            <w:r w:rsidRPr="00551497">
              <w:t>.</w:t>
            </w:r>
          </w:p>
          <w:p w14:paraId="53E46A26" w14:textId="77777777" w:rsidR="00A32B1F" w:rsidRPr="00551497" w:rsidRDefault="00A32B1F" w:rsidP="00081259">
            <w:pPr>
              <w:pStyle w:val="BoxBody"/>
              <w:spacing w:after="120"/>
            </w:pPr>
            <w:r w:rsidRPr="00551497">
              <w:t>Bitte führen Sie die anwendbaren innerstaatlichen Bestimmungen auf und geben Sie nach Möglichkeit den jewei</w:t>
            </w:r>
            <w:r w:rsidRPr="00551497">
              <w:softHyphen/>
              <w:t>ligen Wortlaut wieder.</w:t>
            </w:r>
          </w:p>
          <w:p w14:paraId="4972C676" w14:textId="01B31653" w:rsidR="003F761D" w:rsidRPr="00551497" w:rsidRDefault="003F761D" w:rsidP="003F761D">
            <w:pPr>
              <w:pStyle w:val="BoxBody"/>
            </w:pPr>
            <w:r w:rsidRPr="00551497">
              <w:t>In unserem Land sind keine öffentlichen Dienste tätig. </w:t>
            </w:r>
            <w:sdt>
              <w:sdtPr>
                <w:id w:val="-1771075639"/>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tc>
      </w:tr>
      <w:tr w:rsidR="00A32B1F" w:rsidRPr="00517FBD" w14:paraId="6D7E577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1A90DAD" w14:textId="77777777" w:rsidR="00A32B1F" w:rsidRPr="00517FBD" w:rsidRDefault="00A32B1F" w:rsidP="003F761D">
            <w:pPr>
              <w:pStyle w:val="BoxBody"/>
            </w:pPr>
            <w:r w:rsidRPr="00517FBD">
              <w:t xml:space="preserve">Erstbericht: </w:t>
            </w:r>
            <w:sdt>
              <w:sdtPr>
                <w:rPr>
                  <w:color w:val="AEAAAA" w:themeColor="background2" w:themeShade="BF"/>
                </w:rPr>
                <w:id w:val="1992133405"/>
                <w:placeholder>
                  <w:docPart w:val="6F144A00495646628500198B5CA95804"/>
                </w:placeholder>
                <w15:color w:val="000000"/>
                <w:text/>
              </w:sdtPr>
              <w:sdtEndPr/>
              <w:sdtContent>
                <w:r w:rsidRPr="00517FBD">
                  <w:rPr>
                    <w:color w:val="AEAAAA" w:themeColor="background2" w:themeShade="BF"/>
                  </w:rPr>
                  <w:t>(für Texteingabe bitte anklicken)</w:t>
                </w:r>
              </w:sdtContent>
            </w:sdt>
          </w:p>
        </w:tc>
      </w:tr>
      <w:tr w:rsidR="00A32B1F" w:rsidRPr="00517FBD" w14:paraId="15079ED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2EDBA0F" w14:textId="77777777" w:rsidR="00A32B1F" w:rsidRPr="00517FBD" w:rsidRDefault="00A32B1F" w:rsidP="003F761D">
            <w:pPr>
              <w:pStyle w:val="BoxBody"/>
            </w:pPr>
            <w:r w:rsidRPr="00517FBD">
              <w:t xml:space="preserve">Zweiter Bericht: </w:t>
            </w:r>
            <w:sdt>
              <w:sdtPr>
                <w:rPr>
                  <w:color w:val="AEAAAA" w:themeColor="background2" w:themeShade="BF"/>
                </w:rPr>
                <w:id w:val="966937156"/>
                <w:placeholder>
                  <w:docPart w:val="735B141B153F4D9D9F9606776393EE7E"/>
                </w:placeholder>
                <w15:color w:val="000000"/>
                <w:text/>
              </w:sdtPr>
              <w:sdtEndPr/>
              <w:sdtContent>
                <w:r w:rsidRPr="00517FBD">
                  <w:rPr>
                    <w:color w:val="AEAAAA" w:themeColor="background2" w:themeShade="BF"/>
                  </w:rPr>
                  <w:t>(für Texteingabe bitte anklicken)</w:t>
                </w:r>
              </w:sdtContent>
            </w:sdt>
          </w:p>
        </w:tc>
      </w:tr>
      <w:tr w:rsidR="00A32B1F" w:rsidRPr="00517FBD" w14:paraId="3EDD022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065DD05" w14:textId="77777777" w:rsidR="00A32B1F" w:rsidRPr="00517FBD" w:rsidRDefault="00A32B1F" w:rsidP="003F761D">
            <w:pPr>
              <w:pStyle w:val="BoxBody"/>
            </w:pPr>
            <w:r w:rsidRPr="00517FBD">
              <w:t xml:space="preserve">Dritter Bericht: </w:t>
            </w:r>
            <w:sdt>
              <w:sdtPr>
                <w:rPr>
                  <w:color w:val="AEAAAA" w:themeColor="background2" w:themeShade="BF"/>
                </w:rPr>
                <w:id w:val="1862852339"/>
                <w:placeholder>
                  <w:docPart w:val="B319937710AA434DAEDFA9B57AF36E09"/>
                </w:placeholder>
                <w15:color w:val="000000"/>
                <w:text/>
              </w:sdtPr>
              <w:sdtEndPr/>
              <w:sdtContent>
                <w:r w:rsidRPr="00517FBD">
                  <w:rPr>
                    <w:color w:val="AEAAAA" w:themeColor="background2" w:themeShade="BF"/>
                  </w:rPr>
                  <w:t>(für Texteingabe bitte anklicken)</w:t>
                </w:r>
              </w:sdtContent>
            </w:sdt>
          </w:p>
        </w:tc>
      </w:tr>
      <w:tr w:rsidR="00A32B1F" w:rsidRPr="00517FBD" w14:paraId="137644D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FA76263" w14:textId="77777777" w:rsidR="00A32B1F" w:rsidRPr="00517FBD" w:rsidRDefault="00A32B1F" w:rsidP="003F761D">
            <w:pPr>
              <w:pStyle w:val="BoxBody"/>
            </w:pPr>
            <w:r w:rsidRPr="00517FBD">
              <w:t xml:space="preserve">Vierter Bericht: </w:t>
            </w:r>
            <w:sdt>
              <w:sdtPr>
                <w:rPr>
                  <w:color w:val="AEAAAA" w:themeColor="background2" w:themeShade="BF"/>
                </w:rPr>
                <w:id w:val="2025985912"/>
                <w:placeholder>
                  <w:docPart w:val="6550E0417A074146A45EA97E73288338"/>
                </w:placeholder>
                <w15:color w:val="000000"/>
                <w:text/>
              </w:sdtPr>
              <w:sdtEndPr/>
              <w:sdtContent>
                <w:r w:rsidRPr="00517FBD">
                  <w:rPr>
                    <w:color w:val="AEAAAA" w:themeColor="background2" w:themeShade="BF"/>
                  </w:rPr>
                  <w:t>(für Texteingabe bitte anklicken)</w:t>
                </w:r>
              </w:sdtContent>
            </w:sdt>
          </w:p>
        </w:tc>
      </w:tr>
      <w:tr w:rsidR="00A32B1F" w:rsidRPr="00551497" w14:paraId="56E0EB8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B3C7E0B" w14:textId="3B447E10" w:rsidR="00A32B1F" w:rsidRPr="00551497" w:rsidRDefault="003F761D" w:rsidP="003F761D">
            <w:pPr>
              <w:pStyle w:val="TableTextLeft"/>
              <w:spacing w:before="60"/>
              <w:jc w:val="both"/>
            </w:pPr>
            <w:r w:rsidRPr="00551497">
              <w:lastRenderedPageBreak/>
              <w:t xml:space="preserve">Sofern </w:t>
            </w:r>
            <w:r w:rsidRPr="00551497">
              <w:rPr>
                <w:b/>
                <w:bCs/>
                <w:i/>
                <w:iCs/>
              </w:rPr>
              <w:t>öffentliche</w:t>
            </w:r>
            <w:r w:rsidRPr="00551497">
              <w:t xml:space="preserve"> oder </w:t>
            </w:r>
            <w:r w:rsidRPr="00443F3A">
              <w:rPr>
                <w:b/>
                <w:bCs/>
                <w:i/>
                <w:iCs/>
              </w:rPr>
              <w:t>private</w:t>
            </w:r>
            <w:r w:rsidRPr="00551497">
              <w:t xml:space="preserve"> Anwerbungs- und Arbeitsvermittlungsdienste in Ihrem Land tätig sind, legen Sie bitte dar, welche Einrichtungen und Verfahren für die Untersuchung von Beschwerden über die Tätigkeiten dieser Dienste bestehen.</w:t>
            </w:r>
          </w:p>
          <w:p w14:paraId="1ABC48D6" w14:textId="4D83AAE7" w:rsidR="00A32B1F" w:rsidRPr="00551497" w:rsidRDefault="00A32B1F" w:rsidP="003F761D">
            <w:pPr>
              <w:pStyle w:val="TableTextLeft"/>
              <w:spacing w:after="120"/>
              <w:jc w:val="both"/>
              <w:rPr>
                <w:i/>
                <w:iCs/>
              </w:rPr>
            </w:pPr>
            <w:r w:rsidRPr="00551497">
              <w:rPr>
                <w:i/>
                <w:iCs/>
              </w:rPr>
              <w:t>(Norm A1.</w:t>
            </w:r>
            <w:r w:rsidR="003F761D" w:rsidRPr="00551497">
              <w:rPr>
                <w:i/>
                <w:iCs/>
              </w:rPr>
              <w:t>4</w:t>
            </w:r>
            <w:r w:rsidRPr="00551497">
              <w:rPr>
                <w:i/>
                <w:iCs/>
              </w:rPr>
              <w:t xml:space="preserve"> Absatz 7)</w:t>
            </w:r>
          </w:p>
          <w:p w14:paraId="72F2E53A" w14:textId="6B50CC8B" w:rsidR="00A32B1F" w:rsidRPr="00551497" w:rsidRDefault="003F761D" w:rsidP="00081259">
            <w:pPr>
              <w:pStyle w:val="BoxBody"/>
              <w:spacing w:after="120"/>
            </w:pPr>
            <w:r w:rsidRPr="00551497">
              <w:t>Bitte führen Sie die anwendbaren innerstaatlichen Bestimmungen auf und geben Sie nach Möglichkeit den jewei</w:t>
            </w:r>
            <w:r w:rsidRPr="00551497">
              <w:softHyphen/>
              <w:t>ligen Wortlaut wieder.</w:t>
            </w:r>
          </w:p>
          <w:p w14:paraId="4442EF3E" w14:textId="62E751B5" w:rsidR="003F761D" w:rsidRPr="00551497" w:rsidRDefault="003F761D" w:rsidP="003F761D">
            <w:pPr>
              <w:pStyle w:val="BoxBody"/>
            </w:pPr>
            <w:r w:rsidRPr="00551497">
              <w:t>In unserem Land sind weder öffentliche noch private Dienste tätig. </w:t>
            </w:r>
            <w:sdt>
              <w:sdtPr>
                <w:id w:val="841049867"/>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tc>
      </w:tr>
      <w:tr w:rsidR="00A32B1F" w:rsidRPr="00517FBD" w14:paraId="7304132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DB850E5" w14:textId="77777777" w:rsidR="00A32B1F" w:rsidRPr="00517FBD" w:rsidRDefault="00A32B1F" w:rsidP="003F761D">
            <w:pPr>
              <w:pStyle w:val="BoxBody"/>
            </w:pPr>
            <w:r w:rsidRPr="00517FBD">
              <w:t xml:space="preserve">Erstbericht: </w:t>
            </w:r>
            <w:sdt>
              <w:sdtPr>
                <w:rPr>
                  <w:color w:val="AEAAAA" w:themeColor="background2" w:themeShade="BF"/>
                </w:rPr>
                <w:id w:val="-1712727555"/>
                <w:placeholder>
                  <w:docPart w:val="EA506698EF794C2C9A4AC9B683B1CB15"/>
                </w:placeholder>
                <w15:color w:val="000000"/>
                <w:text/>
              </w:sdtPr>
              <w:sdtEndPr/>
              <w:sdtContent>
                <w:r w:rsidRPr="00517FBD">
                  <w:rPr>
                    <w:color w:val="AEAAAA" w:themeColor="background2" w:themeShade="BF"/>
                  </w:rPr>
                  <w:t>(für Texteingabe bitte anklicken)</w:t>
                </w:r>
              </w:sdtContent>
            </w:sdt>
          </w:p>
        </w:tc>
      </w:tr>
      <w:tr w:rsidR="00A32B1F" w:rsidRPr="00517FBD" w14:paraId="4C5FC07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E603860" w14:textId="77777777" w:rsidR="00A32B1F" w:rsidRPr="00517FBD" w:rsidRDefault="00A32B1F" w:rsidP="003F761D">
            <w:pPr>
              <w:pStyle w:val="BoxBody"/>
            </w:pPr>
            <w:r w:rsidRPr="00517FBD">
              <w:t xml:space="preserve">Zweiter Bericht: </w:t>
            </w:r>
            <w:sdt>
              <w:sdtPr>
                <w:rPr>
                  <w:color w:val="AEAAAA" w:themeColor="background2" w:themeShade="BF"/>
                </w:rPr>
                <w:id w:val="975952268"/>
                <w:placeholder>
                  <w:docPart w:val="05C313D46DF84202A57E0DC5A41A6BA1"/>
                </w:placeholder>
                <w15:color w:val="000000"/>
                <w:text/>
              </w:sdtPr>
              <w:sdtEndPr/>
              <w:sdtContent>
                <w:r w:rsidRPr="00517FBD">
                  <w:rPr>
                    <w:color w:val="AEAAAA" w:themeColor="background2" w:themeShade="BF"/>
                  </w:rPr>
                  <w:t>(für Texteingabe bitte anklicken)</w:t>
                </w:r>
              </w:sdtContent>
            </w:sdt>
          </w:p>
        </w:tc>
      </w:tr>
      <w:tr w:rsidR="00A32B1F" w:rsidRPr="00517FBD" w14:paraId="75D8DB9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1067B6B4" w14:textId="77777777" w:rsidR="00A32B1F" w:rsidRPr="00517FBD" w:rsidRDefault="00A32B1F" w:rsidP="003F761D">
            <w:pPr>
              <w:pStyle w:val="BoxBody"/>
            </w:pPr>
            <w:r w:rsidRPr="00517FBD">
              <w:t xml:space="preserve">Dritter Bericht: </w:t>
            </w:r>
            <w:sdt>
              <w:sdtPr>
                <w:rPr>
                  <w:color w:val="AEAAAA" w:themeColor="background2" w:themeShade="BF"/>
                </w:rPr>
                <w:id w:val="1080022443"/>
                <w:placeholder>
                  <w:docPart w:val="CE149B30F66D4DA28F3846EB92A5824C"/>
                </w:placeholder>
                <w15:color w:val="000000"/>
                <w:text/>
              </w:sdtPr>
              <w:sdtEndPr/>
              <w:sdtContent>
                <w:r w:rsidRPr="00517FBD">
                  <w:rPr>
                    <w:color w:val="AEAAAA" w:themeColor="background2" w:themeShade="BF"/>
                  </w:rPr>
                  <w:t>(für Texteingabe bitte anklicken)</w:t>
                </w:r>
              </w:sdtContent>
            </w:sdt>
          </w:p>
        </w:tc>
      </w:tr>
      <w:tr w:rsidR="00A32B1F" w:rsidRPr="00517FBD" w14:paraId="2BC9F8D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1B6C7B7C" w14:textId="77777777" w:rsidR="00A32B1F" w:rsidRPr="00517FBD" w:rsidRDefault="00A32B1F" w:rsidP="003F761D">
            <w:pPr>
              <w:pStyle w:val="BoxBody"/>
            </w:pPr>
            <w:r w:rsidRPr="00517FBD">
              <w:t xml:space="preserve">Vierter Bericht: </w:t>
            </w:r>
            <w:sdt>
              <w:sdtPr>
                <w:rPr>
                  <w:color w:val="AEAAAA" w:themeColor="background2" w:themeShade="BF"/>
                </w:rPr>
                <w:id w:val="1629053569"/>
                <w:placeholder>
                  <w:docPart w:val="948E22E949B94E62810444469DA64190"/>
                </w:placeholder>
                <w15:color w:val="000000"/>
                <w:text/>
              </w:sdtPr>
              <w:sdtEndPr/>
              <w:sdtContent>
                <w:r w:rsidRPr="00517FBD">
                  <w:rPr>
                    <w:color w:val="AEAAAA" w:themeColor="background2" w:themeShade="BF"/>
                  </w:rPr>
                  <w:t>(für Texteingabe bitte anklicken)</w:t>
                </w:r>
              </w:sdtContent>
            </w:sdt>
          </w:p>
        </w:tc>
      </w:tr>
      <w:tr w:rsidR="00551497" w:rsidRPr="00551497" w14:paraId="5F13451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4143AC5" w14:textId="77777777" w:rsidR="00A32B1F" w:rsidRPr="00551497" w:rsidRDefault="003F761D" w:rsidP="00DE7047">
            <w:pPr>
              <w:pStyle w:val="BoxBody"/>
              <w:spacing w:after="20"/>
            </w:pPr>
            <w:r w:rsidRPr="00551497">
              <w:t>Sofern Reeder Anwerbungs- und Arbeitsvermittlungsdienste nutzen, die in Ländern tätig sind, welche das Über</w:t>
            </w:r>
            <w:r w:rsidRPr="00551497">
              <w:softHyphen/>
              <w:t xml:space="preserve">einkommen nicht ratifiziert haben: welche Art von Maßnahmen wird von solchen Reedern erwartet, um </w:t>
            </w:r>
            <w:proofErr w:type="gramStart"/>
            <w:r w:rsidRPr="00551497">
              <w:t>soweit</w:t>
            </w:r>
            <w:proofErr w:type="gramEnd"/>
            <w:r w:rsidRPr="00551497">
              <w:t xml:space="preserve"> wie möglich sicherzustellen, dass diese Dienste den Anforderungen des Übereinkommens entsprechen?</w:t>
            </w:r>
          </w:p>
          <w:p w14:paraId="7C72459F" w14:textId="77777777" w:rsidR="003F761D" w:rsidRPr="00551497" w:rsidRDefault="003F761D" w:rsidP="00DE7047">
            <w:pPr>
              <w:pStyle w:val="BoxBody"/>
              <w:spacing w:before="20"/>
              <w:rPr>
                <w:rStyle w:val="Timesitalic"/>
                <w:rFonts w:ascii="Noto Sans" w:hAnsi="Noto Sans" w:cs="Noto Sans"/>
              </w:rPr>
            </w:pPr>
            <w:r w:rsidRPr="00551497">
              <w:rPr>
                <w:rStyle w:val="Timesitalic"/>
                <w:rFonts w:ascii="Noto Sans" w:hAnsi="Noto Sans" w:cs="Noto Sans"/>
              </w:rPr>
              <w:t xml:space="preserve">(Regel 1.4 Absatz 3; Norm A1.4 Absätze 9 </w:t>
            </w:r>
            <w:r w:rsidRPr="00551497">
              <w:rPr>
                <w:rStyle w:val="Timesitalic"/>
                <w:rFonts w:ascii="Noto Sans" w:hAnsi="Noto Sans" w:cs="Noto Sans"/>
                <w:i w:val="0"/>
                <w:iCs w:val="0"/>
              </w:rPr>
              <w:t>und</w:t>
            </w:r>
            <w:r w:rsidRPr="00551497">
              <w:rPr>
                <w:rStyle w:val="Timesitalic"/>
                <w:rFonts w:ascii="Noto Sans" w:hAnsi="Noto Sans" w:cs="Noto Sans"/>
              </w:rPr>
              <w:t xml:space="preserve"> 10)</w:t>
            </w:r>
          </w:p>
          <w:p w14:paraId="7E5D5F05" w14:textId="0F2D7108" w:rsidR="003F761D" w:rsidRPr="00551497" w:rsidRDefault="003F761D" w:rsidP="00081259">
            <w:pPr>
              <w:pStyle w:val="BoxBody"/>
            </w:pPr>
            <w:r w:rsidRPr="00551497">
              <w:t>Ausreichende Angaben zu allen Punkten sind in der beigefügten Seearbeits-Konformitätserklärung, Teil I </w:t>
            </w:r>
            <w:sdt>
              <w:sdtPr>
                <w:id w:val="1805589556"/>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w:t>
            </w:r>
            <w:r w:rsidRPr="00551497">
              <w:br/>
              <w:t>Teil II </w:t>
            </w:r>
            <w:sdt>
              <w:sdtPr>
                <w:id w:val="1074094238"/>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zu finden.</w:t>
            </w:r>
          </w:p>
        </w:tc>
      </w:tr>
      <w:tr w:rsidR="00A32B1F" w:rsidRPr="00517FBD" w14:paraId="5DE0519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14F64F2" w14:textId="77777777" w:rsidR="00A32B1F" w:rsidRPr="00517FBD" w:rsidRDefault="00A32B1F" w:rsidP="00827845">
            <w:pPr>
              <w:pStyle w:val="BoxBody"/>
              <w:spacing w:before="50" w:after="50"/>
            </w:pPr>
            <w:r w:rsidRPr="00517FBD">
              <w:t xml:space="preserve">Erstbericht: </w:t>
            </w:r>
            <w:sdt>
              <w:sdtPr>
                <w:rPr>
                  <w:color w:val="AEAAAA" w:themeColor="background2" w:themeShade="BF"/>
                </w:rPr>
                <w:id w:val="1027607617"/>
                <w:placeholder>
                  <w:docPart w:val="13FDA8BEEE054665A112006337463226"/>
                </w:placeholder>
                <w15:color w:val="000000"/>
                <w:text/>
              </w:sdtPr>
              <w:sdtEndPr/>
              <w:sdtContent>
                <w:r w:rsidRPr="00517FBD">
                  <w:rPr>
                    <w:color w:val="AEAAAA" w:themeColor="background2" w:themeShade="BF"/>
                  </w:rPr>
                  <w:t>(für Texteingabe bitte anklicken)</w:t>
                </w:r>
              </w:sdtContent>
            </w:sdt>
          </w:p>
        </w:tc>
      </w:tr>
      <w:tr w:rsidR="00551497" w:rsidRPr="00517FBD" w14:paraId="1708F2C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1A7A245" w14:textId="77777777" w:rsidR="00A32B1F" w:rsidRPr="00517FBD" w:rsidRDefault="00A32B1F" w:rsidP="00827845">
            <w:pPr>
              <w:pStyle w:val="BoxBody"/>
              <w:spacing w:before="50" w:after="50"/>
            </w:pPr>
            <w:r w:rsidRPr="00517FBD">
              <w:t xml:space="preserve">Zweiter Bericht: </w:t>
            </w:r>
            <w:sdt>
              <w:sdtPr>
                <w:rPr>
                  <w:color w:val="AEAAAA" w:themeColor="background2" w:themeShade="BF"/>
                </w:rPr>
                <w:id w:val="1966389005"/>
                <w:placeholder>
                  <w:docPart w:val="58989E9F1E7745259B368BDBE441C37B"/>
                </w:placeholder>
                <w15:color w:val="000000"/>
                <w:text/>
              </w:sdtPr>
              <w:sdtEndPr/>
              <w:sdtContent>
                <w:r w:rsidRPr="00517FBD">
                  <w:rPr>
                    <w:color w:val="AEAAAA" w:themeColor="background2" w:themeShade="BF"/>
                  </w:rPr>
                  <w:t>(für Texteingabe bitte anklicken)</w:t>
                </w:r>
              </w:sdtContent>
            </w:sdt>
          </w:p>
        </w:tc>
      </w:tr>
      <w:tr w:rsidR="00551497" w:rsidRPr="00517FBD" w14:paraId="0F823FB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D56A199" w14:textId="77777777" w:rsidR="00A32B1F" w:rsidRPr="00517FBD" w:rsidRDefault="00A32B1F" w:rsidP="00827845">
            <w:pPr>
              <w:pStyle w:val="BoxBody"/>
              <w:spacing w:before="50" w:after="50"/>
            </w:pPr>
            <w:r w:rsidRPr="00517FBD">
              <w:t xml:space="preserve">Dritter Bericht: </w:t>
            </w:r>
            <w:sdt>
              <w:sdtPr>
                <w:rPr>
                  <w:color w:val="AEAAAA" w:themeColor="background2" w:themeShade="BF"/>
                </w:rPr>
                <w:id w:val="-766779027"/>
                <w:placeholder>
                  <w:docPart w:val="E01BD0F968F549939449AD4C31E764B6"/>
                </w:placeholder>
                <w15:color w:val="000000"/>
                <w:text/>
              </w:sdtPr>
              <w:sdtEndPr/>
              <w:sdtContent>
                <w:r w:rsidRPr="00517FBD">
                  <w:rPr>
                    <w:color w:val="AEAAAA" w:themeColor="background2" w:themeShade="BF"/>
                  </w:rPr>
                  <w:t>(für Texteingabe bitte anklicken)</w:t>
                </w:r>
              </w:sdtContent>
            </w:sdt>
          </w:p>
        </w:tc>
      </w:tr>
      <w:tr w:rsidR="00A32B1F" w:rsidRPr="00517FBD" w14:paraId="6C04977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12D40D08" w14:textId="77777777" w:rsidR="00A32B1F" w:rsidRPr="00517FBD" w:rsidRDefault="00A32B1F" w:rsidP="00827845">
            <w:pPr>
              <w:pStyle w:val="BoxBody"/>
              <w:spacing w:before="50" w:after="50"/>
            </w:pPr>
            <w:r w:rsidRPr="00517FBD">
              <w:t xml:space="preserve">Vierter Bericht: </w:t>
            </w:r>
            <w:sdt>
              <w:sdtPr>
                <w:rPr>
                  <w:color w:val="AEAAAA" w:themeColor="background2" w:themeShade="BF"/>
                </w:rPr>
                <w:id w:val="2128504563"/>
                <w:placeholder>
                  <w:docPart w:val="CDF945EFF1E74B1CA33E5B2754A75E34"/>
                </w:placeholder>
                <w15:color w:val="000000"/>
                <w:text/>
              </w:sdtPr>
              <w:sdtEndPr/>
              <w:sdtContent>
                <w:r w:rsidRPr="00517FBD">
                  <w:rPr>
                    <w:color w:val="AEAAAA" w:themeColor="background2" w:themeShade="BF"/>
                  </w:rPr>
                  <w:t>(für Texteingabe bitte anklicken)</w:t>
                </w:r>
              </w:sdtContent>
            </w:sdt>
          </w:p>
        </w:tc>
      </w:tr>
      <w:tr w:rsidR="00F94FD0" w:rsidRPr="00551497" w14:paraId="3A17326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73291FC" w14:textId="2AF73DD3" w:rsidR="00A32B1F" w:rsidRPr="00551497" w:rsidRDefault="005457FD" w:rsidP="00827845">
            <w:pPr>
              <w:pStyle w:val="BoxBody"/>
              <w:spacing w:before="50" w:after="50"/>
            </w:pPr>
            <w:r w:rsidRPr="00551497">
              <w:rPr>
                <w:b/>
                <w:bCs/>
                <w:i/>
                <w:iCs/>
              </w:rPr>
              <w:t>Zusätzliche Angaben</w:t>
            </w:r>
            <w:r w:rsidRPr="00551497">
              <w:t xml:space="preserve"> zur Durchführung der Regel 1.4, einschließlich etwaiger im Wesentlichen gleichwertiger Maßnahmen.</w:t>
            </w:r>
          </w:p>
        </w:tc>
      </w:tr>
      <w:tr w:rsidR="00F94FD0" w:rsidRPr="00517FBD" w14:paraId="3AE1AE9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6F5B306" w14:textId="77777777" w:rsidR="00A32B1F" w:rsidRPr="00517FBD" w:rsidRDefault="00A32B1F" w:rsidP="00827845">
            <w:pPr>
              <w:pStyle w:val="BoxBody"/>
              <w:spacing w:before="50" w:after="50"/>
            </w:pPr>
            <w:r w:rsidRPr="00517FBD">
              <w:t xml:space="preserve">Erstbericht: </w:t>
            </w:r>
            <w:sdt>
              <w:sdtPr>
                <w:rPr>
                  <w:color w:val="AEAAAA" w:themeColor="background2" w:themeShade="BF"/>
                </w:rPr>
                <w:id w:val="-803074959"/>
                <w:placeholder>
                  <w:docPart w:val="71368171CAD84ABC8D5BC3007A5812FD"/>
                </w:placeholder>
                <w15:color w:val="000000"/>
                <w:text/>
              </w:sdtPr>
              <w:sdtEndPr/>
              <w:sdtContent>
                <w:r w:rsidRPr="00517FBD">
                  <w:rPr>
                    <w:color w:val="AEAAAA" w:themeColor="background2" w:themeShade="BF"/>
                  </w:rPr>
                  <w:t>(für Texteingabe bitte anklicken)</w:t>
                </w:r>
              </w:sdtContent>
            </w:sdt>
          </w:p>
        </w:tc>
      </w:tr>
      <w:tr w:rsidR="00F94FD0" w:rsidRPr="00517FBD" w14:paraId="6918A87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EF3C6A5" w14:textId="77777777" w:rsidR="00A32B1F" w:rsidRPr="00517FBD" w:rsidRDefault="00A32B1F" w:rsidP="00827845">
            <w:pPr>
              <w:pStyle w:val="BoxBody"/>
              <w:spacing w:before="50" w:after="50"/>
            </w:pPr>
            <w:r w:rsidRPr="00517FBD">
              <w:t xml:space="preserve">Zweiter Bericht: </w:t>
            </w:r>
            <w:sdt>
              <w:sdtPr>
                <w:rPr>
                  <w:color w:val="AEAAAA" w:themeColor="background2" w:themeShade="BF"/>
                </w:rPr>
                <w:id w:val="-2075956278"/>
                <w:placeholder>
                  <w:docPart w:val="B91545C10D014ADB99D9DCBEA200D8B4"/>
                </w:placeholder>
                <w15:color w:val="000000"/>
                <w:text/>
              </w:sdtPr>
              <w:sdtEndPr/>
              <w:sdtContent>
                <w:r w:rsidRPr="00517FBD">
                  <w:rPr>
                    <w:color w:val="AEAAAA" w:themeColor="background2" w:themeShade="BF"/>
                  </w:rPr>
                  <w:t>(für Texteingabe bitte anklicken)</w:t>
                </w:r>
              </w:sdtContent>
            </w:sdt>
          </w:p>
        </w:tc>
      </w:tr>
      <w:tr w:rsidR="00F94FD0" w:rsidRPr="00517FBD" w14:paraId="740B6A5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202E4AB" w14:textId="77777777" w:rsidR="00A32B1F" w:rsidRPr="00517FBD" w:rsidRDefault="00A32B1F" w:rsidP="00827845">
            <w:pPr>
              <w:pStyle w:val="BoxBody"/>
              <w:spacing w:before="50" w:after="50"/>
            </w:pPr>
            <w:r w:rsidRPr="00517FBD">
              <w:t xml:space="preserve">Dritter Bericht: </w:t>
            </w:r>
            <w:sdt>
              <w:sdtPr>
                <w:rPr>
                  <w:color w:val="AEAAAA" w:themeColor="background2" w:themeShade="BF"/>
                </w:rPr>
                <w:id w:val="1899930534"/>
                <w:placeholder>
                  <w:docPart w:val="E0C48514EEBE4289B8569968EA0FDAD2"/>
                </w:placeholder>
                <w15:color w:val="000000"/>
                <w:text/>
              </w:sdtPr>
              <w:sdtEndPr/>
              <w:sdtContent>
                <w:r w:rsidRPr="00517FBD">
                  <w:rPr>
                    <w:color w:val="AEAAAA" w:themeColor="background2" w:themeShade="BF"/>
                  </w:rPr>
                  <w:t>(für Texteingabe bitte anklicken)</w:t>
                </w:r>
              </w:sdtContent>
            </w:sdt>
          </w:p>
        </w:tc>
      </w:tr>
      <w:tr w:rsidR="00A32B1F" w:rsidRPr="00517FBD" w14:paraId="0611E56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4FC172C" w14:textId="77777777" w:rsidR="00A32B1F" w:rsidRPr="00517FBD" w:rsidRDefault="00A32B1F" w:rsidP="00827845">
            <w:pPr>
              <w:pStyle w:val="BoxBody"/>
              <w:spacing w:before="50" w:after="50"/>
            </w:pPr>
            <w:r w:rsidRPr="00517FBD">
              <w:t xml:space="preserve">Vierter Bericht: </w:t>
            </w:r>
            <w:sdt>
              <w:sdtPr>
                <w:rPr>
                  <w:color w:val="AEAAAA" w:themeColor="background2" w:themeShade="BF"/>
                </w:rPr>
                <w:id w:val="1836728942"/>
                <w:placeholder>
                  <w:docPart w:val="F0ECF305E7BE4968919EA5057D87F87C"/>
                </w:placeholder>
                <w15:color w:val="000000"/>
                <w:text/>
              </w:sdtPr>
              <w:sdtEndPr/>
              <w:sdtContent>
                <w:r w:rsidRPr="00517FBD">
                  <w:rPr>
                    <w:color w:val="AEAAAA" w:themeColor="background2" w:themeShade="BF"/>
                  </w:rPr>
                  <w:t>(für Texteingabe bitte anklicken)</w:t>
                </w:r>
              </w:sdtContent>
            </w:sdt>
          </w:p>
        </w:tc>
      </w:tr>
    </w:tbl>
    <w:p w14:paraId="0E842108" w14:textId="77777777" w:rsidR="00024072" w:rsidRPr="00551497" w:rsidRDefault="00024072" w:rsidP="00951B93">
      <w:pPr>
        <w:pStyle w:val="DPara"/>
        <w:rPr>
          <w:lang w:val="en-GB"/>
        </w:rPr>
      </w:pPr>
    </w:p>
    <w:p w14:paraId="6F4655A8" w14:textId="163ADA97" w:rsidR="00BB112D" w:rsidRPr="00551497" w:rsidRDefault="00BB112D" w:rsidP="00842F50">
      <w:pPr>
        <w:pStyle w:val="DHeading1Indent"/>
        <w:pageBreakBefore/>
        <w:spacing w:before="120" w:after="200"/>
        <w:ind w:left="1134" w:hanging="1134"/>
        <w:rPr>
          <w:rFonts w:ascii="Noto Sans" w:hAnsi="Noto Sans" w:cs="Noto Sans"/>
        </w:rPr>
      </w:pPr>
      <w:r w:rsidRPr="00551497">
        <w:rPr>
          <w:rFonts w:ascii="Noto Sans" w:hAnsi="Noto Sans" w:cs="Noto Sans"/>
        </w:rPr>
        <w:lastRenderedPageBreak/>
        <w:t>Titel 2.</w:t>
      </w:r>
      <w:r w:rsidRPr="00551497">
        <w:rPr>
          <w:rFonts w:ascii="Noto Sans" w:hAnsi="Noto Sans" w:cs="Noto Sans"/>
        </w:rPr>
        <w:tab/>
      </w:r>
      <w:bookmarkStart w:id="10" w:name="lt_pId460"/>
      <w:r w:rsidRPr="00551497">
        <w:rPr>
          <w:rFonts w:ascii="Noto Sans" w:hAnsi="Noto Sans" w:cs="Noto Sans"/>
        </w:rPr>
        <w:t>Beschäftigungsbedingungen</w:t>
      </w:r>
      <w:bookmarkEnd w:id="10"/>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BB112D" w:rsidRPr="00551497" w14:paraId="11AE6547" w14:textId="77777777" w:rsidTr="00496792">
        <w:tc>
          <w:tcPr>
            <w:tcW w:w="9639" w:type="dxa"/>
            <w:shd w:val="clear" w:color="auto" w:fill="1E2DBE"/>
          </w:tcPr>
          <w:p w14:paraId="7850FCC6" w14:textId="05E8C29E" w:rsidR="00BB112D" w:rsidRPr="00551497" w:rsidRDefault="00BB112D" w:rsidP="00827845">
            <w:pPr>
              <w:pStyle w:val="TableHeaderLeft"/>
              <w:spacing w:before="50" w:after="50"/>
              <w:jc w:val="both"/>
            </w:pPr>
            <w:r w:rsidRPr="00551497">
              <w:t>Regel 2.1 – Beschäftigungsverträge für Seeleute</w:t>
            </w:r>
          </w:p>
          <w:p w14:paraId="55FE23C0" w14:textId="09F89B12" w:rsidR="00BB112D" w:rsidRPr="00551497" w:rsidRDefault="00BB112D" w:rsidP="00827845">
            <w:pPr>
              <w:pStyle w:val="TableHeaderLeft"/>
              <w:spacing w:before="50" w:after="50"/>
              <w:jc w:val="both"/>
            </w:pPr>
            <w:r w:rsidRPr="00551497">
              <w:t xml:space="preserve">Norm A2.1; siehe </w:t>
            </w:r>
            <w:r w:rsidR="00170DA9" w:rsidRPr="00551497">
              <w:t>auch</w:t>
            </w:r>
            <w:r w:rsidRPr="00551497">
              <w:t xml:space="preserve"> Leitlinie B2.1</w:t>
            </w:r>
          </w:p>
        </w:tc>
      </w:tr>
      <w:tr w:rsidR="00BB112D" w:rsidRPr="00551497" w14:paraId="63463C75" w14:textId="77777777" w:rsidTr="00496792">
        <w:tc>
          <w:tcPr>
            <w:tcW w:w="9639" w:type="dxa"/>
          </w:tcPr>
          <w:p w14:paraId="4C464EC9" w14:textId="715E4203" w:rsidR="00BB112D" w:rsidRPr="00551497" w:rsidRDefault="00BB112D" w:rsidP="00DE7047">
            <w:pPr>
              <w:pStyle w:val="BoxIndentbulletlist1"/>
              <w:spacing w:before="20" w:after="20"/>
              <w:ind w:left="340"/>
            </w:pPr>
            <w:bookmarkStart w:id="11" w:name="lt_pId464"/>
            <w:r w:rsidRPr="00551497">
              <w:t>Alle Seeleute müssen über einen von den Seeleuten und dem Reeder oder einem Vertreter des Reeders unter</w:t>
            </w:r>
            <w:r w:rsidRPr="00551497">
              <w:softHyphen/>
              <w:t>zeichneten Beschäftigungsvertrag für Seeleute (oder, wenn sie keine Arbeitnehmer sind, Nachweise über vertragliche oder ähnliche Vereinbarungen) verfügen.</w:t>
            </w:r>
            <w:bookmarkEnd w:id="11"/>
          </w:p>
          <w:p w14:paraId="40495620" w14:textId="7DFBF04A" w:rsidR="00BB112D" w:rsidRPr="00551497" w:rsidRDefault="00BB112D" w:rsidP="00DE7047">
            <w:pPr>
              <w:pStyle w:val="BoxIndentbulletlist1"/>
              <w:spacing w:before="20" w:after="20"/>
              <w:ind w:left="340"/>
            </w:pPr>
            <w:bookmarkStart w:id="12" w:name="lt_pId466"/>
            <w:r w:rsidRPr="00551497">
              <w:t xml:space="preserve">Ein Beschäftigungsvertrag für Seeleute muss mindestens die in der </w:t>
            </w:r>
            <w:r w:rsidRPr="00551497">
              <w:rPr>
                <w:i/>
                <w:iCs/>
              </w:rPr>
              <w:t>Norm A2.1 Absatz 4 Buchstaben a</w:t>
            </w:r>
            <w:r w:rsidR="0084010A">
              <w:rPr>
                <w:i/>
                <w:iCs/>
              </w:rPr>
              <w:t>–</w:t>
            </w:r>
            <w:r w:rsidRPr="00551497">
              <w:rPr>
                <w:i/>
                <w:iCs/>
              </w:rPr>
              <w:t>j</w:t>
            </w:r>
            <w:r w:rsidRPr="00551497">
              <w:t xml:space="preserve"> und, soweit anwendbar, </w:t>
            </w:r>
            <w:r w:rsidRPr="00551497">
              <w:rPr>
                <w:i/>
                <w:iCs/>
              </w:rPr>
              <w:t>Buchstabe k</w:t>
            </w:r>
            <w:r w:rsidRPr="00551497">
              <w:t xml:space="preserve"> des MLC, 2006, aufgeführten Punkte enthalten </w:t>
            </w:r>
            <w:r w:rsidRPr="00551497">
              <w:rPr>
                <w:i/>
                <w:iCs/>
              </w:rPr>
              <w:t>(Norm A2.1 Absatz 4)</w:t>
            </w:r>
            <w:r w:rsidRPr="00551497">
              <w:t>.</w:t>
            </w:r>
            <w:bookmarkEnd w:id="12"/>
          </w:p>
          <w:p w14:paraId="5879F30C" w14:textId="71DD5B28" w:rsidR="00BB112D" w:rsidRPr="00551497" w:rsidRDefault="00BB112D" w:rsidP="00DE7047">
            <w:pPr>
              <w:pStyle w:val="BoxIndentbulletlist1"/>
              <w:spacing w:before="20" w:after="20"/>
              <w:ind w:left="340"/>
            </w:pPr>
            <w:bookmarkStart w:id="13" w:name="lt_pId468"/>
            <w:r w:rsidRPr="00551497">
              <w:t>Soweit der Beschäftigungsvertrag für Seeleute ganz oder teilweise auf einem Gesamtarbeitsvertrag basiert, muss dieser Vertrag an Bord des Schiffes mit den entsprechenden Bestimmungen in englischer Sprache vor</w:t>
            </w:r>
            <w:r w:rsidRPr="00551497">
              <w:softHyphen/>
              <w:t xml:space="preserve">liegen (mit Ausnahme von Schiffen, die nur in der Inlandfahrt eingesetzt sind) </w:t>
            </w:r>
            <w:r w:rsidRPr="00551497">
              <w:rPr>
                <w:i/>
                <w:iCs/>
              </w:rPr>
              <w:t>(Norm A2.1 Absatz 2)</w:t>
            </w:r>
            <w:r w:rsidRPr="00551497">
              <w:t>.</w:t>
            </w:r>
            <w:bookmarkEnd w:id="13"/>
          </w:p>
          <w:p w14:paraId="596E0300" w14:textId="7A431C87" w:rsidR="00BB112D" w:rsidRPr="00551497" w:rsidRDefault="00BB112D" w:rsidP="00DE7047">
            <w:pPr>
              <w:pStyle w:val="BoxIndentbulletlist1"/>
              <w:spacing w:before="20" w:after="20"/>
              <w:ind w:left="340"/>
            </w:pPr>
            <w:bookmarkStart w:id="14" w:name="lt_pId470"/>
            <w:r w:rsidRPr="00551497">
              <w:t xml:space="preserve">Seeleuten, die einen Beschäftigungsvertrag unterschreiben, muss Gelegenheit gegeben werden, diesen zu prüfen und Rat hierzu einzuholen </w:t>
            </w:r>
            <w:r w:rsidRPr="00551497">
              <w:rPr>
                <w:i/>
                <w:iCs/>
              </w:rPr>
              <w:t>(Norm A2.1 Absatz 1 Buchstabe b)</w:t>
            </w:r>
            <w:r w:rsidRPr="00551497">
              <w:t>.</w:t>
            </w:r>
            <w:bookmarkEnd w:id="14"/>
          </w:p>
          <w:p w14:paraId="6C760990" w14:textId="1A88143F" w:rsidR="00BB112D" w:rsidRPr="00551497" w:rsidRDefault="00BB112D" w:rsidP="00DE7047">
            <w:pPr>
              <w:pStyle w:val="BoxIndentbulletlist1"/>
              <w:spacing w:before="20" w:after="20"/>
              <w:ind w:left="340"/>
            </w:pPr>
            <w:bookmarkStart w:id="15" w:name="lt_pId472"/>
            <w:r w:rsidRPr="00551497">
              <w:t xml:space="preserve">Seeleuten ist eine Bescheinigung über ihren Dienst (die keine Beurteilung ihrer Arbeitsleistungen und keine Angaben </w:t>
            </w:r>
            <w:proofErr w:type="gramStart"/>
            <w:r w:rsidRPr="00551497">
              <w:t>über ihre Heuern</w:t>
            </w:r>
            <w:proofErr w:type="gramEnd"/>
            <w:r w:rsidRPr="00551497">
              <w:t xml:space="preserve"> enthalten darf) an Bord des Schiffes auszuhändigen </w:t>
            </w:r>
            <w:r w:rsidRPr="00551497">
              <w:rPr>
                <w:i/>
                <w:iCs/>
              </w:rPr>
              <w:t>(Norm A2.1 Absatz 1 Buch</w:t>
            </w:r>
            <w:r w:rsidRPr="00551497">
              <w:rPr>
                <w:i/>
                <w:iCs/>
              </w:rPr>
              <w:softHyphen/>
              <w:t xml:space="preserve">stabe e </w:t>
            </w:r>
            <w:r w:rsidRPr="00551497">
              <w:t>und</w:t>
            </w:r>
            <w:r w:rsidRPr="00551497">
              <w:rPr>
                <w:i/>
                <w:iCs/>
              </w:rPr>
              <w:t xml:space="preserve"> Absatz 3; Leitlinie B2.1.1 Absatz 1)</w:t>
            </w:r>
            <w:r w:rsidRPr="00551497">
              <w:t>.</w:t>
            </w:r>
            <w:bookmarkEnd w:id="15"/>
          </w:p>
          <w:p w14:paraId="0759CF1B" w14:textId="2140E120" w:rsidR="00BB112D" w:rsidRPr="00551497" w:rsidRDefault="00BB112D" w:rsidP="00DE7047">
            <w:pPr>
              <w:pStyle w:val="BoxIndentbulletlist1"/>
              <w:spacing w:before="20" w:after="20"/>
              <w:ind w:left="340"/>
            </w:pPr>
            <w:bookmarkStart w:id="16" w:name="lt_pId474"/>
            <w:r w:rsidRPr="00551497">
              <w:t>Informationen über die Beschäftigungsbedingungen müssen für Seeleute an Bord des Schiffes leicht zugäng</w:t>
            </w:r>
            <w:r w:rsidRPr="00551497">
              <w:softHyphen/>
              <w:t>lich und für Überprüfungen im Zusammenhang mit Inspektionen verfügbar sein.</w:t>
            </w:r>
            <w:bookmarkEnd w:id="16"/>
            <w:r w:rsidRPr="00551497">
              <w:t xml:space="preserve"> </w:t>
            </w:r>
          </w:p>
          <w:p w14:paraId="1B6AE09B" w14:textId="6B44F840" w:rsidR="00BB112D" w:rsidRPr="00551497" w:rsidRDefault="00BB112D" w:rsidP="00DE7047">
            <w:pPr>
              <w:pStyle w:val="BoxIndentbulletlist1"/>
              <w:spacing w:before="20" w:after="20"/>
              <w:ind w:left="340"/>
            </w:pPr>
            <w:bookmarkStart w:id="17" w:name="lt_pId476"/>
            <w:r w:rsidRPr="00551497">
              <w:t>Mindestkündigungsfristen für die vorzeitige Beendigung eines Beschäftigungsvertrags für Seeleute müssen in Rechtsvorschriften festgelegt werden.</w:t>
            </w:r>
            <w:bookmarkEnd w:id="17"/>
            <w:r w:rsidRPr="00551497">
              <w:t xml:space="preserve"> </w:t>
            </w:r>
          </w:p>
          <w:p w14:paraId="0E04A54D" w14:textId="78C80936" w:rsidR="00BB112D" w:rsidRPr="00551497" w:rsidRDefault="00BB112D" w:rsidP="00DE7047">
            <w:pPr>
              <w:pStyle w:val="BoxIndentbulletlist1"/>
              <w:spacing w:before="20" w:after="20"/>
              <w:ind w:left="340"/>
            </w:pPr>
            <w:bookmarkStart w:id="18" w:name="lt_pId478"/>
            <w:r w:rsidRPr="00551497">
              <w:t>Ein Beschäftigungsvertrag für Seeleute muss weiterhin gelten, während die Seeleute infolge seeräuberischer Handlungen oder bewaffneter Raubüberfälle auf Schiffe an Bord oder außerhalb des Schiffes gefangen gehalten werden.</w:t>
            </w:r>
            <w:bookmarkEnd w:id="18"/>
          </w:p>
        </w:tc>
      </w:tr>
      <w:tr w:rsidR="00BB112D" w:rsidRPr="00551497" w14:paraId="305D91C4" w14:textId="77777777" w:rsidTr="00496792">
        <w:tc>
          <w:tcPr>
            <w:tcW w:w="9639" w:type="dxa"/>
          </w:tcPr>
          <w:p w14:paraId="188A4B45" w14:textId="460E5F7C" w:rsidR="00BB112D" w:rsidRPr="00551497" w:rsidRDefault="00BB112D" w:rsidP="00496792">
            <w:pPr>
              <w:pStyle w:val="BoxBody"/>
            </w:pPr>
            <w:r w:rsidRPr="00551497">
              <w:t>Ausreichende Angaben zu allen Punkten sind in der beigefügten Seearbeits-Konformitätserklärung, Teil I </w:t>
            </w:r>
            <w:sdt>
              <w:sdtPr>
                <w:id w:val="1240444593"/>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w:t>
            </w:r>
            <w:r w:rsidRPr="00551497">
              <w:br/>
            </w:r>
            <w:r w:rsidRPr="00551497">
              <w:rPr>
                <w:spacing w:val="-1"/>
              </w:rPr>
              <w:t>Teil II </w:t>
            </w:r>
            <w:sdt>
              <w:sdtPr>
                <w:rPr>
                  <w:spacing w:val="-1"/>
                </w:rPr>
                <w:id w:val="629439294"/>
                <w14:checkbox>
                  <w14:checked w14:val="0"/>
                  <w14:checkedState w14:val="2612" w14:font="MS Gothic"/>
                  <w14:uncheckedState w14:val="2610" w14:font="MS Gothic"/>
                </w14:checkbox>
              </w:sdtPr>
              <w:sdtEndPr/>
              <w:sdtContent>
                <w:r w:rsidRPr="00551497">
                  <w:rPr>
                    <w:rFonts w:ascii="Segoe UI Symbol" w:eastAsia="MS Gothic" w:hAnsi="Segoe UI Symbol" w:cs="Segoe UI Symbol"/>
                    <w:spacing w:val="-1"/>
                  </w:rPr>
                  <w:t>☐</w:t>
                </w:r>
              </w:sdtContent>
            </w:sdt>
            <w:r w:rsidRPr="00551497">
              <w:rPr>
                <w:spacing w:val="-1"/>
              </w:rPr>
              <w:t>, / dem beigefügten Beschäftigungsvertrag für Seeleute</w:t>
            </w:r>
            <w:r w:rsidR="007E5BFB" w:rsidRPr="00551497">
              <w:rPr>
                <w:spacing w:val="-1"/>
              </w:rPr>
              <w:t> </w:t>
            </w:r>
            <w:sdt>
              <w:sdtPr>
                <w:rPr>
                  <w:spacing w:val="-1"/>
                </w:rPr>
                <w:id w:val="-1221968786"/>
                <w14:checkbox>
                  <w14:checked w14:val="0"/>
                  <w14:checkedState w14:val="2612" w14:font="MS Gothic"/>
                  <w14:uncheckedState w14:val="2610" w14:font="MS Gothic"/>
                </w14:checkbox>
              </w:sdtPr>
              <w:sdtEndPr/>
              <w:sdtContent>
                <w:r w:rsidRPr="00551497">
                  <w:rPr>
                    <w:rFonts w:ascii="Segoe UI Symbol" w:eastAsia="MS Gothic" w:hAnsi="Segoe UI Symbol" w:cs="Segoe UI Symbol"/>
                    <w:spacing w:val="-1"/>
                  </w:rPr>
                  <w:t>☐</w:t>
                </w:r>
              </w:sdtContent>
            </w:sdt>
            <w:r w:rsidRPr="00551497">
              <w:rPr>
                <w:spacing w:val="-1"/>
              </w:rPr>
              <w:t xml:space="preserve"> / den beigefügten Bestimmungen des Gesamt</w:t>
            </w:r>
            <w:r w:rsidR="007E5BFB" w:rsidRPr="00551497">
              <w:rPr>
                <w:spacing w:val="-1"/>
              </w:rPr>
              <w:softHyphen/>
            </w:r>
            <w:r w:rsidRPr="00551497">
              <w:rPr>
                <w:spacing w:val="-1"/>
              </w:rPr>
              <w:t>arbeitsvertrags</w:t>
            </w:r>
            <w:r w:rsidR="007E5BFB" w:rsidRPr="00551497">
              <w:t> </w:t>
            </w:r>
            <w:sdt>
              <w:sdtPr>
                <w:id w:val="-566957045"/>
                <w14:checkbox>
                  <w14:checked w14:val="0"/>
                  <w14:checkedState w14:val="2612" w14:font="MS Gothic"/>
                  <w14:uncheckedState w14:val="2610" w14:font="MS Gothic"/>
                </w14:checkbox>
              </w:sdtPr>
              <w:sdtEndPr/>
              <w:sdtContent>
                <w:r w:rsidR="00A16A42">
                  <w:rPr>
                    <w:rFonts w:ascii="MS Gothic" w:eastAsia="MS Gothic" w:hAnsi="MS Gothic" w:hint="eastAsia"/>
                  </w:rPr>
                  <w:t>☐</w:t>
                </w:r>
              </w:sdtContent>
            </w:sdt>
            <w:r w:rsidRPr="00551497">
              <w:t xml:space="preserve"> zu finden.</w:t>
            </w:r>
            <w:r w:rsidR="007E5BFB" w:rsidRPr="00551497">
              <w:t xml:space="preserve"> </w:t>
            </w:r>
            <w:bookmarkStart w:id="19" w:name="lt_pId484"/>
            <w:r w:rsidR="007E5BFB" w:rsidRPr="00551497">
              <w:t>(Es kann auch ein Link zu einer öffentlich zugänglichen Website mit dem anwendba</w:t>
            </w:r>
            <w:r w:rsidR="007E5BFB" w:rsidRPr="00551497">
              <w:softHyphen/>
              <w:t>ren Gesamtarbeitsvertrag angegeben werden.)</w:t>
            </w:r>
            <w:bookmarkEnd w:id="19"/>
          </w:p>
          <w:p w14:paraId="0C7645B9" w14:textId="6F4E7DBE" w:rsidR="00BB112D" w:rsidRPr="00551497" w:rsidRDefault="00BB112D" w:rsidP="00496792">
            <w:pPr>
              <w:pStyle w:val="BoxBody"/>
              <w:rPr>
                <w:b/>
                <w:bCs/>
                <w:i/>
                <w:iCs/>
              </w:rPr>
            </w:pPr>
            <w:r w:rsidRPr="00551497">
              <w:rPr>
                <w:b/>
                <w:bCs/>
                <w:i/>
                <w:iCs/>
              </w:rPr>
              <w:t xml:space="preserve">Kreuzen Sie bitte eines oder </w:t>
            </w:r>
            <w:r w:rsidR="00827845">
              <w:rPr>
                <w:b/>
                <w:bCs/>
                <w:i/>
                <w:iCs/>
              </w:rPr>
              <w:t>mehrere</w:t>
            </w:r>
            <w:r w:rsidRPr="00551497">
              <w:rPr>
                <w:b/>
                <w:bCs/>
                <w:i/>
                <w:iCs/>
              </w:rPr>
              <w:t xml:space="preserve"> der Kästchen an oder erteilen Sie die nachstehend erbetenen Auskünfte.</w:t>
            </w:r>
          </w:p>
        </w:tc>
      </w:tr>
      <w:tr w:rsidR="00BB112D" w:rsidRPr="00551497" w14:paraId="1FFACA76" w14:textId="77777777" w:rsidTr="00496792">
        <w:tc>
          <w:tcPr>
            <w:tcW w:w="9639" w:type="dxa"/>
          </w:tcPr>
          <w:p w14:paraId="10ADD197" w14:textId="7703BD54" w:rsidR="00BB112D" w:rsidRPr="00551497" w:rsidRDefault="007E5BFB" w:rsidP="00496792">
            <w:pPr>
              <w:pStyle w:val="TableTextLeft"/>
              <w:spacing w:before="60"/>
              <w:jc w:val="both"/>
            </w:pPr>
            <w:r w:rsidRPr="00551497">
              <w:t>Ist in den innerstaatlichen Rechtsvorschriften vorgesehen, dass Seeleute, die auf Schiffen unter der Flagge Ihres Landes arbeiten, über einen sowohl von den Seeleuten als auch vom Reeder oder Vertreter des Reeders unter</w:t>
            </w:r>
            <w:r w:rsidRPr="00551497">
              <w:softHyphen/>
              <w:t>zeichneten Beschäftigungsvertrag für Seeleute (oder, wenn sie keine Arbeitnehmer sind, Nachweise über vertrag</w:t>
            </w:r>
            <w:r w:rsidRPr="00551497">
              <w:softHyphen/>
              <w:t>liche oder ähnliche Vereinbarungen) verfügen müssen, der angemessene Arbeits- und Lebensbedingungen an Bord vorsieht, und dass der Reeder und die Seeleute jeweils im Besitz eines unterzeichneten Originals des Beschäftigungsvertrags für Seeleute sein müssen?</w:t>
            </w:r>
          </w:p>
          <w:p w14:paraId="774E48F9" w14:textId="2C8AC097" w:rsidR="00BB112D" w:rsidRPr="00551497" w:rsidRDefault="00BB112D" w:rsidP="00496792">
            <w:pPr>
              <w:pStyle w:val="TableTextLeft"/>
              <w:spacing w:after="120"/>
              <w:jc w:val="both"/>
              <w:rPr>
                <w:i/>
                <w:iCs/>
              </w:rPr>
            </w:pPr>
            <w:r w:rsidRPr="00551497">
              <w:rPr>
                <w:i/>
                <w:iCs/>
              </w:rPr>
              <w:t>(</w:t>
            </w:r>
            <w:r w:rsidR="007E5BFB" w:rsidRPr="00551497">
              <w:rPr>
                <w:i/>
                <w:iCs/>
              </w:rPr>
              <w:t xml:space="preserve">Norm A2.1 Absatz 1 Buchstaben a </w:t>
            </w:r>
            <w:r w:rsidR="007E5BFB" w:rsidRPr="00551497">
              <w:t>und</w:t>
            </w:r>
            <w:r w:rsidR="007E5BFB" w:rsidRPr="00551497">
              <w:rPr>
                <w:i/>
                <w:iCs/>
              </w:rPr>
              <w:t xml:space="preserve"> c</w:t>
            </w:r>
            <w:r w:rsidRPr="00551497">
              <w:rPr>
                <w:i/>
                <w:iCs/>
              </w:rPr>
              <w:t>)</w:t>
            </w:r>
          </w:p>
          <w:p w14:paraId="11525E5D" w14:textId="77777777" w:rsidR="00BB112D" w:rsidRPr="00551497" w:rsidRDefault="00BB112D" w:rsidP="00496792">
            <w:pPr>
              <w:pStyle w:val="BoxBody"/>
            </w:pPr>
            <w:r w:rsidRPr="00551497">
              <w:t>Bitte führen Sie die anwendbaren innerstaatlichen Bestimmungen auf und geben Sie nach Möglichkeit den jewei</w:t>
            </w:r>
            <w:r w:rsidRPr="00551497">
              <w:softHyphen/>
              <w:t>ligen Wortlaut wieder.</w:t>
            </w:r>
          </w:p>
        </w:tc>
      </w:tr>
      <w:tr w:rsidR="00BB112D" w:rsidRPr="00443F3A" w14:paraId="74B6A7BA" w14:textId="77777777" w:rsidTr="00496792">
        <w:tc>
          <w:tcPr>
            <w:tcW w:w="9639" w:type="dxa"/>
          </w:tcPr>
          <w:p w14:paraId="7335DEF1" w14:textId="77777777" w:rsidR="00BB112D" w:rsidRPr="00443F3A" w:rsidRDefault="00BB112D" w:rsidP="00496792">
            <w:pPr>
              <w:pStyle w:val="BoxBody"/>
              <w:rPr>
                <w:lang w:val="en-GB"/>
              </w:rPr>
            </w:pPr>
            <w:r w:rsidRPr="00443F3A">
              <w:t xml:space="preserve">Erstbericht: </w:t>
            </w:r>
            <w:sdt>
              <w:sdtPr>
                <w:rPr>
                  <w:color w:val="AEAAAA" w:themeColor="background2" w:themeShade="BF"/>
                </w:rPr>
                <w:id w:val="1460997519"/>
                <w:placeholder>
                  <w:docPart w:val="4F8CDFCC8E4448968D0044836FE7151C"/>
                </w:placeholder>
                <w15:color w:val="000000"/>
                <w:text/>
              </w:sdtPr>
              <w:sdtEndPr/>
              <w:sdtContent>
                <w:r w:rsidRPr="00443F3A">
                  <w:rPr>
                    <w:color w:val="AEAAAA" w:themeColor="background2" w:themeShade="BF"/>
                  </w:rPr>
                  <w:t>(für Texteingabe bitte anklicken)</w:t>
                </w:r>
              </w:sdtContent>
            </w:sdt>
          </w:p>
        </w:tc>
      </w:tr>
      <w:tr w:rsidR="00BB112D" w:rsidRPr="00443F3A" w14:paraId="1EFCE940" w14:textId="77777777" w:rsidTr="00496792">
        <w:tc>
          <w:tcPr>
            <w:tcW w:w="9639" w:type="dxa"/>
            <w:shd w:val="clear" w:color="auto" w:fill="F0D2E0"/>
          </w:tcPr>
          <w:p w14:paraId="1E4D853B" w14:textId="77777777" w:rsidR="00BB112D" w:rsidRPr="00443F3A" w:rsidRDefault="00BB112D" w:rsidP="00496792">
            <w:pPr>
              <w:pStyle w:val="BoxBody"/>
              <w:rPr>
                <w:lang w:val="en-GB"/>
              </w:rPr>
            </w:pPr>
            <w:r w:rsidRPr="00443F3A">
              <w:t xml:space="preserve">Zweiter Bericht: </w:t>
            </w:r>
            <w:sdt>
              <w:sdtPr>
                <w:rPr>
                  <w:color w:val="AEAAAA" w:themeColor="background2" w:themeShade="BF"/>
                </w:rPr>
                <w:id w:val="1831405694"/>
                <w:placeholder>
                  <w:docPart w:val="81AE8048477F419B994D5C8A471C7299"/>
                </w:placeholder>
                <w15:color w:val="000000"/>
                <w:text/>
              </w:sdtPr>
              <w:sdtEndPr/>
              <w:sdtContent>
                <w:r w:rsidRPr="00443F3A">
                  <w:rPr>
                    <w:color w:val="AEAAAA" w:themeColor="background2" w:themeShade="BF"/>
                  </w:rPr>
                  <w:t>(für Texteingabe bitte anklicken)</w:t>
                </w:r>
              </w:sdtContent>
            </w:sdt>
          </w:p>
        </w:tc>
      </w:tr>
      <w:tr w:rsidR="00BB112D" w:rsidRPr="00443F3A" w14:paraId="2584DC5B" w14:textId="77777777" w:rsidTr="00496792">
        <w:tc>
          <w:tcPr>
            <w:tcW w:w="9639" w:type="dxa"/>
            <w:shd w:val="clear" w:color="auto" w:fill="FFF5C8"/>
          </w:tcPr>
          <w:p w14:paraId="678CF44B" w14:textId="77777777" w:rsidR="00BB112D" w:rsidRPr="00443F3A" w:rsidRDefault="00BB112D" w:rsidP="00496792">
            <w:pPr>
              <w:pStyle w:val="BoxBody"/>
            </w:pPr>
            <w:r w:rsidRPr="00443F3A">
              <w:t xml:space="preserve">Dritter Bericht: </w:t>
            </w:r>
            <w:sdt>
              <w:sdtPr>
                <w:rPr>
                  <w:color w:val="AEAAAA" w:themeColor="background2" w:themeShade="BF"/>
                </w:rPr>
                <w:id w:val="190273566"/>
                <w:placeholder>
                  <w:docPart w:val="8F879D58CD60494C90D60F2D23C810AF"/>
                </w:placeholder>
                <w15:color w:val="000000"/>
                <w:text/>
              </w:sdtPr>
              <w:sdtEndPr/>
              <w:sdtContent>
                <w:r w:rsidRPr="00443F3A">
                  <w:rPr>
                    <w:color w:val="AEAAAA" w:themeColor="background2" w:themeShade="BF"/>
                  </w:rPr>
                  <w:t>(für Texteingabe bitte anklicken)</w:t>
                </w:r>
              </w:sdtContent>
            </w:sdt>
          </w:p>
        </w:tc>
      </w:tr>
      <w:tr w:rsidR="00BB112D" w:rsidRPr="00443F3A" w14:paraId="0EB4569B" w14:textId="77777777" w:rsidTr="00496792">
        <w:tc>
          <w:tcPr>
            <w:tcW w:w="9639" w:type="dxa"/>
            <w:shd w:val="clear" w:color="auto" w:fill="D2FBFB"/>
          </w:tcPr>
          <w:p w14:paraId="7506533E" w14:textId="77777777" w:rsidR="00BB112D" w:rsidRPr="00443F3A" w:rsidRDefault="00BB112D" w:rsidP="00496792">
            <w:pPr>
              <w:pStyle w:val="BoxBody"/>
            </w:pPr>
            <w:r w:rsidRPr="00443F3A">
              <w:t xml:space="preserve">Vierter Bericht: </w:t>
            </w:r>
            <w:sdt>
              <w:sdtPr>
                <w:rPr>
                  <w:color w:val="AEAAAA" w:themeColor="background2" w:themeShade="BF"/>
                </w:rPr>
                <w:id w:val="-886564164"/>
                <w:placeholder>
                  <w:docPart w:val="872C20C18A3B4FC4BE89DF0DD93D7435"/>
                </w:placeholder>
                <w15:color w:val="000000"/>
                <w:text/>
              </w:sdtPr>
              <w:sdtEndPr/>
              <w:sdtContent>
                <w:r w:rsidRPr="00443F3A">
                  <w:rPr>
                    <w:color w:val="AEAAAA" w:themeColor="background2" w:themeShade="BF"/>
                  </w:rPr>
                  <w:t>(für Texteingabe bitte anklicken)</w:t>
                </w:r>
              </w:sdtContent>
            </w:sdt>
          </w:p>
        </w:tc>
      </w:tr>
      <w:tr w:rsidR="00BB112D" w:rsidRPr="00443F3A" w14:paraId="6382C22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76B2D22" w14:textId="15332E6F" w:rsidR="00BB112D" w:rsidRPr="00443F3A" w:rsidRDefault="007E5BFB" w:rsidP="00842F50">
            <w:pPr>
              <w:pStyle w:val="TableTextLeft"/>
              <w:keepNext/>
              <w:keepLines/>
              <w:spacing w:before="60"/>
              <w:jc w:val="both"/>
            </w:pPr>
            <w:r w:rsidRPr="00443F3A">
              <w:lastRenderedPageBreak/>
              <w:t>Welche Mindestkündigungsfristen für die vorzeitige Beendigung eines Beschäftigungsvertrags für Seeleute müs</w:t>
            </w:r>
            <w:r w:rsidRPr="00443F3A">
              <w:softHyphen/>
              <w:t>sen Seeleute und Reeder einhalten?</w:t>
            </w:r>
          </w:p>
          <w:p w14:paraId="25AF4D5E" w14:textId="513BC8C8" w:rsidR="00BB112D" w:rsidRPr="00443F3A" w:rsidRDefault="00BB112D" w:rsidP="00496792">
            <w:pPr>
              <w:pStyle w:val="TableTextLeft"/>
              <w:spacing w:after="120"/>
              <w:jc w:val="both"/>
              <w:rPr>
                <w:i/>
                <w:iCs/>
              </w:rPr>
            </w:pPr>
            <w:r w:rsidRPr="00443F3A">
              <w:rPr>
                <w:i/>
                <w:iCs/>
              </w:rPr>
              <w:t>(</w:t>
            </w:r>
            <w:r w:rsidR="007E5BFB" w:rsidRPr="00443F3A">
              <w:rPr>
                <w:i/>
              </w:rPr>
              <w:t>Norm</w:t>
            </w:r>
            <w:r w:rsidR="007E5BFB" w:rsidRPr="00443F3A">
              <w:rPr>
                <w:rStyle w:val="Timesitalic"/>
                <w:rFonts w:ascii="Noto Sans" w:hAnsi="Noto Sans" w:cs="Noto Sans"/>
              </w:rPr>
              <w:t xml:space="preserve"> A2.1 </w:t>
            </w:r>
            <w:r w:rsidR="007E5BFB" w:rsidRPr="00443F3A">
              <w:rPr>
                <w:i/>
              </w:rPr>
              <w:t>Absatz</w:t>
            </w:r>
            <w:r w:rsidR="007E5BFB" w:rsidRPr="00443F3A">
              <w:rPr>
                <w:rStyle w:val="Timesitalic"/>
                <w:rFonts w:ascii="Noto Sans" w:hAnsi="Noto Sans" w:cs="Noto Sans"/>
              </w:rPr>
              <w:t> 5</w:t>
            </w:r>
            <w:r w:rsidRPr="00443F3A">
              <w:rPr>
                <w:i/>
                <w:iCs/>
              </w:rPr>
              <w:t>)</w:t>
            </w:r>
          </w:p>
          <w:p w14:paraId="5137C4B9" w14:textId="77777777" w:rsidR="00BB112D" w:rsidRPr="00443F3A" w:rsidRDefault="00BB112D" w:rsidP="00DE7047">
            <w:pPr>
              <w:pStyle w:val="TableTextLeft"/>
              <w:spacing w:before="60" w:after="60"/>
              <w:jc w:val="both"/>
            </w:pPr>
            <w:r w:rsidRPr="00443F3A">
              <w:t>Bitte führen Sie die anwendbaren innerstaatlichen Bestimmungen auf und geben Sie nach Möglichkeit den jewei</w:t>
            </w:r>
            <w:r w:rsidRPr="00443F3A">
              <w:softHyphen/>
              <w:t>ligen Wortlaut wieder.</w:t>
            </w:r>
          </w:p>
        </w:tc>
      </w:tr>
      <w:tr w:rsidR="00BB112D" w:rsidRPr="00443F3A" w14:paraId="4289CE6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A601170" w14:textId="77777777" w:rsidR="00BB112D" w:rsidRPr="00443F3A" w:rsidRDefault="00BB112D" w:rsidP="00496792">
            <w:pPr>
              <w:pStyle w:val="BoxBody"/>
            </w:pPr>
            <w:r w:rsidRPr="00443F3A">
              <w:t xml:space="preserve">Erstbericht: </w:t>
            </w:r>
            <w:sdt>
              <w:sdtPr>
                <w:rPr>
                  <w:color w:val="AEAAAA" w:themeColor="background2" w:themeShade="BF"/>
                </w:rPr>
                <w:id w:val="-227914764"/>
                <w:placeholder>
                  <w:docPart w:val="D74D0E299B3B473A838C26CFBD538F0B"/>
                </w:placeholder>
                <w15:color w:val="000000"/>
                <w:text/>
              </w:sdtPr>
              <w:sdtEndPr/>
              <w:sdtContent>
                <w:r w:rsidRPr="00443F3A">
                  <w:rPr>
                    <w:color w:val="AEAAAA" w:themeColor="background2" w:themeShade="BF"/>
                  </w:rPr>
                  <w:t>(für Texteingabe bitte anklicken)</w:t>
                </w:r>
              </w:sdtContent>
            </w:sdt>
          </w:p>
        </w:tc>
      </w:tr>
      <w:tr w:rsidR="00BB112D" w:rsidRPr="00443F3A" w14:paraId="54D7F48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BC021A8" w14:textId="77777777" w:rsidR="00BB112D" w:rsidRPr="00443F3A" w:rsidRDefault="00BB112D" w:rsidP="00496792">
            <w:pPr>
              <w:pStyle w:val="BoxBody"/>
            </w:pPr>
            <w:r w:rsidRPr="00443F3A">
              <w:t xml:space="preserve">Zweiter Bericht: </w:t>
            </w:r>
            <w:sdt>
              <w:sdtPr>
                <w:rPr>
                  <w:color w:val="AEAAAA" w:themeColor="background2" w:themeShade="BF"/>
                </w:rPr>
                <w:id w:val="661352599"/>
                <w:placeholder>
                  <w:docPart w:val="9B118A21873F4E2A8667B480D32674F3"/>
                </w:placeholder>
                <w15:color w:val="000000"/>
                <w:text/>
              </w:sdtPr>
              <w:sdtEndPr/>
              <w:sdtContent>
                <w:r w:rsidRPr="00443F3A">
                  <w:rPr>
                    <w:color w:val="AEAAAA" w:themeColor="background2" w:themeShade="BF"/>
                  </w:rPr>
                  <w:t>(für Texteingabe bitte anklicken)</w:t>
                </w:r>
              </w:sdtContent>
            </w:sdt>
          </w:p>
        </w:tc>
      </w:tr>
      <w:tr w:rsidR="00BB112D" w:rsidRPr="00443F3A" w14:paraId="5E496E6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BCC0E31" w14:textId="77777777" w:rsidR="00BB112D" w:rsidRPr="00443F3A" w:rsidRDefault="00BB112D" w:rsidP="00496792">
            <w:pPr>
              <w:pStyle w:val="BoxBody"/>
            </w:pPr>
            <w:r w:rsidRPr="00443F3A">
              <w:t xml:space="preserve">Dritter Bericht: </w:t>
            </w:r>
            <w:sdt>
              <w:sdtPr>
                <w:rPr>
                  <w:color w:val="AEAAAA" w:themeColor="background2" w:themeShade="BF"/>
                </w:rPr>
                <w:id w:val="-1308473399"/>
                <w:placeholder>
                  <w:docPart w:val="73692EB626064C4E85A48DBEBDC98AAC"/>
                </w:placeholder>
                <w15:color w:val="000000"/>
                <w:text/>
              </w:sdtPr>
              <w:sdtEndPr/>
              <w:sdtContent>
                <w:r w:rsidRPr="00443F3A">
                  <w:rPr>
                    <w:color w:val="AEAAAA" w:themeColor="background2" w:themeShade="BF"/>
                  </w:rPr>
                  <w:t>(für Texteingabe bitte anklicken)</w:t>
                </w:r>
              </w:sdtContent>
            </w:sdt>
          </w:p>
        </w:tc>
      </w:tr>
      <w:tr w:rsidR="00BB112D" w:rsidRPr="00443F3A" w14:paraId="52D1BA1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21C4D64" w14:textId="77777777" w:rsidR="00BB112D" w:rsidRPr="00443F3A" w:rsidRDefault="00BB112D" w:rsidP="00496792">
            <w:pPr>
              <w:pStyle w:val="BoxBody"/>
            </w:pPr>
            <w:r w:rsidRPr="00443F3A">
              <w:t xml:space="preserve">Vierter Bericht: </w:t>
            </w:r>
            <w:sdt>
              <w:sdtPr>
                <w:rPr>
                  <w:color w:val="AEAAAA" w:themeColor="background2" w:themeShade="BF"/>
                </w:rPr>
                <w:id w:val="743917684"/>
                <w:placeholder>
                  <w:docPart w:val="34776EE92FF04D499635B75F7CF9A5E5"/>
                </w:placeholder>
                <w15:color w:val="000000"/>
                <w:text/>
              </w:sdtPr>
              <w:sdtEndPr/>
              <w:sdtContent>
                <w:r w:rsidRPr="00443F3A">
                  <w:rPr>
                    <w:color w:val="AEAAAA" w:themeColor="background2" w:themeShade="BF"/>
                  </w:rPr>
                  <w:t>(für Texteingabe bitte anklicken)</w:t>
                </w:r>
              </w:sdtContent>
            </w:sdt>
          </w:p>
        </w:tc>
      </w:tr>
      <w:tr w:rsidR="00BB112D" w:rsidRPr="00551497" w14:paraId="644C571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2DDBAA2" w14:textId="6CA9416C" w:rsidR="00BB112D" w:rsidRPr="00551497" w:rsidRDefault="007E5BFB" w:rsidP="00496792">
            <w:pPr>
              <w:pStyle w:val="TableTextLeft"/>
              <w:spacing w:before="60"/>
              <w:jc w:val="both"/>
            </w:pPr>
            <w:r w:rsidRPr="00551497">
              <w:t>Sind in den innerstaatlichen Rechtsvorschriften oder Gesamtarbeitsverträgen Umstände vorgesehen, die die Beendigung des Beschäftigungsvertrags mit kürzerer oder ohne Kündigungsfrist rechtfertigen?</w:t>
            </w:r>
          </w:p>
          <w:p w14:paraId="1F4DB95D" w14:textId="2BE45401" w:rsidR="00BB112D" w:rsidRPr="00551497" w:rsidRDefault="00BB112D" w:rsidP="00496792">
            <w:pPr>
              <w:pStyle w:val="TableTextLeft"/>
              <w:spacing w:after="120"/>
              <w:jc w:val="both"/>
              <w:rPr>
                <w:i/>
                <w:iCs/>
              </w:rPr>
            </w:pPr>
            <w:r w:rsidRPr="00551497">
              <w:rPr>
                <w:i/>
                <w:iCs/>
              </w:rPr>
              <w:t>(</w:t>
            </w:r>
            <w:r w:rsidR="007E5BFB" w:rsidRPr="00551497">
              <w:rPr>
                <w:rStyle w:val="Timesitalic"/>
                <w:rFonts w:ascii="Noto Sans" w:hAnsi="Noto Sans" w:cs="Noto Sans"/>
              </w:rPr>
              <w:t>Norm A2.1 Absatz 6</w:t>
            </w:r>
            <w:r w:rsidRPr="00551497">
              <w:rPr>
                <w:i/>
                <w:iCs/>
              </w:rPr>
              <w:t>)</w:t>
            </w:r>
          </w:p>
          <w:p w14:paraId="03CCD677" w14:textId="1F7765DF" w:rsidR="00BB112D" w:rsidRPr="00551497" w:rsidRDefault="00827845" w:rsidP="00496792">
            <w:pPr>
              <w:pStyle w:val="BoxBody"/>
            </w:pPr>
            <w:r>
              <w:t>Falls ja, fassen Sie bitte die betreffenden</w:t>
            </w:r>
            <w:r w:rsidR="00BB112D" w:rsidRPr="00551497">
              <w:t xml:space="preserve"> Bestimmungen </w:t>
            </w:r>
            <w:r>
              <w:t>zusammen</w:t>
            </w:r>
            <w:r w:rsidR="00BB112D" w:rsidRPr="00551497">
              <w:t xml:space="preserve"> und geben Sie nach Möglichkeit den jewei</w:t>
            </w:r>
            <w:r w:rsidR="00BB112D" w:rsidRPr="00551497">
              <w:softHyphen/>
              <w:t>ligen Wortlaut wieder.</w:t>
            </w:r>
          </w:p>
        </w:tc>
      </w:tr>
      <w:tr w:rsidR="00BB112D" w:rsidRPr="00443F3A" w14:paraId="0633480C"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FB6E31A" w14:textId="77777777" w:rsidR="00BB112D" w:rsidRPr="00443F3A" w:rsidRDefault="00BB112D" w:rsidP="00496792">
            <w:pPr>
              <w:pStyle w:val="BoxBody"/>
            </w:pPr>
            <w:r w:rsidRPr="00443F3A">
              <w:t xml:space="preserve">Erstbericht: </w:t>
            </w:r>
            <w:sdt>
              <w:sdtPr>
                <w:rPr>
                  <w:color w:val="AEAAAA" w:themeColor="background2" w:themeShade="BF"/>
                </w:rPr>
                <w:id w:val="-594172097"/>
                <w:placeholder>
                  <w:docPart w:val="07E53D93AAB94FAEA0B7511329AC7A54"/>
                </w:placeholder>
                <w15:color w:val="000000"/>
                <w:text/>
              </w:sdtPr>
              <w:sdtEndPr/>
              <w:sdtContent>
                <w:r w:rsidRPr="00443F3A">
                  <w:rPr>
                    <w:color w:val="AEAAAA" w:themeColor="background2" w:themeShade="BF"/>
                  </w:rPr>
                  <w:t>(für Texteingabe bitte anklicken)</w:t>
                </w:r>
              </w:sdtContent>
            </w:sdt>
          </w:p>
        </w:tc>
      </w:tr>
      <w:tr w:rsidR="00BB112D" w:rsidRPr="00443F3A" w14:paraId="07C5194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85FA18A" w14:textId="77777777" w:rsidR="00BB112D" w:rsidRPr="00443F3A" w:rsidRDefault="00BB112D" w:rsidP="00496792">
            <w:pPr>
              <w:pStyle w:val="BoxBody"/>
            </w:pPr>
            <w:r w:rsidRPr="00443F3A">
              <w:t xml:space="preserve">Zweiter Bericht: </w:t>
            </w:r>
            <w:sdt>
              <w:sdtPr>
                <w:rPr>
                  <w:color w:val="AEAAAA" w:themeColor="background2" w:themeShade="BF"/>
                </w:rPr>
                <w:id w:val="-2002734039"/>
                <w:placeholder>
                  <w:docPart w:val="0F874821411E4BDDBEAFEB9497073884"/>
                </w:placeholder>
                <w15:color w:val="000000"/>
                <w:text/>
              </w:sdtPr>
              <w:sdtEndPr/>
              <w:sdtContent>
                <w:r w:rsidRPr="00443F3A">
                  <w:rPr>
                    <w:color w:val="AEAAAA" w:themeColor="background2" w:themeShade="BF"/>
                  </w:rPr>
                  <w:t>(für Texteingabe bitte anklicken)</w:t>
                </w:r>
              </w:sdtContent>
            </w:sdt>
          </w:p>
        </w:tc>
      </w:tr>
      <w:tr w:rsidR="00BB112D" w:rsidRPr="00443F3A" w14:paraId="3388217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F67933C" w14:textId="77777777" w:rsidR="00BB112D" w:rsidRPr="00443F3A" w:rsidRDefault="00BB112D" w:rsidP="00496792">
            <w:pPr>
              <w:pStyle w:val="BoxBody"/>
            </w:pPr>
            <w:r w:rsidRPr="00443F3A">
              <w:t xml:space="preserve">Dritter Bericht: </w:t>
            </w:r>
            <w:sdt>
              <w:sdtPr>
                <w:rPr>
                  <w:color w:val="AEAAAA" w:themeColor="background2" w:themeShade="BF"/>
                </w:rPr>
                <w:id w:val="-143047029"/>
                <w:placeholder>
                  <w:docPart w:val="F2EACB56487F42FBBC4CDC4FA979AAA2"/>
                </w:placeholder>
                <w15:color w:val="000000"/>
                <w:text/>
              </w:sdtPr>
              <w:sdtEndPr/>
              <w:sdtContent>
                <w:r w:rsidRPr="00443F3A">
                  <w:rPr>
                    <w:color w:val="AEAAAA" w:themeColor="background2" w:themeShade="BF"/>
                  </w:rPr>
                  <w:t>(für Texteingabe bitte anklicken)</w:t>
                </w:r>
              </w:sdtContent>
            </w:sdt>
          </w:p>
        </w:tc>
      </w:tr>
      <w:tr w:rsidR="00BB112D" w:rsidRPr="00443F3A" w14:paraId="3BAA2A6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8799733" w14:textId="77777777" w:rsidR="00BB112D" w:rsidRPr="00443F3A" w:rsidRDefault="00BB112D" w:rsidP="00496792">
            <w:pPr>
              <w:pStyle w:val="BoxBody"/>
            </w:pPr>
            <w:r w:rsidRPr="00443F3A">
              <w:t xml:space="preserve">Vierter Bericht: </w:t>
            </w:r>
            <w:sdt>
              <w:sdtPr>
                <w:rPr>
                  <w:color w:val="AEAAAA" w:themeColor="background2" w:themeShade="BF"/>
                </w:rPr>
                <w:id w:val="-1647976719"/>
                <w:placeholder>
                  <w:docPart w:val="2010F5EBFB05447A99CD1B7D00D3B295"/>
                </w:placeholder>
                <w15:color w:val="000000"/>
                <w:text/>
              </w:sdtPr>
              <w:sdtEndPr/>
              <w:sdtContent>
                <w:r w:rsidRPr="00443F3A">
                  <w:rPr>
                    <w:color w:val="AEAAAA" w:themeColor="background2" w:themeShade="BF"/>
                  </w:rPr>
                  <w:t>(für Texteingabe bitte anklicken)</w:t>
                </w:r>
              </w:sdtContent>
            </w:sdt>
          </w:p>
        </w:tc>
      </w:tr>
      <w:tr w:rsidR="00BB112D" w:rsidRPr="00551497" w14:paraId="4F2C9A1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A28EDE9" w14:textId="6D5B68E9" w:rsidR="00BB112D" w:rsidRPr="00551497" w:rsidRDefault="007E5BFB" w:rsidP="00827845">
            <w:pPr>
              <w:pStyle w:val="TableTextLeft"/>
              <w:spacing w:before="50"/>
              <w:jc w:val="both"/>
            </w:pPr>
            <w:r w:rsidRPr="00551497">
              <w:rPr>
                <w:spacing w:val="-1"/>
              </w:rPr>
              <w:t>Fassen Sie bitte die Anforderungen Ihres Landes zusammen, mit denen sichergestellt wird, dass Seeleute die Gele</w:t>
            </w:r>
            <w:r w:rsidRPr="00551497">
              <w:rPr>
                <w:spacing w:val="-1"/>
              </w:rPr>
              <w:softHyphen/>
              <w:t>genheit haben, ihren Beschäftigungsvertrag für Seeleute vor der Unterzeichnung zu prüfen und Rat hierzu einzu</w:t>
            </w:r>
            <w:r w:rsidRPr="00551497">
              <w:rPr>
                <w:spacing w:val="-1"/>
              </w:rPr>
              <w:softHyphen/>
              <w:t>holen, und geben Sie nach Möglichkeit den jeweiligen Wortlaut wieder.</w:t>
            </w:r>
          </w:p>
          <w:p w14:paraId="12E3FB4E" w14:textId="0252ADD2" w:rsidR="00BB112D" w:rsidRPr="00551497" w:rsidRDefault="00BB112D" w:rsidP="00827845">
            <w:pPr>
              <w:pStyle w:val="TableTextLeft"/>
              <w:spacing w:after="50"/>
              <w:jc w:val="both"/>
            </w:pPr>
            <w:r w:rsidRPr="00551497">
              <w:rPr>
                <w:i/>
                <w:iCs/>
              </w:rPr>
              <w:t>(</w:t>
            </w:r>
            <w:r w:rsidR="007E5BFB" w:rsidRPr="00551497">
              <w:rPr>
                <w:rStyle w:val="Timesitalic"/>
                <w:rFonts w:ascii="Noto Sans" w:hAnsi="Noto Sans" w:cs="Noto Sans"/>
              </w:rPr>
              <w:t>Norm</w:t>
            </w:r>
            <w:r w:rsidR="007E5BFB" w:rsidRPr="00551497">
              <w:rPr>
                <w:rStyle w:val="Timesitalic"/>
                <w:rFonts w:ascii="Noto Sans" w:hAnsi="Noto Sans" w:cs="Noto Sans"/>
                <w:spacing w:val="-1"/>
              </w:rPr>
              <w:t xml:space="preserve"> A2.1 </w:t>
            </w:r>
            <w:r w:rsidR="007E5BFB" w:rsidRPr="00551497">
              <w:rPr>
                <w:rStyle w:val="Timesitalic"/>
                <w:rFonts w:ascii="Noto Sans" w:hAnsi="Noto Sans" w:cs="Noto Sans"/>
              </w:rPr>
              <w:t>Absatz</w:t>
            </w:r>
            <w:r w:rsidR="007E5BFB" w:rsidRPr="00551497">
              <w:rPr>
                <w:rStyle w:val="Timesitalic"/>
                <w:rFonts w:ascii="Noto Sans" w:hAnsi="Noto Sans" w:cs="Noto Sans"/>
                <w:spacing w:val="-1"/>
              </w:rPr>
              <w:t> 1 Buchstabe b</w:t>
            </w:r>
            <w:r w:rsidRPr="00551497">
              <w:rPr>
                <w:i/>
                <w:iCs/>
              </w:rPr>
              <w:t>)</w:t>
            </w:r>
          </w:p>
        </w:tc>
      </w:tr>
      <w:tr w:rsidR="00BB112D" w:rsidRPr="00443F3A" w14:paraId="4A158195"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D1FDAB0" w14:textId="77777777" w:rsidR="00BB112D" w:rsidRPr="00443F3A" w:rsidRDefault="00BB112D" w:rsidP="00827845">
            <w:pPr>
              <w:pStyle w:val="BoxBody"/>
              <w:spacing w:before="50" w:after="50"/>
            </w:pPr>
            <w:r w:rsidRPr="00443F3A">
              <w:t xml:space="preserve">Erstbericht: </w:t>
            </w:r>
            <w:sdt>
              <w:sdtPr>
                <w:rPr>
                  <w:color w:val="AEAAAA" w:themeColor="background2" w:themeShade="BF"/>
                </w:rPr>
                <w:id w:val="840902535"/>
                <w:placeholder>
                  <w:docPart w:val="C02755F8EC8D48BFBC5D7FCEDD92658A"/>
                </w:placeholder>
                <w15:color w:val="000000"/>
                <w:text/>
              </w:sdtPr>
              <w:sdtEndPr/>
              <w:sdtContent>
                <w:r w:rsidRPr="00443F3A">
                  <w:rPr>
                    <w:color w:val="AEAAAA" w:themeColor="background2" w:themeShade="BF"/>
                  </w:rPr>
                  <w:t>(für Texteingabe bitte anklicken)</w:t>
                </w:r>
              </w:sdtContent>
            </w:sdt>
          </w:p>
        </w:tc>
      </w:tr>
      <w:tr w:rsidR="00BB112D" w:rsidRPr="00443F3A" w14:paraId="77C1350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618FD7B" w14:textId="77777777" w:rsidR="00BB112D" w:rsidRPr="00443F3A" w:rsidRDefault="00BB112D" w:rsidP="00827845">
            <w:pPr>
              <w:pStyle w:val="BoxBody"/>
              <w:spacing w:before="50" w:after="50"/>
            </w:pPr>
            <w:r w:rsidRPr="00443F3A">
              <w:t xml:space="preserve">Zweiter Bericht: </w:t>
            </w:r>
            <w:sdt>
              <w:sdtPr>
                <w:rPr>
                  <w:color w:val="AEAAAA" w:themeColor="background2" w:themeShade="BF"/>
                </w:rPr>
                <w:id w:val="-1545979930"/>
                <w:placeholder>
                  <w:docPart w:val="26B17FC55BEA4BFD94BC2C25DCCF3966"/>
                </w:placeholder>
                <w15:color w:val="000000"/>
                <w:text/>
              </w:sdtPr>
              <w:sdtEndPr/>
              <w:sdtContent>
                <w:r w:rsidRPr="00443F3A">
                  <w:rPr>
                    <w:color w:val="AEAAAA" w:themeColor="background2" w:themeShade="BF"/>
                  </w:rPr>
                  <w:t>(für Texteingabe bitte anklicken)</w:t>
                </w:r>
              </w:sdtContent>
            </w:sdt>
          </w:p>
        </w:tc>
      </w:tr>
      <w:tr w:rsidR="00BB112D" w:rsidRPr="00443F3A" w14:paraId="4DFBCE0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A1CCD46" w14:textId="77777777" w:rsidR="00BB112D" w:rsidRPr="00443F3A" w:rsidRDefault="00BB112D" w:rsidP="00827845">
            <w:pPr>
              <w:pStyle w:val="BoxBody"/>
              <w:spacing w:before="50" w:after="50"/>
            </w:pPr>
            <w:r w:rsidRPr="00443F3A">
              <w:t xml:space="preserve">Dritter Bericht: </w:t>
            </w:r>
            <w:sdt>
              <w:sdtPr>
                <w:rPr>
                  <w:color w:val="AEAAAA" w:themeColor="background2" w:themeShade="BF"/>
                </w:rPr>
                <w:id w:val="-715583373"/>
                <w:placeholder>
                  <w:docPart w:val="5431D2F7AD2546A29ABEF5355320A799"/>
                </w:placeholder>
                <w15:color w:val="000000"/>
                <w:text/>
              </w:sdtPr>
              <w:sdtEndPr/>
              <w:sdtContent>
                <w:r w:rsidRPr="00443F3A">
                  <w:rPr>
                    <w:color w:val="AEAAAA" w:themeColor="background2" w:themeShade="BF"/>
                  </w:rPr>
                  <w:t>(für Texteingabe bitte anklicken)</w:t>
                </w:r>
              </w:sdtContent>
            </w:sdt>
          </w:p>
        </w:tc>
      </w:tr>
      <w:tr w:rsidR="00BB112D" w:rsidRPr="00443F3A" w14:paraId="49889B5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501B7C9E" w14:textId="77777777" w:rsidR="00BB112D" w:rsidRPr="00443F3A" w:rsidRDefault="00BB112D" w:rsidP="00827845">
            <w:pPr>
              <w:pStyle w:val="BoxBody"/>
              <w:spacing w:before="50" w:after="50"/>
            </w:pPr>
            <w:r w:rsidRPr="00443F3A">
              <w:t xml:space="preserve">Vierter Bericht: </w:t>
            </w:r>
            <w:sdt>
              <w:sdtPr>
                <w:rPr>
                  <w:color w:val="AEAAAA" w:themeColor="background2" w:themeShade="BF"/>
                </w:rPr>
                <w:id w:val="1612320873"/>
                <w:placeholder>
                  <w:docPart w:val="C472AD401BBE4F39A3E951115806FE96"/>
                </w:placeholder>
                <w15:color w:val="000000"/>
                <w:text/>
              </w:sdtPr>
              <w:sdtEndPr/>
              <w:sdtContent>
                <w:r w:rsidRPr="00443F3A">
                  <w:rPr>
                    <w:color w:val="AEAAAA" w:themeColor="background2" w:themeShade="BF"/>
                  </w:rPr>
                  <w:t>(für Texteingabe bitte anklicken)</w:t>
                </w:r>
              </w:sdtContent>
            </w:sdt>
          </w:p>
        </w:tc>
      </w:tr>
      <w:tr w:rsidR="00BB112D" w:rsidRPr="00443F3A" w14:paraId="260CEA5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8BBCEDE" w14:textId="2418EEF9" w:rsidR="00BB112D" w:rsidRPr="00443F3A" w:rsidRDefault="007E5BFB" w:rsidP="00827845">
            <w:pPr>
              <w:pStyle w:val="TableTextLeft"/>
              <w:spacing w:before="50"/>
              <w:jc w:val="both"/>
            </w:pPr>
            <w:r w:rsidRPr="00443F3A">
              <w:rPr>
                <w:spacing w:val="-1"/>
              </w:rPr>
              <w:t>Fassen Sie bitte die Anforderungen Ihres Landes zusammen, mit denen sichergestellt wird, dass die Informationen über die Beschäftigungsbedingungen für Seeleute an Bord des Schiffes leicht zugänglich sind, und geben Sie nach Möglichkeit den jeweiligen Wortlaut wieder.</w:t>
            </w:r>
          </w:p>
          <w:p w14:paraId="145899B1" w14:textId="4504896F" w:rsidR="00BB112D" w:rsidRPr="00443F3A" w:rsidRDefault="00BB112D" w:rsidP="00827845">
            <w:pPr>
              <w:pStyle w:val="TableTextLeft"/>
              <w:spacing w:after="50"/>
              <w:jc w:val="both"/>
            </w:pPr>
            <w:r w:rsidRPr="00443F3A">
              <w:rPr>
                <w:i/>
                <w:iCs/>
              </w:rPr>
              <w:t>(</w:t>
            </w:r>
            <w:r w:rsidR="007E5BFB" w:rsidRPr="00443F3A">
              <w:rPr>
                <w:rStyle w:val="Timesitalic"/>
                <w:rFonts w:ascii="Noto Sans" w:hAnsi="Noto Sans" w:cs="Noto Sans"/>
                <w:spacing w:val="-1"/>
              </w:rPr>
              <w:t>Norm A2.1 Absatz 1 Buchstabe d</w:t>
            </w:r>
            <w:r w:rsidRPr="00443F3A">
              <w:rPr>
                <w:i/>
                <w:iCs/>
              </w:rPr>
              <w:t>)</w:t>
            </w:r>
          </w:p>
        </w:tc>
      </w:tr>
      <w:tr w:rsidR="00BB112D" w:rsidRPr="00443F3A" w14:paraId="593D09E2"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8874A5F" w14:textId="77777777" w:rsidR="00BB112D" w:rsidRPr="00443F3A" w:rsidRDefault="00BB112D" w:rsidP="00827845">
            <w:pPr>
              <w:pStyle w:val="BoxBody"/>
              <w:spacing w:before="50" w:after="50"/>
            </w:pPr>
            <w:r w:rsidRPr="00443F3A">
              <w:t xml:space="preserve">Erstbericht: </w:t>
            </w:r>
            <w:sdt>
              <w:sdtPr>
                <w:rPr>
                  <w:color w:val="AEAAAA" w:themeColor="background2" w:themeShade="BF"/>
                </w:rPr>
                <w:id w:val="-385263511"/>
                <w:placeholder>
                  <w:docPart w:val="28861E8D3BA947349691D537CE4EEBCA"/>
                </w:placeholder>
                <w15:color w:val="000000"/>
                <w:text/>
              </w:sdtPr>
              <w:sdtEndPr/>
              <w:sdtContent>
                <w:r w:rsidRPr="00443F3A">
                  <w:rPr>
                    <w:color w:val="AEAAAA" w:themeColor="background2" w:themeShade="BF"/>
                  </w:rPr>
                  <w:t>(für Texteingabe bitte anklicken)</w:t>
                </w:r>
              </w:sdtContent>
            </w:sdt>
          </w:p>
        </w:tc>
      </w:tr>
      <w:tr w:rsidR="00BB112D" w:rsidRPr="00443F3A" w14:paraId="4390C7F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5B1081C" w14:textId="77777777" w:rsidR="00BB112D" w:rsidRPr="00443F3A" w:rsidRDefault="00BB112D" w:rsidP="00827845">
            <w:pPr>
              <w:pStyle w:val="BoxBody"/>
              <w:spacing w:before="50" w:after="50"/>
            </w:pPr>
            <w:r w:rsidRPr="00443F3A">
              <w:t xml:space="preserve">Zweiter Bericht: </w:t>
            </w:r>
            <w:sdt>
              <w:sdtPr>
                <w:rPr>
                  <w:color w:val="AEAAAA" w:themeColor="background2" w:themeShade="BF"/>
                </w:rPr>
                <w:id w:val="98920841"/>
                <w:placeholder>
                  <w:docPart w:val="EAA3E1338B834D77B8FA124ED00B2C62"/>
                </w:placeholder>
                <w15:color w:val="000000"/>
                <w:text/>
              </w:sdtPr>
              <w:sdtEndPr/>
              <w:sdtContent>
                <w:r w:rsidRPr="00443F3A">
                  <w:rPr>
                    <w:color w:val="AEAAAA" w:themeColor="background2" w:themeShade="BF"/>
                  </w:rPr>
                  <w:t>(für Texteingabe bitte anklicken)</w:t>
                </w:r>
              </w:sdtContent>
            </w:sdt>
          </w:p>
        </w:tc>
      </w:tr>
      <w:tr w:rsidR="00BB112D" w:rsidRPr="00443F3A" w14:paraId="3A4C228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453B4CF" w14:textId="77777777" w:rsidR="00BB112D" w:rsidRPr="00443F3A" w:rsidRDefault="00BB112D" w:rsidP="00827845">
            <w:pPr>
              <w:pStyle w:val="BoxBody"/>
              <w:spacing w:before="50" w:after="50"/>
            </w:pPr>
            <w:r w:rsidRPr="00443F3A">
              <w:t xml:space="preserve">Dritter Bericht: </w:t>
            </w:r>
            <w:sdt>
              <w:sdtPr>
                <w:rPr>
                  <w:color w:val="AEAAAA" w:themeColor="background2" w:themeShade="BF"/>
                </w:rPr>
                <w:id w:val="383443684"/>
                <w:placeholder>
                  <w:docPart w:val="29E7320B09014345A185DE7135E0FFE0"/>
                </w:placeholder>
                <w15:color w:val="000000"/>
                <w:text/>
              </w:sdtPr>
              <w:sdtEndPr/>
              <w:sdtContent>
                <w:r w:rsidRPr="00443F3A">
                  <w:rPr>
                    <w:color w:val="AEAAAA" w:themeColor="background2" w:themeShade="BF"/>
                  </w:rPr>
                  <w:t>(für Texteingabe bitte anklicken)</w:t>
                </w:r>
              </w:sdtContent>
            </w:sdt>
          </w:p>
        </w:tc>
      </w:tr>
      <w:tr w:rsidR="00BB112D" w:rsidRPr="00443F3A" w14:paraId="2C4A0D2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15D5206F" w14:textId="77777777" w:rsidR="00BB112D" w:rsidRPr="00443F3A" w:rsidRDefault="00BB112D" w:rsidP="00827845">
            <w:pPr>
              <w:pStyle w:val="BoxBody"/>
              <w:spacing w:before="50" w:after="50"/>
            </w:pPr>
            <w:r w:rsidRPr="00443F3A">
              <w:t xml:space="preserve">Vierter Bericht: </w:t>
            </w:r>
            <w:sdt>
              <w:sdtPr>
                <w:rPr>
                  <w:color w:val="AEAAAA" w:themeColor="background2" w:themeShade="BF"/>
                </w:rPr>
                <w:id w:val="-1316104140"/>
                <w:placeholder>
                  <w:docPart w:val="1E393B3A4C574747966CD04E7CD7A8DC"/>
                </w:placeholder>
                <w15:color w:val="000000"/>
                <w:text/>
              </w:sdtPr>
              <w:sdtEndPr/>
              <w:sdtContent>
                <w:r w:rsidRPr="00443F3A">
                  <w:rPr>
                    <w:color w:val="AEAAAA" w:themeColor="background2" w:themeShade="BF"/>
                  </w:rPr>
                  <w:t>(für Texteingabe bitte anklicken)</w:t>
                </w:r>
              </w:sdtContent>
            </w:sdt>
          </w:p>
        </w:tc>
      </w:tr>
      <w:tr w:rsidR="00BB112D" w:rsidRPr="00443F3A" w14:paraId="76C1F13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FE862CC" w14:textId="4F196678" w:rsidR="00BB112D" w:rsidRPr="00443F3A" w:rsidRDefault="007E5BFB" w:rsidP="00FD3DC8">
            <w:pPr>
              <w:pStyle w:val="TableTextLeft"/>
              <w:spacing w:before="50"/>
              <w:jc w:val="both"/>
            </w:pPr>
            <w:r w:rsidRPr="00443F3A">
              <w:lastRenderedPageBreak/>
              <w:t>Ist in den Rechtsvorschriften vorgesehen, dass Seeleuten eine Bescheinigung über ihren Dienst an Bord des Schiffes auszuhändigen ist?</w:t>
            </w:r>
          </w:p>
          <w:p w14:paraId="0122F1B9" w14:textId="3DCCB186" w:rsidR="00BB112D" w:rsidRPr="00443F3A" w:rsidRDefault="00BB112D" w:rsidP="00827845">
            <w:pPr>
              <w:pStyle w:val="TableTextLeft"/>
              <w:spacing w:after="100"/>
              <w:jc w:val="both"/>
              <w:rPr>
                <w:i/>
                <w:iCs/>
              </w:rPr>
            </w:pPr>
            <w:r w:rsidRPr="00443F3A">
              <w:rPr>
                <w:i/>
                <w:iCs/>
              </w:rPr>
              <w:t>(</w:t>
            </w:r>
            <w:r w:rsidR="007E5BFB" w:rsidRPr="00443F3A">
              <w:rPr>
                <w:rStyle w:val="Timesitalic"/>
                <w:rFonts w:ascii="Noto Sans" w:hAnsi="Noto Sans" w:cs="Noto Sans"/>
                <w:spacing w:val="-1"/>
              </w:rPr>
              <w:t xml:space="preserve">Norm A2.1 Absatz 1 Buchstabe e </w:t>
            </w:r>
            <w:r w:rsidR="007E5BFB" w:rsidRPr="00443F3A">
              <w:rPr>
                <w:rStyle w:val="Timesitalic"/>
                <w:rFonts w:ascii="Noto Sans" w:hAnsi="Noto Sans" w:cs="Noto Sans"/>
                <w:i w:val="0"/>
                <w:iCs w:val="0"/>
                <w:spacing w:val="-1"/>
              </w:rPr>
              <w:t>und</w:t>
            </w:r>
            <w:r w:rsidR="007E5BFB" w:rsidRPr="00443F3A">
              <w:rPr>
                <w:rStyle w:val="Timesitalic"/>
                <w:rFonts w:ascii="Noto Sans" w:hAnsi="Noto Sans" w:cs="Noto Sans"/>
                <w:spacing w:val="-1"/>
              </w:rPr>
              <w:t xml:space="preserve"> Absatz 3</w:t>
            </w:r>
            <w:r w:rsidRPr="00443F3A">
              <w:rPr>
                <w:i/>
                <w:iCs/>
              </w:rPr>
              <w:t>)</w:t>
            </w:r>
          </w:p>
          <w:p w14:paraId="349FEFDE" w14:textId="77777777" w:rsidR="00BB112D" w:rsidRPr="00443F3A" w:rsidRDefault="00BB112D" w:rsidP="00FD3DC8">
            <w:pPr>
              <w:pStyle w:val="BoxBody"/>
              <w:spacing w:after="50"/>
            </w:pPr>
            <w:r w:rsidRPr="00443F3A">
              <w:t>Bitte führen Sie die anwendbaren innerstaatlichen Bestimmungen auf und geben Sie nach Möglichkeit den jewei</w:t>
            </w:r>
            <w:r w:rsidRPr="00443F3A">
              <w:softHyphen/>
              <w:t>ligen Wortlaut wieder.</w:t>
            </w:r>
          </w:p>
        </w:tc>
      </w:tr>
      <w:tr w:rsidR="00BB112D" w:rsidRPr="00443F3A" w14:paraId="294705A5"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94EA61B" w14:textId="77777777" w:rsidR="00BB112D" w:rsidRPr="00443F3A" w:rsidRDefault="00BB112D" w:rsidP="00827845">
            <w:pPr>
              <w:pStyle w:val="BoxBody"/>
              <w:spacing w:before="50" w:after="50"/>
            </w:pPr>
            <w:r w:rsidRPr="00443F3A">
              <w:t xml:space="preserve">Erstbericht: </w:t>
            </w:r>
            <w:sdt>
              <w:sdtPr>
                <w:rPr>
                  <w:color w:val="AEAAAA" w:themeColor="background2" w:themeShade="BF"/>
                </w:rPr>
                <w:id w:val="-1589918982"/>
                <w:placeholder>
                  <w:docPart w:val="F8B2059B80EF409FAB7F5E028FE333DD"/>
                </w:placeholder>
                <w15:color w:val="000000"/>
                <w:text/>
              </w:sdtPr>
              <w:sdtEndPr/>
              <w:sdtContent>
                <w:r w:rsidRPr="00443F3A">
                  <w:rPr>
                    <w:color w:val="AEAAAA" w:themeColor="background2" w:themeShade="BF"/>
                  </w:rPr>
                  <w:t>(für Texteingabe bitte anklicken)</w:t>
                </w:r>
              </w:sdtContent>
            </w:sdt>
          </w:p>
        </w:tc>
      </w:tr>
      <w:tr w:rsidR="00BB112D" w:rsidRPr="00443F3A" w14:paraId="19D5AF5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4B04862" w14:textId="77777777" w:rsidR="00BB112D" w:rsidRPr="00443F3A" w:rsidRDefault="00BB112D" w:rsidP="00827845">
            <w:pPr>
              <w:pStyle w:val="BoxBody"/>
              <w:spacing w:before="50" w:after="50"/>
            </w:pPr>
            <w:r w:rsidRPr="00443F3A">
              <w:t xml:space="preserve">Zweiter Bericht: </w:t>
            </w:r>
            <w:sdt>
              <w:sdtPr>
                <w:rPr>
                  <w:color w:val="AEAAAA" w:themeColor="background2" w:themeShade="BF"/>
                </w:rPr>
                <w:id w:val="1592429518"/>
                <w:placeholder>
                  <w:docPart w:val="E218B0FF4E4D437692F3A6F654AA67DD"/>
                </w:placeholder>
                <w15:color w:val="000000"/>
                <w:text/>
              </w:sdtPr>
              <w:sdtEndPr/>
              <w:sdtContent>
                <w:r w:rsidRPr="00443F3A">
                  <w:rPr>
                    <w:color w:val="AEAAAA" w:themeColor="background2" w:themeShade="BF"/>
                  </w:rPr>
                  <w:t>(für Texteingabe bitte anklicken)</w:t>
                </w:r>
              </w:sdtContent>
            </w:sdt>
          </w:p>
        </w:tc>
      </w:tr>
      <w:tr w:rsidR="00BB112D" w:rsidRPr="00443F3A" w14:paraId="6B38B6A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5B49158" w14:textId="77777777" w:rsidR="00BB112D" w:rsidRPr="00443F3A" w:rsidRDefault="00BB112D" w:rsidP="00827845">
            <w:pPr>
              <w:pStyle w:val="BoxBody"/>
              <w:spacing w:before="50" w:after="50"/>
            </w:pPr>
            <w:r w:rsidRPr="00443F3A">
              <w:t xml:space="preserve">Dritter Bericht: </w:t>
            </w:r>
            <w:sdt>
              <w:sdtPr>
                <w:rPr>
                  <w:color w:val="AEAAAA" w:themeColor="background2" w:themeShade="BF"/>
                </w:rPr>
                <w:id w:val="-1376771954"/>
                <w:placeholder>
                  <w:docPart w:val="A82D142353F74BACB62758A3F1B8BE21"/>
                </w:placeholder>
                <w15:color w:val="000000"/>
                <w:text/>
              </w:sdtPr>
              <w:sdtEndPr/>
              <w:sdtContent>
                <w:r w:rsidRPr="00443F3A">
                  <w:rPr>
                    <w:color w:val="AEAAAA" w:themeColor="background2" w:themeShade="BF"/>
                  </w:rPr>
                  <w:t>(für Texteingabe bitte anklicken)</w:t>
                </w:r>
              </w:sdtContent>
            </w:sdt>
          </w:p>
        </w:tc>
      </w:tr>
      <w:tr w:rsidR="00BB112D" w:rsidRPr="00443F3A" w14:paraId="7737149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9C43520" w14:textId="77777777" w:rsidR="00BB112D" w:rsidRPr="00443F3A" w:rsidRDefault="00BB112D" w:rsidP="00827845">
            <w:pPr>
              <w:pStyle w:val="BoxBody"/>
              <w:spacing w:before="50" w:after="50"/>
            </w:pPr>
            <w:r w:rsidRPr="00443F3A">
              <w:t xml:space="preserve">Vierter Bericht: </w:t>
            </w:r>
            <w:sdt>
              <w:sdtPr>
                <w:rPr>
                  <w:color w:val="AEAAAA" w:themeColor="background2" w:themeShade="BF"/>
                </w:rPr>
                <w:id w:val="864404578"/>
                <w:placeholder>
                  <w:docPart w:val="88D4C01C2E79475FAAE989FE12257494"/>
                </w:placeholder>
                <w15:color w:val="000000"/>
                <w:text/>
              </w:sdtPr>
              <w:sdtEndPr/>
              <w:sdtContent>
                <w:r w:rsidRPr="00443F3A">
                  <w:rPr>
                    <w:color w:val="AEAAAA" w:themeColor="background2" w:themeShade="BF"/>
                  </w:rPr>
                  <w:t>(für Texteingabe bitte anklicken)</w:t>
                </w:r>
              </w:sdtContent>
            </w:sdt>
          </w:p>
        </w:tc>
      </w:tr>
      <w:tr w:rsidR="00551497" w:rsidRPr="00443F3A" w14:paraId="175007E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607FC69" w14:textId="1428F9FB" w:rsidR="00B1096A" w:rsidRPr="00443F3A" w:rsidRDefault="00B1096A" w:rsidP="00FD3DC8">
            <w:pPr>
              <w:pStyle w:val="TableTextLeft"/>
              <w:spacing w:before="50"/>
              <w:jc w:val="both"/>
            </w:pPr>
            <w:r w:rsidRPr="00443F3A">
              <w:t>Geben Sie bitte an, ob in Fällen, in denen ein Beschäftigungsvertrag für Seeleute ganz oder teilweise auf einem Gesamtarbeitsvertrag basiert, eine Kopie dieses Vertrags an Bord verfügbar ist und ob ein Exemplar eines Mus</w:t>
            </w:r>
            <w:r w:rsidR="00827845" w:rsidRPr="00443F3A">
              <w:softHyphen/>
            </w:r>
            <w:r w:rsidRPr="00443F3A">
              <w:t xml:space="preserve">tervertrags und die Teile des Gesamtarbeitsvertrags, die gemäß </w:t>
            </w:r>
            <w:r w:rsidRPr="00443F3A">
              <w:rPr>
                <w:i/>
                <w:iCs/>
              </w:rPr>
              <w:t>Regel 5.2</w:t>
            </w:r>
            <w:r w:rsidRPr="00443F3A">
              <w:t xml:space="preserve"> der Hafenstaatkontrolle unterliegen, in englischer Sprache vorliegen (mit Ausnahme von Schiffen, die nur in der Inlandfahrt eingesetzt sind).</w:t>
            </w:r>
          </w:p>
          <w:p w14:paraId="7BF35F1B" w14:textId="77777777" w:rsidR="00B1096A" w:rsidRPr="00443F3A" w:rsidRDefault="00B1096A" w:rsidP="00827845">
            <w:pPr>
              <w:pStyle w:val="TableTextLeft"/>
              <w:spacing w:after="100"/>
              <w:jc w:val="both"/>
              <w:rPr>
                <w:i/>
                <w:iCs/>
              </w:rPr>
            </w:pPr>
            <w:r w:rsidRPr="00443F3A">
              <w:rPr>
                <w:i/>
                <w:iCs/>
              </w:rPr>
              <w:t>(Norm A2.1 Absatz 2)</w:t>
            </w:r>
          </w:p>
          <w:p w14:paraId="171EE551" w14:textId="3F74AE42" w:rsidR="00B1096A" w:rsidRPr="00443F3A" w:rsidRDefault="00B1096A" w:rsidP="00FD3DC8">
            <w:pPr>
              <w:pStyle w:val="BoxBody"/>
              <w:spacing w:after="50"/>
            </w:pPr>
            <w:r w:rsidRPr="00443F3A">
              <w:t>Bitte führen Sie die anwendbaren innerstaatlichen Bestimmungen auf und geben Sie nach Möglichkeit den jewei</w:t>
            </w:r>
            <w:r w:rsidRPr="00443F3A">
              <w:softHyphen/>
              <w:t>ligen Wortlaut wieder.</w:t>
            </w:r>
          </w:p>
        </w:tc>
      </w:tr>
      <w:tr w:rsidR="00B1096A" w:rsidRPr="00443F3A" w14:paraId="21D94C3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44BFA96" w14:textId="1D41AF65" w:rsidR="00B1096A" w:rsidRPr="00443F3A" w:rsidRDefault="00B1096A" w:rsidP="00827845">
            <w:pPr>
              <w:pStyle w:val="BoxBody"/>
              <w:spacing w:before="50" w:after="50"/>
            </w:pPr>
            <w:r w:rsidRPr="00443F3A">
              <w:t xml:space="preserve">Erstbericht: </w:t>
            </w:r>
            <w:sdt>
              <w:sdtPr>
                <w:rPr>
                  <w:color w:val="AEAAAA" w:themeColor="background2" w:themeShade="BF"/>
                </w:rPr>
                <w:id w:val="104460840"/>
                <w:placeholder>
                  <w:docPart w:val="1CE11DE8240C4344A4E398275D8F6C94"/>
                </w:placeholder>
                <w15:color w:val="000000"/>
                <w:text/>
              </w:sdtPr>
              <w:sdtEndPr/>
              <w:sdtContent>
                <w:r w:rsidRPr="00443F3A">
                  <w:rPr>
                    <w:color w:val="AEAAAA" w:themeColor="background2" w:themeShade="BF"/>
                  </w:rPr>
                  <w:t>(für Texteingabe bitte anklicken)</w:t>
                </w:r>
              </w:sdtContent>
            </w:sdt>
          </w:p>
        </w:tc>
      </w:tr>
      <w:tr w:rsidR="00F94FD0" w:rsidRPr="00443F3A" w14:paraId="743B932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84EDB30" w14:textId="324AB1C7" w:rsidR="00B1096A" w:rsidRPr="00443F3A" w:rsidRDefault="00B1096A" w:rsidP="00827845">
            <w:pPr>
              <w:pStyle w:val="BoxBody"/>
              <w:spacing w:before="50" w:after="50"/>
            </w:pPr>
            <w:r w:rsidRPr="00443F3A">
              <w:t xml:space="preserve">Zweiter Bericht: </w:t>
            </w:r>
            <w:sdt>
              <w:sdtPr>
                <w:rPr>
                  <w:color w:val="AEAAAA" w:themeColor="background2" w:themeShade="BF"/>
                </w:rPr>
                <w:id w:val="1488363945"/>
                <w:placeholder>
                  <w:docPart w:val="F0D3615D434249BB9EB1C4A21795228E"/>
                </w:placeholder>
                <w15:color w:val="000000"/>
                <w:text/>
              </w:sdtPr>
              <w:sdtEndPr/>
              <w:sdtContent>
                <w:r w:rsidRPr="00443F3A">
                  <w:rPr>
                    <w:color w:val="AEAAAA" w:themeColor="background2" w:themeShade="BF"/>
                  </w:rPr>
                  <w:t>(für Texteingabe bitte anklicken)</w:t>
                </w:r>
              </w:sdtContent>
            </w:sdt>
          </w:p>
        </w:tc>
      </w:tr>
      <w:tr w:rsidR="00F94FD0" w:rsidRPr="00443F3A" w14:paraId="2B5ECE1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C8953C1" w14:textId="2F7364CC" w:rsidR="00B1096A" w:rsidRPr="00443F3A" w:rsidRDefault="00B1096A" w:rsidP="00827845">
            <w:pPr>
              <w:pStyle w:val="BoxBody"/>
              <w:spacing w:before="50" w:after="50"/>
            </w:pPr>
            <w:r w:rsidRPr="00443F3A">
              <w:t xml:space="preserve">Dritter Bericht: </w:t>
            </w:r>
            <w:sdt>
              <w:sdtPr>
                <w:rPr>
                  <w:color w:val="AEAAAA" w:themeColor="background2" w:themeShade="BF"/>
                </w:rPr>
                <w:id w:val="921534519"/>
                <w:placeholder>
                  <w:docPart w:val="D3539987E127429FAA6C30A75DE1BFB0"/>
                </w:placeholder>
                <w15:color w:val="000000"/>
                <w:text/>
              </w:sdtPr>
              <w:sdtEndPr/>
              <w:sdtContent>
                <w:r w:rsidRPr="00443F3A">
                  <w:rPr>
                    <w:color w:val="AEAAAA" w:themeColor="background2" w:themeShade="BF"/>
                  </w:rPr>
                  <w:t>(für Texteingabe bitte anklicken)</w:t>
                </w:r>
              </w:sdtContent>
            </w:sdt>
          </w:p>
        </w:tc>
      </w:tr>
      <w:tr w:rsidR="00B1096A" w:rsidRPr="00443F3A" w14:paraId="0D06518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F14D398" w14:textId="2E03EFEF" w:rsidR="00B1096A" w:rsidRPr="00443F3A" w:rsidRDefault="00B1096A" w:rsidP="00827845">
            <w:pPr>
              <w:pStyle w:val="BoxBody"/>
              <w:spacing w:before="50" w:after="50"/>
            </w:pPr>
            <w:r w:rsidRPr="00443F3A">
              <w:t xml:space="preserve">Vierter Bericht: </w:t>
            </w:r>
            <w:sdt>
              <w:sdtPr>
                <w:rPr>
                  <w:color w:val="AEAAAA" w:themeColor="background2" w:themeShade="BF"/>
                </w:rPr>
                <w:id w:val="627286022"/>
                <w:placeholder>
                  <w:docPart w:val="4CE659427E5549BAB296C85602BC5E52"/>
                </w:placeholder>
                <w15:color w:val="000000"/>
                <w:text/>
              </w:sdtPr>
              <w:sdtEndPr/>
              <w:sdtContent>
                <w:r w:rsidRPr="00443F3A">
                  <w:rPr>
                    <w:color w:val="AEAAAA" w:themeColor="background2" w:themeShade="BF"/>
                  </w:rPr>
                  <w:t>(für Texteingabe bitte anklicken)</w:t>
                </w:r>
              </w:sdtContent>
            </w:sdt>
          </w:p>
        </w:tc>
      </w:tr>
      <w:tr w:rsidR="00B1096A" w:rsidRPr="00551497" w14:paraId="6FDA47D6" w14:textId="77777777" w:rsidTr="00B1096A">
        <w:tc>
          <w:tcPr>
            <w:tcW w:w="9639" w:type="dxa"/>
            <w:tcBorders>
              <w:top w:val="single" w:sz="4" w:space="0" w:color="1E2DBE"/>
              <w:left w:val="single" w:sz="4" w:space="0" w:color="1E2DBE"/>
              <w:bottom w:val="single" w:sz="4" w:space="0" w:color="1E2DBE"/>
              <w:right w:val="single" w:sz="4" w:space="0" w:color="1E2DBE"/>
            </w:tcBorders>
          </w:tcPr>
          <w:p w14:paraId="2402BFB9" w14:textId="030ACDC1" w:rsidR="00B1096A" w:rsidRPr="00551497" w:rsidRDefault="00B1096A" w:rsidP="00802D5A">
            <w:pPr>
              <w:pStyle w:val="TableTextLeft"/>
              <w:spacing w:before="60" w:after="120"/>
              <w:jc w:val="both"/>
            </w:pPr>
            <w:bookmarkStart w:id="20" w:name="lt_pId533"/>
            <w:r w:rsidRPr="00551497">
              <w:t xml:space="preserve">Machen Sie bitte Angaben zu allen Rechtsvorschriften, in denen vorgesehen ist, dass der Beschäftigungsvertrag für Seeleute die in der </w:t>
            </w:r>
            <w:r w:rsidRPr="00551497">
              <w:rPr>
                <w:i/>
              </w:rPr>
              <w:t>Norm A2.1 Absätze 4 Buchstaben a</w:t>
            </w:r>
            <w:r w:rsidR="0084010A">
              <w:rPr>
                <w:i/>
              </w:rPr>
              <w:t>–</w:t>
            </w:r>
            <w:r w:rsidRPr="00551497">
              <w:rPr>
                <w:i/>
              </w:rPr>
              <w:t xml:space="preserve">j </w:t>
            </w:r>
            <w:r w:rsidRPr="00551497">
              <w:t xml:space="preserve">und, soweit zutreffend, </w:t>
            </w:r>
            <w:r w:rsidRPr="00551497">
              <w:rPr>
                <w:i/>
              </w:rPr>
              <w:t xml:space="preserve">k) </w:t>
            </w:r>
            <w:r w:rsidRPr="00551497">
              <w:t>aufgeführten Punkte enthält.</w:t>
            </w:r>
            <w:bookmarkEnd w:id="20"/>
          </w:p>
          <w:p w14:paraId="1586CFB0" w14:textId="0E2E448E" w:rsidR="00B1096A" w:rsidRPr="00551497" w:rsidRDefault="00802D5A" w:rsidP="00B1096A">
            <w:pPr>
              <w:pStyle w:val="BoxBody"/>
            </w:pPr>
            <w:r w:rsidRPr="00551497">
              <w:t>Bitte geben Sie den jeweiligen Wortlaut wieder.</w:t>
            </w:r>
          </w:p>
        </w:tc>
      </w:tr>
      <w:tr w:rsidR="00B1096A" w:rsidRPr="00443F3A" w14:paraId="5F144490" w14:textId="77777777" w:rsidTr="00B1096A">
        <w:tc>
          <w:tcPr>
            <w:tcW w:w="9639" w:type="dxa"/>
            <w:tcBorders>
              <w:top w:val="single" w:sz="4" w:space="0" w:color="1E2DBE"/>
              <w:left w:val="single" w:sz="4" w:space="0" w:color="1E2DBE"/>
              <w:bottom w:val="single" w:sz="4" w:space="0" w:color="1E2DBE"/>
              <w:right w:val="single" w:sz="4" w:space="0" w:color="1E2DBE"/>
            </w:tcBorders>
          </w:tcPr>
          <w:p w14:paraId="2252D724" w14:textId="279722E7" w:rsidR="00B1096A" w:rsidRPr="00443F3A" w:rsidRDefault="00B1096A" w:rsidP="00B1096A">
            <w:pPr>
              <w:pStyle w:val="TableTextLeft"/>
              <w:spacing w:before="60"/>
              <w:jc w:val="both"/>
              <w:rPr>
                <w:spacing w:val="-1"/>
              </w:rPr>
            </w:pPr>
            <w:r w:rsidRPr="00443F3A">
              <w:t xml:space="preserve">Erstbericht: </w:t>
            </w:r>
            <w:sdt>
              <w:sdtPr>
                <w:rPr>
                  <w:color w:val="AEAAAA" w:themeColor="background2" w:themeShade="BF"/>
                </w:rPr>
                <w:id w:val="1905878576"/>
                <w:placeholder>
                  <w:docPart w:val="BC998B254C7647959A2A344547FB1883"/>
                </w:placeholder>
                <w15:color w:val="000000"/>
                <w:text/>
              </w:sdtPr>
              <w:sdtEndPr/>
              <w:sdtContent>
                <w:r w:rsidRPr="00443F3A">
                  <w:rPr>
                    <w:color w:val="AEAAAA" w:themeColor="background2" w:themeShade="BF"/>
                  </w:rPr>
                  <w:t>(für Texteingabe bitte anklicken)</w:t>
                </w:r>
              </w:sdtContent>
            </w:sdt>
          </w:p>
        </w:tc>
      </w:tr>
      <w:tr w:rsidR="00B1096A" w:rsidRPr="00443F3A" w14:paraId="34A6D2D4" w14:textId="77777777" w:rsidTr="00B1096A">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3281B2A" w14:textId="7EF2EE2C" w:rsidR="00B1096A" w:rsidRPr="00443F3A" w:rsidRDefault="00B1096A" w:rsidP="00B1096A">
            <w:pPr>
              <w:pStyle w:val="TableTextLeft"/>
              <w:spacing w:before="60"/>
              <w:jc w:val="both"/>
            </w:pPr>
            <w:r w:rsidRPr="00443F3A">
              <w:t xml:space="preserve">Zweiter Bericht: </w:t>
            </w:r>
            <w:sdt>
              <w:sdtPr>
                <w:rPr>
                  <w:color w:val="AEAAAA" w:themeColor="background2" w:themeShade="BF"/>
                </w:rPr>
                <w:id w:val="-2028003581"/>
                <w:placeholder>
                  <w:docPart w:val="C66DFDFAC6794E7CB97E7ABC9A76F30A"/>
                </w:placeholder>
                <w15:color w:val="000000"/>
                <w:text/>
              </w:sdtPr>
              <w:sdtEndPr/>
              <w:sdtContent>
                <w:r w:rsidRPr="00443F3A">
                  <w:rPr>
                    <w:color w:val="AEAAAA" w:themeColor="background2" w:themeShade="BF"/>
                  </w:rPr>
                  <w:t>(für Texteingabe bitte anklicken)</w:t>
                </w:r>
              </w:sdtContent>
            </w:sdt>
          </w:p>
        </w:tc>
      </w:tr>
      <w:tr w:rsidR="00B1096A" w:rsidRPr="00443F3A" w14:paraId="0A9837E4" w14:textId="77777777" w:rsidTr="00B1096A">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0D2306B" w14:textId="0CA4D017" w:rsidR="00B1096A" w:rsidRPr="00443F3A" w:rsidRDefault="00B1096A" w:rsidP="00B1096A">
            <w:pPr>
              <w:pStyle w:val="TableTextLeft"/>
              <w:spacing w:before="60"/>
              <w:jc w:val="both"/>
            </w:pPr>
            <w:r w:rsidRPr="00443F3A">
              <w:t xml:space="preserve">Dritter Bericht: </w:t>
            </w:r>
            <w:sdt>
              <w:sdtPr>
                <w:rPr>
                  <w:color w:val="AEAAAA" w:themeColor="background2" w:themeShade="BF"/>
                </w:rPr>
                <w:id w:val="-189381382"/>
                <w:placeholder>
                  <w:docPart w:val="41AAFC97C06F4486BB8193430936E9E4"/>
                </w:placeholder>
                <w15:color w:val="000000"/>
                <w:text/>
              </w:sdtPr>
              <w:sdtEndPr/>
              <w:sdtContent>
                <w:r w:rsidRPr="00443F3A">
                  <w:rPr>
                    <w:color w:val="AEAAAA" w:themeColor="background2" w:themeShade="BF"/>
                  </w:rPr>
                  <w:t>(für Texteingabe bitte anklicken)</w:t>
                </w:r>
              </w:sdtContent>
            </w:sdt>
          </w:p>
        </w:tc>
      </w:tr>
      <w:tr w:rsidR="00B1096A" w:rsidRPr="00443F3A" w14:paraId="7B11068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FA15399" w14:textId="57350D43" w:rsidR="00B1096A" w:rsidRPr="00443F3A" w:rsidRDefault="00B1096A" w:rsidP="00B1096A">
            <w:pPr>
              <w:pStyle w:val="TableTextLeft"/>
              <w:spacing w:before="60"/>
              <w:jc w:val="both"/>
            </w:pPr>
            <w:r w:rsidRPr="00443F3A">
              <w:t xml:space="preserve">Vierter Bericht: </w:t>
            </w:r>
            <w:sdt>
              <w:sdtPr>
                <w:rPr>
                  <w:color w:val="AEAAAA" w:themeColor="background2" w:themeShade="BF"/>
                </w:rPr>
                <w:id w:val="-2072877482"/>
                <w:placeholder>
                  <w:docPart w:val="C32AAC3F2A6646B88F486B340B5074D6"/>
                </w:placeholder>
                <w15:color w:val="000000"/>
                <w:text/>
              </w:sdtPr>
              <w:sdtEndPr/>
              <w:sdtContent>
                <w:r w:rsidRPr="00443F3A">
                  <w:rPr>
                    <w:color w:val="AEAAAA" w:themeColor="background2" w:themeShade="BF"/>
                  </w:rPr>
                  <w:t>(für Texteingabe bitte anklicken)</w:t>
                </w:r>
              </w:sdtContent>
            </w:sdt>
          </w:p>
        </w:tc>
      </w:tr>
      <w:tr w:rsidR="00B1096A" w:rsidRPr="00443F3A" w14:paraId="75ACA176" w14:textId="77777777" w:rsidTr="00B1096A">
        <w:tc>
          <w:tcPr>
            <w:tcW w:w="9639" w:type="dxa"/>
            <w:tcBorders>
              <w:top w:val="single" w:sz="4" w:space="0" w:color="1E2DBE"/>
              <w:left w:val="single" w:sz="4" w:space="0" w:color="1E2DBE"/>
              <w:bottom w:val="single" w:sz="4" w:space="0" w:color="1E2DBE"/>
              <w:right w:val="single" w:sz="4" w:space="0" w:color="1E2DBE"/>
            </w:tcBorders>
          </w:tcPr>
          <w:p w14:paraId="7ABB1C08" w14:textId="464B5D9D" w:rsidR="00B1096A" w:rsidRPr="00443F3A" w:rsidRDefault="00802D5A" w:rsidP="00B1096A">
            <w:pPr>
              <w:pStyle w:val="TableTextLeft"/>
              <w:spacing w:before="60"/>
              <w:jc w:val="both"/>
            </w:pPr>
            <w:bookmarkStart w:id="21" w:name="lt_pId539"/>
            <w:r w:rsidRPr="00443F3A">
              <w:t>Ist in Rechtsvorschriften vorgesehen, dass ein Beschäftigungsvertrag für Seeleute weiterhin gilt, während die Seeleute infolge seeräuberischer Handlungen oder bewaffneter Raubüberfälle auf Schiffe an Bord oder außer</w:t>
            </w:r>
            <w:r w:rsidRPr="00443F3A">
              <w:softHyphen/>
              <w:t>halb des Schiffes gefangen gehalten werden?</w:t>
            </w:r>
            <w:bookmarkEnd w:id="21"/>
            <w:r w:rsidRPr="00443F3A">
              <w:t xml:space="preserve"> </w:t>
            </w:r>
            <w:bookmarkStart w:id="22" w:name="lt_pId540"/>
            <w:r w:rsidRPr="00443F3A">
              <w:t>Wie werden die Begriffe seeräuberische Handlungen und bewaff</w:t>
            </w:r>
            <w:r w:rsidRPr="00443F3A">
              <w:softHyphen/>
              <w:t>neter Raubüberfall auf Schiffe gemäß den innerstaatlichen Rechtsvorschriften definiert?</w:t>
            </w:r>
            <w:bookmarkEnd w:id="22"/>
          </w:p>
          <w:p w14:paraId="772F5BF5" w14:textId="0489DD38" w:rsidR="00B1096A" w:rsidRPr="00443F3A" w:rsidRDefault="00B1096A" w:rsidP="00B1096A">
            <w:pPr>
              <w:pStyle w:val="TableTextLeft"/>
              <w:spacing w:after="120"/>
              <w:jc w:val="both"/>
              <w:rPr>
                <w:i/>
                <w:iCs/>
              </w:rPr>
            </w:pPr>
            <w:r w:rsidRPr="00443F3A">
              <w:rPr>
                <w:i/>
                <w:iCs/>
              </w:rPr>
              <w:t>(</w:t>
            </w:r>
            <w:r w:rsidR="00802D5A" w:rsidRPr="00443F3A">
              <w:rPr>
                <w:i/>
                <w:iCs/>
              </w:rPr>
              <w:t>Norm A.2.1 Absatz 7</w:t>
            </w:r>
            <w:r w:rsidRPr="00443F3A">
              <w:rPr>
                <w:i/>
                <w:iCs/>
              </w:rPr>
              <w:t>)</w:t>
            </w:r>
          </w:p>
          <w:p w14:paraId="11AB5A1C" w14:textId="6EE7CC59" w:rsidR="00B1096A" w:rsidRPr="00443F3A" w:rsidRDefault="00B1096A" w:rsidP="00DE7047">
            <w:pPr>
              <w:pStyle w:val="TableTextLeft"/>
              <w:spacing w:before="60" w:after="60"/>
              <w:jc w:val="both"/>
            </w:pPr>
            <w:r w:rsidRPr="00443F3A">
              <w:t>Bitte führen Sie die anwendbaren innerstaatlichen Bestimmungen auf und geben Sie nach Möglichkeit den jewei</w:t>
            </w:r>
            <w:r w:rsidRPr="00443F3A">
              <w:softHyphen/>
              <w:t>ligen Wortlaut wieder.</w:t>
            </w:r>
          </w:p>
        </w:tc>
      </w:tr>
      <w:tr w:rsidR="00B1096A" w:rsidRPr="00443F3A" w14:paraId="69F77D05" w14:textId="77777777" w:rsidTr="00B1096A">
        <w:tc>
          <w:tcPr>
            <w:tcW w:w="9639" w:type="dxa"/>
            <w:tcBorders>
              <w:top w:val="single" w:sz="4" w:space="0" w:color="1E2DBE"/>
              <w:left w:val="single" w:sz="4" w:space="0" w:color="1E2DBE"/>
              <w:bottom w:val="single" w:sz="4" w:space="0" w:color="1E2DBE"/>
              <w:right w:val="single" w:sz="4" w:space="0" w:color="1E2DBE"/>
            </w:tcBorders>
          </w:tcPr>
          <w:p w14:paraId="44401878" w14:textId="56842951" w:rsidR="00B1096A" w:rsidRPr="00443F3A" w:rsidRDefault="00B1096A" w:rsidP="00B1096A">
            <w:pPr>
              <w:pStyle w:val="TableTextLeft"/>
              <w:spacing w:before="60"/>
              <w:jc w:val="both"/>
            </w:pPr>
            <w:r w:rsidRPr="00443F3A">
              <w:t xml:space="preserve">Erstbericht: </w:t>
            </w:r>
            <w:sdt>
              <w:sdtPr>
                <w:rPr>
                  <w:color w:val="AEAAAA" w:themeColor="background2" w:themeShade="BF"/>
                </w:rPr>
                <w:id w:val="1482350025"/>
                <w:placeholder>
                  <w:docPart w:val="A5827A783F174AE88E58885A4D7C2018"/>
                </w:placeholder>
                <w15:color w:val="000000"/>
                <w:text/>
              </w:sdtPr>
              <w:sdtEndPr/>
              <w:sdtContent>
                <w:r w:rsidRPr="00443F3A">
                  <w:rPr>
                    <w:color w:val="AEAAAA" w:themeColor="background2" w:themeShade="BF"/>
                  </w:rPr>
                  <w:t>(für Texteingabe bitte anklicken)</w:t>
                </w:r>
              </w:sdtContent>
            </w:sdt>
          </w:p>
        </w:tc>
      </w:tr>
      <w:tr w:rsidR="00B1096A" w:rsidRPr="00443F3A" w14:paraId="123F9DA0" w14:textId="77777777" w:rsidTr="00B1096A">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4001559" w14:textId="2D8EAFA2" w:rsidR="00B1096A" w:rsidRPr="00443F3A" w:rsidRDefault="00B1096A" w:rsidP="00B1096A">
            <w:pPr>
              <w:pStyle w:val="TableTextLeft"/>
              <w:spacing w:before="60"/>
              <w:jc w:val="both"/>
            </w:pPr>
            <w:r w:rsidRPr="00443F3A">
              <w:t xml:space="preserve">Zweiter Bericht: </w:t>
            </w:r>
            <w:sdt>
              <w:sdtPr>
                <w:rPr>
                  <w:color w:val="AEAAAA" w:themeColor="background2" w:themeShade="BF"/>
                </w:rPr>
                <w:id w:val="-937829057"/>
                <w:placeholder>
                  <w:docPart w:val="2178CFE9F8A54064BC5FC5D08F731D52"/>
                </w:placeholder>
                <w15:color w:val="000000"/>
                <w:text/>
              </w:sdtPr>
              <w:sdtEndPr/>
              <w:sdtContent>
                <w:r w:rsidRPr="00443F3A">
                  <w:rPr>
                    <w:color w:val="AEAAAA" w:themeColor="background2" w:themeShade="BF"/>
                  </w:rPr>
                  <w:t>(für Texteingabe bitte anklicken)</w:t>
                </w:r>
              </w:sdtContent>
            </w:sdt>
          </w:p>
        </w:tc>
      </w:tr>
      <w:tr w:rsidR="00B1096A" w:rsidRPr="00443F3A" w14:paraId="30EA0F2C" w14:textId="77777777" w:rsidTr="00B1096A">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B218B4E" w14:textId="1E54CAAD" w:rsidR="00B1096A" w:rsidRPr="00443F3A" w:rsidRDefault="00B1096A" w:rsidP="00B1096A">
            <w:pPr>
              <w:pStyle w:val="TableTextLeft"/>
              <w:spacing w:before="60"/>
              <w:jc w:val="both"/>
            </w:pPr>
            <w:r w:rsidRPr="00443F3A">
              <w:lastRenderedPageBreak/>
              <w:t xml:space="preserve">Dritter Bericht: </w:t>
            </w:r>
            <w:sdt>
              <w:sdtPr>
                <w:rPr>
                  <w:color w:val="AEAAAA" w:themeColor="background2" w:themeShade="BF"/>
                </w:rPr>
                <w:id w:val="888693464"/>
                <w:placeholder>
                  <w:docPart w:val="D958BDB564B049F3ABFC444444E83085"/>
                </w:placeholder>
                <w15:color w:val="000000"/>
                <w:text/>
              </w:sdtPr>
              <w:sdtEndPr/>
              <w:sdtContent>
                <w:r w:rsidRPr="00443F3A">
                  <w:rPr>
                    <w:color w:val="AEAAAA" w:themeColor="background2" w:themeShade="BF"/>
                  </w:rPr>
                  <w:t>(für Texteingabe bitte anklicken)</w:t>
                </w:r>
              </w:sdtContent>
            </w:sdt>
          </w:p>
        </w:tc>
      </w:tr>
      <w:tr w:rsidR="00B1096A" w:rsidRPr="00443F3A" w14:paraId="11BCCC7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315431E" w14:textId="12FBA5F4" w:rsidR="00B1096A" w:rsidRPr="00443F3A" w:rsidRDefault="00B1096A" w:rsidP="00B1096A">
            <w:pPr>
              <w:pStyle w:val="TableTextLeft"/>
              <w:spacing w:before="60"/>
              <w:jc w:val="both"/>
            </w:pPr>
            <w:r w:rsidRPr="00443F3A">
              <w:t xml:space="preserve">Vierter Bericht: </w:t>
            </w:r>
            <w:sdt>
              <w:sdtPr>
                <w:rPr>
                  <w:color w:val="AEAAAA" w:themeColor="background2" w:themeShade="BF"/>
                </w:rPr>
                <w:id w:val="1261873806"/>
                <w:placeholder>
                  <w:docPart w:val="E9E1DB35CDD64FDAACAC3DCAC9D7ADC7"/>
                </w:placeholder>
                <w15:color w:val="000000"/>
                <w:text/>
              </w:sdtPr>
              <w:sdtEndPr/>
              <w:sdtContent>
                <w:r w:rsidRPr="00443F3A">
                  <w:rPr>
                    <w:color w:val="AEAAAA" w:themeColor="background2" w:themeShade="BF"/>
                  </w:rPr>
                  <w:t>(für Texteingabe bitte anklicken)</w:t>
                </w:r>
              </w:sdtContent>
            </w:sdt>
          </w:p>
        </w:tc>
      </w:tr>
      <w:tr w:rsidR="00551497" w:rsidRPr="00551497" w14:paraId="77CD959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C886668" w14:textId="31AE262A" w:rsidR="000E6C5B" w:rsidRPr="00551497" w:rsidRDefault="000E6C5B" w:rsidP="00496792">
            <w:pPr>
              <w:pStyle w:val="BoxBody"/>
            </w:pPr>
            <w:r w:rsidRPr="00551497">
              <w:rPr>
                <w:b/>
                <w:bCs/>
                <w:i/>
                <w:iCs/>
              </w:rPr>
              <w:t>Zusätzliche Angaben</w:t>
            </w:r>
            <w:r w:rsidRPr="00551497">
              <w:t xml:space="preserve"> zur Durchführung der Regel 2.1, einschließlich etwaiger im Wesentlichen gleichwertiger Maßnahmen.</w:t>
            </w:r>
          </w:p>
        </w:tc>
      </w:tr>
      <w:tr w:rsidR="000E6C5B" w:rsidRPr="00443F3A" w14:paraId="488FEEE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4F0E50D" w14:textId="77777777" w:rsidR="000E6C5B" w:rsidRPr="00443F3A" w:rsidRDefault="000E6C5B" w:rsidP="00496792">
            <w:pPr>
              <w:pStyle w:val="BoxBody"/>
            </w:pPr>
            <w:r w:rsidRPr="00443F3A">
              <w:t xml:space="preserve">Erstbericht: </w:t>
            </w:r>
            <w:sdt>
              <w:sdtPr>
                <w:rPr>
                  <w:color w:val="AEAAAA" w:themeColor="background2" w:themeShade="BF"/>
                </w:rPr>
                <w:id w:val="-1731059280"/>
                <w:placeholder>
                  <w:docPart w:val="0D01D8BB084B40A4AB46B33579C3BA1D"/>
                </w:placeholder>
                <w15:color w:val="000000"/>
                <w:text/>
              </w:sdtPr>
              <w:sdtEndPr/>
              <w:sdtContent>
                <w:r w:rsidRPr="00443F3A">
                  <w:rPr>
                    <w:color w:val="AEAAAA" w:themeColor="background2" w:themeShade="BF"/>
                  </w:rPr>
                  <w:t>(für Texteingabe bitte anklicken)</w:t>
                </w:r>
              </w:sdtContent>
            </w:sdt>
          </w:p>
        </w:tc>
      </w:tr>
      <w:tr w:rsidR="00551497" w:rsidRPr="00443F3A" w14:paraId="2D9CE05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4CBE855" w14:textId="77777777" w:rsidR="000E6C5B" w:rsidRPr="00443F3A" w:rsidRDefault="000E6C5B" w:rsidP="00496792">
            <w:pPr>
              <w:pStyle w:val="BoxBody"/>
            </w:pPr>
            <w:r w:rsidRPr="00443F3A">
              <w:t xml:space="preserve">Zweiter Bericht: </w:t>
            </w:r>
            <w:sdt>
              <w:sdtPr>
                <w:rPr>
                  <w:color w:val="AEAAAA" w:themeColor="background2" w:themeShade="BF"/>
                </w:rPr>
                <w:id w:val="-1251654943"/>
                <w:placeholder>
                  <w:docPart w:val="090665B6651948F39AC415FB3D31C14A"/>
                </w:placeholder>
                <w15:color w:val="000000"/>
                <w:text/>
              </w:sdtPr>
              <w:sdtEndPr/>
              <w:sdtContent>
                <w:r w:rsidRPr="00443F3A">
                  <w:rPr>
                    <w:color w:val="AEAAAA" w:themeColor="background2" w:themeShade="BF"/>
                  </w:rPr>
                  <w:t>(für Texteingabe bitte anklicken)</w:t>
                </w:r>
              </w:sdtContent>
            </w:sdt>
          </w:p>
        </w:tc>
      </w:tr>
      <w:tr w:rsidR="00551497" w:rsidRPr="00443F3A" w14:paraId="33C25CF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65847AB" w14:textId="77777777" w:rsidR="000E6C5B" w:rsidRPr="00443F3A" w:rsidRDefault="000E6C5B" w:rsidP="00496792">
            <w:pPr>
              <w:pStyle w:val="BoxBody"/>
            </w:pPr>
            <w:r w:rsidRPr="00443F3A">
              <w:t xml:space="preserve">Dritter Bericht: </w:t>
            </w:r>
            <w:sdt>
              <w:sdtPr>
                <w:rPr>
                  <w:color w:val="AEAAAA" w:themeColor="background2" w:themeShade="BF"/>
                </w:rPr>
                <w:id w:val="-84615274"/>
                <w:placeholder>
                  <w:docPart w:val="BE05414C985148699484B9A8835222A3"/>
                </w:placeholder>
                <w15:color w:val="000000"/>
                <w:text/>
              </w:sdtPr>
              <w:sdtEndPr/>
              <w:sdtContent>
                <w:r w:rsidRPr="00443F3A">
                  <w:rPr>
                    <w:color w:val="AEAAAA" w:themeColor="background2" w:themeShade="BF"/>
                  </w:rPr>
                  <w:t>(für Texteingabe bitte anklicken)</w:t>
                </w:r>
              </w:sdtContent>
            </w:sdt>
          </w:p>
        </w:tc>
      </w:tr>
      <w:tr w:rsidR="000E6C5B" w:rsidRPr="00443F3A" w14:paraId="7FD78CE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27439BB" w14:textId="77777777" w:rsidR="000E6C5B" w:rsidRPr="00443F3A" w:rsidRDefault="000E6C5B" w:rsidP="00496792">
            <w:pPr>
              <w:pStyle w:val="BoxBody"/>
            </w:pPr>
            <w:r w:rsidRPr="00443F3A">
              <w:t xml:space="preserve">Vierter Bericht: </w:t>
            </w:r>
            <w:sdt>
              <w:sdtPr>
                <w:rPr>
                  <w:color w:val="AEAAAA" w:themeColor="background2" w:themeShade="BF"/>
                </w:rPr>
                <w:id w:val="-320896153"/>
                <w:placeholder>
                  <w:docPart w:val="930EE3CD41F34CB58F9052DDA3201A68"/>
                </w:placeholder>
                <w15:color w:val="000000"/>
                <w:text/>
              </w:sdtPr>
              <w:sdtEndPr/>
              <w:sdtContent>
                <w:r w:rsidRPr="00443F3A">
                  <w:rPr>
                    <w:color w:val="AEAAAA" w:themeColor="background2" w:themeShade="BF"/>
                  </w:rPr>
                  <w:t>(für Texteingabe bitte anklicken)</w:t>
                </w:r>
              </w:sdtContent>
            </w:sdt>
          </w:p>
        </w:tc>
      </w:tr>
      <w:tr w:rsidR="00F94FD0" w:rsidRPr="00551497" w14:paraId="01C71BE5"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C8EC778" w14:textId="77777777" w:rsidR="000E6C5B" w:rsidRPr="00551497" w:rsidRDefault="000E6C5B" w:rsidP="000E6C5B">
            <w:pPr>
              <w:pStyle w:val="BoxBody"/>
            </w:pPr>
            <w:r w:rsidRPr="00551497">
              <w:rPr>
                <w:b/>
                <w:bCs/>
                <w:i/>
                <w:iCs/>
              </w:rPr>
              <w:t xml:space="preserve">Dokumente: </w:t>
            </w:r>
            <w:r w:rsidRPr="00551497">
              <w:t xml:space="preserve">Fügen Sie bitte in englischer Sprache Folgendes bei </w:t>
            </w:r>
            <w:r w:rsidRPr="00551497">
              <w:rPr>
                <w:i/>
                <w:iCs/>
              </w:rPr>
              <w:t>(</w:t>
            </w:r>
            <w:r w:rsidRPr="00551497">
              <w:t>siehe</w:t>
            </w:r>
            <w:r w:rsidRPr="00551497">
              <w:rPr>
                <w:i/>
                <w:iCs/>
              </w:rPr>
              <w:t xml:space="preserve"> Norm A2.1 Absatz 2 </w:t>
            </w:r>
            <w:r w:rsidRPr="00551497">
              <w:t>und Anleitungen in</w:t>
            </w:r>
            <w:r w:rsidRPr="00551497">
              <w:rPr>
                <w:i/>
                <w:iCs/>
              </w:rPr>
              <w:t xml:space="preserve"> Leitlinie B2.1.1 Absatz 1)</w:t>
            </w:r>
            <w:r w:rsidRPr="00551497">
              <w:t>:</w:t>
            </w:r>
          </w:p>
          <w:p w14:paraId="70238EE8" w14:textId="77777777" w:rsidR="000E6C5B" w:rsidRPr="00551497" w:rsidRDefault="000E6C5B" w:rsidP="00DE7047">
            <w:pPr>
              <w:pStyle w:val="BoxIndentbulletlist1"/>
              <w:spacing w:before="20" w:after="20"/>
              <w:ind w:left="340"/>
              <w:rPr>
                <w:i/>
                <w:iCs/>
                <w:spacing w:val="-1"/>
              </w:rPr>
            </w:pPr>
            <w:bookmarkStart w:id="23" w:name="lt_pId554"/>
            <w:r w:rsidRPr="00551497">
              <w:rPr>
                <w:spacing w:val="-1"/>
              </w:rPr>
              <w:t xml:space="preserve">ein Beispiel für das bewilligte Dokument für die Dienstbescheinigung für Seeleute </w:t>
            </w:r>
            <w:r w:rsidRPr="00551497">
              <w:rPr>
                <w:i/>
                <w:iCs/>
                <w:spacing w:val="-1"/>
              </w:rPr>
              <w:t xml:space="preserve">(Norm A2.1 Absätze 1 </w:t>
            </w:r>
            <w:r w:rsidRPr="00551497">
              <w:rPr>
                <w:spacing w:val="-1"/>
              </w:rPr>
              <w:t>und</w:t>
            </w:r>
            <w:r w:rsidRPr="00551497">
              <w:rPr>
                <w:i/>
                <w:iCs/>
                <w:spacing w:val="-1"/>
              </w:rPr>
              <w:t xml:space="preserve"> 3)</w:t>
            </w:r>
            <w:r w:rsidRPr="00551497">
              <w:rPr>
                <w:spacing w:val="-1"/>
              </w:rPr>
              <w:t>;</w:t>
            </w:r>
            <w:bookmarkEnd w:id="23"/>
          </w:p>
          <w:p w14:paraId="1F2E5C23" w14:textId="1EF1D768" w:rsidR="000E6C5B" w:rsidRPr="00551497" w:rsidRDefault="000E6C5B" w:rsidP="00DE7047">
            <w:pPr>
              <w:pStyle w:val="BoxIndentbulletlist1"/>
              <w:spacing w:before="20" w:after="20"/>
              <w:ind w:left="340"/>
            </w:pPr>
            <w:bookmarkStart w:id="24" w:name="lt_pId556"/>
            <w:r w:rsidRPr="00551497">
              <w:t>einen Mustervertrag oder ein Exemplar eines Beschäftigungsvertrags für Seeleute (Informationen zur indivi</w:t>
            </w:r>
            <w:r w:rsidRPr="00551497">
              <w:softHyphen/>
              <w:t>duellen Identifizierung bitte entfernen, sofern kein Mustervertrag vorgelegt wird) (</w:t>
            </w:r>
            <w:r w:rsidRPr="00551497">
              <w:rPr>
                <w:i/>
                <w:iCs/>
              </w:rPr>
              <w:t>Norm</w:t>
            </w:r>
            <w:r w:rsidRPr="00551497">
              <w:t xml:space="preserve"> </w:t>
            </w:r>
            <w:r w:rsidRPr="00551497">
              <w:rPr>
                <w:i/>
                <w:iCs/>
              </w:rPr>
              <w:t>A2.1</w:t>
            </w:r>
            <w:r w:rsidRPr="00551497">
              <w:t xml:space="preserve"> </w:t>
            </w:r>
            <w:r w:rsidRPr="00551497">
              <w:rPr>
                <w:i/>
                <w:iCs/>
              </w:rPr>
              <w:t>Absatz 2 Buch</w:t>
            </w:r>
            <w:r w:rsidRPr="00551497">
              <w:rPr>
                <w:i/>
                <w:iCs/>
              </w:rPr>
              <w:softHyphen/>
              <w:t>stabe a</w:t>
            </w:r>
            <w:r w:rsidRPr="00551497">
              <w:t>);</w:t>
            </w:r>
            <w:bookmarkEnd w:id="24"/>
          </w:p>
          <w:p w14:paraId="0B456F2F" w14:textId="675D0ED2" w:rsidR="000E6C5B" w:rsidRPr="00551497" w:rsidRDefault="000E6C5B" w:rsidP="00DE7047">
            <w:pPr>
              <w:pStyle w:val="BoxIndentbulletlist1"/>
              <w:spacing w:before="20" w:after="20"/>
              <w:ind w:left="340"/>
            </w:pPr>
            <w:bookmarkStart w:id="25" w:name="lt_pId558"/>
            <w:r w:rsidRPr="00551497">
              <w:t xml:space="preserve">den entsprechenden Teil eines anwendbaren Gesamtarbeitsvertrags </w:t>
            </w:r>
            <w:r w:rsidRPr="00551497">
              <w:rPr>
                <w:i/>
                <w:iCs/>
              </w:rPr>
              <w:t>(Norm A2.1 Absatz 2 Buchstabe b)</w:t>
            </w:r>
            <w:r w:rsidRPr="00551497">
              <w:t>.</w:t>
            </w:r>
            <w:bookmarkEnd w:id="25"/>
          </w:p>
        </w:tc>
      </w:tr>
      <w:tr w:rsidR="00F94FD0" w:rsidRPr="00443F3A" w14:paraId="7E3E827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E85CE0C" w14:textId="77777777" w:rsidR="000E6C5B" w:rsidRPr="00443F3A" w:rsidRDefault="000E6C5B" w:rsidP="00496792">
            <w:pPr>
              <w:pStyle w:val="BoxBody"/>
            </w:pPr>
            <w:r w:rsidRPr="00443F3A">
              <w:t xml:space="preserve">Erstbericht: </w:t>
            </w:r>
            <w:sdt>
              <w:sdtPr>
                <w:rPr>
                  <w:color w:val="AEAAAA" w:themeColor="background2" w:themeShade="BF"/>
                </w:rPr>
                <w:id w:val="1809667464"/>
                <w:placeholder>
                  <w:docPart w:val="59B204979235461AAA6A920BBB34060E"/>
                </w:placeholder>
                <w15:color w:val="000000"/>
                <w:text/>
              </w:sdtPr>
              <w:sdtEndPr/>
              <w:sdtContent>
                <w:r w:rsidRPr="00443F3A">
                  <w:rPr>
                    <w:color w:val="AEAAAA" w:themeColor="background2" w:themeShade="BF"/>
                  </w:rPr>
                  <w:t>(für Texteingabe bitte anklicken)</w:t>
                </w:r>
              </w:sdtContent>
            </w:sdt>
          </w:p>
        </w:tc>
      </w:tr>
      <w:tr w:rsidR="00F94FD0" w:rsidRPr="00443F3A" w14:paraId="722FEF1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F210E57" w14:textId="77777777" w:rsidR="000E6C5B" w:rsidRPr="00443F3A" w:rsidRDefault="000E6C5B" w:rsidP="00496792">
            <w:pPr>
              <w:pStyle w:val="BoxBody"/>
            </w:pPr>
            <w:r w:rsidRPr="00443F3A">
              <w:t xml:space="preserve">Zweiter Bericht: </w:t>
            </w:r>
            <w:sdt>
              <w:sdtPr>
                <w:rPr>
                  <w:color w:val="AEAAAA" w:themeColor="background2" w:themeShade="BF"/>
                </w:rPr>
                <w:id w:val="-1870136953"/>
                <w:placeholder>
                  <w:docPart w:val="C8C4F72085C240CD8B422986EC476D36"/>
                </w:placeholder>
                <w15:color w:val="000000"/>
                <w:text/>
              </w:sdtPr>
              <w:sdtEndPr/>
              <w:sdtContent>
                <w:r w:rsidRPr="00443F3A">
                  <w:rPr>
                    <w:color w:val="AEAAAA" w:themeColor="background2" w:themeShade="BF"/>
                  </w:rPr>
                  <w:t>(für Texteingabe bitte anklicken)</w:t>
                </w:r>
              </w:sdtContent>
            </w:sdt>
          </w:p>
        </w:tc>
      </w:tr>
      <w:tr w:rsidR="00F94FD0" w:rsidRPr="00443F3A" w14:paraId="4CC17C7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3F4ADEF" w14:textId="77777777" w:rsidR="000E6C5B" w:rsidRPr="00443F3A" w:rsidRDefault="000E6C5B" w:rsidP="00496792">
            <w:pPr>
              <w:pStyle w:val="BoxBody"/>
            </w:pPr>
            <w:r w:rsidRPr="00443F3A">
              <w:t xml:space="preserve">Dritter Bericht: </w:t>
            </w:r>
            <w:sdt>
              <w:sdtPr>
                <w:rPr>
                  <w:color w:val="AEAAAA" w:themeColor="background2" w:themeShade="BF"/>
                </w:rPr>
                <w:id w:val="237985084"/>
                <w:placeholder>
                  <w:docPart w:val="DF18AF7D40F94AFF85E3F1D91EB32B8D"/>
                </w:placeholder>
                <w15:color w:val="000000"/>
                <w:text/>
              </w:sdtPr>
              <w:sdtEndPr/>
              <w:sdtContent>
                <w:r w:rsidRPr="00443F3A">
                  <w:rPr>
                    <w:color w:val="AEAAAA" w:themeColor="background2" w:themeShade="BF"/>
                  </w:rPr>
                  <w:t>(für Texteingabe bitte anklicken)</w:t>
                </w:r>
              </w:sdtContent>
            </w:sdt>
          </w:p>
        </w:tc>
      </w:tr>
      <w:tr w:rsidR="000E6C5B" w:rsidRPr="00443F3A" w14:paraId="2B67B9D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5D0EED9" w14:textId="77777777" w:rsidR="000E6C5B" w:rsidRPr="00443F3A" w:rsidRDefault="000E6C5B" w:rsidP="00496792">
            <w:pPr>
              <w:pStyle w:val="BoxBody"/>
            </w:pPr>
            <w:r w:rsidRPr="00443F3A">
              <w:t xml:space="preserve">Vierter Bericht: </w:t>
            </w:r>
            <w:sdt>
              <w:sdtPr>
                <w:rPr>
                  <w:color w:val="AEAAAA" w:themeColor="background2" w:themeShade="BF"/>
                </w:rPr>
                <w:id w:val="270900896"/>
                <w:placeholder>
                  <w:docPart w:val="C96431F0C25E4AD885AAB4DA39836EC5"/>
                </w:placeholder>
                <w15:color w:val="000000"/>
                <w:text/>
              </w:sdtPr>
              <w:sdtEndPr/>
              <w:sdtContent>
                <w:r w:rsidRPr="00443F3A">
                  <w:rPr>
                    <w:color w:val="AEAAAA" w:themeColor="background2" w:themeShade="BF"/>
                  </w:rPr>
                  <w:t>(für Texteingabe bitte anklicken)</w:t>
                </w:r>
              </w:sdtContent>
            </w:sdt>
          </w:p>
        </w:tc>
      </w:tr>
    </w:tbl>
    <w:p w14:paraId="715E5EDA" w14:textId="77777777" w:rsidR="000E6C5B" w:rsidRPr="00551497" w:rsidRDefault="000E6C5B" w:rsidP="00776CF5">
      <w:pPr>
        <w:pStyle w:val="DPara"/>
        <w:spacing w:after="0"/>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BB112D" w:rsidRPr="00551497" w14:paraId="01497CA5" w14:textId="77777777" w:rsidTr="00496792">
        <w:tc>
          <w:tcPr>
            <w:tcW w:w="9639" w:type="dxa"/>
            <w:shd w:val="clear" w:color="auto" w:fill="1E2DBE"/>
          </w:tcPr>
          <w:p w14:paraId="07D231C0" w14:textId="67ED41BD" w:rsidR="00BB112D" w:rsidRPr="00551497" w:rsidRDefault="00BB112D" w:rsidP="00496792">
            <w:pPr>
              <w:pStyle w:val="TableHeaderLeft"/>
              <w:spacing w:before="60" w:after="60"/>
              <w:jc w:val="both"/>
            </w:pPr>
            <w:r w:rsidRPr="00551497">
              <w:t xml:space="preserve">Regel </w:t>
            </w:r>
            <w:r w:rsidR="00703463" w:rsidRPr="00551497">
              <w:t>2</w:t>
            </w:r>
            <w:r w:rsidRPr="00551497">
              <w:t xml:space="preserve">.2 – </w:t>
            </w:r>
            <w:r w:rsidR="00703463" w:rsidRPr="00551497">
              <w:t>Heuern</w:t>
            </w:r>
          </w:p>
          <w:p w14:paraId="25CB3F56" w14:textId="5A1D9E29" w:rsidR="00BB112D" w:rsidRPr="00551497" w:rsidRDefault="00BB112D" w:rsidP="00496792">
            <w:pPr>
              <w:pStyle w:val="TableHeaderLeft"/>
              <w:spacing w:before="60" w:after="60"/>
              <w:jc w:val="both"/>
            </w:pPr>
            <w:r w:rsidRPr="00551497">
              <w:t>Norm A</w:t>
            </w:r>
            <w:r w:rsidR="00703463" w:rsidRPr="00551497">
              <w:t>2</w:t>
            </w:r>
            <w:r w:rsidRPr="00551497">
              <w:t>.2; siehe auch Leitlinie B</w:t>
            </w:r>
            <w:r w:rsidR="00703463" w:rsidRPr="00551497">
              <w:t>2</w:t>
            </w:r>
            <w:r w:rsidRPr="00551497">
              <w:t>.2</w:t>
            </w:r>
          </w:p>
        </w:tc>
      </w:tr>
      <w:tr w:rsidR="00BB112D" w:rsidRPr="00551497" w14:paraId="1896D2DA" w14:textId="77777777" w:rsidTr="00496792">
        <w:tc>
          <w:tcPr>
            <w:tcW w:w="9639" w:type="dxa"/>
          </w:tcPr>
          <w:p w14:paraId="65AC1EE9" w14:textId="05BCAA82" w:rsidR="00703463" w:rsidRPr="00551497" w:rsidRDefault="00703463" w:rsidP="00DE7047">
            <w:pPr>
              <w:pStyle w:val="BoxIndentbulletlist1"/>
              <w:spacing w:before="20" w:after="20"/>
              <w:ind w:left="340"/>
            </w:pPr>
            <w:bookmarkStart w:id="26" w:name="lt_pId566"/>
            <w:r w:rsidRPr="00551497">
              <w:t>Seeleute müssen für ihre Arbeit die in ihren Beschäftigungsverträgen und anwendbaren Gesamtarbeitsver</w:t>
            </w:r>
            <w:r w:rsidRPr="00551497">
              <w:softHyphen/>
              <w:t>trägen vereinbarten Heuern in nicht größeren als monatlichen Zeitabständen und in voller Höhe erhalten.</w:t>
            </w:r>
            <w:bookmarkEnd w:id="26"/>
          </w:p>
          <w:p w14:paraId="172ACEAD" w14:textId="010AA19E" w:rsidR="00703463" w:rsidRPr="00551497" w:rsidRDefault="00703463" w:rsidP="00DE7047">
            <w:pPr>
              <w:pStyle w:val="BoxIndentbulletlist1"/>
              <w:spacing w:before="20" w:after="20"/>
              <w:ind w:left="340"/>
            </w:pPr>
            <w:bookmarkStart w:id="27" w:name="lt_pId568"/>
            <w:r w:rsidRPr="00551497">
              <w:t>Seeleute haben jeden Monat Anspruch auf eine Abrechnung, in der ihre monatliche Heuer und alle geneh</w:t>
            </w:r>
            <w:r w:rsidRPr="00551497">
              <w:softHyphen/>
              <w:t>migten </w:t>
            </w:r>
            <w:r w:rsidRPr="00551497">
              <w:rPr>
                <w:vertAlign w:val="superscript"/>
              </w:rPr>
              <w:t>*</w:t>
            </w:r>
            <w:r w:rsidRPr="00551497">
              <w:t xml:space="preserve"> Abzüge (etwa Teilbeträge </w:t>
            </w:r>
            <w:r w:rsidRPr="00551497">
              <w:rPr>
                <w:vertAlign w:val="superscript"/>
              </w:rPr>
              <w:t>**</w:t>
            </w:r>
            <w:r w:rsidRPr="00551497">
              <w:t>) aufgeführt sind.</w:t>
            </w:r>
            <w:bookmarkEnd w:id="27"/>
          </w:p>
          <w:p w14:paraId="60478A41" w14:textId="637229CA" w:rsidR="00703463" w:rsidRPr="00551497" w:rsidRDefault="00703463" w:rsidP="00DE7047">
            <w:pPr>
              <w:pStyle w:val="BoxIndentbulletlist1"/>
              <w:spacing w:before="20" w:after="20"/>
              <w:ind w:left="340"/>
            </w:pPr>
            <w:bookmarkStart w:id="28" w:name="lt_pId570"/>
            <w:r w:rsidRPr="00551497">
              <w:t>Die Flaggenstaaten könnten in Erwägung ziehen, von den Reedern zu verlangen, an Bord ihrer Schiffe Unter</w:t>
            </w:r>
            <w:r w:rsidRPr="00551497">
              <w:softHyphen/>
              <w:t>lagen, etwa eine Kopie der Gehaltsliste oder elektronische Aufzeichnungen, mitzuführen.</w:t>
            </w:r>
            <w:bookmarkEnd w:id="28"/>
          </w:p>
          <w:p w14:paraId="338FBD6D" w14:textId="58BD2CC0" w:rsidR="00703463" w:rsidRPr="00551497" w:rsidRDefault="00703463" w:rsidP="00DE7047">
            <w:pPr>
              <w:pStyle w:val="BoxIndentbulletlist1"/>
              <w:spacing w:before="20" w:after="20"/>
              <w:ind w:left="340"/>
            </w:pPr>
            <w:bookmarkStart w:id="29" w:name="lt_pId572"/>
            <w:r w:rsidRPr="00551497">
              <w:t>Die Gebühren für Dienste zur Überweisung von Heuern/Teilbeträgen müssen angemessen sein, und die Wechselkurse müssen den nationalen Anforderungen entsprechen.</w:t>
            </w:r>
            <w:bookmarkEnd w:id="29"/>
          </w:p>
          <w:p w14:paraId="2C62C1F6" w14:textId="622AF065" w:rsidR="00703463" w:rsidRPr="00551497" w:rsidRDefault="00703463" w:rsidP="00DE7047">
            <w:pPr>
              <w:pStyle w:val="BoxIndentbulletlist1"/>
              <w:spacing w:before="20" w:after="20"/>
              <w:ind w:left="340"/>
            </w:pPr>
            <w:bookmarkStart w:id="30" w:name="lt_pId574"/>
            <w:proofErr w:type="gramStart"/>
            <w:r w:rsidRPr="00551497">
              <w:t>Die Heuern</w:t>
            </w:r>
            <w:proofErr w:type="gramEnd"/>
            <w:r w:rsidRPr="00551497">
              <w:t xml:space="preserve"> und sonstigen Ansprüche, einschließlich der Überweisung von Teilbeträgen, müssen während der gesamten Zeit der Gefangenschaft der Seeleute infolge von seeräuberischen Handlungen oder bewaffne</w:t>
            </w:r>
            <w:r w:rsidRPr="00551497">
              <w:softHyphen/>
              <w:t>ten Raubüberfällen auf Schiffe fortgezahlt werden.</w:t>
            </w:r>
            <w:bookmarkEnd w:id="30"/>
          </w:p>
          <w:p w14:paraId="4F78BC3B" w14:textId="75C29E72" w:rsidR="00BB112D" w:rsidRPr="00776CF5" w:rsidRDefault="00703463" w:rsidP="00776CF5">
            <w:pPr>
              <w:pStyle w:val="BoxBody"/>
              <w:spacing w:after="20"/>
              <w:rPr>
                <w:sz w:val="16"/>
                <w:szCs w:val="16"/>
              </w:rPr>
            </w:pPr>
            <w:r w:rsidRPr="00776CF5">
              <w:rPr>
                <w:sz w:val="16"/>
                <w:szCs w:val="16"/>
                <w:vertAlign w:val="superscript"/>
              </w:rPr>
              <w:t>*</w:t>
            </w:r>
            <w:r w:rsidRPr="00776CF5">
              <w:rPr>
                <w:sz w:val="16"/>
                <w:szCs w:val="16"/>
              </w:rPr>
              <w:t> Keine unerlaubten Abzüge, wie etwa Zahlungen für Reisen, um an oder von Bord des Schiffs zu gehen.</w:t>
            </w:r>
          </w:p>
          <w:p w14:paraId="61ABD853" w14:textId="2BF728D3" w:rsidR="00703463" w:rsidRPr="00551497" w:rsidRDefault="00703463" w:rsidP="00776CF5">
            <w:pPr>
              <w:pStyle w:val="BoxBody"/>
              <w:spacing w:before="20"/>
              <w:rPr>
                <w:sz w:val="17"/>
                <w:szCs w:val="17"/>
              </w:rPr>
            </w:pPr>
            <w:r w:rsidRPr="00776CF5">
              <w:rPr>
                <w:sz w:val="16"/>
                <w:szCs w:val="16"/>
                <w:vertAlign w:val="superscript"/>
              </w:rPr>
              <w:t>**</w:t>
            </w:r>
            <w:r w:rsidRPr="00776CF5">
              <w:rPr>
                <w:sz w:val="16"/>
                <w:szCs w:val="16"/>
              </w:rPr>
              <w:t xml:space="preserve"> Die Überweisung von Teilbeträgen ist eine Vereinbarung, wonach ein Teil </w:t>
            </w:r>
            <w:proofErr w:type="gramStart"/>
            <w:r w:rsidRPr="00776CF5">
              <w:rPr>
                <w:sz w:val="16"/>
                <w:szCs w:val="16"/>
              </w:rPr>
              <w:t>der Heuern</w:t>
            </w:r>
            <w:proofErr w:type="gramEnd"/>
            <w:r w:rsidRPr="00776CF5">
              <w:rPr>
                <w:sz w:val="16"/>
                <w:szCs w:val="16"/>
              </w:rPr>
              <w:t xml:space="preserve"> von Seeleuten auf ihr Ersuchen hin regelmäßig an ihre Familien oder Unterhaltsberechtigten oder an gesetzlich Begünstigte überwiesen wird, während die See</w:t>
            </w:r>
            <w:r w:rsidR="00776CF5">
              <w:rPr>
                <w:sz w:val="16"/>
                <w:szCs w:val="16"/>
              </w:rPr>
              <w:softHyphen/>
            </w:r>
            <w:r w:rsidRPr="00776CF5">
              <w:rPr>
                <w:sz w:val="16"/>
                <w:szCs w:val="16"/>
              </w:rPr>
              <w:t>leute auf See sind.</w:t>
            </w:r>
          </w:p>
        </w:tc>
      </w:tr>
      <w:tr w:rsidR="00BB112D" w:rsidRPr="00551497" w14:paraId="4B19F355" w14:textId="77777777" w:rsidTr="00496792">
        <w:tc>
          <w:tcPr>
            <w:tcW w:w="9639" w:type="dxa"/>
          </w:tcPr>
          <w:p w14:paraId="6FD9AB0A" w14:textId="70A73188" w:rsidR="008D0383" w:rsidRPr="00551497" w:rsidRDefault="008D0383" w:rsidP="00496792">
            <w:pPr>
              <w:pStyle w:val="BoxBody"/>
            </w:pPr>
            <w:r w:rsidRPr="00551497">
              <w:lastRenderedPageBreak/>
              <w:t xml:space="preserve">Ausreichende Angaben zu allen Punkten sind in </w:t>
            </w:r>
            <w:r w:rsidRPr="00551497">
              <w:rPr>
                <w:spacing w:val="-1"/>
              </w:rPr>
              <w:t>dem beigefügten Beschäftigungsvertrag für Seeleute </w:t>
            </w:r>
            <w:sdt>
              <w:sdtPr>
                <w:rPr>
                  <w:spacing w:val="-1"/>
                </w:rPr>
                <w:id w:val="-380558097"/>
                <w14:checkbox>
                  <w14:checked w14:val="0"/>
                  <w14:checkedState w14:val="2612" w14:font="MS Gothic"/>
                  <w14:uncheckedState w14:val="2610" w14:font="MS Gothic"/>
                </w14:checkbox>
              </w:sdtPr>
              <w:sdtEndPr/>
              <w:sdtContent>
                <w:r w:rsidRPr="00551497">
                  <w:rPr>
                    <w:rFonts w:ascii="Segoe UI Symbol" w:eastAsia="MS Gothic" w:hAnsi="Segoe UI Symbol" w:cs="Segoe UI Symbol"/>
                    <w:spacing w:val="-1"/>
                  </w:rPr>
                  <w:t>☐</w:t>
                </w:r>
              </w:sdtContent>
            </w:sdt>
            <w:r w:rsidRPr="00551497">
              <w:rPr>
                <w:spacing w:val="-1"/>
              </w:rPr>
              <w:t xml:space="preserve"> / den beigefügten Bestimmungen des Gesamtarbeitsvertrags</w:t>
            </w:r>
            <w:r w:rsidRPr="00551497">
              <w:t> </w:t>
            </w:r>
            <w:sdt>
              <w:sdtPr>
                <w:id w:val="594672904"/>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xml:space="preserve"> / der beigefügten Seearbeits-Konformitätserklärung, Teil I </w:t>
            </w:r>
            <w:sdt>
              <w:sdtPr>
                <w:id w:val="-1576657728"/>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w:t>
            </w:r>
            <w:r w:rsidRPr="00551497">
              <w:rPr>
                <w:spacing w:val="-1"/>
              </w:rPr>
              <w:t>Teil II </w:t>
            </w:r>
            <w:sdt>
              <w:sdtPr>
                <w:rPr>
                  <w:spacing w:val="-1"/>
                </w:rPr>
                <w:id w:val="1314532096"/>
                <w14:checkbox>
                  <w14:checked w14:val="0"/>
                  <w14:checkedState w14:val="2612" w14:font="MS Gothic"/>
                  <w14:uncheckedState w14:val="2610" w14:font="MS Gothic"/>
                </w14:checkbox>
              </w:sdtPr>
              <w:sdtEndPr/>
              <w:sdtContent>
                <w:r w:rsidRPr="00551497">
                  <w:rPr>
                    <w:rFonts w:ascii="Segoe UI Symbol" w:eastAsia="MS Gothic" w:hAnsi="Segoe UI Symbol" w:cs="Segoe UI Symbol"/>
                    <w:spacing w:val="-1"/>
                  </w:rPr>
                  <w:t>☐</w:t>
                </w:r>
              </w:sdtContent>
            </w:sdt>
            <w:r w:rsidRPr="00551497">
              <w:rPr>
                <w:spacing w:val="-1"/>
              </w:rPr>
              <w:t xml:space="preserve">, </w:t>
            </w:r>
            <w:r w:rsidRPr="00551497">
              <w:t xml:space="preserve">zu finden. </w:t>
            </w:r>
          </w:p>
          <w:p w14:paraId="0FD074B5" w14:textId="78F8D121" w:rsidR="00BB112D" w:rsidRPr="00551497" w:rsidRDefault="00BB112D" w:rsidP="00496792">
            <w:pPr>
              <w:pStyle w:val="BoxBody"/>
              <w:rPr>
                <w:b/>
                <w:bCs/>
                <w:i/>
                <w:iCs/>
              </w:rPr>
            </w:pPr>
            <w:r w:rsidRPr="00551497">
              <w:rPr>
                <w:b/>
                <w:bCs/>
                <w:i/>
                <w:iCs/>
              </w:rPr>
              <w:t xml:space="preserve">Kreuzen Sie bitte eines oder </w:t>
            </w:r>
            <w:r w:rsidR="00F3324C" w:rsidRPr="00551497">
              <w:rPr>
                <w:b/>
                <w:bCs/>
                <w:i/>
                <w:iCs/>
              </w:rPr>
              <w:t>mehrere</w:t>
            </w:r>
            <w:r w:rsidRPr="00551497">
              <w:rPr>
                <w:b/>
                <w:bCs/>
                <w:i/>
                <w:iCs/>
              </w:rPr>
              <w:t xml:space="preserve"> der Kästchen an oder erteilen Sie die nachstehend erbetenen Auskünfte.</w:t>
            </w:r>
          </w:p>
        </w:tc>
      </w:tr>
      <w:tr w:rsidR="00BB112D" w:rsidRPr="00551497" w14:paraId="173423AE" w14:textId="77777777" w:rsidTr="00496792">
        <w:tc>
          <w:tcPr>
            <w:tcW w:w="9639" w:type="dxa"/>
          </w:tcPr>
          <w:p w14:paraId="3D98EAD5" w14:textId="599716D3" w:rsidR="00BB112D" w:rsidRPr="00551497" w:rsidRDefault="008D0383" w:rsidP="00496792">
            <w:pPr>
              <w:pStyle w:val="TableTextLeft"/>
              <w:spacing w:before="60"/>
              <w:jc w:val="both"/>
            </w:pPr>
            <w:r w:rsidRPr="00551497">
              <w:t>Welches sind die wichtigsten Punkte, die in die monatliche Abrechnung aufgenommen werden müssen, auf die Seeleute an Bord eines Schiffes Anspruch haben?</w:t>
            </w:r>
          </w:p>
          <w:p w14:paraId="2E75B6E3" w14:textId="0DE1F634" w:rsidR="00BB112D" w:rsidRPr="00551497" w:rsidRDefault="00BB112D" w:rsidP="00496792">
            <w:pPr>
              <w:pStyle w:val="TableTextLeft"/>
              <w:spacing w:after="120"/>
              <w:jc w:val="both"/>
              <w:rPr>
                <w:i/>
                <w:iCs/>
              </w:rPr>
            </w:pPr>
            <w:r w:rsidRPr="00551497">
              <w:rPr>
                <w:i/>
                <w:iCs/>
              </w:rPr>
              <w:t>(</w:t>
            </w:r>
            <w:r w:rsidR="008D0383" w:rsidRPr="00551497">
              <w:rPr>
                <w:rStyle w:val="Timesitalic"/>
                <w:rFonts w:ascii="Noto Sans" w:hAnsi="Noto Sans" w:cs="Noto Sans"/>
                <w:spacing w:val="-6"/>
              </w:rPr>
              <w:t>Regel 2.2 u</w:t>
            </w:r>
            <w:r w:rsidR="008D0383" w:rsidRPr="00551497">
              <w:rPr>
                <w:spacing w:val="-6"/>
              </w:rPr>
              <w:t>nd</w:t>
            </w:r>
            <w:r w:rsidR="008D0383" w:rsidRPr="00551497">
              <w:rPr>
                <w:rStyle w:val="Timesitalic"/>
                <w:rFonts w:ascii="Noto Sans" w:hAnsi="Noto Sans" w:cs="Noto Sans"/>
                <w:spacing w:val="-6"/>
              </w:rPr>
              <w:t xml:space="preserve"> N</w:t>
            </w:r>
            <w:r w:rsidR="008D0383" w:rsidRPr="00551497">
              <w:rPr>
                <w:rStyle w:val="Timesitalic"/>
                <w:rFonts w:ascii="Noto Sans" w:hAnsi="Noto Sans" w:cs="Noto Sans"/>
              </w:rPr>
              <w:t>orm</w:t>
            </w:r>
            <w:r w:rsidR="008D0383" w:rsidRPr="00551497">
              <w:rPr>
                <w:rStyle w:val="Timesitalic"/>
                <w:rFonts w:ascii="Noto Sans" w:hAnsi="Noto Sans" w:cs="Noto Sans"/>
                <w:spacing w:val="-6"/>
              </w:rPr>
              <w:t> A2.2 A</w:t>
            </w:r>
            <w:r w:rsidR="008D0383" w:rsidRPr="00551497">
              <w:rPr>
                <w:rStyle w:val="Timesitalic"/>
                <w:rFonts w:ascii="Noto Sans" w:hAnsi="Noto Sans" w:cs="Noto Sans"/>
              </w:rPr>
              <w:t>bsatz</w:t>
            </w:r>
            <w:r w:rsidR="008D0383" w:rsidRPr="00551497">
              <w:rPr>
                <w:rStyle w:val="Timesitalic"/>
                <w:rFonts w:ascii="Noto Sans" w:hAnsi="Noto Sans" w:cs="Noto Sans"/>
                <w:spacing w:val="-6"/>
              </w:rPr>
              <w:t> </w:t>
            </w:r>
            <w:r w:rsidR="008D0383" w:rsidRPr="00551497">
              <w:rPr>
                <w:i/>
                <w:iCs/>
                <w:spacing w:val="-6"/>
              </w:rPr>
              <w:t>2</w:t>
            </w:r>
            <w:r w:rsidRPr="00551497">
              <w:rPr>
                <w:i/>
                <w:iCs/>
              </w:rPr>
              <w:t>)</w:t>
            </w:r>
          </w:p>
          <w:p w14:paraId="74F5DD35" w14:textId="77777777" w:rsidR="00BB112D" w:rsidRPr="00551497" w:rsidRDefault="00BB112D" w:rsidP="00496792">
            <w:pPr>
              <w:pStyle w:val="BoxBody"/>
            </w:pPr>
            <w:r w:rsidRPr="00551497">
              <w:t>Bitte führen Sie die anwendbaren innerstaatlichen Bestimmungen auf und geben Sie nach Möglichkeit den jewei</w:t>
            </w:r>
            <w:r w:rsidRPr="00551497">
              <w:softHyphen/>
              <w:t>ligen Wortlaut wieder.</w:t>
            </w:r>
          </w:p>
        </w:tc>
      </w:tr>
      <w:tr w:rsidR="00BB112D" w:rsidRPr="00443F3A" w14:paraId="0FAEF4D9" w14:textId="77777777" w:rsidTr="00496792">
        <w:tc>
          <w:tcPr>
            <w:tcW w:w="9639" w:type="dxa"/>
          </w:tcPr>
          <w:p w14:paraId="46499391" w14:textId="77777777" w:rsidR="00BB112D" w:rsidRPr="00443F3A" w:rsidRDefault="00BB112D" w:rsidP="00842F50">
            <w:pPr>
              <w:pStyle w:val="BoxBody"/>
              <w:spacing w:before="50"/>
              <w:rPr>
                <w:lang w:val="en-GB"/>
              </w:rPr>
            </w:pPr>
            <w:r w:rsidRPr="00443F3A">
              <w:t xml:space="preserve">Erstbericht: </w:t>
            </w:r>
            <w:sdt>
              <w:sdtPr>
                <w:rPr>
                  <w:color w:val="AEAAAA" w:themeColor="background2" w:themeShade="BF"/>
                </w:rPr>
                <w:id w:val="1457458470"/>
                <w:placeholder>
                  <w:docPart w:val="366955644DBF4BBF98EBDDBAED160208"/>
                </w:placeholder>
                <w15:color w:val="000000"/>
                <w:text/>
              </w:sdtPr>
              <w:sdtEndPr/>
              <w:sdtContent>
                <w:r w:rsidRPr="00443F3A">
                  <w:rPr>
                    <w:color w:val="AEAAAA" w:themeColor="background2" w:themeShade="BF"/>
                  </w:rPr>
                  <w:t>(für Texteingabe bitte anklicken)</w:t>
                </w:r>
              </w:sdtContent>
            </w:sdt>
          </w:p>
        </w:tc>
      </w:tr>
      <w:tr w:rsidR="00BB112D" w:rsidRPr="00443F3A" w14:paraId="3AE9AB3F" w14:textId="77777777" w:rsidTr="00496792">
        <w:tc>
          <w:tcPr>
            <w:tcW w:w="9639" w:type="dxa"/>
            <w:shd w:val="clear" w:color="auto" w:fill="F0D2E0"/>
          </w:tcPr>
          <w:p w14:paraId="45F3F423" w14:textId="77777777" w:rsidR="00BB112D" w:rsidRPr="00443F3A" w:rsidRDefault="00BB112D" w:rsidP="00842F50">
            <w:pPr>
              <w:pStyle w:val="BoxBody"/>
              <w:spacing w:before="50"/>
              <w:rPr>
                <w:lang w:val="en-GB"/>
              </w:rPr>
            </w:pPr>
            <w:r w:rsidRPr="00443F3A">
              <w:t xml:space="preserve">Zweiter Bericht: </w:t>
            </w:r>
            <w:sdt>
              <w:sdtPr>
                <w:rPr>
                  <w:color w:val="AEAAAA" w:themeColor="background2" w:themeShade="BF"/>
                </w:rPr>
                <w:id w:val="-1299677688"/>
                <w:placeholder>
                  <w:docPart w:val="F4F3610E78414249AC5B3BBA4F565B89"/>
                </w:placeholder>
                <w15:color w:val="000000"/>
                <w:text/>
              </w:sdtPr>
              <w:sdtEndPr/>
              <w:sdtContent>
                <w:r w:rsidRPr="00443F3A">
                  <w:rPr>
                    <w:color w:val="AEAAAA" w:themeColor="background2" w:themeShade="BF"/>
                  </w:rPr>
                  <w:t>(für Texteingabe bitte anklicken)</w:t>
                </w:r>
              </w:sdtContent>
            </w:sdt>
          </w:p>
        </w:tc>
      </w:tr>
      <w:tr w:rsidR="00BB112D" w:rsidRPr="00443F3A" w14:paraId="19F6E1A0" w14:textId="77777777" w:rsidTr="00496792">
        <w:tc>
          <w:tcPr>
            <w:tcW w:w="9639" w:type="dxa"/>
            <w:shd w:val="clear" w:color="auto" w:fill="FFF5C8"/>
          </w:tcPr>
          <w:p w14:paraId="315B6322" w14:textId="77777777" w:rsidR="00BB112D" w:rsidRPr="00443F3A" w:rsidRDefault="00BB112D" w:rsidP="00842F50">
            <w:pPr>
              <w:pStyle w:val="BoxBody"/>
              <w:spacing w:before="50"/>
            </w:pPr>
            <w:r w:rsidRPr="00443F3A">
              <w:t xml:space="preserve">Dritter Bericht: </w:t>
            </w:r>
            <w:sdt>
              <w:sdtPr>
                <w:rPr>
                  <w:color w:val="AEAAAA" w:themeColor="background2" w:themeShade="BF"/>
                </w:rPr>
                <w:id w:val="1471950875"/>
                <w:placeholder>
                  <w:docPart w:val="C8C15079D2B94F118CA12B567D7D8545"/>
                </w:placeholder>
                <w15:color w:val="000000"/>
                <w:text/>
              </w:sdtPr>
              <w:sdtEndPr/>
              <w:sdtContent>
                <w:r w:rsidRPr="00443F3A">
                  <w:rPr>
                    <w:color w:val="AEAAAA" w:themeColor="background2" w:themeShade="BF"/>
                  </w:rPr>
                  <w:t>(für Texteingabe bitte anklicken)</w:t>
                </w:r>
              </w:sdtContent>
            </w:sdt>
          </w:p>
        </w:tc>
      </w:tr>
      <w:tr w:rsidR="00BB112D" w:rsidRPr="00443F3A" w14:paraId="71A20A63" w14:textId="77777777" w:rsidTr="00496792">
        <w:tc>
          <w:tcPr>
            <w:tcW w:w="9639" w:type="dxa"/>
            <w:shd w:val="clear" w:color="auto" w:fill="D2FBFB"/>
          </w:tcPr>
          <w:p w14:paraId="2F3A7B89" w14:textId="77777777" w:rsidR="00BB112D" w:rsidRPr="00443F3A" w:rsidRDefault="00BB112D" w:rsidP="00842F50">
            <w:pPr>
              <w:pStyle w:val="BoxBody"/>
              <w:spacing w:before="50"/>
            </w:pPr>
            <w:r w:rsidRPr="00443F3A">
              <w:t xml:space="preserve">Vierter Bericht: </w:t>
            </w:r>
            <w:sdt>
              <w:sdtPr>
                <w:rPr>
                  <w:color w:val="AEAAAA" w:themeColor="background2" w:themeShade="BF"/>
                </w:rPr>
                <w:id w:val="-1009515776"/>
                <w:placeholder>
                  <w:docPart w:val="E9F7EB6B6F0D418E97B5B660B13D9ED7"/>
                </w:placeholder>
                <w15:color w:val="000000"/>
                <w:text/>
              </w:sdtPr>
              <w:sdtEndPr/>
              <w:sdtContent>
                <w:r w:rsidRPr="00443F3A">
                  <w:rPr>
                    <w:color w:val="AEAAAA" w:themeColor="background2" w:themeShade="BF"/>
                  </w:rPr>
                  <w:t>(für Texteingabe bitte anklicken)</w:t>
                </w:r>
              </w:sdtContent>
            </w:sdt>
          </w:p>
        </w:tc>
      </w:tr>
      <w:tr w:rsidR="00BB112D" w:rsidRPr="00551497" w14:paraId="63F61831"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0756D13" w14:textId="0B8BC487" w:rsidR="00BB112D" w:rsidRPr="00551497" w:rsidRDefault="00203228" w:rsidP="00496792">
            <w:pPr>
              <w:pStyle w:val="TableTextLeft"/>
              <w:spacing w:before="60"/>
              <w:jc w:val="both"/>
            </w:pPr>
            <w:r w:rsidRPr="00551497">
              <w:t xml:space="preserve">Erläutern Sie bitte die von den Reedern ergriffenen Maßnahmen, die es den Seeleuten ermöglichen, </w:t>
            </w:r>
            <w:proofErr w:type="gramStart"/>
            <w:r w:rsidRPr="00551497">
              <w:t>ihre Heuern</w:t>
            </w:r>
            <w:proofErr w:type="gramEnd"/>
            <w:r w:rsidRPr="00551497">
              <w:t xml:space="preserve"> oder Teile hiervon an ihre Familien oder Unterhaltsberechtigten oder an gesetzlich Begünstigte zu überweisen</w:t>
            </w:r>
            <w:r w:rsidR="008B2C82" w:rsidRPr="00551497">
              <w:t>.</w:t>
            </w:r>
          </w:p>
          <w:p w14:paraId="63E66E82" w14:textId="6A63DE03" w:rsidR="00BB112D" w:rsidRPr="00551497" w:rsidRDefault="00BB112D" w:rsidP="00496792">
            <w:pPr>
              <w:pStyle w:val="TableTextLeft"/>
              <w:spacing w:after="120"/>
              <w:jc w:val="both"/>
              <w:rPr>
                <w:i/>
                <w:iCs/>
              </w:rPr>
            </w:pPr>
            <w:r w:rsidRPr="00551497">
              <w:rPr>
                <w:i/>
                <w:iCs/>
              </w:rPr>
              <w:t>(</w:t>
            </w:r>
            <w:r w:rsidR="00203228" w:rsidRPr="00551497">
              <w:rPr>
                <w:rStyle w:val="Timesitalic"/>
                <w:rFonts w:ascii="Noto Sans" w:hAnsi="Noto Sans" w:cs="Noto Sans"/>
              </w:rPr>
              <w:t>Norm A2.2 Absätze 3 u</w:t>
            </w:r>
            <w:r w:rsidR="00203228" w:rsidRPr="00551497">
              <w:t>nd</w:t>
            </w:r>
            <w:r w:rsidR="00203228" w:rsidRPr="00551497">
              <w:rPr>
                <w:rStyle w:val="Timesitalic"/>
                <w:rFonts w:ascii="Noto Sans" w:hAnsi="Noto Sans" w:cs="Noto Sans"/>
              </w:rPr>
              <w:t xml:space="preserve"> 4</w:t>
            </w:r>
            <w:r w:rsidRPr="00551497">
              <w:rPr>
                <w:i/>
                <w:iCs/>
              </w:rPr>
              <w:t>)</w:t>
            </w:r>
          </w:p>
          <w:p w14:paraId="1A2A4DC4" w14:textId="77777777" w:rsidR="00BB112D" w:rsidRPr="00551497" w:rsidRDefault="00BB112D" w:rsidP="00DE7047">
            <w:pPr>
              <w:pStyle w:val="TableTextLeft"/>
              <w:spacing w:before="60" w:after="60"/>
              <w:jc w:val="both"/>
            </w:pPr>
            <w:r w:rsidRPr="00551497">
              <w:t>Bitte führen Sie die anwendbaren innerstaatlichen Bestimmungen auf und geben Sie nach Möglichkeit den jewei</w:t>
            </w:r>
            <w:r w:rsidRPr="00551497">
              <w:softHyphen/>
              <w:t>ligen Wortlaut wieder.</w:t>
            </w:r>
          </w:p>
        </w:tc>
      </w:tr>
      <w:tr w:rsidR="00BB112D" w:rsidRPr="00443F3A" w14:paraId="0564423C"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30AEE48" w14:textId="77777777" w:rsidR="00BB112D" w:rsidRPr="00443F3A" w:rsidRDefault="00BB112D" w:rsidP="00496792">
            <w:pPr>
              <w:pStyle w:val="BoxBody"/>
            </w:pPr>
            <w:r w:rsidRPr="00443F3A">
              <w:t xml:space="preserve">Erstbericht: </w:t>
            </w:r>
            <w:sdt>
              <w:sdtPr>
                <w:rPr>
                  <w:color w:val="AEAAAA" w:themeColor="background2" w:themeShade="BF"/>
                </w:rPr>
                <w:id w:val="1381053010"/>
                <w:placeholder>
                  <w:docPart w:val="7800E7FC73C54A39BC80ABD153A6ED1F"/>
                </w:placeholder>
                <w15:color w:val="000000"/>
                <w:text/>
              </w:sdtPr>
              <w:sdtEndPr/>
              <w:sdtContent>
                <w:r w:rsidRPr="00443F3A">
                  <w:rPr>
                    <w:color w:val="AEAAAA" w:themeColor="background2" w:themeShade="BF"/>
                  </w:rPr>
                  <w:t>(für Texteingabe bitte anklicken)</w:t>
                </w:r>
              </w:sdtContent>
            </w:sdt>
          </w:p>
        </w:tc>
      </w:tr>
      <w:tr w:rsidR="00BB112D" w:rsidRPr="00443F3A" w14:paraId="2A93586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24DB7DC" w14:textId="77777777" w:rsidR="00BB112D" w:rsidRPr="00443F3A" w:rsidRDefault="00BB112D" w:rsidP="00496792">
            <w:pPr>
              <w:pStyle w:val="BoxBody"/>
            </w:pPr>
            <w:r w:rsidRPr="00443F3A">
              <w:t xml:space="preserve">Zweiter Bericht: </w:t>
            </w:r>
            <w:sdt>
              <w:sdtPr>
                <w:rPr>
                  <w:color w:val="AEAAAA" w:themeColor="background2" w:themeShade="BF"/>
                </w:rPr>
                <w:id w:val="-732628646"/>
                <w:placeholder>
                  <w:docPart w:val="FC77F33C9C4D423CA8BBA665CF66A885"/>
                </w:placeholder>
                <w15:color w:val="000000"/>
                <w:text/>
              </w:sdtPr>
              <w:sdtEndPr/>
              <w:sdtContent>
                <w:r w:rsidRPr="00443F3A">
                  <w:rPr>
                    <w:color w:val="AEAAAA" w:themeColor="background2" w:themeShade="BF"/>
                  </w:rPr>
                  <w:t>(für Texteingabe bitte anklicken)</w:t>
                </w:r>
              </w:sdtContent>
            </w:sdt>
          </w:p>
        </w:tc>
      </w:tr>
      <w:tr w:rsidR="00BB112D" w:rsidRPr="00443F3A" w14:paraId="5C4CA5C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1B2329D" w14:textId="77777777" w:rsidR="00BB112D" w:rsidRPr="00443F3A" w:rsidRDefault="00BB112D" w:rsidP="00496792">
            <w:pPr>
              <w:pStyle w:val="BoxBody"/>
            </w:pPr>
            <w:r w:rsidRPr="00443F3A">
              <w:t xml:space="preserve">Dritter Bericht: </w:t>
            </w:r>
            <w:sdt>
              <w:sdtPr>
                <w:rPr>
                  <w:color w:val="AEAAAA" w:themeColor="background2" w:themeShade="BF"/>
                </w:rPr>
                <w:id w:val="1346592234"/>
                <w:placeholder>
                  <w:docPart w:val="0BAFD28BF44A4CBDB6E4A0EC833B489B"/>
                </w:placeholder>
                <w15:color w:val="000000"/>
                <w:text/>
              </w:sdtPr>
              <w:sdtEndPr/>
              <w:sdtContent>
                <w:r w:rsidRPr="00443F3A">
                  <w:rPr>
                    <w:color w:val="AEAAAA" w:themeColor="background2" w:themeShade="BF"/>
                  </w:rPr>
                  <w:t>(für Texteingabe bitte anklicken)</w:t>
                </w:r>
              </w:sdtContent>
            </w:sdt>
          </w:p>
        </w:tc>
      </w:tr>
      <w:tr w:rsidR="00BB112D" w:rsidRPr="00443F3A" w14:paraId="7259353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38076C6" w14:textId="77777777" w:rsidR="00BB112D" w:rsidRPr="00443F3A" w:rsidRDefault="00BB112D" w:rsidP="00496792">
            <w:pPr>
              <w:pStyle w:val="BoxBody"/>
            </w:pPr>
            <w:r w:rsidRPr="00443F3A">
              <w:t xml:space="preserve">Vierter Bericht: </w:t>
            </w:r>
            <w:sdt>
              <w:sdtPr>
                <w:rPr>
                  <w:color w:val="AEAAAA" w:themeColor="background2" w:themeShade="BF"/>
                </w:rPr>
                <w:id w:val="1097371944"/>
                <w:placeholder>
                  <w:docPart w:val="D9061E3D621140D683924485A2BEF510"/>
                </w:placeholder>
                <w15:color w:val="000000"/>
                <w:text/>
              </w:sdtPr>
              <w:sdtEndPr/>
              <w:sdtContent>
                <w:r w:rsidRPr="00443F3A">
                  <w:rPr>
                    <w:color w:val="AEAAAA" w:themeColor="background2" w:themeShade="BF"/>
                  </w:rPr>
                  <w:t>(für Texteingabe bitte anklicken)</w:t>
                </w:r>
              </w:sdtContent>
            </w:sdt>
          </w:p>
        </w:tc>
      </w:tr>
      <w:tr w:rsidR="00BB112D" w:rsidRPr="00551497" w14:paraId="1FAEFF4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35C3E8C" w14:textId="73E9480C" w:rsidR="00BB112D" w:rsidRPr="00551497" w:rsidRDefault="00203228" w:rsidP="00496792">
            <w:pPr>
              <w:pStyle w:val="TableTextLeft"/>
              <w:spacing w:before="60"/>
              <w:jc w:val="both"/>
            </w:pPr>
            <w:r w:rsidRPr="00551497">
              <w:t>Auf welcher Grundlage werden angemessene Gebühren, die gegebenenfalls von den Reedern für die Überwei</w:t>
            </w:r>
            <w:r w:rsidRPr="00551497">
              <w:softHyphen/>
              <w:t>sungsdienste erhoben werden, und die entsprechenden Wechselkurse bestimmt?</w:t>
            </w:r>
          </w:p>
          <w:p w14:paraId="64D87585" w14:textId="4A1FE5D1" w:rsidR="00BB112D" w:rsidRPr="00551497" w:rsidRDefault="00BB112D" w:rsidP="00496792">
            <w:pPr>
              <w:pStyle w:val="TableTextLeft"/>
              <w:spacing w:after="120"/>
              <w:jc w:val="both"/>
              <w:rPr>
                <w:i/>
                <w:iCs/>
              </w:rPr>
            </w:pPr>
            <w:r w:rsidRPr="00551497">
              <w:rPr>
                <w:i/>
                <w:iCs/>
              </w:rPr>
              <w:t>(</w:t>
            </w:r>
            <w:r w:rsidR="00203228" w:rsidRPr="00551497">
              <w:rPr>
                <w:rStyle w:val="Timesitalic"/>
                <w:rFonts w:ascii="Noto Sans" w:hAnsi="Noto Sans" w:cs="Noto Sans"/>
              </w:rPr>
              <w:t>Norm A2.2 Absatz 5</w:t>
            </w:r>
            <w:r w:rsidRPr="00551497">
              <w:rPr>
                <w:i/>
                <w:iCs/>
              </w:rPr>
              <w:t>)</w:t>
            </w:r>
          </w:p>
          <w:p w14:paraId="5F216866" w14:textId="77777777" w:rsidR="00BB112D" w:rsidRPr="00551497" w:rsidRDefault="00BB112D" w:rsidP="00496792">
            <w:pPr>
              <w:pStyle w:val="BoxBody"/>
            </w:pPr>
            <w:r w:rsidRPr="00551497">
              <w:t>Bitte führen Sie die anwendbaren innerstaatlichen Bestimmungen auf und geben Sie nach Möglichkeit den jewei</w:t>
            </w:r>
            <w:r w:rsidRPr="00551497">
              <w:softHyphen/>
              <w:t>ligen Wortlaut wieder.</w:t>
            </w:r>
          </w:p>
        </w:tc>
      </w:tr>
      <w:tr w:rsidR="00BB112D" w:rsidRPr="00551497" w14:paraId="3E418DE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78401B0" w14:textId="77777777" w:rsidR="00BB112D" w:rsidRPr="00443F3A" w:rsidRDefault="00BB112D" w:rsidP="00496792">
            <w:pPr>
              <w:pStyle w:val="BoxBody"/>
            </w:pPr>
            <w:r w:rsidRPr="00443F3A">
              <w:t xml:space="preserve">Erstbericht: </w:t>
            </w:r>
            <w:sdt>
              <w:sdtPr>
                <w:rPr>
                  <w:color w:val="AEAAAA" w:themeColor="background2" w:themeShade="BF"/>
                </w:rPr>
                <w:id w:val="-480467170"/>
                <w:placeholder>
                  <w:docPart w:val="E269BDB57E7E4ED0892ABD4F1E9BF946"/>
                </w:placeholder>
                <w15:color w:val="000000"/>
                <w:text/>
              </w:sdtPr>
              <w:sdtEndPr/>
              <w:sdtContent>
                <w:r w:rsidRPr="00443F3A">
                  <w:rPr>
                    <w:color w:val="AEAAAA" w:themeColor="background2" w:themeShade="BF"/>
                  </w:rPr>
                  <w:t>(für Texteingabe bitte anklicken)</w:t>
                </w:r>
              </w:sdtContent>
            </w:sdt>
          </w:p>
        </w:tc>
      </w:tr>
      <w:tr w:rsidR="00BB112D" w:rsidRPr="00551497" w14:paraId="30A90B0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3EEF139" w14:textId="77777777" w:rsidR="00BB112D" w:rsidRPr="00443F3A" w:rsidRDefault="00BB112D" w:rsidP="00496792">
            <w:pPr>
              <w:pStyle w:val="BoxBody"/>
            </w:pPr>
            <w:r w:rsidRPr="00443F3A">
              <w:t xml:space="preserve">Zweiter Bericht: </w:t>
            </w:r>
            <w:sdt>
              <w:sdtPr>
                <w:rPr>
                  <w:color w:val="AEAAAA" w:themeColor="background2" w:themeShade="BF"/>
                </w:rPr>
                <w:id w:val="-1634167711"/>
                <w:placeholder>
                  <w:docPart w:val="682D478126434C38998B4C797A83E2D6"/>
                </w:placeholder>
                <w15:color w:val="000000"/>
                <w:text/>
              </w:sdtPr>
              <w:sdtEndPr/>
              <w:sdtContent>
                <w:r w:rsidRPr="00443F3A">
                  <w:rPr>
                    <w:color w:val="AEAAAA" w:themeColor="background2" w:themeShade="BF"/>
                  </w:rPr>
                  <w:t>(für Texteingabe bitte anklicken)</w:t>
                </w:r>
              </w:sdtContent>
            </w:sdt>
          </w:p>
        </w:tc>
      </w:tr>
      <w:tr w:rsidR="00BB112D" w:rsidRPr="00551497" w14:paraId="2DCA127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018ADA2" w14:textId="77777777" w:rsidR="00BB112D" w:rsidRPr="00443F3A" w:rsidRDefault="00BB112D" w:rsidP="00496792">
            <w:pPr>
              <w:pStyle w:val="BoxBody"/>
            </w:pPr>
            <w:r w:rsidRPr="00443F3A">
              <w:t xml:space="preserve">Dritter Bericht: </w:t>
            </w:r>
            <w:sdt>
              <w:sdtPr>
                <w:rPr>
                  <w:color w:val="AEAAAA" w:themeColor="background2" w:themeShade="BF"/>
                </w:rPr>
                <w:id w:val="-1660601808"/>
                <w:placeholder>
                  <w:docPart w:val="9393891647FC4CF9B17ABC0764CB1760"/>
                </w:placeholder>
                <w15:color w:val="000000"/>
                <w:text/>
              </w:sdtPr>
              <w:sdtEndPr/>
              <w:sdtContent>
                <w:r w:rsidRPr="00443F3A">
                  <w:rPr>
                    <w:color w:val="AEAAAA" w:themeColor="background2" w:themeShade="BF"/>
                  </w:rPr>
                  <w:t>(für Texteingabe bitte anklicken)</w:t>
                </w:r>
              </w:sdtContent>
            </w:sdt>
          </w:p>
        </w:tc>
      </w:tr>
      <w:tr w:rsidR="00BB112D" w:rsidRPr="00551497" w14:paraId="3BDB2FA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C34422B" w14:textId="77777777" w:rsidR="00BB112D" w:rsidRPr="00443F3A" w:rsidRDefault="00BB112D" w:rsidP="00496792">
            <w:pPr>
              <w:pStyle w:val="BoxBody"/>
            </w:pPr>
            <w:r w:rsidRPr="00443F3A">
              <w:t xml:space="preserve">Vierter Bericht: </w:t>
            </w:r>
            <w:sdt>
              <w:sdtPr>
                <w:rPr>
                  <w:color w:val="AEAAAA" w:themeColor="background2" w:themeShade="BF"/>
                </w:rPr>
                <w:id w:val="-2020382758"/>
                <w:placeholder>
                  <w:docPart w:val="5352586380A24F7193248079B43B4BE6"/>
                </w:placeholder>
                <w15:color w:val="000000"/>
                <w:text/>
              </w:sdtPr>
              <w:sdtEndPr/>
              <w:sdtContent>
                <w:r w:rsidRPr="00443F3A">
                  <w:rPr>
                    <w:color w:val="AEAAAA" w:themeColor="background2" w:themeShade="BF"/>
                  </w:rPr>
                  <w:t>(für Texteingabe bitte anklicken)</w:t>
                </w:r>
              </w:sdtContent>
            </w:sdt>
          </w:p>
        </w:tc>
      </w:tr>
      <w:tr w:rsidR="00BB112D" w:rsidRPr="00551497" w14:paraId="2835ADBC"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2C0172C" w14:textId="4E928904" w:rsidR="00BB112D" w:rsidRPr="00443F3A" w:rsidRDefault="00776CF5" w:rsidP="00496792">
            <w:pPr>
              <w:pStyle w:val="TableTextLeft"/>
              <w:spacing w:before="60"/>
              <w:jc w:val="both"/>
            </w:pPr>
            <w:r w:rsidRPr="00443F3A">
              <w:t>Für</w:t>
            </w:r>
            <w:r w:rsidR="00203228" w:rsidRPr="00443F3A">
              <w:t xml:space="preserve"> Länder, die innerstaatliche Rechtsvorschriften zur Regelung </w:t>
            </w:r>
            <w:proofErr w:type="gramStart"/>
            <w:r w:rsidR="00203228" w:rsidRPr="00443F3A">
              <w:t>der Heuern</w:t>
            </w:r>
            <w:proofErr w:type="gramEnd"/>
            <w:r w:rsidR="00203228" w:rsidRPr="00443F3A">
              <w:t xml:space="preserve"> von Seeleuten annehmen</w:t>
            </w:r>
            <w:r w:rsidRPr="00443F3A">
              <w:t>: Wurden</w:t>
            </w:r>
            <w:r w:rsidR="00203228" w:rsidRPr="00443F3A">
              <w:t xml:space="preserve"> die Anleitungen in Leitlinie B2.2 gebührend berücksichtigt?</w:t>
            </w:r>
          </w:p>
          <w:p w14:paraId="7E45D656" w14:textId="3AF89D17" w:rsidR="00BB112D" w:rsidRPr="00443F3A" w:rsidRDefault="00BB112D" w:rsidP="00496792">
            <w:pPr>
              <w:pStyle w:val="TableTextLeft"/>
              <w:spacing w:after="120"/>
              <w:jc w:val="both"/>
              <w:rPr>
                <w:i/>
                <w:iCs/>
              </w:rPr>
            </w:pPr>
            <w:r w:rsidRPr="00443F3A">
              <w:rPr>
                <w:i/>
                <w:iCs/>
              </w:rPr>
              <w:t>(</w:t>
            </w:r>
            <w:r w:rsidR="00203228" w:rsidRPr="00443F3A">
              <w:rPr>
                <w:rStyle w:val="Timesitalic"/>
                <w:rFonts w:ascii="Noto Sans" w:hAnsi="Noto Sans" w:cs="Noto Sans"/>
              </w:rPr>
              <w:t>Norm A2.2 Absatz 6</w:t>
            </w:r>
            <w:r w:rsidRPr="00443F3A">
              <w:rPr>
                <w:i/>
                <w:iCs/>
              </w:rPr>
              <w:t>)</w:t>
            </w:r>
          </w:p>
          <w:p w14:paraId="583C9BE6" w14:textId="70B704A7" w:rsidR="00BB112D" w:rsidRPr="00443F3A" w:rsidRDefault="00203228" w:rsidP="00496792">
            <w:pPr>
              <w:pStyle w:val="BoxBody"/>
              <w:rPr>
                <w:i/>
                <w:iCs/>
              </w:rPr>
            </w:pPr>
            <w:r w:rsidRPr="00443F3A">
              <w:rPr>
                <w:rStyle w:val="Timesitalic"/>
                <w:rFonts w:ascii="Noto Sans" w:hAnsi="Noto Sans" w:cs="Noto Sans"/>
                <w:i w:val="0"/>
                <w:iCs w:val="0"/>
              </w:rPr>
              <w:t>Falls ja, fassen Sie bitte die einschlägige innerstaatliche Gesetzgebung unter Teil I, Punkt I zusammen oder ver</w:t>
            </w:r>
            <w:r w:rsidRPr="00443F3A">
              <w:rPr>
                <w:rStyle w:val="Timesitalic"/>
                <w:rFonts w:ascii="Noto Sans" w:hAnsi="Noto Sans" w:cs="Noto Sans"/>
                <w:i w:val="0"/>
                <w:iCs w:val="0"/>
              </w:rPr>
              <w:softHyphen/>
              <w:t>weisen Sie darauf.</w:t>
            </w:r>
          </w:p>
        </w:tc>
      </w:tr>
      <w:tr w:rsidR="00BB112D" w:rsidRPr="00551497" w14:paraId="50AAADB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E56BD58" w14:textId="77777777" w:rsidR="00BB112D" w:rsidRPr="00443F3A" w:rsidRDefault="00BB112D" w:rsidP="00842F50">
            <w:pPr>
              <w:pStyle w:val="BoxBody"/>
              <w:spacing w:before="50"/>
            </w:pPr>
            <w:r w:rsidRPr="00443F3A">
              <w:lastRenderedPageBreak/>
              <w:t xml:space="preserve">Erstbericht: </w:t>
            </w:r>
            <w:sdt>
              <w:sdtPr>
                <w:rPr>
                  <w:color w:val="AEAAAA" w:themeColor="background2" w:themeShade="BF"/>
                </w:rPr>
                <w:id w:val="2125733763"/>
                <w:placeholder>
                  <w:docPart w:val="B44C4899226747A3AC045D965B9ACFE1"/>
                </w:placeholder>
                <w15:color w:val="000000"/>
                <w:text/>
              </w:sdtPr>
              <w:sdtEndPr/>
              <w:sdtContent>
                <w:r w:rsidRPr="00443F3A">
                  <w:rPr>
                    <w:color w:val="AEAAAA" w:themeColor="background2" w:themeShade="BF"/>
                  </w:rPr>
                  <w:t>(für Texteingabe bitte anklicken)</w:t>
                </w:r>
              </w:sdtContent>
            </w:sdt>
          </w:p>
        </w:tc>
      </w:tr>
      <w:tr w:rsidR="00BB112D" w:rsidRPr="00551497" w14:paraId="5A9AA3D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ED709AA" w14:textId="77777777" w:rsidR="00BB112D" w:rsidRPr="00443F3A" w:rsidRDefault="00BB112D" w:rsidP="00842F50">
            <w:pPr>
              <w:pStyle w:val="BoxBody"/>
              <w:spacing w:before="50"/>
            </w:pPr>
            <w:r w:rsidRPr="00443F3A">
              <w:t xml:space="preserve">Zweiter Bericht: </w:t>
            </w:r>
            <w:sdt>
              <w:sdtPr>
                <w:rPr>
                  <w:color w:val="AEAAAA" w:themeColor="background2" w:themeShade="BF"/>
                </w:rPr>
                <w:id w:val="828631370"/>
                <w:placeholder>
                  <w:docPart w:val="A88EF7C921BB4F178A2B931E8932740A"/>
                </w:placeholder>
                <w15:color w:val="000000"/>
                <w:text/>
              </w:sdtPr>
              <w:sdtEndPr/>
              <w:sdtContent>
                <w:r w:rsidRPr="00443F3A">
                  <w:rPr>
                    <w:color w:val="AEAAAA" w:themeColor="background2" w:themeShade="BF"/>
                  </w:rPr>
                  <w:t>(für Texteingabe bitte anklicken)</w:t>
                </w:r>
              </w:sdtContent>
            </w:sdt>
          </w:p>
        </w:tc>
      </w:tr>
      <w:tr w:rsidR="00BB112D" w:rsidRPr="00551497" w14:paraId="10485D9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98C23DA" w14:textId="77777777" w:rsidR="00BB112D" w:rsidRPr="00443F3A" w:rsidRDefault="00BB112D" w:rsidP="00842F50">
            <w:pPr>
              <w:pStyle w:val="BoxBody"/>
              <w:spacing w:before="50"/>
            </w:pPr>
            <w:r w:rsidRPr="00443F3A">
              <w:t xml:space="preserve">Dritter Bericht: </w:t>
            </w:r>
            <w:sdt>
              <w:sdtPr>
                <w:rPr>
                  <w:color w:val="AEAAAA" w:themeColor="background2" w:themeShade="BF"/>
                </w:rPr>
                <w:id w:val="706379719"/>
                <w:placeholder>
                  <w:docPart w:val="AD082004DA984B818CB70A12CFB0EC5A"/>
                </w:placeholder>
                <w15:color w:val="000000"/>
                <w:text/>
              </w:sdtPr>
              <w:sdtEndPr/>
              <w:sdtContent>
                <w:r w:rsidRPr="00443F3A">
                  <w:rPr>
                    <w:color w:val="AEAAAA" w:themeColor="background2" w:themeShade="BF"/>
                  </w:rPr>
                  <w:t>(für Texteingabe bitte anklicken)</w:t>
                </w:r>
              </w:sdtContent>
            </w:sdt>
          </w:p>
        </w:tc>
      </w:tr>
      <w:tr w:rsidR="00BB112D" w:rsidRPr="00551497" w14:paraId="65D183D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33BBD14" w14:textId="77777777" w:rsidR="00BB112D" w:rsidRPr="00443F3A" w:rsidRDefault="00BB112D" w:rsidP="00842F50">
            <w:pPr>
              <w:pStyle w:val="BoxBody"/>
              <w:spacing w:before="50"/>
            </w:pPr>
            <w:r w:rsidRPr="00443F3A">
              <w:t xml:space="preserve">Vierter Bericht: </w:t>
            </w:r>
            <w:sdt>
              <w:sdtPr>
                <w:rPr>
                  <w:color w:val="AEAAAA" w:themeColor="background2" w:themeShade="BF"/>
                </w:rPr>
                <w:id w:val="1073941442"/>
                <w:placeholder>
                  <w:docPart w:val="CAECF70CFE6E45218004207654A246EF"/>
                </w:placeholder>
                <w15:color w:val="000000"/>
                <w:text/>
              </w:sdtPr>
              <w:sdtEndPr/>
              <w:sdtContent>
                <w:r w:rsidRPr="00443F3A">
                  <w:rPr>
                    <w:color w:val="AEAAAA" w:themeColor="background2" w:themeShade="BF"/>
                  </w:rPr>
                  <w:t>(für Texteingabe bitte anklicken)</w:t>
                </w:r>
              </w:sdtContent>
            </w:sdt>
          </w:p>
        </w:tc>
      </w:tr>
      <w:tr w:rsidR="00203228" w:rsidRPr="00551497" w14:paraId="6FE274E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D4DD7ED" w14:textId="576E4323" w:rsidR="00203228" w:rsidRPr="00443F3A" w:rsidRDefault="00203228" w:rsidP="00496792">
            <w:pPr>
              <w:pStyle w:val="TableTextLeft"/>
              <w:spacing w:before="60"/>
              <w:jc w:val="both"/>
            </w:pPr>
            <w:bookmarkStart w:id="31" w:name="lt_pId609"/>
            <w:r w:rsidRPr="00443F3A">
              <w:t>Ist in Rechtsvorschriften vorgesehen, dass die Heuern und sonstigen Ansprüche nach dem Beschäftigungsver</w:t>
            </w:r>
            <w:r w:rsidRPr="00443F3A">
              <w:softHyphen/>
              <w:t>trag für Seeleute, dem einschlägigen Gesamtarbeitsvertrag oder den anwendbaren innerstaatlichen Rechtsvor</w:t>
            </w:r>
            <w:r w:rsidRPr="00443F3A">
              <w:softHyphen/>
              <w:t>schriften, einschließlich der Überweisung von Teilbeträgen, während der gesamten Zeit der Gefangenschaft und bis zum Zeitpunkt der Freilassung und ordnungsgemäßen Heimschaffung oder im Falle des Todes während der Gefangenschaft bis zu dem gemäß den anwendbaren innerstaatlichen Rechtsvorschriften festgestellten Todes</w:t>
            </w:r>
            <w:r w:rsidRPr="00443F3A">
              <w:softHyphen/>
              <w:t>zeitpunkt fortzuzahlen sind?</w:t>
            </w:r>
            <w:bookmarkEnd w:id="31"/>
          </w:p>
          <w:p w14:paraId="4E615592" w14:textId="2D2B6B48" w:rsidR="00203228" w:rsidRPr="00443F3A" w:rsidRDefault="00203228" w:rsidP="00496792">
            <w:pPr>
              <w:pStyle w:val="TableTextLeft"/>
              <w:spacing w:after="120"/>
              <w:jc w:val="both"/>
              <w:rPr>
                <w:i/>
                <w:iCs/>
              </w:rPr>
            </w:pPr>
            <w:r w:rsidRPr="00443F3A">
              <w:rPr>
                <w:i/>
                <w:iCs/>
              </w:rPr>
              <w:t>(</w:t>
            </w:r>
            <w:r w:rsidRPr="00443F3A">
              <w:rPr>
                <w:rStyle w:val="Timesitalic"/>
                <w:rFonts w:ascii="Noto Sans" w:hAnsi="Noto Sans" w:cs="Noto Sans"/>
              </w:rPr>
              <w:t>Norm A2.2 Absatz 7</w:t>
            </w:r>
            <w:r w:rsidRPr="00443F3A">
              <w:rPr>
                <w:i/>
                <w:iCs/>
              </w:rPr>
              <w:t>)</w:t>
            </w:r>
          </w:p>
          <w:p w14:paraId="071C9DE8" w14:textId="3C0C4E6B" w:rsidR="00203228" w:rsidRPr="00443F3A" w:rsidRDefault="00203228" w:rsidP="00496792">
            <w:pPr>
              <w:pStyle w:val="BoxBody"/>
              <w:rPr>
                <w:i/>
                <w:iCs/>
              </w:rPr>
            </w:pPr>
            <w:bookmarkStart w:id="32" w:name="lt_pId611"/>
            <w:r w:rsidRPr="00443F3A">
              <w:t>Bitte führen Sie die anwendbaren innerstaatlichen Bestimmungen auf und geben Sie nach Möglichkeit den jewei</w:t>
            </w:r>
            <w:r w:rsidRPr="00443F3A">
              <w:softHyphen/>
              <w:t>ligen Wortlaut wieder.</w:t>
            </w:r>
            <w:bookmarkEnd w:id="32"/>
          </w:p>
        </w:tc>
      </w:tr>
      <w:tr w:rsidR="00551497" w:rsidRPr="00551497" w14:paraId="75DA268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1BB3482" w14:textId="2C51A5B4" w:rsidR="00BB112D" w:rsidRPr="00443F3A" w:rsidRDefault="00BB112D" w:rsidP="00496792">
            <w:pPr>
              <w:pStyle w:val="BoxBody"/>
            </w:pPr>
            <w:r w:rsidRPr="00443F3A">
              <w:rPr>
                <w:i/>
                <w:iCs/>
              </w:rPr>
              <w:t>Zusätzliche Angaben</w:t>
            </w:r>
            <w:r w:rsidRPr="00443F3A">
              <w:t xml:space="preserve"> zur Durchführung der Regel </w:t>
            </w:r>
            <w:r w:rsidR="00203228" w:rsidRPr="00443F3A">
              <w:t>2</w:t>
            </w:r>
            <w:r w:rsidRPr="00443F3A">
              <w:t>.2, einschließlich etwaiger im Wesentlichen gleichwertiger Maßnahmen.</w:t>
            </w:r>
          </w:p>
        </w:tc>
      </w:tr>
      <w:tr w:rsidR="00BB112D" w:rsidRPr="00551497" w14:paraId="7D0BBD4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D0612CA" w14:textId="77777777" w:rsidR="00BB112D" w:rsidRPr="00443F3A" w:rsidRDefault="00BB112D" w:rsidP="00842F50">
            <w:pPr>
              <w:pStyle w:val="BoxBody"/>
              <w:spacing w:before="50"/>
            </w:pPr>
            <w:r w:rsidRPr="00443F3A">
              <w:t xml:space="preserve">Erstbericht: </w:t>
            </w:r>
            <w:sdt>
              <w:sdtPr>
                <w:rPr>
                  <w:color w:val="AEAAAA" w:themeColor="background2" w:themeShade="BF"/>
                </w:rPr>
                <w:id w:val="1598133881"/>
                <w:placeholder>
                  <w:docPart w:val="82762FD1B34044D2BD98CC83DEA7201C"/>
                </w:placeholder>
                <w15:color w:val="000000"/>
                <w:text/>
              </w:sdtPr>
              <w:sdtEndPr/>
              <w:sdtContent>
                <w:r w:rsidRPr="00443F3A">
                  <w:rPr>
                    <w:color w:val="AEAAAA" w:themeColor="background2" w:themeShade="BF"/>
                  </w:rPr>
                  <w:t>(für Texteingabe bitte anklicken)</w:t>
                </w:r>
              </w:sdtContent>
            </w:sdt>
          </w:p>
        </w:tc>
      </w:tr>
      <w:tr w:rsidR="00551497" w:rsidRPr="00551497" w14:paraId="70295A7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466A1EB8" w14:textId="77777777" w:rsidR="00BB112D" w:rsidRPr="00443F3A" w:rsidRDefault="00BB112D" w:rsidP="00842F50">
            <w:pPr>
              <w:pStyle w:val="BoxBody"/>
              <w:spacing w:before="50"/>
            </w:pPr>
            <w:r w:rsidRPr="00443F3A">
              <w:t xml:space="preserve">Zweiter Bericht: </w:t>
            </w:r>
            <w:sdt>
              <w:sdtPr>
                <w:rPr>
                  <w:color w:val="AEAAAA" w:themeColor="background2" w:themeShade="BF"/>
                </w:rPr>
                <w:id w:val="-195707348"/>
                <w:placeholder>
                  <w:docPart w:val="A79E90494E68434F9122F6EAB9196F9A"/>
                </w:placeholder>
                <w15:color w:val="000000"/>
                <w:text/>
              </w:sdtPr>
              <w:sdtEndPr/>
              <w:sdtContent>
                <w:r w:rsidRPr="00443F3A">
                  <w:rPr>
                    <w:color w:val="AEAAAA" w:themeColor="background2" w:themeShade="BF"/>
                  </w:rPr>
                  <w:t>(für Texteingabe bitte anklicken)</w:t>
                </w:r>
              </w:sdtContent>
            </w:sdt>
          </w:p>
        </w:tc>
      </w:tr>
      <w:tr w:rsidR="00551497" w:rsidRPr="00551497" w14:paraId="507DB00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D80C7CB" w14:textId="77777777" w:rsidR="00BB112D" w:rsidRPr="00443F3A" w:rsidRDefault="00BB112D" w:rsidP="00842F50">
            <w:pPr>
              <w:pStyle w:val="BoxBody"/>
              <w:spacing w:before="50"/>
            </w:pPr>
            <w:r w:rsidRPr="00443F3A">
              <w:t xml:space="preserve">Dritter Bericht: </w:t>
            </w:r>
            <w:sdt>
              <w:sdtPr>
                <w:rPr>
                  <w:color w:val="AEAAAA" w:themeColor="background2" w:themeShade="BF"/>
                </w:rPr>
                <w:id w:val="-254907345"/>
                <w:placeholder>
                  <w:docPart w:val="7C22BB1B2779470DB94F7FF6A8688DA6"/>
                </w:placeholder>
                <w15:color w:val="000000"/>
                <w:text/>
              </w:sdtPr>
              <w:sdtEndPr/>
              <w:sdtContent>
                <w:r w:rsidRPr="00443F3A">
                  <w:rPr>
                    <w:color w:val="AEAAAA" w:themeColor="background2" w:themeShade="BF"/>
                  </w:rPr>
                  <w:t>(für Texteingabe bitte anklicken)</w:t>
                </w:r>
              </w:sdtContent>
            </w:sdt>
          </w:p>
        </w:tc>
      </w:tr>
      <w:tr w:rsidR="00BB112D" w:rsidRPr="00551497" w14:paraId="759C6A9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0D7E5ED" w14:textId="77777777" w:rsidR="00BB112D" w:rsidRPr="00443F3A" w:rsidRDefault="00BB112D" w:rsidP="00842F50">
            <w:pPr>
              <w:pStyle w:val="BoxBody"/>
              <w:spacing w:before="50"/>
            </w:pPr>
            <w:r w:rsidRPr="00443F3A">
              <w:t xml:space="preserve">Vierter Bericht: </w:t>
            </w:r>
            <w:sdt>
              <w:sdtPr>
                <w:rPr>
                  <w:color w:val="AEAAAA" w:themeColor="background2" w:themeShade="BF"/>
                </w:rPr>
                <w:id w:val="-1588379391"/>
                <w:placeholder>
                  <w:docPart w:val="948A5719F7264573AF41FB6C8EBA1720"/>
                </w:placeholder>
                <w15:color w:val="000000"/>
                <w:text/>
              </w:sdtPr>
              <w:sdtEndPr/>
              <w:sdtContent>
                <w:r w:rsidRPr="00443F3A">
                  <w:rPr>
                    <w:color w:val="AEAAAA" w:themeColor="background2" w:themeShade="BF"/>
                  </w:rPr>
                  <w:t>(für Texteingabe bitte anklicken)</w:t>
                </w:r>
              </w:sdtContent>
            </w:sdt>
          </w:p>
        </w:tc>
      </w:tr>
    </w:tbl>
    <w:p w14:paraId="1DF8CADB" w14:textId="77777777" w:rsidR="00BB112D" w:rsidRPr="00551497" w:rsidRDefault="00BB112D" w:rsidP="00842F50">
      <w:pPr>
        <w:pStyle w:val="DPara"/>
        <w:spacing w:before="100" w:after="100"/>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BB112D" w:rsidRPr="00551497" w14:paraId="27EAD4A6" w14:textId="77777777" w:rsidTr="00496792">
        <w:tc>
          <w:tcPr>
            <w:tcW w:w="9639" w:type="dxa"/>
            <w:shd w:val="clear" w:color="auto" w:fill="1E2DBE"/>
          </w:tcPr>
          <w:p w14:paraId="207016BA" w14:textId="77777777" w:rsidR="00BB112D" w:rsidRPr="00551497" w:rsidRDefault="00BB112D" w:rsidP="00776CF5">
            <w:pPr>
              <w:pStyle w:val="TableHeaderLeft"/>
              <w:keepNext/>
              <w:spacing w:before="60" w:after="60"/>
              <w:jc w:val="both"/>
            </w:pPr>
            <w:r w:rsidRPr="00551497">
              <w:t xml:space="preserve">Regel </w:t>
            </w:r>
            <w:r w:rsidR="00203228" w:rsidRPr="00551497">
              <w:t>2</w:t>
            </w:r>
            <w:r w:rsidRPr="00551497">
              <w:t xml:space="preserve">.3 – </w:t>
            </w:r>
            <w:r w:rsidR="00203228" w:rsidRPr="00551497">
              <w:t>Arbeitszeiten und Ruhezeiten</w:t>
            </w:r>
          </w:p>
          <w:p w14:paraId="6C8AE7C8" w14:textId="6F1C718A" w:rsidR="00203228" w:rsidRPr="00551497" w:rsidRDefault="00203228" w:rsidP="00776CF5">
            <w:pPr>
              <w:pStyle w:val="TableHeaderLeft"/>
              <w:keepNext/>
              <w:spacing w:before="60" w:after="60"/>
              <w:jc w:val="both"/>
            </w:pPr>
            <w:bookmarkStart w:id="33" w:name="lt_pId618"/>
            <w:r w:rsidRPr="00551497">
              <w:t xml:space="preserve">Norm A2.3; siehe </w:t>
            </w:r>
            <w:r w:rsidR="00170DA9" w:rsidRPr="00551497">
              <w:t>auch</w:t>
            </w:r>
            <w:r w:rsidRPr="00551497">
              <w:t xml:space="preserve"> Leitlinie B2.</w:t>
            </w:r>
            <w:bookmarkEnd w:id="33"/>
            <w:r w:rsidRPr="00551497">
              <w:t>3</w:t>
            </w:r>
          </w:p>
        </w:tc>
      </w:tr>
      <w:tr w:rsidR="00BB112D" w:rsidRPr="00551497" w14:paraId="00C0D139" w14:textId="77777777" w:rsidTr="00496792">
        <w:tc>
          <w:tcPr>
            <w:tcW w:w="9639" w:type="dxa"/>
          </w:tcPr>
          <w:p w14:paraId="26F41D30" w14:textId="24E534F5" w:rsidR="00203228" w:rsidRPr="00551497" w:rsidRDefault="00203228" w:rsidP="00DE7047">
            <w:pPr>
              <w:pStyle w:val="BoxIndentbulletlist1"/>
              <w:spacing w:before="20" w:after="20"/>
              <w:ind w:left="340"/>
            </w:pPr>
            <w:r w:rsidRPr="00551497">
              <w:t>Die Höchstarbeitszeit oder die Mindestruhezeit muss in den innerstaatlichen Rechtsvorschriften festgelegt sein (die Mindestruhezeit darf zehn Stunden in jedem Zeitraum von 24 Stunden und 77 Stunden in jedem Zeitraum von sieben Tagen nicht unterschreiten oder die Höchstarbeitszeit darf 14 Stunden in jedem Zeit</w:t>
            </w:r>
            <w:r w:rsidRPr="00551497">
              <w:softHyphen/>
              <w:t>raum von 24 Stunden und 72 Stunden in jedem Zeitraum von sieben Tagen nicht überschreiten).</w:t>
            </w:r>
          </w:p>
          <w:p w14:paraId="7E107DA5" w14:textId="5110E959" w:rsidR="00203228" w:rsidRPr="00551497" w:rsidRDefault="00203228" w:rsidP="00DE7047">
            <w:pPr>
              <w:pStyle w:val="BoxIndentbulletlist1"/>
              <w:spacing w:before="20" w:after="20"/>
              <w:ind w:left="340"/>
            </w:pPr>
            <w:r w:rsidRPr="00551497">
              <w:t>Den Gefahren, die von der Übermüdung von Seeleuten ausgehen, ist Rechnung zu tragen.</w:t>
            </w:r>
          </w:p>
          <w:p w14:paraId="59B12085" w14:textId="328CE451" w:rsidR="00203228" w:rsidRPr="00551497" w:rsidRDefault="00203228" w:rsidP="00DE7047">
            <w:pPr>
              <w:pStyle w:val="BoxIndentbulletlist1"/>
              <w:spacing w:before="20" w:after="20"/>
              <w:ind w:left="340"/>
            </w:pPr>
            <w:bookmarkStart w:id="34" w:name="lt_pId624"/>
            <w:r w:rsidRPr="00551497">
              <w:t>Die Ruhezeit kann in höchstens zwei Zeiträume aufgeteilt werden, von denen einer eine Mindestdauer von sechs Stunden haben muss; der Zeitraum zwischen zwei aufeinanderfolgenden Ruhezeiten darf 14 Stunden nicht überschreiten.</w:t>
            </w:r>
            <w:bookmarkEnd w:id="34"/>
            <w:r w:rsidRPr="00551497">
              <w:t xml:space="preserve"> </w:t>
            </w:r>
          </w:p>
          <w:p w14:paraId="7B3978A3" w14:textId="18CC496D" w:rsidR="00203228" w:rsidRPr="00551497" w:rsidRDefault="00203228" w:rsidP="00DE7047">
            <w:pPr>
              <w:pStyle w:val="BoxIndentbulletlist1"/>
              <w:spacing w:before="20" w:after="20"/>
              <w:ind w:left="340"/>
            </w:pPr>
            <w:r w:rsidRPr="00551497">
              <w:t>Obligatorische Sicherheits- oder sonstige Übungen sind in einer Weise durchzuführen, die die Störung der Ruhezeiten auf ein Mindestmaß beschränkt und keine Übermüdung verursacht.</w:t>
            </w:r>
          </w:p>
          <w:p w14:paraId="66D5FBC0" w14:textId="6FFF8148" w:rsidR="00203228" w:rsidRPr="00551497" w:rsidRDefault="00203228" w:rsidP="00DE7047">
            <w:pPr>
              <w:pStyle w:val="BoxIndentbulletlist1"/>
              <w:spacing w:before="20" w:after="20"/>
              <w:ind w:left="340"/>
            </w:pPr>
            <w:r w:rsidRPr="00551497">
              <w:t>Seeleuten im Bereitschaftsdienst ist ein Ruhezeitausgleich zu gewähren, wenn die normale Ruhezeit unter</w:t>
            </w:r>
            <w:r w:rsidRPr="00551497">
              <w:softHyphen/>
              <w:t>brochen wird.</w:t>
            </w:r>
          </w:p>
          <w:p w14:paraId="3A27DC60" w14:textId="13919A06" w:rsidR="00203228" w:rsidRPr="00551497" w:rsidRDefault="00203228" w:rsidP="00DE7047">
            <w:pPr>
              <w:pStyle w:val="BoxIndentbulletlist1"/>
              <w:spacing w:before="20" w:after="20"/>
              <w:ind w:left="340"/>
            </w:pPr>
            <w:r w:rsidRPr="00551497">
              <w:t>Ein See- und Hafendienstplan oder eine entsprechende Übersicht mit Angaben zu allen Positionen nach einem Standardmuster in der Arbeitssprache/den Arbeitssprachen des Schiffes und in englischer Sprache sowie die geltenden Grenzen gemäß einem Gesetz oder einer Verordnung oder einem Gesamtarbeitsvertrag sind an einem zugänglichen Ort an Bord des Schiffes auszuhängen.</w:t>
            </w:r>
          </w:p>
          <w:p w14:paraId="2097F5E3" w14:textId="37A7E87F" w:rsidR="00BB112D" w:rsidRPr="00551497" w:rsidRDefault="00203228" w:rsidP="00DE7047">
            <w:pPr>
              <w:pStyle w:val="BoxIndentbulletlist1"/>
              <w:spacing w:before="20" w:after="20"/>
              <w:ind w:left="340"/>
              <w:rPr>
                <w:sz w:val="17"/>
                <w:szCs w:val="17"/>
              </w:rPr>
            </w:pPr>
            <w:r w:rsidRPr="00551497">
              <w:t>Die täglichen Arbeits- oder Ruhezeiten der Seeleute müssen in einem bewilligten Standardmuster und in der Arbeitssprache / den Arbeitssprachen des Schiffes sowie in englischer Sprache erfasst und von den Seeleuten (denen eine Kopie auszuhändigen ist) und dem Kapitän (oder einer ermächtigten Person) bestätigt werden.</w:t>
            </w:r>
          </w:p>
        </w:tc>
      </w:tr>
      <w:tr w:rsidR="00BB112D" w:rsidRPr="00551497" w14:paraId="51A5AD81" w14:textId="77777777" w:rsidTr="00496792">
        <w:tc>
          <w:tcPr>
            <w:tcW w:w="9639" w:type="dxa"/>
          </w:tcPr>
          <w:p w14:paraId="00271D53" w14:textId="77777777" w:rsidR="00BB112D" w:rsidRPr="00551497" w:rsidRDefault="00BB112D" w:rsidP="00496792">
            <w:pPr>
              <w:pStyle w:val="BoxBody"/>
            </w:pPr>
            <w:r w:rsidRPr="00551497">
              <w:lastRenderedPageBreak/>
              <w:t>Ausreichende Angaben zu allen Punkten sind in der beigefügten Seearbeits-Konformitätserklärung, Teil I </w:t>
            </w:r>
            <w:sdt>
              <w:sdtPr>
                <w:id w:val="1710299249"/>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w:t>
            </w:r>
            <w:r w:rsidRPr="00551497">
              <w:br/>
              <w:t>Teil II </w:t>
            </w:r>
            <w:sdt>
              <w:sdtPr>
                <w:id w:val="-52002117"/>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zu finden.</w:t>
            </w:r>
          </w:p>
          <w:p w14:paraId="779CB3AB" w14:textId="77777777" w:rsidR="00BB112D" w:rsidRPr="00551497" w:rsidRDefault="00BB112D" w:rsidP="00496792">
            <w:pPr>
              <w:pStyle w:val="BoxBody"/>
              <w:rPr>
                <w:b/>
                <w:bCs/>
                <w:i/>
                <w:iCs/>
              </w:rPr>
            </w:pPr>
            <w:r w:rsidRPr="00551497">
              <w:rPr>
                <w:b/>
                <w:bCs/>
                <w:i/>
                <w:iCs/>
              </w:rPr>
              <w:t>Kreuzen Sie bitte eines oder beide der Kästchen an oder erteilen Sie die nachstehend erbetenen Auskünfte.</w:t>
            </w:r>
          </w:p>
        </w:tc>
      </w:tr>
      <w:tr w:rsidR="00BB112D" w:rsidRPr="00551497" w14:paraId="3B5BE82A" w14:textId="77777777" w:rsidTr="00496792">
        <w:tc>
          <w:tcPr>
            <w:tcW w:w="9639" w:type="dxa"/>
          </w:tcPr>
          <w:p w14:paraId="5BFDFE1C" w14:textId="6FC5ECC9" w:rsidR="00BB112D" w:rsidRPr="00551497" w:rsidRDefault="00734E05" w:rsidP="00496792">
            <w:pPr>
              <w:pStyle w:val="TableTextLeft"/>
              <w:spacing w:before="60"/>
              <w:jc w:val="both"/>
            </w:pPr>
            <w:r w:rsidRPr="00551497">
              <w:t xml:space="preserve">Beruhen die Anforderungen in Ihrem Land betreffend die Durchführung der Regel 2.3 auf der Höchstarbeitszeit </w:t>
            </w:r>
            <w:r w:rsidRPr="00551497">
              <w:rPr>
                <w:i/>
                <w:iCs/>
              </w:rPr>
              <w:t>oder</w:t>
            </w:r>
            <w:r w:rsidRPr="00551497">
              <w:t xml:space="preserve"> auf der Mindestruhezeit?</w:t>
            </w:r>
          </w:p>
          <w:p w14:paraId="3A0A669E" w14:textId="6928DAA3" w:rsidR="00BB112D" w:rsidRPr="00551497" w:rsidRDefault="00BB112D" w:rsidP="00496792">
            <w:pPr>
              <w:pStyle w:val="TableTextLeft"/>
              <w:spacing w:after="120"/>
              <w:jc w:val="both"/>
              <w:rPr>
                <w:i/>
                <w:iCs/>
              </w:rPr>
            </w:pPr>
            <w:r w:rsidRPr="00551497">
              <w:rPr>
                <w:i/>
                <w:iCs/>
              </w:rPr>
              <w:t xml:space="preserve">(Regel </w:t>
            </w:r>
            <w:r w:rsidR="00734E05" w:rsidRPr="00551497">
              <w:rPr>
                <w:rStyle w:val="Timesitalic"/>
                <w:rFonts w:ascii="Noto Sans" w:hAnsi="Noto Sans" w:cs="Noto Sans"/>
              </w:rPr>
              <w:t xml:space="preserve">2.3 Absätze 1 </w:t>
            </w:r>
            <w:r w:rsidR="00734E05" w:rsidRPr="00551497">
              <w:t>und</w:t>
            </w:r>
            <w:r w:rsidR="00734E05" w:rsidRPr="00551497">
              <w:rPr>
                <w:rStyle w:val="Timesitalic"/>
                <w:rFonts w:ascii="Noto Sans" w:hAnsi="Noto Sans" w:cs="Noto Sans"/>
              </w:rPr>
              <w:t xml:space="preserve"> 2</w:t>
            </w:r>
            <w:r w:rsidRPr="00551497">
              <w:rPr>
                <w:i/>
                <w:iCs/>
              </w:rPr>
              <w:t>)</w:t>
            </w:r>
          </w:p>
          <w:p w14:paraId="375F8518" w14:textId="16C81F87" w:rsidR="00734E05" w:rsidRPr="00551497" w:rsidRDefault="00734E05" w:rsidP="00DE7047">
            <w:pPr>
              <w:pStyle w:val="BoxBody"/>
              <w:spacing w:after="20"/>
            </w:pPr>
            <w:r w:rsidRPr="00551497">
              <w:t>Höchstarbeitszeit: </w:t>
            </w:r>
            <w:sdt>
              <w:sdtPr>
                <w:id w:val="1738199819"/>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p w14:paraId="3C0F8B33" w14:textId="7C5799DA" w:rsidR="00BB112D" w:rsidRPr="00551497" w:rsidRDefault="00734E05" w:rsidP="00DE7047">
            <w:pPr>
              <w:pStyle w:val="BoxBody"/>
              <w:spacing w:before="20"/>
            </w:pPr>
            <w:r w:rsidRPr="00551497">
              <w:t>Mindestruhezeit: </w:t>
            </w:r>
            <w:sdt>
              <w:sdtPr>
                <w:id w:val="-1165471154"/>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tc>
      </w:tr>
      <w:tr w:rsidR="00734E05" w:rsidRPr="00551497" w14:paraId="4983F8AF" w14:textId="77777777" w:rsidTr="00496792">
        <w:tc>
          <w:tcPr>
            <w:tcW w:w="9639" w:type="dxa"/>
          </w:tcPr>
          <w:p w14:paraId="75D1ECD1" w14:textId="0CB67943" w:rsidR="00734E05" w:rsidRPr="00551497" w:rsidRDefault="00734E05" w:rsidP="00734E05">
            <w:pPr>
              <w:pStyle w:val="TableTextLeft"/>
              <w:spacing w:before="60"/>
              <w:jc w:val="both"/>
            </w:pPr>
            <w:r w:rsidRPr="00551497">
              <w:t>Geben Sie bitte an, wie den Gefahren, die von der Übermüdung von Seeleuten ausgehen, Rechnung getragen wird.</w:t>
            </w:r>
          </w:p>
          <w:p w14:paraId="34FF8451" w14:textId="7AAD8C1B" w:rsidR="00734E05" w:rsidRPr="00551497" w:rsidRDefault="00734E05" w:rsidP="00DE7047">
            <w:pPr>
              <w:pStyle w:val="TableTextLeft"/>
              <w:spacing w:after="60"/>
              <w:jc w:val="both"/>
            </w:pPr>
            <w:r w:rsidRPr="00551497">
              <w:rPr>
                <w:i/>
                <w:iCs/>
              </w:rPr>
              <w:t>(</w:t>
            </w:r>
            <w:r w:rsidRPr="00551497">
              <w:rPr>
                <w:rStyle w:val="Timesitalic"/>
                <w:rFonts w:ascii="Noto Sans" w:hAnsi="Noto Sans" w:cs="Noto Sans"/>
              </w:rPr>
              <w:t>Norm A2.3 Absatz 4</w:t>
            </w:r>
            <w:r w:rsidRPr="00551497">
              <w:rPr>
                <w:i/>
                <w:iCs/>
              </w:rPr>
              <w:t>)</w:t>
            </w:r>
          </w:p>
        </w:tc>
      </w:tr>
      <w:tr w:rsidR="00BB112D" w:rsidRPr="00443F3A" w14:paraId="5267D29F" w14:textId="77777777" w:rsidTr="00496792">
        <w:tc>
          <w:tcPr>
            <w:tcW w:w="9639" w:type="dxa"/>
          </w:tcPr>
          <w:p w14:paraId="4FE6556B" w14:textId="77777777" w:rsidR="00BB112D" w:rsidRPr="00443F3A" w:rsidRDefault="00BB112D" w:rsidP="00496792">
            <w:pPr>
              <w:pStyle w:val="BoxBody"/>
              <w:rPr>
                <w:lang w:val="en-GB"/>
              </w:rPr>
            </w:pPr>
            <w:r w:rsidRPr="00443F3A">
              <w:t xml:space="preserve">Erstbericht: </w:t>
            </w:r>
            <w:sdt>
              <w:sdtPr>
                <w:rPr>
                  <w:color w:val="AEAAAA" w:themeColor="background2" w:themeShade="BF"/>
                </w:rPr>
                <w:id w:val="-1655603237"/>
                <w:placeholder>
                  <w:docPart w:val="770AD8E25F0B4EC8A07A4AE387C745F6"/>
                </w:placeholder>
                <w15:color w:val="000000"/>
                <w:text/>
              </w:sdtPr>
              <w:sdtEndPr/>
              <w:sdtContent>
                <w:r w:rsidRPr="00443F3A">
                  <w:rPr>
                    <w:color w:val="AEAAAA" w:themeColor="background2" w:themeShade="BF"/>
                  </w:rPr>
                  <w:t>(für Texteingabe bitte anklicken)</w:t>
                </w:r>
              </w:sdtContent>
            </w:sdt>
          </w:p>
        </w:tc>
      </w:tr>
      <w:tr w:rsidR="00BB112D" w:rsidRPr="00443F3A" w14:paraId="7050E503" w14:textId="77777777" w:rsidTr="00496792">
        <w:tc>
          <w:tcPr>
            <w:tcW w:w="9639" w:type="dxa"/>
            <w:shd w:val="clear" w:color="auto" w:fill="F0D2E0"/>
          </w:tcPr>
          <w:p w14:paraId="7407F50D" w14:textId="77777777" w:rsidR="00BB112D" w:rsidRPr="00443F3A" w:rsidRDefault="00BB112D" w:rsidP="00496792">
            <w:pPr>
              <w:pStyle w:val="BoxBody"/>
              <w:rPr>
                <w:lang w:val="en-GB"/>
              </w:rPr>
            </w:pPr>
            <w:r w:rsidRPr="00443F3A">
              <w:t xml:space="preserve">Zweiter Bericht: </w:t>
            </w:r>
            <w:sdt>
              <w:sdtPr>
                <w:rPr>
                  <w:color w:val="AEAAAA" w:themeColor="background2" w:themeShade="BF"/>
                </w:rPr>
                <w:id w:val="1228809560"/>
                <w:placeholder>
                  <w:docPart w:val="0C12A7CEBFDE4335AB5C8E7AC0935072"/>
                </w:placeholder>
                <w15:color w:val="000000"/>
                <w:text/>
              </w:sdtPr>
              <w:sdtEndPr/>
              <w:sdtContent>
                <w:r w:rsidRPr="00443F3A">
                  <w:rPr>
                    <w:color w:val="AEAAAA" w:themeColor="background2" w:themeShade="BF"/>
                  </w:rPr>
                  <w:t>(für Texteingabe bitte anklicken)</w:t>
                </w:r>
              </w:sdtContent>
            </w:sdt>
          </w:p>
        </w:tc>
      </w:tr>
      <w:tr w:rsidR="00BB112D" w:rsidRPr="00443F3A" w14:paraId="2F90BACA" w14:textId="77777777" w:rsidTr="00496792">
        <w:tc>
          <w:tcPr>
            <w:tcW w:w="9639" w:type="dxa"/>
            <w:shd w:val="clear" w:color="auto" w:fill="FFF5C8"/>
          </w:tcPr>
          <w:p w14:paraId="6A6E9681" w14:textId="77777777" w:rsidR="00BB112D" w:rsidRPr="00443F3A" w:rsidRDefault="00BB112D" w:rsidP="00496792">
            <w:pPr>
              <w:pStyle w:val="BoxBody"/>
            </w:pPr>
            <w:r w:rsidRPr="00443F3A">
              <w:t xml:space="preserve">Dritter Bericht: </w:t>
            </w:r>
            <w:sdt>
              <w:sdtPr>
                <w:rPr>
                  <w:color w:val="AEAAAA" w:themeColor="background2" w:themeShade="BF"/>
                </w:rPr>
                <w:id w:val="-55237868"/>
                <w:placeholder>
                  <w:docPart w:val="ECB0538D77C14DA9B3B9F3DE6ACB5FB2"/>
                </w:placeholder>
                <w15:color w:val="000000"/>
                <w:text/>
              </w:sdtPr>
              <w:sdtEndPr/>
              <w:sdtContent>
                <w:r w:rsidRPr="00443F3A">
                  <w:rPr>
                    <w:color w:val="AEAAAA" w:themeColor="background2" w:themeShade="BF"/>
                  </w:rPr>
                  <w:t>(für Texteingabe bitte anklicken)</w:t>
                </w:r>
              </w:sdtContent>
            </w:sdt>
          </w:p>
        </w:tc>
      </w:tr>
      <w:tr w:rsidR="00BB112D" w:rsidRPr="00443F3A" w14:paraId="57EECDA5" w14:textId="77777777" w:rsidTr="00496792">
        <w:tc>
          <w:tcPr>
            <w:tcW w:w="9639" w:type="dxa"/>
            <w:shd w:val="clear" w:color="auto" w:fill="D2FBFB"/>
          </w:tcPr>
          <w:p w14:paraId="5E5AAEBF" w14:textId="77777777" w:rsidR="00BB112D" w:rsidRPr="00443F3A" w:rsidRDefault="00BB112D" w:rsidP="00496792">
            <w:pPr>
              <w:pStyle w:val="BoxBody"/>
            </w:pPr>
            <w:r w:rsidRPr="00443F3A">
              <w:t xml:space="preserve">Vierter Bericht: </w:t>
            </w:r>
            <w:sdt>
              <w:sdtPr>
                <w:rPr>
                  <w:color w:val="AEAAAA" w:themeColor="background2" w:themeShade="BF"/>
                </w:rPr>
                <w:id w:val="202454403"/>
                <w:placeholder>
                  <w:docPart w:val="311323D955B84CCC9E4320F28511E5B9"/>
                </w:placeholder>
                <w15:color w:val="000000"/>
                <w:text/>
              </w:sdtPr>
              <w:sdtEndPr/>
              <w:sdtContent>
                <w:r w:rsidRPr="00443F3A">
                  <w:rPr>
                    <w:color w:val="AEAAAA" w:themeColor="background2" w:themeShade="BF"/>
                  </w:rPr>
                  <w:t>(für Texteingabe bitte anklicken)</w:t>
                </w:r>
              </w:sdtContent>
            </w:sdt>
          </w:p>
        </w:tc>
      </w:tr>
      <w:tr w:rsidR="00BB112D" w:rsidRPr="00551497" w14:paraId="6A0A22B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F54213B" w14:textId="07DC2B4D" w:rsidR="00BB112D" w:rsidRPr="00551497" w:rsidRDefault="00734E05" w:rsidP="00921CC8">
            <w:pPr>
              <w:pStyle w:val="TableTextLeft"/>
              <w:keepNext/>
              <w:keepLines/>
              <w:spacing w:before="60"/>
              <w:jc w:val="both"/>
            </w:pPr>
            <w:r w:rsidRPr="00551497">
              <w:t>Geben Sie bitte die Höchstarbeitszeit oder die Mindestruhezeit an, einschließlich etwaiger Maßnahmen, die für Seeleute unter 18 Jahren angenommen wurden.</w:t>
            </w:r>
          </w:p>
          <w:p w14:paraId="598BE305" w14:textId="26888872" w:rsidR="00BB112D" w:rsidRPr="00551497" w:rsidRDefault="00BB112D" w:rsidP="00921CC8">
            <w:pPr>
              <w:pStyle w:val="TableTextLeft"/>
              <w:keepNext/>
              <w:keepLines/>
              <w:spacing w:after="120"/>
              <w:jc w:val="both"/>
              <w:rPr>
                <w:i/>
                <w:iCs/>
              </w:rPr>
            </w:pPr>
            <w:r w:rsidRPr="00551497">
              <w:rPr>
                <w:i/>
                <w:iCs/>
              </w:rPr>
              <w:t>(</w:t>
            </w:r>
            <w:r w:rsidR="00734E05" w:rsidRPr="00551497">
              <w:rPr>
                <w:rStyle w:val="Timesitalic"/>
                <w:rFonts w:ascii="Noto Sans" w:hAnsi="Noto Sans" w:cs="Noto Sans"/>
              </w:rPr>
              <w:t xml:space="preserve">Norm A2.3 Absätze 2 </w:t>
            </w:r>
            <w:r w:rsidR="00734E05" w:rsidRPr="00560D1B">
              <w:rPr>
                <w:rStyle w:val="Timesitalic"/>
                <w:rFonts w:ascii="Noto Sans" w:hAnsi="Noto Sans" w:cs="Noto Sans"/>
                <w:i w:val="0"/>
                <w:iCs w:val="0"/>
              </w:rPr>
              <w:t>u</w:t>
            </w:r>
            <w:r w:rsidR="00734E05" w:rsidRPr="00551497">
              <w:t>nd</w:t>
            </w:r>
            <w:r w:rsidR="00734E05" w:rsidRPr="00551497">
              <w:rPr>
                <w:rStyle w:val="Timesitalic"/>
                <w:rFonts w:ascii="Noto Sans" w:hAnsi="Noto Sans" w:cs="Noto Sans"/>
              </w:rPr>
              <w:t xml:space="preserve"> 5; Norm A1.1 Absatz 2</w:t>
            </w:r>
            <w:r w:rsidR="00734E05" w:rsidRPr="00551497">
              <w:t xml:space="preserve">; siehe Anleitungen in </w:t>
            </w:r>
            <w:r w:rsidR="00734E05" w:rsidRPr="00551497">
              <w:rPr>
                <w:i/>
                <w:iCs/>
              </w:rPr>
              <w:t>Leitlinie</w:t>
            </w:r>
            <w:r w:rsidR="00734E05" w:rsidRPr="00551497">
              <w:rPr>
                <w:rStyle w:val="Timesitalic"/>
                <w:rFonts w:ascii="Noto Sans" w:hAnsi="Noto Sans" w:cs="Noto Sans"/>
              </w:rPr>
              <w:t> B2.3.1</w:t>
            </w:r>
            <w:r w:rsidRPr="00551497">
              <w:rPr>
                <w:i/>
                <w:iCs/>
              </w:rPr>
              <w:t>)</w:t>
            </w:r>
          </w:p>
          <w:p w14:paraId="4AB3B485" w14:textId="6214AC41" w:rsidR="00734E05" w:rsidRPr="00551497" w:rsidRDefault="00734E05" w:rsidP="00921CC8">
            <w:pPr>
              <w:pStyle w:val="TableTextLeft"/>
              <w:keepNext/>
              <w:keepLines/>
              <w:spacing w:before="60"/>
              <w:jc w:val="both"/>
            </w:pPr>
            <w:r w:rsidRPr="00551497">
              <w:t xml:space="preserve">Wie viele Arbeitsstunden in einem Zeitraum von 24 Stunden? </w:t>
            </w:r>
            <w:sdt>
              <w:sdtPr>
                <w:rPr>
                  <w:color w:val="AEAAAA" w:themeColor="background2" w:themeShade="BF"/>
                </w:rPr>
                <w:id w:val="-700325018"/>
                <w:placeholder>
                  <w:docPart w:val="EBD18EC53DC54A77AD9158779052E5C3"/>
                </w:placeholder>
                <w15:color w:val="000000"/>
                <w:text/>
              </w:sdtPr>
              <w:sdtEndPr/>
              <w:sdtContent>
                <w:r w:rsidRPr="00551497">
                  <w:rPr>
                    <w:color w:val="AEAAAA" w:themeColor="background2" w:themeShade="BF"/>
                  </w:rPr>
                  <w:t>(für Texteingabe bitte anklicken)</w:t>
                </w:r>
              </w:sdtContent>
            </w:sdt>
          </w:p>
          <w:p w14:paraId="20EC22FF" w14:textId="56DC134B" w:rsidR="00734E05" w:rsidRPr="00551497" w:rsidRDefault="00734E05" w:rsidP="00921CC8">
            <w:pPr>
              <w:pStyle w:val="TableTextLeft"/>
              <w:keepNext/>
              <w:keepLines/>
              <w:spacing w:before="60"/>
              <w:jc w:val="both"/>
            </w:pPr>
            <w:r w:rsidRPr="00551497">
              <w:t xml:space="preserve">Wie viele Arbeitsstunden in einem Zeitraum von 7 Tagen? </w:t>
            </w:r>
            <w:sdt>
              <w:sdtPr>
                <w:rPr>
                  <w:color w:val="AEAAAA" w:themeColor="background2" w:themeShade="BF"/>
                </w:rPr>
                <w:id w:val="-2025472540"/>
                <w:placeholder>
                  <w:docPart w:val="84DCDAE75C4C461F9BE79562998CA8AE"/>
                </w:placeholder>
                <w15:color w:val="000000"/>
                <w:text/>
              </w:sdtPr>
              <w:sdtEndPr/>
              <w:sdtContent>
                <w:r w:rsidRPr="00551497">
                  <w:rPr>
                    <w:color w:val="AEAAAA" w:themeColor="background2" w:themeShade="BF"/>
                  </w:rPr>
                  <w:t>(für Texteingabe bitte anklicken)</w:t>
                </w:r>
              </w:sdtContent>
            </w:sdt>
          </w:p>
          <w:p w14:paraId="265C728B" w14:textId="50A5DD28" w:rsidR="00734E05" w:rsidRPr="00551497" w:rsidRDefault="00734E05" w:rsidP="00921CC8">
            <w:pPr>
              <w:pStyle w:val="TableTextLeft"/>
              <w:keepNext/>
              <w:keepLines/>
              <w:spacing w:before="60"/>
              <w:jc w:val="both"/>
              <w:rPr>
                <w:i/>
                <w:iCs/>
              </w:rPr>
            </w:pPr>
            <w:r w:rsidRPr="00551497">
              <w:rPr>
                <w:i/>
                <w:iCs/>
              </w:rPr>
              <w:t>oder</w:t>
            </w:r>
          </w:p>
          <w:p w14:paraId="4EB61442" w14:textId="6F090471" w:rsidR="00734E05" w:rsidRPr="00551497" w:rsidRDefault="00734E05" w:rsidP="00921CC8">
            <w:pPr>
              <w:pStyle w:val="TableTextLeft"/>
              <w:keepNext/>
              <w:keepLines/>
              <w:spacing w:before="60"/>
              <w:jc w:val="both"/>
            </w:pPr>
            <w:r w:rsidRPr="00551497">
              <w:t xml:space="preserve">Wie viele Stunden Ruhezeit in einem Zeitraum von 24 Stunden? </w:t>
            </w:r>
            <w:sdt>
              <w:sdtPr>
                <w:rPr>
                  <w:color w:val="AEAAAA" w:themeColor="background2" w:themeShade="BF"/>
                </w:rPr>
                <w:id w:val="205837320"/>
                <w:placeholder>
                  <w:docPart w:val="934D1B2D0EB54DA38627C35DFA1E59CF"/>
                </w:placeholder>
                <w15:color w:val="000000"/>
                <w:text/>
              </w:sdtPr>
              <w:sdtEndPr/>
              <w:sdtContent>
                <w:r w:rsidRPr="00551497">
                  <w:rPr>
                    <w:color w:val="AEAAAA" w:themeColor="background2" w:themeShade="BF"/>
                  </w:rPr>
                  <w:t>(für Texteingabe bitte anklicken)</w:t>
                </w:r>
              </w:sdtContent>
            </w:sdt>
          </w:p>
          <w:p w14:paraId="774B3BC7" w14:textId="74EE7582" w:rsidR="00734E05" w:rsidRPr="00551497" w:rsidRDefault="00734E05" w:rsidP="00921CC8">
            <w:pPr>
              <w:pStyle w:val="TableTextLeft"/>
              <w:keepNext/>
              <w:keepLines/>
              <w:spacing w:before="60" w:after="120"/>
              <w:jc w:val="both"/>
            </w:pPr>
            <w:r w:rsidRPr="00551497">
              <w:t xml:space="preserve">Wie viele Stunden Ruhezeit in einem Zeitraum von 7 Tagen? </w:t>
            </w:r>
            <w:sdt>
              <w:sdtPr>
                <w:rPr>
                  <w:color w:val="AEAAAA" w:themeColor="background2" w:themeShade="BF"/>
                </w:rPr>
                <w:id w:val="-933736131"/>
                <w:placeholder>
                  <w:docPart w:val="F869E55B4C354397B013AEC772B48B40"/>
                </w:placeholder>
                <w15:color w:val="000000"/>
                <w:text/>
              </w:sdtPr>
              <w:sdtEndPr/>
              <w:sdtContent>
                <w:r w:rsidRPr="00551497">
                  <w:rPr>
                    <w:color w:val="AEAAAA" w:themeColor="background2" w:themeShade="BF"/>
                  </w:rPr>
                  <w:t>(für Texteingabe bitte anklicken)</w:t>
                </w:r>
              </w:sdtContent>
            </w:sdt>
          </w:p>
          <w:p w14:paraId="23B749E1" w14:textId="6D07D894" w:rsidR="00734E05" w:rsidRPr="00551497" w:rsidRDefault="00734E05" w:rsidP="00921CC8">
            <w:pPr>
              <w:pStyle w:val="TableTextLeft"/>
              <w:keepNext/>
              <w:keepLines/>
              <w:spacing w:before="60" w:after="120"/>
              <w:jc w:val="both"/>
            </w:pPr>
            <w:r w:rsidRPr="00551497">
              <w:t xml:space="preserve">Maßnahmen für Seeleute unter 18 Jahren: </w:t>
            </w:r>
            <w:sdt>
              <w:sdtPr>
                <w:rPr>
                  <w:color w:val="AEAAAA" w:themeColor="background2" w:themeShade="BF"/>
                </w:rPr>
                <w:id w:val="-761223683"/>
                <w:placeholder>
                  <w:docPart w:val="1645DAA0843540E5ABE172C3CED01710"/>
                </w:placeholder>
                <w15:color w:val="000000"/>
                <w:text/>
              </w:sdtPr>
              <w:sdtEndPr/>
              <w:sdtContent>
                <w:r w:rsidRPr="00551497">
                  <w:rPr>
                    <w:color w:val="AEAAAA" w:themeColor="background2" w:themeShade="BF"/>
                  </w:rPr>
                  <w:t>(für Texteingabe bitte anklicken)</w:t>
                </w:r>
              </w:sdtContent>
            </w:sdt>
          </w:p>
          <w:p w14:paraId="66912A21" w14:textId="47FC6101" w:rsidR="00BB112D" w:rsidRPr="00551497" w:rsidRDefault="00BB112D" w:rsidP="00921CC8">
            <w:pPr>
              <w:pStyle w:val="TableTextLeft"/>
              <w:keepNext/>
              <w:keepLines/>
              <w:spacing w:before="60" w:after="60"/>
              <w:jc w:val="both"/>
            </w:pPr>
            <w:r w:rsidRPr="00551497">
              <w:t>Bitte führen Sie die anwendbaren innerstaatlichen Bestimmungen auf und geben Sie nach Möglichkeit den jewei</w:t>
            </w:r>
            <w:r w:rsidRPr="00551497">
              <w:softHyphen/>
              <w:t>ligen Wortlaut wieder.</w:t>
            </w:r>
          </w:p>
        </w:tc>
      </w:tr>
      <w:tr w:rsidR="00BB112D" w:rsidRPr="00443F3A" w14:paraId="27D853D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1E34B9C" w14:textId="77777777" w:rsidR="00BB112D" w:rsidRPr="00443F3A" w:rsidRDefault="00BB112D" w:rsidP="00496792">
            <w:pPr>
              <w:pStyle w:val="BoxBody"/>
            </w:pPr>
            <w:r w:rsidRPr="00443F3A">
              <w:t xml:space="preserve">Erstbericht: </w:t>
            </w:r>
            <w:sdt>
              <w:sdtPr>
                <w:rPr>
                  <w:color w:val="AEAAAA" w:themeColor="background2" w:themeShade="BF"/>
                </w:rPr>
                <w:id w:val="882991333"/>
                <w:placeholder>
                  <w:docPart w:val="D486051E81714690BE72C46BD806388A"/>
                </w:placeholder>
                <w15:color w:val="000000"/>
                <w:text/>
              </w:sdtPr>
              <w:sdtEndPr/>
              <w:sdtContent>
                <w:r w:rsidRPr="00443F3A">
                  <w:rPr>
                    <w:color w:val="AEAAAA" w:themeColor="background2" w:themeShade="BF"/>
                  </w:rPr>
                  <w:t>(für Texteingabe bitte anklicken)</w:t>
                </w:r>
              </w:sdtContent>
            </w:sdt>
          </w:p>
        </w:tc>
      </w:tr>
      <w:tr w:rsidR="00BB112D" w:rsidRPr="00443F3A" w14:paraId="7BE49CB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1148950" w14:textId="77777777" w:rsidR="00BB112D" w:rsidRPr="00443F3A" w:rsidRDefault="00BB112D" w:rsidP="00496792">
            <w:pPr>
              <w:pStyle w:val="BoxBody"/>
            </w:pPr>
            <w:r w:rsidRPr="00443F3A">
              <w:t xml:space="preserve">Zweiter Bericht: </w:t>
            </w:r>
            <w:sdt>
              <w:sdtPr>
                <w:rPr>
                  <w:color w:val="AEAAAA" w:themeColor="background2" w:themeShade="BF"/>
                </w:rPr>
                <w:id w:val="-2121907693"/>
                <w:placeholder>
                  <w:docPart w:val="F26EC0F2662B45E5972C12073B12EBB6"/>
                </w:placeholder>
                <w15:color w:val="000000"/>
                <w:text/>
              </w:sdtPr>
              <w:sdtEndPr/>
              <w:sdtContent>
                <w:r w:rsidRPr="00443F3A">
                  <w:rPr>
                    <w:color w:val="AEAAAA" w:themeColor="background2" w:themeShade="BF"/>
                  </w:rPr>
                  <w:t>(für Texteingabe bitte anklicken)</w:t>
                </w:r>
              </w:sdtContent>
            </w:sdt>
          </w:p>
        </w:tc>
      </w:tr>
      <w:tr w:rsidR="00BB112D" w:rsidRPr="00443F3A" w14:paraId="74CC0D1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C5D5D2C" w14:textId="77777777" w:rsidR="00BB112D" w:rsidRPr="00443F3A" w:rsidRDefault="00BB112D" w:rsidP="00496792">
            <w:pPr>
              <w:pStyle w:val="BoxBody"/>
            </w:pPr>
            <w:r w:rsidRPr="00443F3A">
              <w:t xml:space="preserve">Dritter Bericht: </w:t>
            </w:r>
            <w:sdt>
              <w:sdtPr>
                <w:rPr>
                  <w:color w:val="AEAAAA" w:themeColor="background2" w:themeShade="BF"/>
                </w:rPr>
                <w:id w:val="784401028"/>
                <w:placeholder>
                  <w:docPart w:val="614F649FA3BA4D8DAA1E753601CC15DE"/>
                </w:placeholder>
                <w15:color w:val="000000"/>
                <w:text/>
              </w:sdtPr>
              <w:sdtEndPr/>
              <w:sdtContent>
                <w:r w:rsidRPr="00443F3A">
                  <w:rPr>
                    <w:color w:val="AEAAAA" w:themeColor="background2" w:themeShade="BF"/>
                  </w:rPr>
                  <w:t>(für Texteingabe bitte anklicken)</w:t>
                </w:r>
              </w:sdtContent>
            </w:sdt>
          </w:p>
        </w:tc>
      </w:tr>
      <w:tr w:rsidR="00BB112D" w:rsidRPr="00443F3A" w14:paraId="1041323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53201136" w14:textId="77777777" w:rsidR="00BB112D" w:rsidRPr="00443F3A" w:rsidRDefault="00BB112D" w:rsidP="00496792">
            <w:pPr>
              <w:pStyle w:val="BoxBody"/>
            </w:pPr>
            <w:r w:rsidRPr="00443F3A">
              <w:t xml:space="preserve">Vierter Bericht: </w:t>
            </w:r>
            <w:sdt>
              <w:sdtPr>
                <w:rPr>
                  <w:color w:val="AEAAAA" w:themeColor="background2" w:themeShade="BF"/>
                </w:rPr>
                <w:id w:val="-689826128"/>
                <w:placeholder>
                  <w:docPart w:val="1731EE036D6C4CFEA25948AF1F777CE8"/>
                </w:placeholder>
                <w15:color w:val="000000"/>
                <w:text/>
              </w:sdtPr>
              <w:sdtEndPr/>
              <w:sdtContent>
                <w:r w:rsidRPr="00443F3A">
                  <w:rPr>
                    <w:color w:val="AEAAAA" w:themeColor="background2" w:themeShade="BF"/>
                  </w:rPr>
                  <w:t>(für Texteingabe bitte anklicken)</w:t>
                </w:r>
              </w:sdtContent>
            </w:sdt>
          </w:p>
        </w:tc>
      </w:tr>
      <w:tr w:rsidR="00AB5402" w:rsidRPr="00551497" w14:paraId="5BE799F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7D46E67" w14:textId="10C7401C" w:rsidR="00AB5402" w:rsidRPr="00551497" w:rsidRDefault="00AB5402" w:rsidP="00496792">
            <w:pPr>
              <w:pStyle w:val="TableTextLeft"/>
              <w:spacing w:before="60"/>
              <w:jc w:val="both"/>
            </w:pPr>
            <w:r w:rsidRPr="00551497">
              <w:t xml:space="preserve">Sind mehr als zwei Ruhezeiten innerhalb von 24 Stunden in jedem Fall untersagt? </w:t>
            </w:r>
            <w:sdt>
              <w:sdtPr>
                <w:rPr>
                  <w:color w:val="AEAAAA" w:themeColor="background2" w:themeShade="BF"/>
                </w:rPr>
                <w:id w:val="258344944"/>
                <w:placeholder>
                  <w:docPart w:val="10957BD06ED7455FB07584AC49E1490F"/>
                </w:placeholder>
                <w15:color w:val="000000"/>
                <w:text/>
              </w:sdtPr>
              <w:sdtEndPr/>
              <w:sdtContent>
                <w:r w:rsidRPr="00551497">
                  <w:rPr>
                    <w:color w:val="AEAAAA" w:themeColor="background2" w:themeShade="BF"/>
                  </w:rPr>
                  <w:t>(für Texteingabe bitte anklicken)</w:t>
                </w:r>
              </w:sdtContent>
            </w:sdt>
          </w:p>
          <w:p w14:paraId="0B9C4C13" w14:textId="2D1CF9E7" w:rsidR="00AB5402" w:rsidRPr="00551497" w:rsidRDefault="00AB5402" w:rsidP="00496792">
            <w:pPr>
              <w:pStyle w:val="TableTextLeft"/>
              <w:spacing w:before="60"/>
              <w:jc w:val="both"/>
            </w:pPr>
            <w:r w:rsidRPr="00551497">
              <w:t xml:space="preserve">Muss eine der Ruhezeiten in einem Zeitraum von 24 Stunden immer eine Mindestdauer von sechs Stunden haben? </w:t>
            </w:r>
            <w:sdt>
              <w:sdtPr>
                <w:rPr>
                  <w:color w:val="AEAAAA" w:themeColor="background2" w:themeShade="BF"/>
                </w:rPr>
                <w:id w:val="-1102728551"/>
                <w:placeholder>
                  <w:docPart w:val="4982FD03F9184BD4B4AA13AD42DDB8DA"/>
                </w:placeholder>
                <w15:color w:val="000000"/>
                <w:text/>
              </w:sdtPr>
              <w:sdtEndPr/>
              <w:sdtContent>
                <w:r w:rsidRPr="00551497">
                  <w:rPr>
                    <w:color w:val="AEAAAA" w:themeColor="background2" w:themeShade="BF"/>
                  </w:rPr>
                  <w:t>(für Texteingabe bitte anklicken)</w:t>
                </w:r>
              </w:sdtContent>
            </w:sdt>
          </w:p>
          <w:p w14:paraId="737CACFF" w14:textId="429B10DA" w:rsidR="00AB5402" w:rsidRPr="00551497" w:rsidRDefault="00AB5402" w:rsidP="00496792">
            <w:pPr>
              <w:pStyle w:val="TableTextLeft"/>
              <w:spacing w:before="60"/>
              <w:jc w:val="both"/>
            </w:pPr>
            <w:r w:rsidRPr="00551497">
              <w:t xml:space="preserve">Darf der Zeitraum zwischen den Ruhezeiten in jedem Fall höchstens 14 Stunden betragen? </w:t>
            </w:r>
            <w:sdt>
              <w:sdtPr>
                <w:rPr>
                  <w:color w:val="AEAAAA" w:themeColor="background2" w:themeShade="BF"/>
                </w:rPr>
                <w:id w:val="145402278"/>
                <w:placeholder>
                  <w:docPart w:val="B3DA85C284C248929B7476A4BCF7C789"/>
                </w:placeholder>
                <w15:color w:val="000000"/>
                <w:text/>
              </w:sdtPr>
              <w:sdtEndPr/>
              <w:sdtContent>
                <w:r w:rsidRPr="00551497">
                  <w:rPr>
                    <w:color w:val="AEAAAA" w:themeColor="background2" w:themeShade="BF"/>
                  </w:rPr>
                  <w:t>(für Texteingabe bitte anklicken)</w:t>
                </w:r>
              </w:sdtContent>
            </w:sdt>
          </w:p>
          <w:p w14:paraId="3B596CD0" w14:textId="70B04D9D" w:rsidR="00AB5402" w:rsidRPr="00551497" w:rsidRDefault="00AB5402" w:rsidP="00DE7047">
            <w:pPr>
              <w:pStyle w:val="TableTextLeft"/>
              <w:spacing w:before="60" w:after="120"/>
              <w:jc w:val="both"/>
            </w:pPr>
            <w:bookmarkStart w:id="35" w:name="lt_pId662"/>
            <w:r w:rsidRPr="00551497">
              <w:rPr>
                <w:rStyle w:val="Timesitalic"/>
                <w:rFonts w:ascii="Noto Sans" w:hAnsi="Noto Sans" w:cs="Noto Sans"/>
              </w:rPr>
              <w:t>(Norm A2.3 Absatz 6)</w:t>
            </w:r>
            <w:bookmarkEnd w:id="35"/>
          </w:p>
          <w:p w14:paraId="1E948F20" w14:textId="77777777" w:rsidR="00AB5402" w:rsidRPr="00551497" w:rsidRDefault="00AB5402" w:rsidP="00DE7047">
            <w:pPr>
              <w:pStyle w:val="TableTextLeft"/>
              <w:spacing w:before="60" w:after="60"/>
              <w:jc w:val="both"/>
            </w:pPr>
            <w:r w:rsidRPr="00551497">
              <w:lastRenderedPageBreak/>
              <w:t>Bitte führen Sie die anwendbaren innerstaatlichen Bestimmungen auf und geben Sie nach Möglichkeit den jewei</w:t>
            </w:r>
            <w:r w:rsidRPr="00551497">
              <w:softHyphen/>
              <w:t>ligen Wortlaut wieder.</w:t>
            </w:r>
          </w:p>
          <w:p w14:paraId="78A48DFA" w14:textId="60033C05" w:rsidR="00AB5402" w:rsidRPr="00551497" w:rsidRDefault="00AB5402" w:rsidP="00DE7047">
            <w:pPr>
              <w:pStyle w:val="TableTextLeft"/>
              <w:spacing w:before="60" w:after="60"/>
              <w:jc w:val="both"/>
              <w:rPr>
                <w:i/>
                <w:iCs/>
              </w:rPr>
            </w:pPr>
            <w:r w:rsidRPr="00551497">
              <w:rPr>
                <w:rStyle w:val="Timesitalic"/>
                <w:rFonts w:ascii="Noto Sans" w:hAnsi="Noto Sans" w:cs="Noto Sans"/>
                <w:i w:val="0"/>
                <w:iCs w:val="0"/>
              </w:rPr>
              <w:t>Falls eine der Fragen mit „Nein“ beantwortet wird, erteilen Sie bitte die erforderlichen Auskünfte.</w:t>
            </w:r>
          </w:p>
        </w:tc>
      </w:tr>
      <w:tr w:rsidR="00BB112D" w:rsidRPr="00443F3A" w14:paraId="4DFE129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FBD58A1" w14:textId="77777777" w:rsidR="00BB112D" w:rsidRPr="00443F3A" w:rsidRDefault="00BB112D" w:rsidP="00496792">
            <w:pPr>
              <w:pStyle w:val="BoxBody"/>
            </w:pPr>
            <w:r w:rsidRPr="00443F3A">
              <w:lastRenderedPageBreak/>
              <w:t xml:space="preserve">Erstbericht: </w:t>
            </w:r>
            <w:sdt>
              <w:sdtPr>
                <w:rPr>
                  <w:color w:val="AEAAAA" w:themeColor="background2" w:themeShade="BF"/>
                </w:rPr>
                <w:id w:val="-1431958001"/>
                <w:placeholder>
                  <w:docPart w:val="921FCB36BB5E4DB3A11A32360309E4AD"/>
                </w:placeholder>
                <w15:color w:val="000000"/>
                <w:text/>
              </w:sdtPr>
              <w:sdtEndPr/>
              <w:sdtContent>
                <w:r w:rsidRPr="00443F3A">
                  <w:rPr>
                    <w:color w:val="AEAAAA" w:themeColor="background2" w:themeShade="BF"/>
                  </w:rPr>
                  <w:t>(für Texteingabe bitte anklicken)</w:t>
                </w:r>
              </w:sdtContent>
            </w:sdt>
          </w:p>
        </w:tc>
      </w:tr>
      <w:tr w:rsidR="00BB112D" w:rsidRPr="00443F3A" w14:paraId="275DDB7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71D3A9A" w14:textId="77777777" w:rsidR="00BB112D" w:rsidRPr="00443F3A" w:rsidRDefault="00BB112D" w:rsidP="00496792">
            <w:pPr>
              <w:pStyle w:val="BoxBody"/>
            </w:pPr>
            <w:r w:rsidRPr="00443F3A">
              <w:t xml:space="preserve">Zweiter Bericht: </w:t>
            </w:r>
            <w:sdt>
              <w:sdtPr>
                <w:rPr>
                  <w:color w:val="AEAAAA" w:themeColor="background2" w:themeShade="BF"/>
                </w:rPr>
                <w:id w:val="-1470432901"/>
                <w:placeholder>
                  <w:docPart w:val="E373154C82EC4BCFBBB2BFB703032804"/>
                </w:placeholder>
                <w15:color w:val="000000"/>
                <w:text/>
              </w:sdtPr>
              <w:sdtEndPr/>
              <w:sdtContent>
                <w:r w:rsidRPr="00443F3A">
                  <w:rPr>
                    <w:color w:val="AEAAAA" w:themeColor="background2" w:themeShade="BF"/>
                  </w:rPr>
                  <w:t>(für Texteingabe bitte anklicken)</w:t>
                </w:r>
              </w:sdtContent>
            </w:sdt>
          </w:p>
        </w:tc>
      </w:tr>
      <w:tr w:rsidR="00BB112D" w:rsidRPr="00443F3A" w14:paraId="7D0A29B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6B8726A" w14:textId="77777777" w:rsidR="00BB112D" w:rsidRPr="00443F3A" w:rsidRDefault="00BB112D" w:rsidP="00496792">
            <w:pPr>
              <w:pStyle w:val="BoxBody"/>
            </w:pPr>
            <w:r w:rsidRPr="00443F3A">
              <w:t xml:space="preserve">Dritter Bericht: </w:t>
            </w:r>
            <w:sdt>
              <w:sdtPr>
                <w:rPr>
                  <w:color w:val="AEAAAA" w:themeColor="background2" w:themeShade="BF"/>
                </w:rPr>
                <w:id w:val="1167527093"/>
                <w:placeholder>
                  <w:docPart w:val="E463473A7533421C94C94B06DE5EAB3D"/>
                </w:placeholder>
                <w15:color w:val="000000"/>
                <w:text/>
              </w:sdtPr>
              <w:sdtEndPr/>
              <w:sdtContent>
                <w:r w:rsidRPr="00443F3A">
                  <w:rPr>
                    <w:color w:val="AEAAAA" w:themeColor="background2" w:themeShade="BF"/>
                  </w:rPr>
                  <w:t>(für Texteingabe bitte anklicken)</w:t>
                </w:r>
              </w:sdtContent>
            </w:sdt>
          </w:p>
        </w:tc>
      </w:tr>
      <w:tr w:rsidR="00BB112D" w:rsidRPr="00443F3A" w14:paraId="3CE3FAE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9EF5030" w14:textId="77777777" w:rsidR="00BB112D" w:rsidRPr="00443F3A" w:rsidRDefault="00BB112D" w:rsidP="00496792">
            <w:pPr>
              <w:pStyle w:val="BoxBody"/>
            </w:pPr>
            <w:r w:rsidRPr="00443F3A">
              <w:t xml:space="preserve">Vierter Bericht: </w:t>
            </w:r>
            <w:sdt>
              <w:sdtPr>
                <w:rPr>
                  <w:color w:val="AEAAAA" w:themeColor="background2" w:themeShade="BF"/>
                </w:rPr>
                <w:id w:val="-1142875488"/>
                <w:placeholder>
                  <w:docPart w:val="9044D82BFD3B4330BA05DDA184DD8D6F"/>
                </w:placeholder>
                <w15:color w:val="000000"/>
                <w:text/>
              </w:sdtPr>
              <w:sdtEndPr/>
              <w:sdtContent>
                <w:r w:rsidRPr="00443F3A">
                  <w:rPr>
                    <w:color w:val="AEAAAA" w:themeColor="background2" w:themeShade="BF"/>
                  </w:rPr>
                  <w:t>(für Texteingabe bitte anklicken)</w:t>
                </w:r>
              </w:sdtContent>
            </w:sdt>
          </w:p>
        </w:tc>
      </w:tr>
      <w:tr w:rsidR="00AB5402" w:rsidRPr="00443F3A" w14:paraId="26633B06" w14:textId="77777777" w:rsidTr="00496792">
        <w:tc>
          <w:tcPr>
            <w:tcW w:w="9639" w:type="dxa"/>
          </w:tcPr>
          <w:p w14:paraId="179EEE11" w14:textId="6012FA2F" w:rsidR="00AB5402" w:rsidRPr="00443F3A" w:rsidRDefault="008B2C82" w:rsidP="008B2C82">
            <w:pPr>
              <w:pStyle w:val="TableTextLeft"/>
              <w:spacing w:before="60" w:after="120"/>
              <w:jc w:val="both"/>
              <w:rPr>
                <w:i/>
                <w:iCs/>
              </w:rPr>
            </w:pPr>
            <w:r w:rsidRPr="00443F3A">
              <w:t xml:space="preserve">Geben Sie bitte an, welche Anforderungen betreffend die Minimierung von Störungen durch Übungen usw. und die Gewährung eines Ruhezeitausgleichs, wie in der </w:t>
            </w:r>
            <w:r w:rsidRPr="00443F3A">
              <w:rPr>
                <w:i/>
                <w:iCs/>
              </w:rPr>
              <w:t>Norm A2.3 Absätze 7, 8, 9</w:t>
            </w:r>
            <w:r w:rsidRPr="00443F3A">
              <w:t xml:space="preserve"> und </w:t>
            </w:r>
            <w:r w:rsidRPr="00443F3A">
              <w:rPr>
                <w:i/>
                <w:iCs/>
              </w:rPr>
              <w:t>14</w:t>
            </w:r>
            <w:r w:rsidRPr="00443F3A">
              <w:t xml:space="preserve"> aufgeführt</w:t>
            </w:r>
            <w:r w:rsidRPr="00443F3A">
              <w:rPr>
                <w:i/>
                <w:iCs/>
              </w:rPr>
              <w:t>,</w:t>
            </w:r>
            <w:r w:rsidRPr="00443F3A">
              <w:t xml:space="preserve"> gelten.</w:t>
            </w:r>
          </w:p>
          <w:p w14:paraId="471FB4AD" w14:textId="77777777" w:rsidR="00AB5402" w:rsidRPr="00443F3A" w:rsidRDefault="00AB5402" w:rsidP="00496792">
            <w:pPr>
              <w:pStyle w:val="BoxBody"/>
            </w:pPr>
            <w:r w:rsidRPr="00443F3A">
              <w:t>Bitte führen Sie die anwendbaren innerstaatlichen Bestimmungen auf und geben Sie nach Möglichkeit den jewei</w:t>
            </w:r>
            <w:r w:rsidRPr="00443F3A">
              <w:softHyphen/>
              <w:t>ligen Wortlaut wieder.</w:t>
            </w:r>
          </w:p>
        </w:tc>
      </w:tr>
      <w:tr w:rsidR="00AB5402" w:rsidRPr="00443F3A" w14:paraId="617B2D39" w14:textId="77777777" w:rsidTr="00496792">
        <w:tc>
          <w:tcPr>
            <w:tcW w:w="9639" w:type="dxa"/>
          </w:tcPr>
          <w:p w14:paraId="47DC176B" w14:textId="77777777" w:rsidR="00AB5402" w:rsidRPr="00443F3A" w:rsidRDefault="00AB5402" w:rsidP="00496792">
            <w:pPr>
              <w:pStyle w:val="BoxBody"/>
              <w:rPr>
                <w:lang w:val="en-GB"/>
              </w:rPr>
            </w:pPr>
            <w:r w:rsidRPr="00443F3A">
              <w:t xml:space="preserve">Erstbericht: </w:t>
            </w:r>
            <w:sdt>
              <w:sdtPr>
                <w:rPr>
                  <w:color w:val="AEAAAA" w:themeColor="background2" w:themeShade="BF"/>
                </w:rPr>
                <w:id w:val="-1331444327"/>
                <w:placeholder>
                  <w:docPart w:val="940D316B1D6E4863A07DB188B86C76D8"/>
                </w:placeholder>
                <w15:color w:val="000000"/>
                <w:text/>
              </w:sdtPr>
              <w:sdtEndPr/>
              <w:sdtContent>
                <w:r w:rsidRPr="00443F3A">
                  <w:rPr>
                    <w:color w:val="AEAAAA" w:themeColor="background2" w:themeShade="BF"/>
                  </w:rPr>
                  <w:t>(für Texteingabe bitte anklicken)</w:t>
                </w:r>
              </w:sdtContent>
            </w:sdt>
          </w:p>
        </w:tc>
      </w:tr>
      <w:tr w:rsidR="00AB5402" w:rsidRPr="00443F3A" w14:paraId="306E5ED4" w14:textId="77777777" w:rsidTr="00496792">
        <w:tc>
          <w:tcPr>
            <w:tcW w:w="9639" w:type="dxa"/>
            <w:shd w:val="clear" w:color="auto" w:fill="F0D2E0"/>
          </w:tcPr>
          <w:p w14:paraId="4D82DD3D" w14:textId="77777777" w:rsidR="00AB5402" w:rsidRPr="00443F3A" w:rsidRDefault="00AB5402" w:rsidP="00496792">
            <w:pPr>
              <w:pStyle w:val="BoxBody"/>
              <w:rPr>
                <w:lang w:val="en-GB"/>
              </w:rPr>
            </w:pPr>
            <w:r w:rsidRPr="00443F3A">
              <w:t xml:space="preserve">Zweiter Bericht: </w:t>
            </w:r>
            <w:sdt>
              <w:sdtPr>
                <w:rPr>
                  <w:color w:val="AEAAAA" w:themeColor="background2" w:themeShade="BF"/>
                </w:rPr>
                <w:id w:val="-247965946"/>
                <w:placeholder>
                  <w:docPart w:val="C9C07EBC2A4A4DAE87421E31C36B0959"/>
                </w:placeholder>
                <w15:color w:val="000000"/>
                <w:text/>
              </w:sdtPr>
              <w:sdtEndPr/>
              <w:sdtContent>
                <w:r w:rsidRPr="00443F3A">
                  <w:rPr>
                    <w:color w:val="AEAAAA" w:themeColor="background2" w:themeShade="BF"/>
                  </w:rPr>
                  <w:t>(für Texteingabe bitte anklicken)</w:t>
                </w:r>
              </w:sdtContent>
            </w:sdt>
          </w:p>
        </w:tc>
      </w:tr>
      <w:tr w:rsidR="00AB5402" w:rsidRPr="00443F3A" w14:paraId="3B4CD51B" w14:textId="77777777" w:rsidTr="00496792">
        <w:tc>
          <w:tcPr>
            <w:tcW w:w="9639" w:type="dxa"/>
            <w:shd w:val="clear" w:color="auto" w:fill="FFF5C8"/>
          </w:tcPr>
          <w:p w14:paraId="1538B38D" w14:textId="77777777" w:rsidR="00AB5402" w:rsidRPr="00443F3A" w:rsidRDefault="00AB5402" w:rsidP="00496792">
            <w:pPr>
              <w:pStyle w:val="BoxBody"/>
            </w:pPr>
            <w:r w:rsidRPr="00443F3A">
              <w:t xml:space="preserve">Dritter Bericht: </w:t>
            </w:r>
            <w:sdt>
              <w:sdtPr>
                <w:rPr>
                  <w:color w:val="AEAAAA" w:themeColor="background2" w:themeShade="BF"/>
                </w:rPr>
                <w:id w:val="-360508132"/>
                <w:placeholder>
                  <w:docPart w:val="03A89B5FFB154CF481AF95C590D629DC"/>
                </w:placeholder>
                <w15:color w:val="000000"/>
                <w:text/>
              </w:sdtPr>
              <w:sdtEndPr/>
              <w:sdtContent>
                <w:r w:rsidRPr="00443F3A">
                  <w:rPr>
                    <w:color w:val="AEAAAA" w:themeColor="background2" w:themeShade="BF"/>
                  </w:rPr>
                  <w:t>(für Texteingabe bitte anklicken)</w:t>
                </w:r>
              </w:sdtContent>
            </w:sdt>
          </w:p>
        </w:tc>
      </w:tr>
      <w:tr w:rsidR="00AB5402" w:rsidRPr="00443F3A" w14:paraId="24B8CD0A" w14:textId="77777777" w:rsidTr="00496792">
        <w:tc>
          <w:tcPr>
            <w:tcW w:w="9639" w:type="dxa"/>
            <w:shd w:val="clear" w:color="auto" w:fill="D2FBFB"/>
          </w:tcPr>
          <w:p w14:paraId="0D983F15" w14:textId="77777777" w:rsidR="00AB5402" w:rsidRPr="00443F3A" w:rsidRDefault="00AB5402" w:rsidP="00496792">
            <w:pPr>
              <w:pStyle w:val="BoxBody"/>
            </w:pPr>
            <w:r w:rsidRPr="00443F3A">
              <w:t xml:space="preserve">Vierter Bericht: </w:t>
            </w:r>
            <w:sdt>
              <w:sdtPr>
                <w:rPr>
                  <w:color w:val="AEAAAA" w:themeColor="background2" w:themeShade="BF"/>
                </w:rPr>
                <w:id w:val="235363925"/>
                <w:placeholder>
                  <w:docPart w:val="98355FE5F3F1477E89F611FCD88A3376"/>
                </w:placeholder>
                <w15:color w:val="000000"/>
                <w:text/>
              </w:sdtPr>
              <w:sdtEndPr/>
              <w:sdtContent>
                <w:r w:rsidRPr="00443F3A">
                  <w:rPr>
                    <w:color w:val="AEAAAA" w:themeColor="background2" w:themeShade="BF"/>
                  </w:rPr>
                  <w:t>(für Texteingabe bitte anklicken)</w:t>
                </w:r>
              </w:sdtContent>
            </w:sdt>
          </w:p>
        </w:tc>
      </w:tr>
      <w:tr w:rsidR="00AB5402" w:rsidRPr="00551497" w14:paraId="61B2DF22"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09ECC40" w14:textId="0BFF1CFA" w:rsidR="00AB5402" w:rsidRPr="00551497" w:rsidRDefault="008B2C82" w:rsidP="00496792">
            <w:pPr>
              <w:pStyle w:val="TableTextLeft"/>
              <w:spacing w:before="60"/>
              <w:jc w:val="both"/>
            </w:pPr>
            <w:r w:rsidRPr="00551497">
              <w:rPr>
                <w:spacing w:val="-1"/>
              </w:rPr>
              <w:t>Welches ist die Normalarbeitszeit für Seeleute, einschließlich etwaiger Maßnahmen, die für Seeleute unter 18 Jah</w:t>
            </w:r>
            <w:r w:rsidRPr="00551497">
              <w:rPr>
                <w:spacing w:val="-1"/>
              </w:rPr>
              <w:softHyphen/>
              <w:t>ren angenommen wurden?</w:t>
            </w:r>
          </w:p>
          <w:p w14:paraId="470EA85D" w14:textId="3324BEFA" w:rsidR="00AB5402" w:rsidRPr="00551497" w:rsidRDefault="00AB5402" w:rsidP="00496792">
            <w:pPr>
              <w:pStyle w:val="TableTextLeft"/>
              <w:spacing w:after="120"/>
              <w:jc w:val="both"/>
              <w:rPr>
                <w:i/>
                <w:iCs/>
              </w:rPr>
            </w:pPr>
            <w:r w:rsidRPr="00551497">
              <w:rPr>
                <w:i/>
                <w:iCs/>
              </w:rPr>
              <w:t>(</w:t>
            </w:r>
            <w:r w:rsidR="008B2C82" w:rsidRPr="00551497">
              <w:rPr>
                <w:rStyle w:val="Timesitalic"/>
                <w:rFonts w:ascii="Noto Sans" w:hAnsi="Noto Sans" w:cs="Noto Sans"/>
                <w:spacing w:val="-1"/>
              </w:rPr>
              <w:t>Norm A2.3 Absatz 3</w:t>
            </w:r>
            <w:r w:rsidR="008B2C82" w:rsidRPr="00551497">
              <w:rPr>
                <w:spacing w:val="-1"/>
              </w:rPr>
              <w:t xml:space="preserve">; </w:t>
            </w:r>
            <w:r w:rsidR="008B2C82" w:rsidRPr="00551497">
              <w:rPr>
                <w:rStyle w:val="Timesitalic"/>
                <w:rFonts w:ascii="Noto Sans" w:hAnsi="Noto Sans" w:cs="Noto Sans"/>
              </w:rPr>
              <w:t>Norm</w:t>
            </w:r>
            <w:r w:rsidR="008B2C82" w:rsidRPr="00551497">
              <w:rPr>
                <w:rStyle w:val="Timesitalic"/>
                <w:rFonts w:ascii="Noto Sans" w:hAnsi="Noto Sans" w:cs="Noto Sans"/>
                <w:spacing w:val="-1"/>
              </w:rPr>
              <w:t> A1.1 Absatz 2</w:t>
            </w:r>
            <w:r w:rsidR="008B2C82" w:rsidRPr="00551497">
              <w:rPr>
                <w:spacing w:val="-1"/>
              </w:rPr>
              <w:t xml:space="preserve">; siehe Anleitungen in </w:t>
            </w:r>
            <w:r w:rsidR="008B2C82" w:rsidRPr="00551497">
              <w:rPr>
                <w:i/>
                <w:iCs/>
                <w:spacing w:val="-1"/>
              </w:rPr>
              <w:t>Leitlinie</w:t>
            </w:r>
            <w:r w:rsidR="008B2C82" w:rsidRPr="00551497">
              <w:rPr>
                <w:rStyle w:val="Timesitalic"/>
                <w:rFonts w:ascii="Noto Sans" w:hAnsi="Noto Sans" w:cs="Noto Sans"/>
                <w:spacing w:val="-1"/>
              </w:rPr>
              <w:t> B2.3.1</w:t>
            </w:r>
            <w:r w:rsidRPr="00551497">
              <w:rPr>
                <w:i/>
                <w:iCs/>
              </w:rPr>
              <w:t>)</w:t>
            </w:r>
          </w:p>
          <w:p w14:paraId="185DCDF5" w14:textId="77777777" w:rsidR="00AB5402" w:rsidRPr="00551497" w:rsidRDefault="00AB5402" w:rsidP="00DE7047">
            <w:pPr>
              <w:pStyle w:val="TableTextLeft"/>
              <w:spacing w:before="60" w:after="60"/>
              <w:jc w:val="both"/>
            </w:pPr>
            <w:r w:rsidRPr="00551497">
              <w:t>Bitte führen Sie die anwendbaren innerstaatlichen Bestimmungen auf und geben Sie nach Möglichkeit den jewei</w:t>
            </w:r>
            <w:r w:rsidRPr="00551497">
              <w:softHyphen/>
              <w:t>ligen Wortlaut wieder.</w:t>
            </w:r>
          </w:p>
        </w:tc>
      </w:tr>
      <w:tr w:rsidR="00AB5402" w:rsidRPr="00443F3A" w14:paraId="410BF9C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626FEDC" w14:textId="77777777" w:rsidR="00AB5402" w:rsidRPr="00443F3A" w:rsidRDefault="00AB5402" w:rsidP="00560D1B">
            <w:pPr>
              <w:pStyle w:val="BoxBody"/>
              <w:spacing w:before="50" w:after="50"/>
            </w:pPr>
            <w:r w:rsidRPr="00443F3A">
              <w:t xml:space="preserve">Erstbericht: </w:t>
            </w:r>
            <w:sdt>
              <w:sdtPr>
                <w:rPr>
                  <w:color w:val="AEAAAA" w:themeColor="background2" w:themeShade="BF"/>
                </w:rPr>
                <w:id w:val="698127819"/>
                <w:placeholder>
                  <w:docPart w:val="27EFC1264CE043BB85CD08441C5AC8EC"/>
                </w:placeholder>
                <w15:color w:val="000000"/>
                <w:text/>
              </w:sdtPr>
              <w:sdtEndPr/>
              <w:sdtContent>
                <w:r w:rsidRPr="00443F3A">
                  <w:rPr>
                    <w:color w:val="AEAAAA" w:themeColor="background2" w:themeShade="BF"/>
                  </w:rPr>
                  <w:t>(für Texteingabe bitte anklicken)</w:t>
                </w:r>
              </w:sdtContent>
            </w:sdt>
          </w:p>
        </w:tc>
      </w:tr>
      <w:tr w:rsidR="00AB5402" w:rsidRPr="00443F3A" w14:paraId="1155B7B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37A993F" w14:textId="77777777" w:rsidR="00AB5402" w:rsidRPr="00443F3A" w:rsidRDefault="00AB5402" w:rsidP="00560D1B">
            <w:pPr>
              <w:pStyle w:val="BoxBody"/>
              <w:spacing w:before="50" w:after="50"/>
            </w:pPr>
            <w:r w:rsidRPr="00443F3A">
              <w:t xml:space="preserve">Zweiter Bericht: </w:t>
            </w:r>
            <w:sdt>
              <w:sdtPr>
                <w:rPr>
                  <w:color w:val="AEAAAA" w:themeColor="background2" w:themeShade="BF"/>
                </w:rPr>
                <w:id w:val="-386956056"/>
                <w:placeholder>
                  <w:docPart w:val="F4F1032764C948F8A254C6A74AC7704C"/>
                </w:placeholder>
                <w15:color w:val="000000"/>
                <w:text/>
              </w:sdtPr>
              <w:sdtEndPr/>
              <w:sdtContent>
                <w:r w:rsidRPr="00443F3A">
                  <w:rPr>
                    <w:color w:val="AEAAAA" w:themeColor="background2" w:themeShade="BF"/>
                  </w:rPr>
                  <w:t>(für Texteingabe bitte anklicken)</w:t>
                </w:r>
              </w:sdtContent>
            </w:sdt>
          </w:p>
        </w:tc>
      </w:tr>
      <w:tr w:rsidR="00AB5402" w:rsidRPr="00443F3A" w14:paraId="5F52A64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075B94E" w14:textId="77777777" w:rsidR="00AB5402" w:rsidRPr="00443F3A" w:rsidRDefault="00AB5402" w:rsidP="00560D1B">
            <w:pPr>
              <w:pStyle w:val="BoxBody"/>
              <w:spacing w:before="50" w:after="50"/>
            </w:pPr>
            <w:r w:rsidRPr="00443F3A">
              <w:t xml:space="preserve">Dritter Bericht: </w:t>
            </w:r>
            <w:sdt>
              <w:sdtPr>
                <w:rPr>
                  <w:color w:val="AEAAAA" w:themeColor="background2" w:themeShade="BF"/>
                </w:rPr>
                <w:id w:val="568545215"/>
                <w:placeholder>
                  <w:docPart w:val="A704D8BF7B7E42F0B11754065E221F64"/>
                </w:placeholder>
                <w15:color w:val="000000"/>
                <w:text/>
              </w:sdtPr>
              <w:sdtEndPr/>
              <w:sdtContent>
                <w:r w:rsidRPr="00443F3A">
                  <w:rPr>
                    <w:color w:val="AEAAAA" w:themeColor="background2" w:themeShade="BF"/>
                  </w:rPr>
                  <w:t>(für Texteingabe bitte anklicken)</w:t>
                </w:r>
              </w:sdtContent>
            </w:sdt>
          </w:p>
        </w:tc>
      </w:tr>
      <w:tr w:rsidR="00AB5402" w:rsidRPr="00443F3A" w14:paraId="45328C8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0C29DF6" w14:textId="77777777" w:rsidR="00AB5402" w:rsidRPr="00443F3A" w:rsidRDefault="00AB5402" w:rsidP="00560D1B">
            <w:pPr>
              <w:pStyle w:val="BoxBody"/>
              <w:spacing w:before="50" w:after="50"/>
            </w:pPr>
            <w:r w:rsidRPr="00443F3A">
              <w:t xml:space="preserve">Vierter Bericht: </w:t>
            </w:r>
            <w:sdt>
              <w:sdtPr>
                <w:rPr>
                  <w:color w:val="AEAAAA" w:themeColor="background2" w:themeShade="BF"/>
                </w:rPr>
                <w:id w:val="-1432584125"/>
                <w:placeholder>
                  <w:docPart w:val="C5496DA0F63D47C89FAD10E4409BE435"/>
                </w:placeholder>
                <w15:color w:val="000000"/>
                <w:text/>
              </w:sdtPr>
              <w:sdtEndPr/>
              <w:sdtContent>
                <w:r w:rsidRPr="00443F3A">
                  <w:rPr>
                    <w:color w:val="AEAAAA" w:themeColor="background2" w:themeShade="BF"/>
                  </w:rPr>
                  <w:t>(für Texteingabe bitte anklicken)</w:t>
                </w:r>
              </w:sdtContent>
            </w:sdt>
          </w:p>
        </w:tc>
      </w:tr>
      <w:tr w:rsidR="00AB5402" w:rsidRPr="00443F3A" w14:paraId="2DC959A2"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F451C2A" w14:textId="317F0932" w:rsidR="00AB5402" w:rsidRPr="00443F3A" w:rsidRDefault="008B2C82" w:rsidP="00496792">
            <w:pPr>
              <w:pStyle w:val="TableTextLeft"/>
              <w:spacing w:before="60"/>
              <w:jc w:val="both"/>
              <w:rPr>
                <w:spacing w:val="-3"/>
              </w:rPr>
            </w:pPr>
            <w:r w:rsidRPr="00443F3A">
              <w:rPr>
                <w:spacing w:val="-3"/>
              </w:rPr>
              <w:t>Wurden Gesamtarbeitsverträge genehmigt oder registriert, die Ausnahmen von den festgelegten Grenzen zulassen?</w:t>
            </w:r>
          </w:p>
          <w:p w14:paraId="59563A64" w14:textId="57878E30" w:rsidR="00AB5402" w:rsidRPr="00443F3A" w:rsidRDefault="00AB5402" w:rsidP="00560D1B">
            <w:pPr>
              <w:pStyle w:val="TableTextLeft"/>
              <w:spacing w:after="100"/>
              <w:jc w:val="both"/>
              <w:rPr>
                <w:i/>
                <w:iCs/>
              </w:rPr>
            </w:pPr>
            <w:r w:rsidRPr="00443F3A">
              <w:rPr>
                <w:i/>
                <w:iCs/>
              </w:rPr>
              <w:t>(</w:t>
            </w:r>
            <w:r w:rsidR="008B2C82" w:rsidRPr="00443F3A">
              <w:rPr>
                <w:rStyle w:val="Timesitalic"/>
                <w:rFonts w:ascii="Noto Sans" w:hAnsi="Noto Sans" w:cs="Noto Sans"/>
              </w:rPr>
              <w:t>Norm A2.3 Absatz 13</w:t>
            </w:r>
            <w:r w:rsidRPr="00443F3A">
              <w:rPr>
                <w:i/>
                <w:iCs/>
              </w:rPr>
              <w:t>)</w:t>
            </w:r>
          </w:p>
          <w:p w14:paraId="5C0B04F0" w14:textId="449DE754" w:rsidR="00AB5402" w:rsidRPr="00443F3A" w:rsidRDefault="008B2C82" w:rsidP="00496792">
            <w:pPr>
              <w:pStyle w:val="BoxBody"/>
              <w:rPr>
                <w:i/>
                <w:iCs/>
              </w:rPr>
            </w:pPr>
            <w:r w:rsidRPr="00443F3A">
              <w:rPr>
                <w:rStyle w:val="Timesitalic"/>
                <w:rFonts w:ascii="Noto Sans" w:hAnsi="Noto Sans" w:cs="Noto Sans"/>
                <w:i w:val="0"/>
                <w:iCs w:val="0"/>
              </w:rPr>
              <w:t>Falls ja, übermitteln Sie bitte eine Kopie der entsprechenden Bestimmungen unter „Dokumente“ (s.u.).</w:t>
            </w:r>
          </w:p>
        </w:tc>
      </w:tr>
      <w:tr w:rsidR="00AB5402" w:rsidRPr="00443F3A" w14:paraId="79AEAA4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0806BA7" w14:textId="77777777" w:rsidR="00AB5402" w:rsidRPr="00443F3A" w:rsidRDefault="00AB5402" w:rsidP="00560D1B">
            <w:pPr>
              <w:pStyle w:val="BoxBody"/>
              <w:spacing w:before="50" w:after="50"/>
            </w:pPr>
            <w:r w:rsidRPr="00443F3A">
              <w:t xml:space="preserve">Erstbericht: </w:t>
            </w:r>
            <w:sdt>
              <w:sdtPr>
                <w:rPr>
                  <w:color w:val="AEAAAA" w:themeColor="background2" w:themeShade="BF"/>
                </w:rPr>
                <w:id w:val="-178279055"/>
                <w:placeholder>
                  <w:docPart w:val="37C4C0C361D142BDAB1BCAE10C3BF00F"/>
                </w:placeholder>
                <w15:color w:val="000000"/>
                <w:text/>
              </w:sdtPr>
              <w:sdtEndPr/>
              <w:sdtContent>
                <w:r w:rsidRPr="00443F3A">
                  <w:rPr>
                    <w:color w:val="AEAAAA" w:themeColor="background2" w:themeShade="BF"/>
                  </w:rPr>
                  <w:t>(für Texteingabe bitte anklicken)</w:t>
                </w:r>
              </w:sdtContent>
            </w:sdt>
          </w:p>
        </w:tc>
      </w:tr>
      <w:tr w:rsidR="00AB5402" w:rsidRPr="00443F3A" w14:paraId="6792D4F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CC83480" w14:textId="77777777" w:rsidR="00AB5402" w:rsidRPr="00443F3A" w:rsidRDefault="00AB5402" w:rsidP="00560D1B">
            <w:pPr>
              <w:pStyle w:val="BoxBody"/>
              <w:spacing w:before="50" w:after="50"/>
            </w:pPr>
            <w:r w:rsidRPr="00443F3A">
              <w:t xml:space="preserve">Zweiter Bericht: </w:t>
            </w:r>
            <w:sdt>
              <w:sdtPr>
                <w:rPr>
                  <w:color w:val="AEAAAA" w:themeColor="background2" w:themeShade="BF"/>
                </w:rPr>
                <w:id w:val="861866699"/>
                <w:placeholder>
                  <w:docPart w:val="C4382AE3A0064682A13853CDF2884A71"/>
                </w:placeholder>
                <w15:color w:val="000000"/>
                <w:text/>
              </w:sdtPr>
              <w:sdtEndPr/>
              <w:sdtContent>
                <w:r w:rsidRPr="00443F3A">
                  <w:rPr>
                    <w:color w:val="AEAAAA" w:themeColor="background2" w:themeShade="BF"/>
                  </w:rPr>
                  <w:t>(für Texteingabe bitte anklicken)</w:t>
                </w:r>
              </w:sdtContent>
            </w:sdt>
          </w:p>
        </w:tc>
      </w:tr>
      <w:tr w:rsidR="00AB5402" w:rsidRPr="00443F3A" w14:paraId="42C44A4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700BFA1" w14:textId="77777777" w:rsidR="00AB5402" w:rsidRPr="00443F3A" w:rsidRDefault="00AB5402" w:rsidP="00560D1B">
            <w:pPr>
              <w:pStyle w:val="BoxBody"/>
              <w:spacing w:before="50" w:after="50"/>
            </w:pPr>
            <w:r w:rsidRPr="00443F3A">
              <w:t xml:space="preserve">Dritter Bericht: </w:t>
            </w:r>
            <w:sdt>
              <w:sdtPr>
                <w:rPr>
                  <w:color w:val="AEAAAA" w:themeColor="background2" w:themeShade="BF"/>
                </w:rPr>
                <w:id w:val="1455294440"/>
                <w:placeholder>
                  <w:docPart w:val="9965C28658E747FF9E6E2EE35EF941FC"/>
                </w:placeholder>
                <w15:color w:val="000000"/>
                <w:text/>
              </w:sdtPr>
              <w:sdtEndPr/>
              <w:sdtContent>
                <w:r w:rsidRPr="00443F3A">
                  <w:rPr>
                    <w:color w:val="AEAAAA" w:themeColor="background2" w:themeShade="BF"/>
                  </w:rPr>
                  <w:t>(für Texteingabe bitte anklicken)</w:t>
                </w:r>
              </w:sdtContent>
            </w:sdt>
          </w:p>
        </w:tc>
      </w:tr>
      <w:tr w:rsidR="00AB5402" w:rsidRPr="00443F3A" w14:paraId="16B7C79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F631208" w14:textId="77777777" w:rsidR="00AB5402" w:rsidRPr="00443F3A" w:rsidRDefault="00AB5402" w:rsidP="00560D1B">
            <w:pPr>
              <w:pStyle w:val="BoxBody"/>
              <w:spacing w:before="50" w:after="50"/>
            </w:pPr>
            <w:r w:rsidRPr="00443F3A">
              <w:t xml:space="preserve">Vierter Bericht: </w:t>
            </w:r>
            <w:sdt>
              <w:sdtPr>
                <w:rPr>
                  <w:color w:val="AEAAAA" w:themeColor="background2" w:themeShade="BF"/>
                </w:rPr>
                <w:id w:val="-1489936272"/>
                <w:placeholder>
                  <w:docPart w:val="BFD9427F4CB44BEC8DF89AD60CD9BC62"/>
                </w:placeholder>
                <w15:color w:val="000000"/>
                <w:text/>
              </w:sdtPr>
              <w:sdtEndPr/>
              <w:sdtContent>
                <w:r w:rsidRPr="00443F3A">
                  <w:rPr>
                    <w:color w:val="AEAAAA" w:themeColor="background2" w:themeShade="BF"/>
                  </w:rPr>
                  <w:t>(für Texteingabe bitte anklicken)</w:t>
                </w:r>
              </w:sdtContent>
            </w:sdt>
          </w:p>
        </w:tc>
      </w:tr>
      <w:tr w:rsidR="00AB5402" w:rsidRPr="00443F3A" w14:paraId="0E2E0E6C"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3711AD1" w14:textId="503A4950" w:rsidR="00AB5402" w:rsidRPr="00443F3A" w:rsidRDefault="008B2C82" w:rsidP="00842F50">
            <w:pPr>
              <w:pStyle w:val="TableTextLeft"/>
              <w:keepNext/>
              <w:keepLines/>
              <w:spacing w:before="60"/>
              <w:jc w:val="both"/>
              <w:rPr>
                <w:spacing w:val="-1"/>
              </w:rPr>
            </w:pPr>
            <w:r w:rsidRPr="00443F3A">
              <w:rPr>
                <w:spacing w:val="-1"/>
              </w:rPr>
              <w:lastRenderedPageBreak/>
              <w:t>Welche Maßnahmen werden ergriffen, um die Erfassung der effektiven täglichen Arbeits- oder Ruhezeiten sicher</w:t>
            </w:r>
            <w:r w:rsidRPr="00443F3A">
              <w:rPr>
                <w:spacing w:val="-1"/>
              </w:rPr>
              <w:softHyphen/>
              <w:t>zustellen?</w:t>
            </w:r>
          </w:p>
          <w:p w14:paraId="675C8E3A" w14:textId="681C2D9E" w:rsidR="008B2C82" w:rsidRPr="00443F3A" w:rsidRDefault="008B2C82" w:rsidP="00560D1B">
            <w:pPr>
              <w:pStyle w:val="TableTextLeft"/>
              <w:jc w:val="both"/>
              <w:rPr>
                <w:i/>
                <w:iCs/>
              </w:rPr>
            </w:pPr>
            <w:r w:rsidRPr="00443F3A">
              <w:rPr>
                <w:rStyle w:val="Timesitalic"/>
                <w:rFonts w:ascii="Noto Sans" w:hAnsi="Noto Sans" w:cs="Noto Sans"/>
                <w:i w:val="0"/>
                <w:iCs w:val="0"/>
              </w:rPr>
              <w:t>Welche Maßnahmen werden ergriffen, um sicherzustellen, dass den Seeleuten eine Kopie der sie betreffenden Verzeichnisse ausgehändigt wird, die vom Kapitän oder von einer vom Kapitän dazu ermächtigten Person und von den Seeleuten schriftlich zu bestätigen ist?</w:t>
            </w:r>
          </w:p>
          <w:p w14:paraId="451E7C6C" w14:textId="243959AB" w:rsidR="00AB5402" w:rsidRPr="00443F3A" w:rsidRDefault="00AB5402" w:rsidP="00560D1B">
            <w:pPr>
              <w:pStyle w:val="TableTextLeft"/>
              <w:spacing w:after="100"/>
              <w:jc w:val="both"/>
              <w:rPr>
                <w:i/>
                <w:iCs/>
              </w:rPr>
            </w:pPr>
            <w:r w:rsidRPr="00443F3A">
              <w:rPr>
                <w:i/>
                <w:iCs/>
              </w:rPr>
              <w:t>(</w:t>
            </w:r>
            <w:r w:rsidR="008B2C82" w:rsidRPr="00443F3A">
              <w:rPr>
                <w:rStyle w:val="Timesitalic"/>
                <w:rFonts w:ascii="Noto Sans" w:hAnsi="Noto Sans" w:cs="Noto Sans"/>
              </w:rPr>
              <w:t>Norm A2.3 Absatz 12</w:t>
            </w:r>
            <w:r w:rsidRPr="00443F3A">
              <w:rPr>
                <w:i/>
                <w:iCs/>
              </w:rPr>
              <w:t>)</w:t>
            </w:r>
          </w:p>
          <w:p w14:paraId="3D98136D" w14:textId="3539D84C" w:rsidR="00AB5402" w:rsidRPr="00443F3A" w:rsidRDefault="008B2C82" w:rsidP="00496792">
            <w:pPr>
              <w:pStyle w:val="BoxBody"/>
              <w:rPr>
                <w:i/>
                <w:iCs/>
              </w:rPr>
            </w:pPr>
            <w:bookmarkStart w:id="36" w:name="lt_pId692"/>
            <w:r w:rsidRPr="00443F3A">
              <w:t>Bitte führen Sie die anwendbaren innerstaatlichen Bestimmungen auf und geben Sie nach Möglichkeit den jewei</w:t>
            </w:r>
            <w:r w:rsidRPr="00443F3A">
              <w:softHyphen/>
              <w:t>ligen Wortlaut wieder.</w:t>
            </w:r>
            <w:bookmarkEnd w:id="36"/>
          </w:p>
        </w:tc>
      </w:tr>
      <w:tr w:rsidR="00AB5402" w:rsidRPr="00443F3A" w14:paraId="54B69882"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7EC0633" w14:textId="77777777" w:rsidR="00AB5402" w:rsidRPr="00443F3A" w:rsidRDefault="00AB5402" w:rsidP="00560D1B">
            <w:pPr>
              <w:pStyle w:val="BoxBody"/>
              <w:spacing w:before="50" w:after="50"/>
            </w:pPr>
            <w:r w:rsidRPr="00443F3A">
              <w:t xml:space="preserve">Erstbericht: </w:t>
            </w:r>
            <w:sdt>
              <w:sdtPr>
                <w:rPr>
                  <w:color w:val="AEAAAA" w:themeColor="background2" w:themeShade="BF"/>
                </w:rPr>
                <w:id w:val="59063388"/>
                <w:placeholder>
                  <w:docPart w:val="56B1622C18D740C49457CBCCB0ECD0BE"/>
                </w:placeholder>
                <w15:color w:val="000000"/>
                <w:text/>
              </w:sdtPr>
              <w:sdtEndPr/>
              <w:sdtContent>
                <w:r w:rsidRPr="00443F3A">
                  <w:rPr>
                    <w:color w:val="AEAAAA" w:themeColor="background2" w:themeShade="BF"/>
                  </w:rPr>
                  <w:t>(für Texteingabe bitte anklicken)</w:t>
                </w:r>
              </w:sdtContent>
            </w:sdt>
          </w:p>
        </w:tc>
      </w:tr>
      <w:tr w:rsidR="00AB5402" w:rsidRPr="00443F3A" w14:paraId="7FC1ABA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C05A617" w14:textId="77777777" w:rsidR="00AB5402" w:rsidRPr="00443F3A" w:rsidRDefault="00AB5402" w:rsidP="00560D1B">
            <w:pPr>
              <w:pStyle w:val="BoxBody"/>
              <w:spacing w:before="50" w:after="50"/>
            </w:pPr>
            <w:r w:rsidRPr="00443F3A">
              <w:t xml:space="preserve">Zweiter Bericht: </w:t>
            </w:r>
            <w:sdt>
              <w:sdtPr>
                <w:rPr>
                  <w:color w:val="AEAAAA" w:themeColor="background2" w:themeShade="BF"/>
                </w:rPr>
                <w:id w:val="-140740306"/>
                <w:placeholder>
                  <w:docPart w:val="BAE43ECBA1384D939EE83E6AE78BE0A5"/>
                </w:placeholder>
                <w15:color w:val="000000"/>
                <w:text/>
              </w:sdtPr>
              <w:sdtEndPr/>
              <w:sdtContent>
                <w:r w:rsidRPr="00443F3A">
                  <w:rPr>
                    <w:color w:val="AEAAAA" w:themeColor="background2" w:themeShade="BF"/>
                  </w:rPr>
                  <w:t>(für Texteingabe bitte anklicken)</w:t>
                </w:r>
              </w:sdtContent>
            </w:sdt>
          </w:p>
        </w:tc>
      </w:tr>
      <w:tr w:rsidR="00AB5402" w:rsidRPr="00443F3A" w14:paraId="7711E8B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3E303B4" w14:textId="77777777" w:rsidR="00AB5402" w:rsidRPr="00443F3A" w:rsidRDefault="00AB5402" w:rsidP="00560D1B">
            <w:pPr>
              <w:pStyle w:val="BoxBody"/>
              <w:spacing w:before="50" w:after="50"/>
            </w:pPr>
            <w:r w:rsidRPr="00443F3A">
              <w:t xml:space="preserve">Dritter Bericht: </w:t>
            </w:r>
            <w:sdt>
              <w:sdtPr>
                <w:rPr>
                  <w:color w:val="AEAAAA" w:themeColor="background2" w:themeShade="BF"/>
                </w:rPr>
                <w:id w:val="940580131"/>
                <w:placeholder>
                  <w:docPart w:val="8E1CCBBD916745CAB8BCF404B08CB463"/>
                </w:placeholder>
                <w15:color w:val="000000"/>
                <w:text/>
              </w:sdtPr>
              <w:sdtEndPr/>
              <w:sdtContent>
                <w:r w:rsidRPr="00443F3A">
                  <w:rPr>
                    <w:color w:val="AEAAAA" w:themeColor="background2" w:themeShade="BF"/>
                  </w:rPr>
                  <w:t>(für Texteingabe bitte anklicken)</w:t>
                </w:r>
              </w:sdtContent>
            </w:sdt>
          </w:p>
        </w:tc>
      </w:tr>
      <w:tr w:rsidR="00AB5402" w:rsidRPr="00443F3A" w14:paraId="5857BE8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51A2DB2" w14:textId="77777777" w:rsidR="00AB5402" w:rsidRPr="00443F3A" w:rsidRDefault="00AB5402" w:rsidP="00560D1B">
            <w:pPr>
              <w:pStyle w:val="BoxBody"/>
              <w:spacing w:before="50" w:after="50"/>
            </w:pPr>
            <w:r w:rsidRPr="00443F3A">
              <w:t xml:space="preserve">Vierter Bericht: </w:t>
            </w:r>
            <w:sdt>
              <w:sdtPr>
                <w:rPr>
                  <w:color w:val="AEAAAA" w:themeColor="background2" w:themeShade="BF"/>
                </w:rPr>
                <w:id w:val="102001177"/>
                <w:placeholder>
                  <w:docPart w:val="ECAD40D162CD4C978FCE172529354058"/>
                </w:placeholder>
                <w15:color w:val="000000"/>
                <w:text/>
              </w:sdtPr>
              <w:sdtEndPr/>
              <w:sdtContent>
                <w:r w:rsidRPr="00443F3A">
                  <w:rPr>
                    <w:color w:val="AEAAAA" w:themeColor="background2" w:themeShade="BF"/>
                  </w:rPr>
                  <w:t>(für Texteingabe bitte anklicken)</w:t>
                </w:r>
              </w:sdtContent>
            </w:sdt>
          </w:p>
        </w:tc>
      </w:tr>
      <w:tr w:rsidR="00551497" w:rsidRPr="00551497" w14:paraId="3337B1D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11D7C56" w14:textId="3241956F" w:rsidR="00BB112D" w:rsidRPr="00551497" w:rsidRDefault="00BB112D" w:rsidP="00DE7047">
            <w:pPr>
              <w:pStyle w:val="BoxBody"/>
            </w:pPr>
            <w:r w:rsidRPr="00551497">
              <w:rPr>
                <w:b/>
                <w:bCs/>
                <w:i/>
                <w:iCs/>
              </w:rPr>
              <w:t>Zusätzliche Angaben</w:t>
            </w:r>
            <w:r w:rsidRPr="00551497">
              <w:t xml:space="preserve"> zur Durchführung der Regel </w:t>
            </w:r>
            <w:r w:rsidR="008B2C82" w:rsidRPr="00551497">
              <w:t>2</w:t>
            </w:r>
            <w:r w:rsidRPr="00551497">
              <w:t>.3, einschließlich etwaiger im Wesentlichen gleichwertiger Maßnahmen.</w:t>
            </w:r>
          </w:p>
        </w:tc>
      </w:tr>
      <w:tr w:rsidR="00BB112D" w:rsidRPr="00443F3A" w14:paraId="227CB542"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AAEE463" w14:textId="77777777" w:rsidR="00BB112D" w:rsidRPr="00443F3A" w:rsidRDefault="00BB112D" w:rsidP="00560D1B">
            <w:pPr>
              <w:pStyle w:val="BoxBody"/>
              <w:spacing w:before="50" w:after="50"/>
            </w:pPr>
            <w:r w:rsidRPr="00443F3A">
              <w:t xml:space="preserve">Erstbericht: </w:t>
            </w:r>
            <w:sdt>
              <w:sdtPr>
                <w:rPr>
                  <w:color w:val="AEAAAA" w:themeColor="background2" w:themeShade="BF"/>
                </w:rPr>
                <w:id w:val="-1063634029"/>
                <w:placeholder>
                  <w:docPart w:val="FB298B08011F4723A81F1C996D7FD949"/>
                </w:placeholder>
                <w15:color w:val="000000"/>
                <w:text/>
              </w:sdtPr>
              <w:sdtEndPr/>
              <w:sdtContent>
                <w:r w:rsidRPr="00443F3A">
                  <w:rPr>
                    <w:color w:val="AEAAAA" w:themeColor="background2" w:themeShade="BF"/>
                  </w:rPr>
                  <w:t>(für Texteingabe bitte anklicken)</w:t>
                </w:r>
              </w:sdtContent>
            </w:sdt>
          </w:p>
        </w:tc>
      </w:tr>
      <w:tr w:rsidR="00551497" w:rsidRPr="00443F3A" w14:paraId="0124FF5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542723B" w14:textId="77777777" w:rsidR="00BB112D" w:rsidRPr="00443F3A" w:rsidRDefault="00BB112D" w:rsidP="00560D1B">
            <w:pPr>
              <w:pStyle w:val="BoxBody"/>
              <w:spacing w:before="50" w:after="50"/>
            </w:pPr>
            <w:r w:rsidRPr="00443F3A">
              <w:t xml:space="preserve">Zweiter Bericht: </w:t>
            </w:r>
            <w:sdt>
              <w:sdtPr>
                <w:rPr>
                  <w:color w:val="AEAAAA" w:themeColor="background2" w:themeShade="BF"/>
                </w:rPr>
                <w:id w:val="-1138406409"/>
                <w:placeholder>
                  <w:docPart w:val="A8719B24FDA4447A87F833584F3648E5"/>
                </w:placeholder>
                <w15:color w:val="000000"/>
                <w:text/>
              </w:sdtPr>
              <w:sdtEndPr/>
              <w:sdtContent>
                <w:r w:rsidRPr="00443F3A">
                  <w:rPr>
                    <w:color w:val="AEAAAA" w:themeColor="background2" w:themeShade="BF"/>
                  </w:rPr>
                  <w:t>(für Texteingabe bitte anklicken)</w:t>
                </w:r>
              </w:sdtContent>
            </w:sdt>
          </w:p>
        </w:tc>
      </w:tr>
      <w:tr w:rsidR="00551497" w:rsidRPr="00443F3A" w14:paraId="2BBB5B9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363EE58" w14:textId="77777777" w:rsidR="00BB112D" w:rsidRPr="00443F3A" w:rsidRDefault="00BB112D" w:rsidP="00560D1B">
            <w:pPr>
              <w:pStyle w:val="BoxBody"/>
              <w:spacing w:before="50" w:after="50"/>
            </w:pPr>
            <w:r w:rsidRPr="00443F3A">
              <w:t xml:space="preserve">Dritter Bericht: </w:t>
            </w:r>
            <w:sdt>
              <w:sdtPr>
                <w:rPr>
                  <w:color w:val="AEAAAA" w:themeColor="background2" w:themeShade="BF"/>
                </w:rPr>
                <w:id w:val="-1764450724"/>
                <w:placeholder>
                  <w:docPart w:val="ABEB6FD1DC814ED497ED0D4D49F0C505"/>
                </w:placeholder>
                <w15:color w:val="000000"/>
                <w:text/>
              </w:sdtPr>
              <w:sdtEndPr/>
              <w:sdtContent>
                <w:r w:rsidRPr="00443F3A">
                  <w:rPr>
                    <w:color w:val="AEAAAA" w:themeColor="background2" w:themeShade="BF"/>
                  </w:rPr>
                  <w:t>(für Texteingabe bitte anklicken)</w:t>
                </w:r>
              </w:sdtContent>
            </w:sdt>
          </w:p>
        </w:tc>
      </w:tr>
      <w:tr w:rsidR="00BB112D" w:rsidRPr="00443F3A" w14:paraId="72B7FE5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DB6A3D5" w14:textId="77777777" w:rsidR="00BB112D" w:rsidRPr="00443F3A" w:rsidRDefault="00BB112D" w:rsidP="00560D1B">
            <w:pPr>
              <w:pStyle w:val="BoxBody"/>
              <w:spacing w:before="50" w:after="50"/>
            </w:pPr>
            <w:r w:rsidRPr="00443F3A">
              <w:t xml:space="preserve">Vierter Bericht: </w:t>
            </w:r>
            <w:sdt>
              <w:sdtPr>
                <w:rPr>
                  <w:color w:val="AEAAAA" w:themeColor="background2" w:themeShade="BF"/>
                </w:rPr>
                <w:id w:val="-1702240781"/>
                <w:placeholder>
                  <w:docPart w:val="570B781B02444A0BBAC9DC10C623FB73"/>
                </w:placeholder>
                <w15:color w:val="000000"/>
                <w:text/>
              </w:sdtPr>
              <w:sdtEndPr/>
              <w:sdtContent>
                <w:r w:rsidRPr="00443F3A">
                  <w:rPr>
                    <w:color w:val="AEAAAA" w:themeColor="background2" w:themeShade="BF"/>
                  </w:rPr>
                  <w:t>(für Texteingabe bitte anklicken)</w:t>
                </w:r>
              </w:sdtContent>
            </w:sdt>
          </w:p>
        </w:tc>
      </w:tr>
      <w:tr w:rsidR="008B2C82" w:rsidRPr="00551497" w14:paraId="52E7362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A255A23" w14:textId="05196ECC" w:rsidR="008B2C82" w:rsidRPr="00551497" w:rsidRDefault="008B2C82" w:rsidP="00496792">
            <w:pPr>
              <w:pStyle w:val="BoxBody"/>
            </w:pPr>
            <w:r w:rsidRPr="00551497">
              <w:rPr>
                <w:b/>
                <w:bCs/>
                <w:i/>
                <w:iCs/>
              </w:rPr>
              <w:t xml:space="preserve">Dokumente: </w:t>
            </w:r>
            <w:r w:rsidRPr="00551497">
              <w:t xml:space="preserve">Fügen Sie bitte in englischer Sprache Folgendes bei </w:t>
            </w:r>
            <w:r w:rsidRPr="00551497">
              <w:rPr>
                <w:i/>
                <w:iCs/>
              </w:rPr>
              <w:t>(</w:t>
            </w:r>
            <w:r w:rsidRPr="00551497">
              <w:rPr>
                <w:rStyle w:val="Timesitalic"/>
                <w:rFonts w:ascii="Noto Sans" w:hAnsi="Noto Sans" w:cs="Noto Sans"/>
                <w:i w:val="0"/>
                <w:iCs w:val="0"/>
              </w:rPr>
              <w:t xml:space="preserve">siehe </w:t>
            </w:r>
            <w:r w:rsidRPr="00551497">
              <w:rPr>
                <w:rStyle w:val="Timesitalic"/>
                <w:rFonts w:ascii="Noto Sans" w:hAnsi="Noto Sans" w:cs="Noto Sans"/>
              </w:rPr>
              <w:t>Norm A2.3 Absätze 10</w:t>
            </w:r>
            <w:r w:rsidRPr="00551497">
              <w:rPr>
                <w:rStyle w:val="Timesitalic"/>
                <w:rFonts w:ascii="Noto Sans" w:hAnsi="Noto Sans" w:cs="Noto Sans"/>
                <w:i w:val="0"/>
                <w:iCs w:val="0"/>
              </w:rPr>
              <w:t xml:space="preserve"> u</w:t>
            </w:r>
            <w:r w:rsidRPr="00551497">
              <w:t>nd</w:t>
            </w:r>
            <w:r w:rsidRPr="00551497">
              <w:rPr>
                <w:rStyle w:val="Timesitalic"/>
                <w:rFonts w:ascii="Noto Sans" w:hAnsi="Noto Sans" w:cs="Noto Sans"/>
                <w:i w:val="0"/>
                <w:iCs w:val="0"/>
              </w:rPr>
              <w:t xml:space="preserve"> </w:t>
            </w:r>
            <w:r w:rsidRPr="00551497">
              <w:rPr>
                <w:rStyle w:val="Timesitalic"/>
                <w:rFonts w:ascii="Noto Sans" w:hAnsi="Noto Sans" w:cs="Noto Sans"/>
              </w:rPr>
              <w:t>11</w:t>
            </w:r>
            <w:r w:rsidRPr="00551497">
              <w:rPr>
                <w:i/>
                <w:iCs/>
              </w:rPr>
              <w:t>)</w:t>
            </w:r>
            <w:r w:rsidRPr="00551497">
              <w:t>:</w:t>
            </w:r>
          </w:p>
          <w:p w14:paraId="25FFB50D" w14:textId="14EAB476" w:rsidR="008B2C82" w:rsidRPr="00551497" w:rsidRDefault="008B2C82" w:rsidP="00DE7047">
            <w:pPr>
              <w:pStyle w:val="BoxIndentbulletlist1"/>
              <w:spacing w:before="20" w:after="20"/>
              <w:ind w:left="340"/>
              <w:rPr>
                <w:i/>
                <w:iCs/>
                <w:spacing w:val="-1"/>
              </w:rPr>
            </w:pPr>
            <w:r w:rsidRPr="00551497">
              <w:t xml:space="preserve">eine Kopie der bewilligten Musterübersicht für die Arbeitsorganisation an Bord </w:t>
            </w:r>
            <w:r w:rsidRPr="00551497">
              <w:rPr>
                <w:rStyle w:val="Timesitalic"/>
                <w:rFonts w:ascii="Noto Sans" w:hAnsi="Noto Sans" w:cs="Noto Sans"/>
              </w:rPr>
              <w:t xml:space="preserve">(Norm A2.3 Absätze 10 </w:t>
            </w:r>
            <w:r w:rsidRPr="00551497">
              <w:rPr>
                <w:rStyle w:val="Timesitalic"/>
                <w:rFonts w:ascii="Noto Sans" w:hAnsi="Noto Sans" w:cs="Noto Sans"/>
                <w:i w:val="0"/>
                <w:iCs w:val="0"/>
              </w:rPr>
              <w:t>u</w:t>
            </w:r>
            <w:r w:rsidRPr="00551497">
              <w:t>nd</w:t>
            </w:r>
            <w:r w:rsidRPr="00551497">
              <w:rPr>
                <w:rStyle w:val="Timesitalic"/>
                <w:rFonts w:ascii="Noto Sans" w:hAnsi="Noto Sans" w:cs="Noto Sans"/>
              </w:rPr>
              <w:t xml:space="preserve"> 11</w:t>
            </w:r>
            <w:r w:rsidRPr="00551497">
              <w:rPr>
                <w:i/>
                <w:iCs/>
                <w:spacing w:val="-1"/>
              </w:rPr>
              <w:t>)</w:t>
            </w:r>
            <w:r w:rsidRPr="00551497">
              <w:rPr>
                <w:spacing w:val="-1"/>
              </w:rPr>
              <w:t>;</w:t>
            </w:r>
          </w:p>
          <w:p w14:paraId="5DD1805F" w14:textId="1A6B21CF" w:rsidR="008B2C82" w:rsidRPr="00551497" w:rsidRDefault="008B2C82" w:rsidP="00DE7047">
            <w:pPr>
              <w:pStyle w:val="BoxIndentbulletlist1"/>
              <w:spacing w:before="20" w:after="20"/>
              <w:ind w:left="340"/>
            </w:pPr>
            <w:r w:rsidRPr="00560D1B">
              <w:rPr>
                <w:spacing w:val="-2"/>
              </w:rPr>
              <w:t>eine Kopie des von der zuständigen Stelle erstellten Standardformulars für die Erfassung der täglichen Arbeits</w:t>
            </w:r>
            <w:r w:rsidR="00560D1B" w:rsidRPr="00560D1B">
              <w:rPr>
                <w:spacing w:val="-2"/>
              </w:rPr>
              <w:softHyphen/>
            </w:r>
            <w:r w:rsidRPr="00560D1B">
              <w:rPr>
                <w:spacing w:val="-2"/>
              </w:rPr>
              <w:t>zeit</w:t>
            </w:r>
            <w:r w:rsidRPr="00551497">
              <w:t xml:space="preserve"> oder der täglichen Ruhezeit der Seeleute </w:t>
            </w:r>
            <w:r w:rsidRPr="00551497">
              <w:rPr>
                <w:rStyle w:val="Timesitalic"/>
                <w:rFonts w:ascii="Noto Sans" w:hAnsi="Noto Sans" w:cs="Noto Sans"/>
              </w:rPr>
              <w:t>(Norm A2.3 Absatz 12)</w:t>
            </w:r>
            <w:r w:rsidRPr="00551497">
              <w:t>;</w:t>
            </w:r>
          </w:p>
          <w:p w14:paraId="4936B5BF" w14:textId="25F73911" w:rsidR="008B2C82" w:rsidRPr="00560D1B" w:rsidRDefault="008B2C82" w:rsidP="00DE7047">
            <w:pPr>
              <w:pStyle w:val="BoxIndentbulletlist1"/>
              <w:spacing w:before="20" w:after="60"/>
              <w:ind w:left="340"/>
              <w:rPr>
                <w:spacing w:val="-5"/>
              </w:rPr>
            </w:pPr>
            <w:r w:rsidRPr="00560D1B">
              <w:rPr>
                <w:spacing w:val="-5"/>
              </w:rPr>
              <w:t xml:space="preserve">eine Kopie aller genehmigten oder registrierten Bestimmungen des Gesamtarbeitsvertrags, die die </w:t>
            </w:r>
            <w:r w:rsidRPr="00560D1B">
              <w:rPr>
                <w:spacing w:val="-4"/>
              </w:rPr>
              <w:t>Normalarbeits</w:t>
            </w:r>
            <w:r w:rsidR="00560D1B" w:rsidRPr="00560D1B">
              <w:rPr>
                <w:spacing w:val="-4"/>
              </w:rPr>
              <w:softHyphen/>
            </w:r>
            <w:r w:rsidRPr="00560D1B">
              <w:rPr>
                <w:spacing w:val="-4"/>
              </w:rPr>
              <w:t xml:space="preserve">zeit der Seeleute festlegen oder Ausnahmen von den festgelegten Grenzen zulassen </w:t>
            </w:r>
            <w:r w:rsidRPr="00560D1B">
              <w:rPr>
                <w:rStyle w:val="Timesitalic"/>
                <w:rFonts w:ascii="Noto Sans" w:hAnsi="Noto Sans" w:cs="Noto Sans"/>
                <w:spacing w:val="-4"/>
              </w:rPr>
              <w:t xml:space="preserve">(Norm A2.3 Absätze 3 </w:t>
            </w:r>
            <w:r w:rsidRPr="00560D1B">
              <w:rPr>
                <w:rStyle w:val="Timesitalic"/>
                <w:rFonts w:ascii="Noto Sans" w:hAnsi="Noto Sans" w:cs="Noto Sans"/>
                <w:i w:val="0"/>
                <w:iCs w:val="0"/>
                <w:spacing w:val="-4"/>
              </w:rPr>
              <w:t>u</w:t>
            </w:r>
            <w:r w:rsidRPr="00560D1B">
              <w:rPr>
                <w:spacing w:val="-4"/>
              </w:rPr>
              <w:t>nd</w:t>
            </w:r>
            <w:r w:rsidRPr="00560D1B">
              <w:rPr>
                <w:rStyle w:val="Timesitalic"/>
                <w:rFonts w:ascii="Noto Sans" w:hAnsi="Noto Sans" w:cs="Noto Sans"/>
                <w:spacing w:val="-4"/>
              </w:rPr>
              <w:t xml:space="preserve"> 13</w:t>
            </w:r>
            <w:r w:rsidRPr="00560D1B">
              <w:rPr>
                <w:i/>
                <w:iCs/>
                <w:spacing w:val="-4"/>
              </w:rPr>
              <w:t>)</w:t>
            </w:r>
            <w:r w:rsidRPr="00560D1B">
              <w:rPr>
                <w:spacing w:val="-4"/>
              </w:rPr>
              <w:t>.</w:t>
            </w:r>
          </w:p>
        </w:tc>
      </w:tr>
      <w:tr w:rsidR="008B2C82" w:rsidRPr="00443F3A" w14:paraId="73C9C05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B165BBB" w14:textId="77777777" w:rsidR="008B2C82" w:rsidRPr="00443F3A" w:rsidRDefault="008B2C82" w:rsidP="00496792">
            <w:pPr>
              <w:pStyle w:val="BoxBody"/>
            </w:pPr>
            <w:r w:rsidRPr="00443F3A">
              <w:t xml:space="preserve">Erstbericht: </w:t>
            </w:r>
            <w:sdt>
              <w:sdtPr>
                <w:rPr>
                  <w:color w:val="AEAAAA" w:themeColor="background2" w:themeShade="BF"/>
                </w:rPr>
                <w:id w:val="283767941"/>
                <w:placeholder>
                  <w:docPart w:val="E3809E975F554E5A9011D71A12624B23"/>
                </w:placeholder>
                <w15:color w:val="000000"/>
                <w:text/>
              </w:sdtPr>
              <w:sdtEndPr/>
              <w:sdtContent>
                <w:r w:rsidRPr="00443F3A">
                  <w:rPr>
                    <w:color w:val="AEAAAA" w:themeColor="background2" w:themeShade="BF"/>
                  </w:rPr>
                  <w:t>(für Texteingabe bitte anklicken)</w:t>
                </w:r>
              </w:sdtContent>
            </w:sdt>
          </w:p>
        </w:tc>
      </w:tr>
      <w:tr w:rsidR="008B2C82" w:rsidRPr="00443F3A" w14:paraId="45DAC04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DE3C3C9" w14:textId="77777777" w:rsidR="008B2C82" w:rsidRPr="00443F3A" w:rsidRDefault="008B2C82" w:rsidP="00496792">
            <w:pPr>
              <w:pStyle w:val="BoxBody"/>
            </w:pPr>
            <w:r w:rsidRPr="00443F3A">
              <w:t xml:space="preserve">Zweiter Bericht: </w:t>
            </w:r>
            <w:sdt>
              <w:sdtPr>
                <w:rPr>
                  <w:color w:val="AEAAAA" w:themeColor="background2" w:themeShade="BF"/>
                </w:rPr>
                <w:id w:val="-47687486"/>
                <w:placeholder>
                  <w:docPart w:val="DAF4FD55077C40B080D94CC6CA9E07E7"/>
                </w:placeholder>
                <w15:color w:val="000000"/>
                <w:text/>
              </w:sdtPr>
              <w:sdtEndPr/>
              <w:sdtContent>
                <w:r w:rsidRPr="00443F3A">
                  <w:rPr>
                    <w:color w:val="AEAAAA" w:themeColor="background2" w:themeShade="BF"/>
                  </w:rPr>
                  <w:t>(für Texteingabe bitte anklicken)</w:t>
                </w:r>
              </w:sdtContent>
            </w:sdt>
          </w:p>
        </w:tc>
      </w:tr>
      <w:tr w:rsidR="008B2C82" w:rsidRPr="00443F3A" w14:paraId="0205235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40F177E" w14:textId="77777777" w:rsidR="008B2C82" w:rsidRPr="00443F3A" w:rsidRDefault="008B2C82" w:rsidP="00496792">
            <w:pPr>
              <w:pStyle w:val="BoxBody"/>
            </w:pPr>
            <w:r w:rsidRPr="00443F3A">
              <w:t xml:space="preserve">Dritter Bericht: </w:t>
            </w:r>
            <w:sdt>
              <w:sdtPr>
                <w:rPr>
                  <w:color w:val="AEAAAA" w:themeColor="background2" w:themeShade="BF"/>
                </w:rPr>
                <w:id w:val="1826154091"/>
                <w:placeholder>
                  <w:docPart w:val="43927436D3A747FA9689221000060BF4"/>
                </w:placeholder>
                <w15:color w:val="000000"/>
                <w:text/>
              </w:sdtPr>
              <w:sdtEndPr/>
              <w:sdtContent>
                <w:r w:rsidRPr="00443F3A">
                  <w:rPr>
                    <w:color w:val="AEAAAA" w:themeColor="background2" w:themeShade="BF"/>
                  </w:rPr>
                  <w:t>(für Texteingabe bitte anklicken)</w:t>
                </w:r>
              </w:sdtContent>
            </w:sdt>
          </w:p>
        </w:tc>
      </w:tr>
      <w:tr w:rsidR="008B2C82" w:rsidRPr="00443F3A" w14:paraId="586D686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1A2A00CD" w14:textId="77777777" w:rsidR="008B2C82" w:rsidRPr="00443F3A" w:rsidRDefault="008B2C82" w:rsidP="00496792">
            <w:pPr>
              <w:pStyle w:val="BoxBody"/>
            </w:pPr>
            <w:r w:rsidRPr="00443F3A">
              <w:t xml:space="preserve">Vierter Bericht: </w:t>
            </w:r>
            <w:sdt>
              <w:sdtPr>
                <w:rPr>
                  <w:color w:val="AEAAAA" w:themeColor="background2" w:themeShade="BF"/>
                </w:rPr>
                <w:id w:val="-42829395"/>
                <w:placeholder>
                  <w:docPart w:val="A25E262BACC6428CBD1271BAD99A0BB1"/>
                </w:placeholder>
                <w15:color w:val="000000"/>
                <w:text/>
              </w:sdtPr>
              <w:sdtEndPr/>
              <w:sdtContent>
                <w:r w:rsidRPr="00443F3A">
                  <w:rPr>
                    <w:color w:val="AEAAAA" w:themeColor="background2" w:themeShade="BF"/>
                  </w:rPr>
                  <w:t>(für Texteingabe bitte anklicken)</w:t>
                </w:r>
              </w:sdtContent>
            </w:sdt>
          </w:p>
        </w:tc>
      </w:tr>
    </w:tbl>
    <w:p w14:paraId="5BAB4785" w14:textId="77777777" w:rsidR="008B2C82" w:rsidRPr="00551497" w:rsidRDefault="008B2C82" w:rsidP="00BB112D">
      <w:pPr>
        <w:pStyle w:val="DPara"/>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BB112D" w:rsidRPr="00551497" w14:paraId="2D459255" w14:textId="77777777" w:rsidTr="00496792">
        <w:tc>
          <w:tcPr>
            <w:tcW w:w="9639" w:type="dxa"/>
            <w:shd w:val="clear" w:color="auto" w:fill="1E2DBE"/>
          </w:tcPr>
          <w:p w14:paraId="4A1C46CA" w14:textId="0D549123" w:rsidR="00BB112D" w:rsidRPr="00551497" w:rsidRDefault="00BB112D" w:rsidP="00496792">
            <w:pPr>
              <w:pStyle w:val="TableHeaderLeft"/>
              <w:spacing w:before="60" w:after="60"/>
              <w:jc w:val="both"/>
            </w:pPr>
            <w:r w:rsidRPr="00551497">
              <w:t xml:space="preserve">Regel </w:t>
            </w:r>
            <w:r w:rsidR="00170DA9" w:rsidRPr="00551497">
              <w:t>2</w:t>
            </w:r>
            <w:r w:rsidRPr="00551497">
              <w:t xml:space="preserve">.4 – </w:t>
            </w:r>
            <w:r w:rsidR="00170DA9" w:rsidRPr="00551497">
              <w:t>Urlaubsanspruch</w:t>
            </w:r>
          </w:p>
          <w:p w14:paraId="39D4A187" w14:textId="6F7647B2" w:rsidR="00BB112D" w:rsidRPr="00551497" w:rsidRDefault="00BB112D" w:rsidP="00496792">
            <w:pPr>
              <w:pStyle w:val="TableHeaderLeft"/>
              <w:spacing w:before="60" w:after="60"/>
              <w:jc w:val="both"/>
            </w:pPr>
            <w:r w:rsidRPr="00551497">
              <w:t>Norm A</w:t>
            </w:r>
            <w:r w:rsidR="00170DA9" w:rsidRPr="00551497">
              <w:t>2</w:t>
            </w:r>
            <w:r w:rsidRPr="00551497">
              <w:t>.4; siehe auch Leitlinie B</w:t>
            </w:r>
            <w:r w:rsidR="00170DA9" w:rsidRPr="00551497">
              <w:t>2</w:t>
            </w:r>
            <w:r w:rsidRPr="00551497">
              <w:t>.4</w:t>
            </w:r>
          </w:p>
        </w:tc>
      </w:tr>
      <w:tr w:rsidR="00BB112D" w:rsidRPr="00551497" w14:paraId="630F481D" w14:textId="77777777" w:rsidTr="00496792">
        <w:tc>
          <w:tcPr>
            <w:tcW w:w="9639" w:type="dxa"/>
          </w:tcPr>
          <w:p w14:paraId="3D990A6C" w14:textId="77777777" w:rsidR="00170DA9" w:rsidRPr="00551497" w:rsidRDefault="00170DA9" w:rsidP="00DE7047">
            <w:pPr>
              <w:pStyle w:val="BoxIndentbulletlist1"/>
              <w:spacing w:before="20" w:after="20"/>
              <w:ind w:left="340"/>
            </w:pPr>
            <w:r w:rsidRPr="00551497">
              <w:t>Seeleute müssen Anspruch auf bezahlten Jahresurlaub haben.</w:t>
            </w:r>
          </w:p>
          <w:p w14:paraId="3331A2AF" w14:textId="7BED6F0A" w:rsidR="00170DA9" w:rsidRPr="00551497" w:rsidRDefault="00170DA9" w:rsidP="00DE7047">
            <w:pPr>
              <w:pStyle w:val="BoxIndentbulletlist1"/>
              <w:spacing w:before="20" w:after="20"/>
              <w:ind w:left="340"/>
            </w:pPr>
            <w:bookmarkStart w:id="37" w:name="lt_pId718"/>
            <w:r w:rsidRPr="00551497">
              <w:t>Den Seeleuten ist im Interesse ihrer Gesundheit und ihres Wohlbefindens und entsprechend den betrieb</w:t>
            </w:r>
            <w:r w:rsidRPr="00551497">
              <w:softHyphen/>
              <w:t>lichen Anforderungen ihrer Positionen Landgang zu gewähren.</w:t>
            </w:r>
            <w:bookmarkEnd w:id="37"/>
          </w:p>
          <w:p w14:paraId="123AD810" w14:textId="7D96657C" w:rsidR="00170DA9" w:rsidRPr="00551497" w:rsidRDefault="00170DA9" w:rsidP="00DE7047">
            <w:pPr>
              <w:pStyle w:val="BoxIndentbulletlist1"/>
              <w:spacing w:before="20" w:after="20"/>
              <w:ind w:left="340"/>
            </w:pPr>
            <w:r w:rsidRPr="00551497">
              <w:t>Der bezahlte Mindestjahresurlaub muss in Rechtvorschriften festgelegt werden.</w:t>
            </w:r>
          </w:p>
          <w:p w14:paraId="767F9209" w14:textId="1F6AC8CA" w:rsidR="00170DA9" w:rsidRPr="00551497" w:rsidRDefault="00170DA9" w:rsidP="00DE7047">
            <w:pPr>
              <w:pStyle w:val="BoxIndentbulletlist1"/>
              <w:spacing w:before="20" w:after="20"/>
              <w:ind w:left="340"/>
            </w:pPr>
            <w:r w:rsidRPr="00551497">
              <w:lastRenderedPageBreak/>
              <w:t>Vorbehaltlich gegebenenfalls bestehender Gesamtarbeitsverträge oder innerstaatlicher Rechtsvorschriften, die eine andere Berechnungsmethode vorsehen, ist der Anspruch auf bezahlten Jahresurlaub auf der Grund</w:t>
            </w:r>
            <w:r w:rsidRPr="00551497">
              <w:softHyphen/>
              <w:t>lage von 2,5 Kalendertagen für jeden Dienstmonat zu berechnen.</w:t>
            </w:r>
          </w:p>
          <w:p w14:paraId="19E78CBF" w14:textId="170CBC13" w:rsidR="00BB112D" w:rsidRPr="00551497" w:rsidRDefault="00170DA9" w:rsidP="00DE7047">
            <w:pPr>
              <w:pStyle w:val="BoxIndentbulletlist1"/>
              <w:spacing w:before="20" w:after="20"/>
              <w:ind w:left="340"/>
              <w:rPr>
                <w:sz w:val="17"/>
                <w:szCs w:val="17"/>
              </w:rPr>
            </w:pPr>
            <w:r w:rsidRPr="00551497">
              <w:t>Außer in den von der zuständigen Stelle genehmigten Fällen ist jede Vereinbarung über den Verzicht auf den Mindesturlaub verboten.</w:t>
            </w:r>
          </w:p>
        </w:tc>
      </w:tr>
      <w:tr w:rsidR="00BB112D" w:rsidRPr="00551497" w14:paraId="44EDE68C" w14:textId="77777777" w:rsidTr="00496792">
        <w:tc>
          <w:tcPr>
            <w:tcW w:w="9639" w:type="dxa"/>
          </w:tcPr>
          <w:p w14:paraId="41F65700" w14:textId="3F535D2D" w:rsidR="00F3324C" w:rsidRPr="00551497" w:rsidRDefault="00F3324C" w:rsidP="00F3324C">
            <w:pPr>
              <w:pStyle w:val="BoxBody"/>
            </w:pPr>
            <w:r w:rsidRPr="00551497">
              <w:lastRenderedPageBreak/>
              <w:t xml:space="preserve">Ausreichende Angaben zu allen Punkten sind in </w:t>
            </w:r>
            <w:r w:rsidRPr="00551497">
              <w:rPr>
                <w:spacing w:val="-1"/>
              </w:rPr>
              <w:t>dem beigefügten Beschäftigungsvertrag für Seeleute </w:t>
            </w:r>
            <w:sdt>
              <w:sdtPr>
                <w:rPr>
                  <w:spacing w:val="-1"/>
                </w:rPr>
                <w:id w:val="-1814934307"/>
                <w14:checkbox>
                  <w14:checked w14:val="0"/>
                  <w14:checkedState w14:val="2612" w14:font="MS Gothic"/>
                  <w14:uncheckedState w14:val="2610" w14:font="MS Gothic"/>
                </w14:checkbox>
              </w:sdtPr>
              <w:sdtEndPr/>
              <w:sdtContent>
                <w:r w:rsidRPr="00551497">
                  <w:rPr>
                    <w:rFonts w:ascii="Segoe UI Symbol" w:eastAsia="MS Gothic" w:hAnsi="Segoe UI Symbol" w:cs="Segoe UI Symbol"/>
                    <w:spacing w:val="-1"/>
                  </w:rPr>
                  <w:t>☐</w:t>
                </w:r>
              </w:sdtContent>
            </w:sdt>
            <w:r w:rsidRPr="00551497">
              <w:rPr>
                <w:spacing w:val="-1"/>
              </w:rPr>
              <w:t xml:space="preserve"> / den beigefügten Bestimmungen des Gesamtarbeitsvertrags</w:t>
            </w:r>
            <w:r w:rsidRPr="00551497">
              <w:t> </w:t>
            </w:r>
            <w:sdt>
              <w:sdtPr>
                <w:id w:val="163049542"/>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xml:space="preserve"> zu finden. </w:t>
            </w:r>
          </w:p>
          <w:p w14:paraId="5C4E5A5F" w14:textId="43BB907F" w:rsidR="00BB112D" w:rsidRPr="00551497" w:rsidRDefault="00F3324C" w:rsidP="00F3324C">
            <w:pPr>
              <w:pStyle w:val="BoxBody"/>
            </w:pPr>
            <w:r w:rsidRPr="00551497">
              <w:rPr>
                <w:b/>
                <w:bCs/>
                <w:i/>
                <w:iCs/>
              </w:rPr>
              <w:t>Kreuzen Sie bitte eines oder beide der Kästchen an oder erteilen Sie die nachstehend erbetenen Auskünfte.</w:t>
            </w:r>
            <w:r w:rsidRPr="00551497">
              <w:t xml:space="preserve"> </w:t>
            </w:r>
          </w:p>
        </w:tc>
      </w:tr>
      <w:tr w:rsidR="00BB112D" w:rsidRPr="00551497" w14:paraId="55D49861"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5EB55E1" w14:textId="4A685E02" w:rsidR="00BB112D" w:rsidRPr="00551497" w:rsidRDefault="00F3324C" w:rsidP="00F3324C">
            <w:pPr>
              <w:pStyle w:val="TableTextLeft"/>
              <w:spacing w:before="60"/>
              <w:jc w:val="both"/>
            </w:pPr>
            <w:r w:rsidRPr="00551497">
              <w:t>Wie hoch ist der bezahlte Mindestjahresurlaub für Seeleute auf Schiffen unter der Flagge Ihres Landes?</w:t>
            </w:r>
          </w:p>
          <w:p w14:paraId="504A4F10" w14:textId="2DF174B0" w:rsidR="00BB112D" w:rsidRPr="00551497" w:rsidRDefault="00BB112D" w:rsidP="00496792">
            <w:pPr>
              <w:pStyle w:val="TableTextLeft"/>
              <w:keepLines/>
              <w:spacing w:after="120"/>
              <w:jc w:val="both"/>
              <w:rPr>
                <w:i/>
                <w:iCs/>
              </w:rPr>
            </w:pPr>
            <w:r w:rsidRPr="00551497">
              <w:rPr>
                <w:i/>
                <w:iCs/>
              </w:rPr>
              <w:t>(</w:t>
            </w:r>
            <w:r w:rsidR="00F3324C" w:rsidRPr="00551497">
              <w:rPr>
                <w:rStyle w:val="Timesitalic"/>
                <w:rFonts w:ascii="Noto Sans" w:hAnsi="Noto Sans" w:cs="Noto Sans"/>
              </w:rPr>
              <w:t xml:space="preserve">Norm A2.4 Absätze 1 </w:t>
            </w:r>
            <w:r w:rsidR="00F3324C" w:rsidRPr="00551497">
              <w:rPr>
                <w:rStyle w:val="Timesitalic"/>
                <w:rFonts w:ascii="Noto Sans" w:hAnsi="Noto Sans" w:cs="Noto Sans"/>
                <w:i w:val="0"/>
                <w:iCs w:val="0"/>
              </w:rPr>
              <w:t>u</w:t>
            </w:r>
            <w:r w:rsidR="00F3324C" w:rsidRPr="00551497">
              <w:t>nd</w:t>
            </w:r>
            <w:r w:rsidR="00F3324C" w:rsidRPr="00551497">
              <w:rPr>
                <w:rStyle w:val="Timesitalic"/>
                <w:rFonts w:ascii="Noto Sans" w:hAnsi="Noto Sans" w:cs="Noto Sans"/>
              </w:rPr>
              <w:t xml:space="preserve"> 2</w:t>
            </w:r>
            <w:r w:rsidRPr="00551497">
              <w:rPr>
                <w:i/>
                <w:iCs/>
              </w:rPr>
              <w:t>)</w:t>
            </w:r>
          </w:p>
          <w:p w14:paraId="08EBB6E8" w14:textId="45AADC37" w:rsidR="00BB112D" w:rsidRPr="00551497" w:rsidRDefault="00BB112D" w:rsidP="00DE7047">
            <w:pPr>
              <w:pStyle w:val="TableTextLeft"/>
              <w:keepLines/>
              <w:spacing w:before="60" w:after="60"/>
              <w:jc w:val="both"/>
            </w:pPr>
            <w:r w:rsidRPr="00551497">
              <w:t>Bitte führen Sie die anwendbaren innerstaatlichen Bestimmungen auf und geben Sie nach Möglichkeit den jewei</w:t>
            </w:r>
            <w:r w:rsidRPr="00551497">
              <w:softHyphen/>
              <w:t>ligen Wortlaut wieder.</w:t>
            </w:r>
          </w:p>
        </w:tc>
      </w:tr>
      <w:tr w:rsidR="00BB112D" w:rsidRPr="00443F3A" w14:paraId="45ACD65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7E6A09F" w14:textId="77777777" w:rsidR="00BB112D" w:rsidRPr="00443F3A" w:rsidRDefault="00BB112D" w:rsidP="00496792">
            <w:pPr>
              <w:pStyle w:val="BoxBody"/>
            </w:pPr>
            <w:r w:rsidRPr="00443F3A">
              <w:t xml:space="preserve">Erstbericht: </w:t>
            </w:r>
            <w:sdt>
              <w:sdtPr>
                <w:rPr>
                  <w:color w:val="AEAAAA" w:themeColor="background2" w:themeShade="BF"/>
                </w:rPr>
                <w:id w:val="1962838414"/>
                <w:placeholder>
                  <w:docPart w:val="2598B3D412D14B2388B68E0DF02D92BF"/>
                </w:placeholder>
                <w15:color w:val="000000"/>
                <w:text/>
              </w:sdtPr>
              <w:sdtEndPr/>
              <w:sdtContent>
                <w:r w:rsidRPr="00443F3A">
                  <w:rPr>
                    <w:color w:val="AEAAAA" w:themeColor="background2" w:themeShade="BF"/>
                  </w:rPr>
                  <w:t>(für Texteingabe bitte anklicken)</w:t>
                </w:r>
              </w:sdtContent>
            </w:sdt>
          </w:p>
        </w:tc>
      </w:tr>
      <w:tr w:rsidR="00BB112D" w:rsidRPr="00443F3A" w14:paraId="6C6111F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2A8AF7D" w14:textId="77777777" w:rsidR="00BB112D" w:rsidRPr="00443F3A" w:rsidRDefault="00BB112D" w:rsidP="00496792">
            <w:pPr>
              <w:pStyle w:val="BoxBody"/>
            </w:pPr>
            <w:r w:rsidRPr="00443F3A">
              <w:t xml:space="preserve">Zweiter Bericht: </w:t>
            </w:r>
            <w:sdt>
              <w:sdtPr>
                <w:rPr>
                  <w:color w:val="AEAAAA" w:themeColor="background2" w:themeShade="BF"/>
                </w:rPr>
                <w:id w:val="1635216546"/>
                <w:placeholder>
                  <w:docPart w:val="640ABA6F379848FE92E7CDAAD7421CF3"/>
                </w:placeholder>
                <w15:color w:val="000000"/>
                <w:text/>
              </w:sdtPr>
              <w:sdtEndPr/>
              <w:sdtContent>
                <w:r w:rsidRPr="00443F3A">
                  <w:rPr>
                    <w:color w:val="AEAAAA" w:themeColor="background2" w:themeShade="BF"/>
                  </w:rPr>
                  <w:t>(für Texteingabe bitte anklicken)</w:t>
                </w:r>
              </w:sdtContent>
            </w:sdt>
          </w:p>
        </w:tc>
      </w:tr>
      <w:tr w:rsidR="00BB112D" w:rsidRPr="00443F3A" w14:paraId="00E38DA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2FC3754" w14:textId="77777777" w:rsidR="00BB112D" w:rsidRPr="00443F3A" w:rsidRDefault="00BB112D" w:rsidP="00496792">
            <w:pPr>
              <w:pStyle w:val="BoxBody"/>
            </w:pPr>
            <w:r w:rsidRPr="00443F3A">
              <w:t xml:space="preserve">Dritter Bericht: </w:t>
            </w:r>
            <w:sdt>
              <w:sdtPr>
                <w:rPr>
                  <w:color w:val="AEAAAA" w:themeColor="background2" w:themeShade="BF"/>
                </w:rPr>
                <w:id w:val="-725210353"/>
                <w:placeholder>
                  <w:docPart w:val="109D17521B5C4AD895FE9F65D6A1611D"/>
                </w:placeholder>
                <w15:color w:val="000000"/>
                <w:text/>
              </w:sdtPr>
              <w:sdtEndPr/>
              <w:sdtContent>
                <w:r w:rsidRPr="00443F3A">
                  <w:rPr>
                    <w:color w:val="AEAAAA" w:themeColor="background2" w:themeShade="BF"/>
                  </w:rPr>
                  <w:t>(für Texteingabe bitte anklicken)</w:t>
                </w:r>
              </w:sdtContent>
            </w:sdt>
          </w:p>
        </w:tc>
      </w:tr>
      <w:tr w:rsidR="00BB112D" w:rsidRPr="00443F3A" w14:paraId="1884784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4BED880" w14:textId="77777777" w:rsidR="00BB112D" w:rsidRPr="00443F3A" w:rsidRDefault="00BB112D" w:rsidP="00496792">
            <w:pPr>
              <w:pStyle w:val="BoxBody"/>
            </w:pPr>
            <w:r w:rsidRPr="00443F3A">
              <w:t xml:space="preserve">Vierter Bericht: </w:t>
            </w:r>
            <w:sdt>
              <w:sdtPr>
                <w:rPr>
                  <w:color w:val="AEAAAA" w:themeColor="background2" w:themeShade="BF"/>
                </w:rPr>
                <w:id w:val="558135923"/>
                <w:placeholder>
                  <w:docPart w:val="0AC0E3231C094E13AE6FFB57F8E8E5A0"/>
                </w:placeholder>
                <w15:color w:val="000000"/>
                <w:text/>
              </w:sdtPr>
              <w:sdtEndPr/>
              <w:sdtContent>
                <w:r w:rsidRPr="00443F3A">
                  <w:rPr>
                    <w:color w:val="AEAAAA" w:themeColor="background2" w:themeShade="BF"/>
                  </w:rPr>
                  <w:t>(für Texteingabe bitte anklicken)</w:t>
                </w:r>
              </w:sdtContent>
            </w:sdt>
          </w:p>
        </w:tc>
      </w:tr>
      <w:tr w:rsidR="00BB112D" w:rsidRPr="00443F3A" w14:paraId="7FAFD8F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D05F4BF" w14:textId="60F80659" w:rsidR="00BB112D" w:rsidRPr="00443F3A" w:rsidRDefault="00F3324C" w:rsidP="00560D1B">
            <w:pPr>
              <w:pStyle w:val="TableTextLeft"/>
              <w:spacing w:before="60"/>
              <w:jc w:val="both"/>
            </w:pPr>
            <w:r w:rsidRPr="00443F3A">
              <w:t>Wie wird der Anspruch der Seeleute auf bezahlten Jahresurlaub in Ihrem Land berechnet?</w:t>
            </w:r>
          </w:p>
          <w:p w14:paraId="588B1C23" w14:textId="6DBF29B7" w:rsidR="00BB112D" w:rsidRPr="00443F3A" w:rsidRDefault="00BB112D" w:rsidP="00DE7047">
            <w:pPr>
              <w:pStyle w:val="TableTextLeft"/>
              <w:keepNext/>
              <w:keepLines/>
              <w:jc w:val="both"/>
              <w:rPr>
                <w:i/>
                <w:iCs/>
              </w:rPr>
            </w:pPr>
            <w:r w:rsidRPr="00443F3A">
              <w:rPr>
                <w:i/>
                <w:iCs/>
              </w:rPr>
              <w:t>(</w:t>
            </w:r>
            <w:r w:rsidR="00F3324C" w:rsidRPr="00443F3A">
              <w:rPr>
                <w:rStyle w:val="Timesitalic"/>
                <w:rFonts w:ascii="Noto Sans" w:hAnsi="Noto Sans" w:cs="Noto Sans"/>
              </w:rPr>
              <w:t xml:space="preserve">Norm A2.4 Absatz 2; </w:t>
            </w:r>
            <w:r w:rsidR="00F3324C" w:rsidRPr="00443F3A">
              <w:t xml:space="preserve">siehe auch Anleitungen in </w:t>
            </w:r>
            <w:r w:rsidR="00F3324C" w:rsidRPr="00443F3A">
              <w:rPr>
                <w:rStyle w:val="Timesitalic"/>
                <w:rFonts w:ascii="Noto Sans" w:hAnsi="Noto Sans" w:cs="Noto Sans"/>
              </w:rPr>
              <w:t>Leitlinie B2.4</w:t>
            </w:r>
            <w:r w:rsidRPr="00443F3A">
              <w:rPr>
                <w:i/>
                <w:iCs/>
              </w:rPr>
              <w:t>)</w:t>
            </w:r>
          </w:p>
          <w:p w14:paraId="1EB42302" w14:textId="2A8E5F14" w:rsidR="00BB112D" w:rsidRPr="00443F3A" w:rsidRDefault="00BB112D" w:rsidP="00DE7047">
            <w:pPr>
              <w:pStyle w:val="BoxBody"/>
              <w:keepNext/>
              <w:keepLines/>
            </w:pPr>
            <w:r w:rsidRPr="00443F3A">
              <w:t>Bitte führen Sie die anwendbaren innerstaatlichen Bestimmungen auf und geben Sie nach Möglichkeit den jewei</w:t>
            </w:r>
            <w:r w:rsidRPr="00443F3A">
              <w:softHyphen/>
              <w:t>ligen Wortlaut wieder.</w:t>
            </w:r>
          </w:p>
        </w:tc>
      </w:tr>
      <w:tr w:rsidR="00BB112D" w:rsidRPr="00443F3A" w14:paraId="4AE5557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8247D3D" w14:textId="77777777" w:rsidR="00BB112D" w:rsidRPr="00443F3A" w:rsidRDefault="00BB112D" w:rsidP="00496792">
            <w:pPr>
              <w:pStyle w:val="BoxBody"/>
            </w:pPr>
            <w:r w:rsidRPr="00443F3A">
              <w:t xml:space="preserve">Erstbericht: </w:t>
            </w:r>
            <w:sdt>
              <w:sdtPr>
                <w:rPr>
                  <w:color w:val="AEAAAA" w:themeColor="background2" w:themeShade="BF"/>
                </w:rPr>
                <w:id w:val="-788207989"/>
                <w:placeholder>
                  <w:docPart w:val="40F90681FC1548EF806A0A11DA78AE2A"/>
                </w:placeholder>
                <w15:color w:val="000000"/>
                <w:text/>
              </w:sdtPr>
              <w:sdtEndPr/>
              <w:sdtContent>
                <w:r w:rsidRPr="00443F3A">
                  <w:rPr>
                    <w:color w:val="AEAAAA" w:themeColor="background2" w:themeShade="BF"/>
                  </w:rPr>
                  <w:t>(für Texteingabe bitte anklicken)</w:t>
                </w:r>
              </w:sdtContent>
            </w:sdt>
          </w:p>
        </w:tc>
      </w:tr>
      <w:tr w:rsidR="00BB112D" w:rsidRPr="00443F3A" w14:paraId="0DA0A17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B0C9AEF" w14:textId="77777777" w:rsidR="00BB112D" w:rsidRPr="00443F3A" w:rsidRDefault="00BB112D" w:rsidP="00496792">
            <w:pPr>
              <w:pStyle w:val="BoxBody"/>
            </w:pPr>
            <w:r w:rsidRPr="00443F3A">
              <w:t xml:space="preserve">Zweiter Bericht: </w:t>
            </w:r>
            <w:sdt>
              <w:sdtPr>
                <w:rPr>
                  <w:color w:val="AEAAAA" w:themeColor="background2" w:themeShade="BF"/>
                </w:rPr>
                <w:id w:val="-1080817171"/>
                <w:placeholder>
                  <w:docPart w:val="B02967866E4C4F6AB9EE777AF54E05CF"/>
                </w:placeholder>
                <w15:color w:val="000000"/>
                <w:text/>
              </w:sdtPr>
              <w:sdtEndPr/>
              <w:sdtContent>
                <w:r w:rsidRPr="00443F3A">
                  <w:rPr>
                    <w:color w:val="AEAAAA" w:themeColor="background2" w:themeShade="BF"/>
                  </w:rPr>
                  <w:t>(für Texteingabe bitte anklicken)</w:t>
                </w:r>
              </w:sdtContent>
            </w:sdt>
          </w:p>
        </w:tc>
      </w:tr>
      <w:tr w:rsidR="00BB112D" w:rsidRPr="00443F3A" w14:paraId="6309895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65EEF27" w14:textId="77777777" w:rsidR="00BB112D" w:rsidRPr="00443F3A" w:rsidRDefault="00BB112D" w:rsidP="00496792">
            <w:pPr>
              <w:pStyle w:val="BoxBody"/>
            </w:pPr>
            <w:r w:rsidRPr="00443F3A">
              <w:t xml:space="preserve">Dritter Bericht: </w:t>
            </w:r>
            <w:sdt>
              <w:sdtPr>
                <w:rPr>
                  <w:color w:val="AEAAAA" w:themeColor="background2" w:themeShade="BF"/>
                </w:rPr>
                <w:id w:val="470879139"/>
                <w:placeholder>
                  <w:docPart w:val="15F93D626AD84DB7AC075BD933488903"/>
                </w:placeholder>
                <w15:color w:val="000000"/>
                <w:text/>
              </w:sdtPr>
              <w:sdtEndPr/>
              <w:sdtContent>
                <w:r w:rsidRPr="00443F3A">
                  <w:rPr>
                    <w:color w:val="AEAAAA" w:themeColor="background2" w:themeShade="BF"/>
                  </w:rPr>
                  <w:t>(für Texteingabe bitte anklicken)</w:t>
                </w:r>
              </w:sdtContent>
            </w:sdt>
          </w:p>
        </w:tc>
      </w:tr>
      <w:tr w:rsidR="00BB112D" w:rsidRPr="00443F3A" w14:paraId="61F2731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FE727E5" w14:textId="77777777" w:rsidR="00BB112D" w:rsidRPr="00443F3A" w:rsidRDefault="00BB112D" w:rsidP="00496792">
            <w:pPr>
              <w:pStyle w:val="BoxBody"/>
            </w:pPr>
            <w:r w:rsidRPr="00443F3A">
              <w:t xml:space="preserve">Vierter Bericht: </w:t>
            </w:r>
            <w:sdt>
              <w:sdtPr>
                <w:rPr>
                  <w:color w:val="AEAAAA" w:themeColor="background2" w:themeShade="BF"/>
                </w:rPr>
                <w:id w:val="-1539962275"/>
                <w:placeholder>
                  <w:docPart w:val="93009D52FC9C4BA48CA9EB3A0A6F9A6D"/>
                </w:placeholder>
                <w15:color w:val="000000"/>
                <w:text/>
              </w:sdtPr>
              <w:sdtEndPr/>
              <w:sdtContent>
                <w:r w:rsidRPr="00443F3A">
                  <w:rPr>
                    <w:color w:val="AEAAAA" w:themeColor="background2" w:themeShade="BF"/>
                  </w:rPr>
                  <w:t>(für Texteingabe bitte anklicken)</w:t>
                </w:r>
              </w:sdtContent>
            </w:sdt>
          </w:p>
        </w:tc>
      </w:tr>
      <w:tr w:rsidR="00BB112D" w:rsidRPr="00551497" w14:paraId="44F1B97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D36907A" w14:textId="5515358F" w:rsidR="00BB112D" w:rsidRPr="00551497" w:rsidRDefault="00F3324C" w:rsidP="00496792">
            <w:pPr>
              <w:pStyle w:val="TableTextLeft"/>
              <w:spacing w:before="60"/>
              <w:jc w:val="both"/>
            </w:pPr>
            <w:r w:rsidRPr="00551497">
              <w:t>Sind Vereinbarungen über den Verzicht auf den bezahlten Mindestjahresurlaub gemäß der</w:t>
            </w:r>
            <w:r w:rsidR="007F6AE1" w:rsidRPr="00551497">
              <w:t xml:space="preserve"> </w:t>
            </w:r>
            <w:r w:rsidRPr="00551497">
              <w:t>innerstaatlichen Gesetzgebung verboten?</w:t>
            </w:r>
          </w:p>
          <w:p w14:paraId="21515E9B" w14:textId="77400780" w:rsidR="00BB112D" w:rsidRPr="00551497" w:rsidRDefault="00BB112D" w:rsidP="00496792">
            <w:pPr>
              <w:pStyle w:val="TableTextLeft"/>
              <w:spacing w:after="120"/>
              <w:jc w:val="both"/>
              <w:rPr>
                <w:i/>
                <w:iCs/>
              </w:rPr>
            </w:pPr>
            <w:r w:rsidRPr="00551497">
              <w:rPr>
                <w:i/>
                <w:iCs/>
              </w:rPr>
              <w:t>(</w:t>
            </w:r>
            <w:r w:rsidR="00F3324C" w:rsidRPr="00551497">
              <w:rPr>
                <w:rStyle w:val="Timesitalic"/>
                <w:rFonts w:ascii="Noto Sans" w:hAnsi="Noto Sans" w:cs="Noto Sans"/>
              </w:rPr>
              <w:t>Norm A2.4 Absatz 3</w:t>
            </w:r>
            <w:r w:rsidRPr="00551497">
              <w:rPr>
                <w:i/>
                <w:iCs/>
              </w:rPr>
              <w:t>)</w:t>
            </w:r>
          </w:p>
          <w:p w14:paraId="2BDC7E9B" w14:textId="6AE885E4" w:rsidR="00BB112D" w:rsidRPr="00551497" w:rsidRDefault="00BB112D" w:rsidP="00F3324C">
            <w:pPr>
              <w:pStyle w:val="BoxBody"/>
            </w:pPr>
            <w:r w:rsidRPr="00551497">
              <w:t>Bitte führen Sie die anwendbaren innerstaatlichen Bestimmungen auf und geben Sie nach Möglichkeit den jewei</w:t>
            </w:r>
            <w:r w:rsidRPr="00551497">
              <w:softHyphen/>
              <w:t>ligen Wortlaut wieder.</w:t>
            </w:r>
          </w:p>
        </w:tc>
      </w:tr>
      <w:tr w:rsidR="00BB112D" w:rsidRPr="00443F3A" w14:paraId="36348A62"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8656DDE" w14:textId="77777777" w:rsidR="00BB112D" w:rsidRPr="00443F3A" w:rsidRDefault="00BB112D" w:rsidP="00496792">
            <w:pPr>
              <w:pStyle w:val="BoxBody"/>
            </w:pPr>
            <w:r w:rsidRPr="00443F3A">
              <w:t xml:space="preserve">Erstbericht: </w:t>
            </w:r>
            <w:sdt>
              <w:sdtPr>
                <w:rPr>
                  <w:color w:val="AEAAAA" w:themeColor="background2" w:themeShade="BF"/>
                </w:rPr>
                <w:id w:val="-426196553"/>
                <w:placeholder>
                  <w:docPart w:val="4B41E9878F204712AF41C6797C0740F3"/>
                </w:placeholder>
                <w15:color w:val="000000"/>
                <w:text/>
              </w:sdtPr>
              <w:sdtEndPr/>
              <w:sdtContent>
                <w:r w:rsidRPr="00443F3A">
                  <w:rPr>
                    <w:color w:val="AEAAAA" w:themeColor="background2" w:themeShade="BF"/>
                  </w:rPr>
                  <w:t>(für Texteingabe bitte anklicken)</w:t>
                </w:r>
              </w:sdtContent>
            </w:sdt>
          </w:p>
        </w:tc>
      </w:tr>
      <w:tr w:rsidR="00BB112D" w:rsidRPr="00443F3A" w14:paraId="565DE4D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8AD95F0" w14:textId="77777777" w:rsidR="00BB112D" w:rsidRPr="00443F3A" w:rsidRDefault="00BB112D" w:rsidP="00496792">
            <w:pPr>
              <w:pStyle w:val="BoxBody"/>
            </w:pPr>
            <w:r w:rsidRPr="00443F3A">
              <w:t xml:space="preserve">Zweiter Bericht: </w:t>
            </w:r>
            <w:sdt>
              <w:sdtPr>
                <w:rPr>
                  <w:color w:val="AEAAAA" w:themeColor="background2" w:themeShade="BF"/>
                </w:rPr>
                <w:id w:val="-484089438"/>
                <w:placeholder>
                  <w:docPart w:val="C3C9468CBB9C4E77A26657DDDDC90C08"/>
                </w:placeholder>
                <w15:color w:val="000000"/>
                <w:text/>
              </w:sdtPr>
              <w:sdtEndPr/>
              <w:sdtContent>
                <w:r w:rsidRPr="00443F3A">
                  <w:rPr>
                    <w:color w:val="AEAAAA" w:themeColor="background2" w:themeShade="BF"/>
                  </w:rPr>
                  <w:t>(für Texteingabe bitte anklicken)</w:t>
                </w:r>
              </w:sdtContent>
            </w:sdt>
          </w:p>
        </w:tc>
      </w:tr>
      <w:tr w:rsidR="00BB112D" w:rsidRPr="00443F3A" w14:paraId="6716F29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B20DEF9" w14:textId="77777777" w:rsidR="00BB112D" w:rsidRPr="00443F3A" w:rsidRDefault="00BB112D" w:rsidP="00496792">
            <w:pPr>
              <w:pStyle w:val="BoxBody"/>
            </w:pPr>
            <w:r w:rsidRPr="00443F3A">
              <w:t xml:space="preserve">Dritter Bericht: </w:t>
            </w:r>
            <w:sdt>
              <w:sdtPr>
                <w:rPr>
                  <w:color w:val="AEAAAA" w:themeColor="background2" w:themeShade="BF"/>
                </w:rPr>
                <w:id w:val="-585923535"/>
                <w:placeholder>
                  <w:docPart w:val="F5A9117799C9463893954FB27C9DAE75"/>
                </w:placeholder>
                <w15:color w:val="000000"/>
                <w:text/>
              </w:sdtPr>
              <w:sdtEndPr/>
              <w:sdtContent>
                <w:r w:rsidRPr="00443F3A">
                  <w:rPr>
                    <w:color w:val="AEAAAA" w:themeColor="background2" w:themeShade="BF"/>
                  </w:rPr>
                  <w:t>(für Texteingabe bitte anklicken)</w:t>
                </w:r>
              </w:sdtContent>
            </w:sdt>
          </w:p>
        </w:tc>
      </w:tr>
      <w:tr w:rsidR="00BB112D" w:rsidRPr="00443F3A" w14:paraId="4D36865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6664A1F" w14:textId="77777777" w:rsidR="00BB112D" w:rsidRPr="00443F3A" w:rsidRDefault="00BB112D" w:rsidP="00496792">
            <w:pPr>
              <w:pStyle w:val="BoxBody"/>
            </w:pPr>
            <w:r w:rsidRPr="00443F3A">
              <w:t xml:space="preserve">Vierter Bericht: </w:t>
            </w:r>
            <w:sdt>
              <w:sdtPr>
                <w:rPr>
                  <w:color w:val="AEAAAA" w:themeColor="background2" w:themeShade="BF"/>
                </w:rPr>
                <w:id w:val="-1591916152"/>
                <w:placeholder>
                  <w:docPart w:val="6FA9A466420F4FDBB79D072EEA5F2BFC"/>
                </w:placeholder>
                <w15:color w:val="000000"/>
                <w:text/>
              </w:sdtPr>
              <w:sdtEndPr/>
              <w:sdtContent>
                <w:r w:rsidRPr="00443F3A">
                  <w:rPr>
                    <w:color w:val="AEAAAA" w:themeColor="background2" w:themeShade="BF"/>
                  </w:rPr>
                  <w:t>(für Texteingabe bitte anklicken)</w:t>
                </w:r>
              </w:sdtContent>
            </w:sdt>
          </w:p>
        </w:tc>
      </w:tr>
      <w:tr w:rsidR="00551497" w:rsidRPr="00443F3A" w14:paraId="7036D69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FCC93D8" w14:textId="54A59281" w:rsidR="00BB112D" w:rsidRPr="00443F3A" w:rsidRDefault="00F3324C" w:rsidP="00842F50">
            <w:pPr>
              <w:pStyle w:val="BoxBody"/>
              <w:keepNext/>
              <w:keepLines/>
              <w:spacing w:after="20"/>
            </w:pPr>
            <w:r w:rsidRPr="00443F3A">
              <w:lastRenderedPageBreak/>
              <w:t>Wurden Vereinbarungen über den Verzicht auf bezahlten Jahresurlaub von der zuständigen Stelle in Ihrem Land genehmigt?</w:t>
            </w:r>
          </w:p>
          <w:p w14:paraId="26508FF3" w14:textId="61AA8F16" w:rsidR="00BB112D" w:rsidRPr="00443F3A" w:rsidRDefault="00BB112D" w:rsidP="00F3324C">
            <w:pPr>
              <w:pStyle w:val="BoxBody"/>
              <w:spacing w:before="20" w:after="120"/>
              <w:rPr>
                <w:rStyle w:val="Timesitalic"/>
                <w:rFonts w:ascii="Noto Sans" w:hAnsi="Noto Sans" w:cs="Noto Sans"/>
              </w:rPr>
            </w:pPr>
            <w:r w:rsidRPr="00443F3A">
              <w:rPr>
                <w:rStyle w:val="Timesitalic"/>
                <w:rFonts w:ascii="Noto Sans" w:hAnsi="Noto Sans" w:cs="Noto Sans"/>
              </w:rPr>
              <w:t>(</w:t>
            </w:r>
            <w:r w:rsidR="00F3324C" w:rsidRPr="00443F3A">
              <w:rPr>
                <w:rStyle w:val="Timesitalic"/>
                <w:rFonts w:ascii="Noto Sans" w:hAnsi="Noto Sans" w:cs="Noto Sans"/>
              </w:rPr>
              <w:t>Norm A2.4 Absatz 3</w:t>
            </w:r>
            <w:r w:rsidRPr="00443F3A">
              <w:rPr>
                <w:rStyle w:val="Timesitalic"/>
                <w:rFonts w:ascii="Noto Sans" w:hAnsi="Noto Sans" w:cs="Noto Sans"/>
              </w:rPr>
              <w:t>)</w:t>
            </w:r>
          </w:p>
          <w:p w14:paraId="094D2952" w14:textId="2ACEC4A8" w:rsidR="00BB112D" w:rsidRPr="00443F3A" w:rsidRDefault="00F3324C" w:rsidP="00F3324C">
            <w:pPr>
              <w:pStyle w:val="BoxBody"/>
            </w:pPr>
            <w:r w:rsidRPr="00443F3A">
              <w:rPr>
                <w:rStyle w:val="Timesitalic"/>
                <w:rFonts w:ascii="Noto Sans" w:hAnsi="Noto Sans" w:cs="Noto Sans"/>
                <w:i w:val="0"/>
                <w:iCs w:val="0"/>
              </w:rPr>
              <w:t>Falls ja, erläutern Sie bitte, um welche Art von Fällen es sich dabei handelt.</w:t>
            </w:r>
          </w:p>
        </w:tc>
      </w:tr>
      <w:tr w:rsidR="00BB112D" w:rsidRPr="00443F3A" w14:paraId="67CBE17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2D2B08E" w14:textId="77777777" w:rsidR="00BB112D" w:rsidRPr="00443F3A" w:rsidRDefault="00BB112D" w:rsidP="00496792">
            <w:pPr>
              <w:pStyle w:val="BoxBody"/>
            </w:pPr>
            <w:r w:rsidRPr="00443F3A">
              <w:t xml:space="preserve">Erstbericht: </w:t>
            </w:r>
            <w:sdt>
              <w:sdtPr>
                <w:rPr>
                  <w:color w:val="AEAAAA" w:themeColor="background2" w:themeShade="BF"/>
                </w:rPr>
                <w:id w:val="113723846"/>
                <w:placeholder>
                  <w:docPart w:val="DAD857D527534214A4575FF901AC5192"/>
                </w:placeholder>
                <w15:color w:val="000000"/>
                <w:text/>
              </w:sdtPr>
              <w:sdtEndPr/>
              <w:sdtContent>
                <w:r w:rsidRPr="00443F3A">
                  <w:rPr>
                    <w:color w:val="AEAAAA" w:themeColor="background2" w:themeShade="BF"/>
                  </w:rPr>
                  <w:t>(für Texteingabe bitte anklicken)</w:t>
                </w:r>
              </w:sdtContent>
            </w:sdt>
          </w:p>
        </w:tc>
      </w:tr>
      <w:tr w:rsidR="00551497" w:rsidRPr="00443F3A" w14:paraId="6F36116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395A70B" w14:textId="77777777" w:rsidR="00BB112D" w:rsidRPr="00443F3A" w:rsidRDefault="00BB112D" w:rsidP="00496792">
            <w:pPr>
              <w:pStyle w:val="BoxBody"/>
            </w:pPr>
            <w:r w:rsidRPr="00443F3A">
              <w:t xml:space="preserve">Zweiter Bericht: </w:t>
            </w:r>
            <w:sdt>
              <w:sdtPr>
                <w:rPr>
                  <w:color w:val="AEAAAA" w:themeColor="background2" w:themeShade="BF"/>
                </w:rPr>
                <w:id w:val="2044409060"/>
                <w:placeholder>
                  <w:docPart w:val="9637BADFFCF840679106BA50AC71E05A"/>
                </w:placeholder>
                <w15:color w:val="000000"/>
                <w:text/>
              </w:sdtPr>
              <w:sdtEndPr/>
              <w:sdtContent>
                <w:r w:rsidRPr="00443F3A">
                  <w:rPr>
                    <w:color w:val="AEAAAA" w:themeColor="background2" w:themeShade="BF"/>
                  </w:rPr>
                  <w:t>(für Texteingabe bitte anklicken)</w:t>
                </w:r>
              </w:sdtContent>
            </w:sdt>
          </w:p>
        </w:tc>
      </w:tr>
      <w:tr w:rsidR="00551497" w:rsidRPr="00443F3A" w14:paraId="4167F40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847B142" w14:textId="77777777" w:rsidR="00BB112D" w:rsidRPr="00443F3A" w:rsidRDefault="00BB112D" w:rsidP="00496792">
            <w:pPr>
              <w:pStyle w:val="BoxBody"/>
            </w:pPr>
            <w:r w:rsidRPr="00443F3A">
              <w:t xml:space="preserve">Dritter Bericht: </w:t>
            </w:r>
            <w:sdt>
              <w:sdtPr>
                <w:rPr>
                  <w:color w:val="AEAAAA" w:themeColor="background2" w:themeShade="BF"/>
                </w:rPr>
                <w:id w:val="1880049022"/>
                <w:placeholder>
                  <w:docPart w:val="985DD100F0B344A89D245A218869D022"/>
                </w:placeholder>
                <w15:color w:val="000000"/>
                <w:text/>
              </w:sdtPr>
              <w:sdtEndPr/>
              <w:sdtContent>
                <w:r w:rsidRPr="00443F3A">
                  <w:rPr>
                    <w:color w:val="AEAAAA" w:themeColor="background2" w:themeShade="BF"/>
                  </w:rPr>
                  <w:t>(für Texteingabe bitte anklicken)</w:t>
                </w:r>
              </w:sdtContent>
            </w:sdt>
          </w:p>
        </w:tc>
      </w:tr>
      <w:tr w:rsidR="00BB112D" w:rsidRPr="00443F3A" w14:paraId="33D2993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C09ECEA" w14:textId="77777777" w:rsidR="00BB112D" w:rsidRPr="00443F3A" w:rsidRDefault="00BB112D" w:rsidP="00496792">
            <w:pPr>
              <w:pStyle w:val="BoxBody"/>
            </w:pPr>
            <w:r w:rsidRPr="00443F3A">
              <w:t xml:space="preserve">Vierter Bericht: </w:t>
            </w:r>
            <w:sdt>
              <w:sdtPr>
                <w:rPr>
                  <w:color w:val="AEAAAA" w:themeColor="background2" w:themeShade="BF"/>
                </w:rPr>
                <w:id w:val="1055429724"/>
                <w:placeholder>
                  <w:docPart w:val="1800F896BCA24BE8968127B71DC36123"/>
                </w:placeholder>
                <w15:color w:val="000000"/>
                <w:text/>
              </w:sdtPr>
              <w:sdtEndPr/>
              <w:sdtContent>
                <w:r w:rsidRPr="00443F3A">
                  <w:rPr>
                    <w:color w:val="AEAAAA" w:themeColor="background2" w:themeShade="BF"/>
                  </w:rPr>
                  <w:t>(für Texteingabe bitte anklicken)</w:t>
                </w:r>
              </w:sdtContent>
            </w:sdt>
          </w:p>
        </w:tc>
      </w:tr>
      <w:tr w:rsidR="00551497" w:rsidRPr="00443F3A" w14:paraId="7D2D228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8DCBEEF" w14:textId="072E35DA" w:rsidR="00F3324C" w:rsidRPr="00443F3A" w:rsidRDefault="00F3324C" w:rsidP="00F3324C">
            <w:pPr>
              <w:pStyle w:val="BoxBody"/>
              <w:spacing w:after="20"/>
            </w:pPr>
            <w:r w:rsidRPr="00443F3A">
              <w:rPr>
                <w:spacing w:val="-1"/>
              </w:rPr>
              <w:t>Sind die Reeder verpflichtet, den Seeleuten angemessenen Landgang zu gewähren</w:t>
            </w:r>
            <w:r w:rsidRPr="00443F3A">
              <w:t>?</w:t>
            </w:r>
          </w:p>
          <w:p w14:paraId="7795D6F3" w14:textId="63B923FC" w:rsidR="00F3324C" w:rsidRPr="00443F3A" w:rsidRDefault="00F3324C" w:rsidP="00F3324C">
            <w:pPr>
              <w:pStyle w:val="BoxBody"/>
              <w:spacing w:before="20" w:after="120"/>
              <w:rPr>
                <w:rStyle w:val="Timesitalic"/>
                <w:rFonts w:ascii="Noto Sans" w:hAnsi="Noto Sans" w:cs="Noto Sans"/>
              </w:rPr>
            </w:pPr>
            <w:r w:rsidRPr="00443F3A">
              <w:rPr>
                <w:rStyle w:val="Timesitalic"/>
                <w:rFonts w:ascii="Noto Sans" w:hAnsi="Noto Sans" w:cs="Noto Sans"/>
              </w:rPr>
              <w:t>(Norm A2.4 Absatz 2)</w:t>
            </w:r>
          </w:p>
          <w:p w14:paraId="4A641958" w14:textId="3B39D6B0" w:rsidR="00F3324C" w:rsidRPr="00443F3A" w:rsidRDefault="00F3324C" w:rsidP="00496792">
            <w:pPr>
              <w:pStyle w:val="BoxBody"/>
            </w:pPr>
            <w:bookmarkStart w:id="38" w:name="lt_pId758"/>
            <w:r w:rsidRPr="00443F3A">
              <w:t>Bitte führen Sie die anwendbaren innerstaatlichen Bestimmungen auf und geben Sie nach Möglichkeit den jewei</w:t>
            </w:r>
            <w:r w:rsidRPr="00443F3A">
              <w:softHyphen/>
              <w:t>ligen Wortlaut wieder.</w:t>
            </w:r>
            <w:bookmarkEnd w:id="38"/>
          </w:p>
        </w:tc>
      </w:tr>
      <w:tr w:rsidR="00F3324C" w:rsidRPr="00443F3A" w14:paraId="7F323EE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7937668" w14:textId="77777777" w:rsidR="00F3324C" w:rsidRPr="00443F3A" w:rsidRDefault="00F3324C" w:rsidP="00496792">
            <w:pPr>
              <w:pStyle w:val="BoxBody"/>
            </w:pPr>
            <w:r w:rsidRPr="00443F3A">
              <w:t xml:space="preserve">Erstbericht: </w:t>
            </w:r>
            <w:sdt>
              <w:sdtPr>
                <w:rPr>
                  <w:color w:val="AEAAAA" w:themeColor="background2" w:themeShade="BF"/>
                </w:rPr>
                <w:id w:val="91903401"/>
                <w:placeholder>
                  <w:docPart w:val="6F37020C2ACE4F27AD44AA528462F4A7"/>
                </w:placeholder>
                <w15:color w:val="000000"/>
                <w:text/>
              </w:sdtPr>
              <w:sdtEndPr/>
              <w:sdtContent>
                <w:r w:rsidRPr="00443F3A">
                  <w:rPr>
                    <w:color w:val="AEAAAA" w:themeColor="background2" w:themeShade="BF"/>
                  </w:rPr>
                  <w:t>(für Texteingabe bitte anklicken)</w:t>
                </w:r>
              </w:sdtContent>
            </w:sdt>
          </w:p>
        </w:tc>
      </w:tr>
      <w:tr w:rsidR="00551497" w:rsidRPr="00443F3A" w14:paraId="6E59CF4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45A537C8" w14:textId="77777777" w:rsidR="00F3324C" w:rsidRPr="00443F3A" w:rsidRDefault="00F3324C" w:rsidP="00496792">
            <w:pPr>
              <w:pStyle w:val="BoxBody"/>
            </w:pPr>
            <w:r w:rsidRPr="00443F3A">
              <w:t xml:space="preserve">Zweiter Bericht: </w:t>
            </w:r>
            <w:sdt>
              <w:sdtPr>
                <w:rPr>
                  <w:color w:val="AEAAAA" w:themeColor="background2" w:themeShade="BF"/>
                </w:rPr>
                <w:id w:val="-1906452828"/>
                <w:placeholder>
                  <w:docPart w:val="ABA5AA4A61F64E349DE768015AF587AC"/>
                </w:placeholder>
                <w15:color w:val="000000"/>
                <w:text/>
              </w:sdtPr>
              <w:sdtEndPr/>
              <w:sdtContent>
                <w:r w:rsidRPr="00443F3A">
                  <w:rPr>
                    <w:color w:val="AEAAAA" w:themeColor="background2" w:themeShade="BF"/>
                  </w:rPr>
                  <w:t>(für Texteingabe bitte anklicken)</w:t>
                </w:r>
              </w:sdtContent>
            </w:sdt>
          </w:p>
        </w:tc>
      </w:tr>
      <w:tr w:rsidR="00551497" w:rsidRPr="00443F3A" w14:paraId="6A68961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6724FB5" w14:textId="77777777" w:rsidR="00F3324C" w:rsidRPr="00443F3A" w:rsidRDefault="00F3324C" w:rsidP="00496792">
            <w:pPr>
              <w:pStyle w:val="BoxBody"/>
            </w:pPr>
            <w:r w:rsidRPr="00443F3A">
              <w:t xml:space="preserve">Dritter Bericht: </w:t>
            </w:r>
            <w:sdt>
              <w:sdtPr>
                <w:rPr>
                  <w:color w:val="AEAAAA" w:themeColor="background2" w:themeShade="BF"/>
                </w:rPr>
                <w:id w:val="-1463483708"/>
                <w:placeholder>
                  <w:docPart w:val="AD97F1E7615D46DFACC7536317C2C20C"/>
                </w:placeholder>
                <w15:color w:val="000000"/>
                <w:text/>
              </w:sdtPr>
              <w:sdtEndPr/>
              <w:sdtContent>
                <w:r w:rsidRPr="00443F3A">
                  <w:rPr>
                    <w:color w:val="AEAAAA" w:themeColor="background2" w:themeShade="BF"/>
                  </w:rPr>
                  <w:t>(für Texteingabe bitte anklicken)</w:t>
                </w:r>
              </w:sdtContent>
            </w:sdt>
          </w:p>
        </w:tc>
      </w:tr>
      <w:tr w:rsidR="00F3324C" w:rsidRPr="00443F3A" w14:paraId="2C54310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953BBB0" w14:textId="77777777" w:rsidR="00F3324C" w:rsidRPr="00443F3A" w:rsidRDefault="00F3324C" w:rsidP="00496792">
            <w:pPr>
              <w:pStyle w:val="BoxBody"/>
            </w:pPr>
            <w:r w:rsidRPr="00443F3A">
              <w:t xml:space="preserve">Vierter Bericht: </w:t>
            </w:r>
            <w:sdt>
              <w:sdtPr>
                <w:rPr>
                  <w:color w:val="AEAAAA" w:themeColor="background2" w:themeShade="BF"/>
                </w:rPr>
                <w:id w:val="1961916622"/>
                <w:placeholder>
                  <w:docPart w:val="06E620C512014D5485F8DD26352F4D52"/>
                </w:placeholder>
                <w15:color w:val="000000"/>
                <w:text/>
              </w:sdtPr>
              <w:sdtEndPr/>
              <w:sdtContent>
                <w:r w:rsidRPr="00443F3A">
                  <w:rPr>
                    <w:color w:val="AEAAAA" w:themeColor="background2" w:themeShade="BF"/>
                  </w:rPr>
                  <w:t>(für Texteingabe bitte anklicken)</w:t>
                </w:r>
              </w:sdtContent>
            </w:sdt>
          </w:p>
        </w:tc>
      </w:tr>
      <w:tr w:rsidR="00F94FD0" w:rsidRPr="00551497" w14:paraId="5E3F7A2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14C7C0B" w14:textId="27DFE39F" w:rsidR="00BB112D" w:rsidRPr="00551497" w:rsidRDefault="00BB112D" w:rsidP="00496792">
            <w:pPr>
              <w:pStyle w:val="BoxBody"/>
            </w:pPr>
            <w:r w:rsidRPr="00551497">
              <w:rPr>
                <w:b/>
                <w:bCs/>
                <w:i/>
                <w:iCs/>
              </w:rPr>
              <w:t>Zusätzliche Angaben</w:t>
            </w:r>
            <w:r w:rsidRPr="00551497">
              <w:t xml:space="preserve"> zur Durchführung der Regel </w:t>
            </w:r>
            <w:r w:rsidR="00F3324C" w:rsidRPr="00551497">
              <w:t>2</w:t>
            </w:r>
            <w:r w:rsidRPr="00551497">
              <w:t>.4, einschließlich etwaiger im Wesentlichen gleichwertiger Maßnahmen.</w:t>
            </w:r>
          </w:p>
        </w:tc>
      </w:tr>
      <w:tr w:rsidR="00F94FD0" w:rsidRPr="00443F3A" w14:paraId="19B6B7B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43E00EF" w14:textId="77777777" w:rsidR="00BB112D" w:rsidRPr="00443F3A" w:rsidRDefault="00BB112D" w:rsidP="00496792">
            <w:pPr>
              <w:pStyle w:val="BoxBody"/>
            </w:pPr>
            <w:r w:rsidRPr="00443F3A">
              <w:t xml:space="preserve">Erstbericht: </w:t>
            </w:r>
            <w:sdt>
              <w:sdtPr>
                <w:rPr>
                  <w:color w:val="AEAAAA" w:themeColor="background2" w:themeShade="BF"/>
                </w:rPr>
                <w:id w:val="-555551765"/>
                <w:placeholder>
                  <w:docPart w:val="340181F01EBC4E9185E3A06B00EE5426"/>
                </w:placeholder>
                <w15:color w:val="000000"/>
                <w:text/>
              </w:sdtPr>
              <w:sdtEndPr/>
              <w:sdtContent>
                <w:r w:rsidRPr="00443F3A">
                  <w:rPr>
                    <w:color w:val="AEAAAA" w:themeColor="background2" w:themeShade="BF"/>
                  </w:rPr>
                  <w:t>(für Texteingabe bitte anklicken)</w:t>
                </w:r>
              </w:sdtContent>
            </w:sdt>
          </w:p>
        </w:tc>
      </w:tr>
      <w:tr w:rsidR="00F94FD0" w:rsidRPr="00443F3A" w14:paraId="7CF2075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1B236EE" w14:textId="77777777" w:rsidR="00BB112D" w:rsidRPr="00443F3A" w:rsidRDefault="00BB112D" w:rsidP="00496792">
            <w:pPr>
              <w:pStyle w:val="BoxBody"/>
            </w:pPr>
            <w:r w:rsidRPr="00443F3A">
              <w:t xml:space="preserve">Zweiter Bericht: </w:t>
            </w:r>
            <w:sdt>
              <w:sdtPr>
                <w:rPr>
                  <w:color w:val="AEAAAA" w:themeColor="background2" w:themeShade="BF"/>
                </w:rPr>
                <w:id w:val="-457651225"/>
                <w:placeholder>
                  <w:docPart w:val="21DBD3E7F0224D158984B512C42CE4A5"/>
                </w:placeholder>
                <w15:color w:val="000000"/>
                <w:text/>
              </w:sdtPr>
              <w:sdtEndPr/>
              <w:sdtContent>
                <w:r w:rsidRPr="00443F3A">
                  <w:rPr>
                    <w:color w:val="AEAAAA" w:themeColor="background2" w:themeShade="BF"/>
                  </w:rPr>
                  <w:t>(für Texteingabe bitte anklicken)</w:t>
                </w:r>
              </w:sdtContent>
            </w:sdt>
          </w:p>
        </w:tc>
      </w:tr>
      <w:tr w:rsidR="00F94FD0" w:rsidRPr="00443F3A" w14:paraId="38B26BD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C0FE433" w14:textId="77777777" w:rsidR="00BB112D" w:rsidRPr="00443F3A" w:rsidRDefault="00BB112D" w:rsidP="00496792">
            <w:pPr>
              <w:pStyle w:val="BoxBody"/>
            </w:pPr>
            <w:r w:rsidRPr="00443F3A">
              <w:t xml:space="preserve">Dritter Bericht: </w:t>
            </w:r>
            <w:sdt>
              <w:sdtPr>
                <w:rPr>
                  <w:color w:val="AEAAAA" w:themeColor="background2" w:themeShade="BF"/>
                </w:rPr>
                <w:id w:val="-962568192"/>
                <w:placeholder>
                  <w:docPart w:val="B30530B8162440579920917BA0946561"/>
                </w:placeholder>
                <w15:color w:val="000000"/>
                <w:text/>
              </w:sdtPr>
              <w:sdtEndPr/>
              <w:sdtContent>
                <w:r w:rsidRPr="00443F3A">
                  <w:rPr>
                    <w:color w:val="AEAAAA" w:themeColor="background2" w:themeShade="BF"/>
                  </w:rPr>
                  <w:t>(für Texteingabe bitte anklicken)</w:t>
                </w:r>
              </w:sdtContent>
            </w:sdt>
          </w:p>
        </w:tc>
      </w:tr>
      <w:tr w:rsidR="00BB112D" w:rsidRPr="00443F3A" w14:paraId="4050216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2FE005ED" w14:textId="77777777" w:rsidR="00BB112D" w:rsidRPr="00443F3A" w:rsidRDefault="00BB112D" w:rsidP="00496792">
            <w:pPr>
              <w:pStyle w:val="BoxBody"/>
            </w:pPr>
            <w:r w:rsidRPr="00443F3A">
              <w:t xml:space="preserve">Vierter Bericht: </w:t>
            </w:r>
            <w:sdt>
              <w:sdtPr>
                <w:rPr>
                  <w:color w:val="AEAAAA" w:themeColor="background2" w:themeShade="BF"/>
                </w:rPr>
                <w:id w:val="1105934417"/>
                <w:placeholder>
                  <w:docPart w:val="67814A09B3E5449AB5E4C5738491C428"/>
                </w:placeholder>
                <w15:color w:val="000000"/>
                <w:text/>
              </w:sdtPr>
              <w:sdtEndPr/>
              <w:sdtContent>
                <w:r w:rsidRPr="00443F3A">
                  <w:rPr>
                    <w:color w:val="AEAAAA" w:themeColor="background2" w:themeShade="BF"/>
                  </w:rPr>
                  <w:t>(für Texteingabe bitte anklicken)</w:t>
                </w:r>
              </w:sdtContent>
            </w:sdt>
          </w:p>
        </w:tc>
      </w:tr>
      <w:tr w:rsidR="00F3324C" w:rsidRPr="00551497" w14:paraId="78EFAB2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C8E720E" w14:textId="77777777" w:rsidR="00F3324C" w:rsidRPr="00551497" w:rsidRDefault="00F3324C" w:rsidP="00F3324C">
            <w:pPr>
              <w:pStyle w:val="BoxBody"/>
              <w:spacing w:after="20"/>
            </w:pPr>
            <w:r w:rsidRPr="00551497">
              <w:rPr>
                <w:b/>
                <w:bCs/>
                <w:i/>
                <w:iCs/>
              </w:rPr>
              <w:t xml:space="preserve">Dokumente: </w:t>
            </w:r>
            <w:r w:rsidRPr="00551497">
              <w:t>Bitte übermitteln Sie eine Kopie der Bestimmungen aller anwendbaren Gesamtarbeitsverträge, die die Berechnung des bezahlten Mindestjahresurlaubs auf einer Grundlage vorsehen, die vom Mindesturlaub von 2,5 Tagen für jeden Dienstmonat abweicht.</w:t>
            </w:r>
          </w:p>
          <w:p w14:paraId="3979B9A4" w14:textId="77777777" w:rsidR="00F3324C" w:rsidRPr="00551497" w:rsidRDefault="00F3324C" w:rsidP="00F3324C">
            <w:pPr>
              <w:pStyle w:val="BoxBody"/>
              <w:spacing w:before="20" w:after="120"/>
              <w:rPr>
                <w:rStyle w:val="Timesitalic"/>
                <w:rFonts w:ascii="Noto Sans" w:hAnsi="Noto Sans" w:cs="Noto Sans"/>
              </w:rPr>
            </w:pPr>
            <w:bookmarkStart w:id="39" w:name="lt_pId769"/>
            <w:r w:rsidRPr="00551497">
              <w:rPr>
                <w:rStyle w:val="Timesitalic"/>
                <w:rFonts w:ascii="Noto Sans" w:hAnsi="Noto Sans" w:cs="Noto Sans"/>
              </w:rPr>
              <w:t>(Norm A2.4 Absatz 2)</w:t>
            </w:r>
            <w:bookmarkEnd w:id="39"/>
          </w:p>
          <w:p w14:paraId="483A2023" w14:textId="347ED7AC" w:rsidR="00F3324C" w:rsidRPr="00551497" w:rsidRDefault="00F3324C" w:rsidP="00F3324C">
            <w:pPr>
              <w:pStyle w:val="BoxBody"/>
            </w:pPr>
            <w:r w:rsidRPr="00551497">
              <w:t>Soweit die Bestimmungen nicht in englischer, französischer oder spanischer Sprache verfügbar sind, geben Sie bitte eine Zusammenfassung in einer dieser Sprachen.</w:t>
            </w:r>
          </w:p>
        </w:tc>
      </w:tr>
      <w:tr w:rsidR="00F3324C" w:rsidRPr="00443F3A" w14:paraId="2203400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D856869" w14:textId="77777777" w:rsidR="00F3324C" w:rsidRPr="00443F3A" w:rsidRDefault="00F3324C" w:rsidP="00496792">
            <w:pPr>
              <w:pStyle w:val="BoxBody"/>
            </w:pPr>
            <w:r w:rsidRPr="00443F3A">
              <w:t xml:space="preserve">Erstbericht: </w:t>
            </w:r>
            <w:sdt>
              <w:sdtPr>
                <w:rPr>
                  <w:color w:val="AEAAAA" w:themeColor="background2" w:themeShade="BF"/>
                </w:rPr>
                <w:id w:val="93675115"/>
                <w:placeholder>
                  <w:docPart w:val="3E8A272701974968904DC6AEA5AB4221"/>
                </w:placeholder>
                <w15:color w:val="000000"/>
                <w:text/>
              </w:sdtPr>
              <w:sdtEndPr/>
              <w:sdtContent>
                <w:r w:rsidRPr="00443F3A">
                  <w:rPr>
                    <w:color w:val="AEAAAA" w:themeColor="background2" w:themeShade="BF"/>
                  </w:rPr>
                  <w:t>(für Texteingabe bitte anklicken)</w:t>
                </w:r>
              </w:sdtContent>
            </w:sdt>
          </w:p>
        </w:tc>
      </w:tr>
      <w:tr w:rsidR="00F3324C" w:rsidRPr="00443F3A" w14:paraId="43DAEF7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1BB91F2" w14:textId="77777777" w:rsidR="00F3324C" w:rsidRPr="00443F3A" w:rsidRDefault="00F3324C" w:rsidP="00496792">
            <w:pPr>
              <w:pStyle w:val="BoxBody"/>
            </w:pPr>
            <w:r w:rsidRPr="00443F3A">
              <w:t xml:space="preserve">Zweiter Bericht: </w:t>
            </w:r>
            <w:sdt>
              <w:sdtPr>
                <w:rPr>
                  <w:color w:val="AEAAAA" w:themeColor="background2" w:themeShade="BF"/>
                </w:rPr>
                <w:id w:val="1968547558"/>
                <w:placeholder>
                  <w:docPart w:val="8F37855226F34C339658B91E13E93188"/>
                </w:placeholder>
                <w15:color w:val="000000"/>
                <w:text/>
              </w:sdtPr>
              <w:sdtEndPr/>
              <w:sdtContent>
                <w:r w:rsidRPr="00443F3A">
                  <w:rPr>
                    <w:color w:val="AEAAAA" w:themeColor="background2" w:themeShade="BF"/>
                  </w:rPr>
                  <w:t>(für Texteingabe bitte anklicken)</w:t>
                </w:r>
              </w:sdtContent>
            </w:sdt>
          </w:p>
        </w:tc>
      </w:tr>
      <w:tr w:rsidR="00F3324C" w:rsidRPr="00443F3A" w14:paraId="4216C9B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121A07E" w14:textId="77777777" w:rsidR="00F3324C" w:rsidRPr="00443F3A" w:rsidRDefault="00F3324C" w:rsidP="00496792">
            <w:pPr>
              <w:pStyle w:val="BoxBody"/>
            </w:pPr>
            <w:r w:rsidRPr="00443F3A">
              <w:t xml:space="preserve">Dritter Bericht: </w:t>
            </w:r>
            <w:sdt>
              <w:sdtPr>
                <w:rPr>
                  <w:color w:val="AEAAAA" w:themeColor="background2" w:themeShade="BF"/>
                </w:rPr>
                <w:id w:val="664754006"/>
                <w:placeholder>
                  <w:docPart w:val="38E5517CE1E742F19D15EA13DC76B2AF"/>
                </w:placeholder>
                <w15:color w:val="000000"/>
                <w:text/>
              </w:sdtPr>
              <w:sdtEndPr/>
              <w:sdtContent>
                <w:r w:rsidRPr="00443F3A">
                  <w:rPr>
                    <w:color w:val="AEAAAA" w:themeColor="background2" w:themeShade="BF"/>
                  </w:rPr>
                  <w:t>(für Texteingabe bitte anklicken)</w:t>
                </w:r>
              </w:sdtContent>
            </w:sdt>
          </w:p>
        </w:tc>
      </w:tr>
      <w:tr w:rsidR="00F3324C" w:rsidRPr="00443F3A" w14:paraId="1150084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F44E69D" w14:textId="77777777" w:rsidR="00F3324C" w:rsidRPr="00443F3A" w:rsidRDefault="00F3324C" w:rsidP="00496792">
            <w:pPr>
              <w:pStyle w:val="BoxBody"/>
            </w:pPr>
            <w:r w:rsidRPr="00443F3A">
              <w:t xml:space="preserve">Vierter Bericht: </w:t>
            </w:r>
            <w:sdt>
              <w:sdtPr>
                <w:rPr>
                  <w:color w:val="AEAAAA" w:themeColor="background2" w:themeShade="BF"/>
                </w:rPr>
                <w:id w:val="-723914012"/>
                <w:placeholder>
                  <w:docPart w:val="EFACFEC837DB42C8B0F62545907040A3"/>
                </w:placeholder>
                <w15:color w:val="000000"/>
                <w:text/>
              </w:sdtPr>
              <w:sdtEndPr/>
              <w:sdtContent>
                <w:r w:rsidRPr="00443F3A">
                  <w:rPr>
                    <w:color w:val="AEAAAA" w:themeColor="background2" w:themeShade="BF"/>
                  </w:rPr>
                  <w:t>(für Texteingabe bitte anklicken)</w:t>
                </w:r>
              </w:sdtContent>
            </w:sdt>
          </w:p>
        </w:tc>
      </w:tr>
    </w:tbl>
    <w:p w14:paraId="465A4D5B" w14:textId="77777777" w:rsidR="00F3324C" w:rsidRPr="00551497" w:rsidRDefault="00F3324C" w:rsidP="00F3324C">
      <w:pPr>
        <w:pStyle w:val="DPara"/>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F3324C" w:rsidRPr="00551497" w14:paraId="05484612" w14:textId="77777777" w:rsidTr="00496792">
        <w:tc>
          <w:tcPr>
            <w:tcW w:w="9639" w:type="dxa"/>
            <w:shd w:val="clear" w:color="auto" w:fill="1E2DBE"/>
          </w:tcPr>
          <w:p w14:paraId="1156736E" w14:textId="34976323" w:rsidR="00F3324C" w:rsidRPr="00551497" w:rsidRDefault="00F3324C" w:rsidP="00EF58B7">
            <w:pPr>
              <w:pStyle w:val="TableHeaderLeft"/>
              <w:spacing w:before="50" w:after="50"/>
              <w:jc w:val="both"/>
            </w:pPr>
            <w:r w:rsidRPr="00551497">
              <w:lastRenderedPageBreak/>
              <w:t>Regel 2.5 – Heimschaffung</w:t>
            </w:r>
          </w:p>
          <w:p w14:paraId="3C96EE7F" w14:textId="2B3BF5F4" w:rsidR="00F3324C" w:rsidRPr="00551497" w:rsidRDefault="00F3324C" w:rsidP="00EF58B7">
            <w:pPr>
              <w:pStyle w:val="TableHeaderLeft"/>
              <w:spacing w:before="50" w:after="50"/>
              <w:jc w:val="both"/>
            </w:pPr>
            <w:r w:rsidRPr="00551497">
              <w:t>Norm A2.5.1 und A2.5.2; siehe auch Leitlinie B2.5</w:t>
            </w:r>
          </w:p>
        </w:tc>
      </w:tr>
      <w:tr w:rsidR="00F3324C" w:rsidRPr="00551497" w14:paraId="6A27C4A2" w14:textId="77777777" w:rsidTr="00496792">
        <w:tc>
          <w:tcPr>
            <w:tcW w:w="9639" w:type="dxa"/>
          </w:tcPr>
          <w:p w14:paraId="7FDB9EBD" w14:textId="7E4BC323" w:rsidR="00266AC2" w:rsidRPr="006D7D11" w:rsidRDefault="00266AC2" w:rsidP="00397246">
            <w:pPr>
              <w:pStyle w:val="BoxBody"/>
              <w:spacing w:after="20"/>
              <w:rPr>
                <w:b/>
                <w:bCs/>
              </w:rPr>
            </w:pPr>
            <w:bookmarkStart w:id="40" w:name="lt_pId778"/>
            <w:r w:rsidRPr="006D7D11">
              <w:rPr>
                <w:b/>
                <w:bCs/>
              </w:rPr>
              <w:t>Norm A2.5.1</w:t>
            </w:r>
            <w:r w:rsidR="00397246">
              <w:rPr>
                <w:b/>
                <w:bCs/>
              </w:rPr>
              <w:t xml:space="preserve"> </w:t>
            </w:r>
            <w:r w:rsidRPr="006D7D11">
              <w:rPr>
                <w:b/>
                <w:bCs/>
              </w:rPr>
              <w:t>–</w:t>
            </w:r>
            <w:r w:rsidR="00397246">
              <w:rPr>
                <w:b/>
                <w:bCs/>
              </w:rPr>
              <w:t xml:space="preserve"> </w:t>
            </w:r>
            <w:r w:rsidRPr="006D7D11">
              <w:rPr>
                <w:b/>
                <w:bCs/>
              </w:rPr>
              <w:t>Heimschaffung</w:t>
            </w:r>
            <w:bookmarkEnd w:id="40"/>
          </w:p>
          <w:p w14:paraId="40B4E267" w14:textId="228BA992" w:rsidR="00F3324C" w:rsidRPr="00551497" w:rsidRDefault="00266AC2" w:rsidP="009C4C40">
            <w:pPr>
              <w:pStyle w:val="BoxIndentbulletlist1"/>
              <w:spacing w:before="20" w:after="20"/>
              <w:ind w:left="340"/>
            </w:pPr>
            <w:r w:rsidRPr="00551497">
              <w:t>Seeleuten ist eine Heimschaffung zu gewähren, die für sie kostenlos ist, außer in Fällen, in denen der Code etwas anderes erlaubt.</w:t>
            </w:r>
          </w:p>
          <w:p w14:paraId="765E564B" w14:textId="7385354F" w:rsidR="00F3324C" w:rsidRPr="00551497" w:rsidRDefault="00266AC2" w:rsidP="009C4C40">
            <w:pPr>
              <w:pStyle w:val="BoxIndentbulletlist1"/>
              <w:spacing w:before="20" w:after="20"/>
              <w:ind w:left="340"/>
            </w:pPr>
            <w:r w:rsidRPr="00551497">
              <w:t>Seeleute haben in den folgenden Fällen Anspruch auf Heimschaffung:</w:t>
            </w:r>
          </w:p>
          <w:p w14:paraId="1690431C" w14:textId="77777777" w:rsidR="00266AC2" w:rsidRPr="00551497" w:rsidRDefault="00266AC2" w:rsidP="00397246">
            <w:pPr>
              <w:pStyle w:val="BoxIndentbulletlist2"/>
              <w:spacing w:before="10" w:after="10"/>
              <w:ind w:left="681"/>
            </w:pPr>
            <w:bookmarkStart w:id="41" w:name="lt_pId784"/>
            <w:r w:rsidRPr="00551497">
              <w:t>wenn der Beschäftigungsvertrag für Seeleute im Ausland endet;</w:t>
            </w:r>
            <w:bookmarkEnd w:id="41"/>
          </w:p>
          <w:p w14:paraId="376B4FD5" w14:textId="682BCB10" w:rsidR="00266AC2" w:rsidRPr="00551497" w:rsidRDefault="00266AC2" w:rsidP="00397246">
            <w:pPr>
              <w:pStyle w:val="BoxIndentbulletlist2"/>
              <w:spacing w:before="10" w:after="10"/>
              <w:ind w:left="681"/>
            </w:pPr>
            <w:bookmarkStart w:id="42" w:name="lt_pId786"/>
            <w:r w:rsidRPr="00551497">
              <w:t>wenn ihr Beschäftigungsvertrag für Seeleute durch:</w:t>
            </w:r>
            <w:bookmarkEnd w:id="42"/>
          </w:p>
          <w:p w14:paraId="2AE25CDF" w14:textId="6F1B1A65" w:rsidR="00266AC2" w:rsidRPr="00551497" w:rsidRDefault="00266AC2" w:rsidP="00397246">
            <w:pPr>
              <w:pStyle w:val="BoxIndentbulletlist2"/>
              <w:numPr>
                <w:ilvl w:val="1"/>
                <w:numId w:val="17"/>
              </w:numPr>
              <w:spacing w:before="10" w:after="10"/>
              <w:ind w:left="1020" w:hanging="340"/>
            </w:pPr>
            <w:bookmarkStart w:id="43" w:name="lt_pId788"/>
            <w:r w:rsidRPr="00551497">
              <w:t>den Reeder oder</w:t>
            </w:r>
            <w:bookmarkEnd w:id="43"/>
          </w:p>
          <w:p w14:paraId="49119D38" w14:textId="4640431D" w:rsidR="00266AC2" w:rsidRPr="00551497" w:rsidRDefault="00266AC2" w:rsidP="00397246">
            <w:pPr>
              <w:pStyle w:val="BoxIndentbulletlist2"/>
              <w:numPr>
                <w:ilvl w:val="1"/>
                <w:numId w:val="17"/>
              </w:numPr>
              <w:spacing w:before="10" w:after="10"/>
              <w:ind w:left="1020" w:hanging="340"/>
            </w:pPr>
            <w:bookmarkStart w:id="44" w:name="lt_pId790"/>
            <w:r w:rsidRPr="00551497">
              <w:t>die Seeleute aus berechtigten Gründen beendet wird;</w:t>
            </w:r>
            <w:bookmarkEnd w:id="44"/>
            <w:r w:rsidRPr="00551497">
              <w:t xml:space="preserve"> und</w:t>
            </w:r>
          </w:p>
          <w:p w14:paraId="43C94EC0" w14:textId="47EDEA46" w:rsidR="00266AC2" w:rsidRPr="00551497" w:rsidRDefault="00266AC2" w:rsidP="00397246">
            <w:pPr>
              <w:pStyle w:val="BoxIndentbulletlist2"/>
              <w:spacing w:before="10" w:after="10"/>
              <w:ind w:left="681"/>
            </w:pPr>
            <w:bookmarkStart w:id="45" w:name="lt_pId792"/>
            <w:r w:rsidRPr="00551497">
              <w:t>wenn die Seeleute nicht mehr in der Lage sind, ihre vertraglichen Aufgaben auszuführen, oder von ihnen nicht erwartet werden kann, dass sie sie unter den besonderen Umständen ausführen können.</w:t>
            </w:r>
            <w:bookmarkEnd w:id="45"/>
          </w:p>
          <w:p w14:paraId="4762BEA4" w14:textId="19B9163B" w:rsidR="00266AC2" w:rsidRPr="00551497" w:rsidRDefault="00266AC2" w:rsidP="009C4C40">
            <w:pPr>
              <w:pStyle w:val="BoxIndentbulletlist1"/>
              <w:spacing w:before="20" w:after="20"/>
              <w:ind w:left="340"/>
            </w:pPr>
            <w:bookmarkStart w:id="46" w:name="lt_pId794"/>
            <w:r w:rsidRPr="00551497">
              <w:t>Die Ansprüche von Seeleuten auf Heimschaffung sind in den innerstaatlichen Rechtsvorschriften oder sonsti</w:t>
            </w:r>
            <w:r w:rsidRPr="00551497">
              <w:softHyphen/>
              <w:t>gen Maßnahmen oder Gesamtarbeitsverträgen vorzusehen.</w:t>
            </w:r>
            <w:bookmarkEnd w:id="46"/>
          </w:p>
          <w:p w14:paraId="323862C9" w14:textId="5D09AE20" w:rsidR="00266AC2" w:rsidRPr="009C4C40" w:rsidRDefault="00266AC2" w:rsidP="009C4C40">
            <w:pPr>
              <w:pStyle w:val="BoxIndentbulletlist1"/>
              <w:spacing w:before="20" w:after="20"/>
              <w:ind w:left="340"/>
              <w:rPr>
                <w:spacing w:val="-2"/>
              </w:rPr>
            </w:pPr>
            <w:bookmarkStart w:id="47" w:name="lt_pId796"/>
            <w:r w:rsidRPr="009C4C40">
              <w:rPr>
                <w:spacing w:val="-2"/>
              </w:rPr>
              <w:t>Schiffe müssen eine finanzielle Sicherheit bereitstellen, um die Heimschaffung von Seeleuten zu gewährleisten.</w:t>
            </w:r>
            <w:bookmarkEnd w:id="47"/>
          </w:p>
          <w:p w14:paraId="38327E41" w14:textId="7685C378" w:rsidR="00266AC2" w:rsidRPr="00551497" w:rsidRDefault="00266AC2" w:rsidP="009C4C40">
            <w:pPr>
              <w:pStyle w:val="BoxIndentbulletlist1"/>
              <w:spacing w:before="20" w:after="20"/>
              <w:ind w:left="340"/>
            </w:pPr>
            <w:r w:rsidRPr="00551497">
              <w:t>Eine Kopie der anwendbaren innerstaatlichen Bestimmungen über die Heimschaffung muss auf den Schiffen mitgeführt und den Seeleuten in einer geeigneten Sprache zur Verfügung gestellt werden.</w:t>
            </w:r>
          </w:p>
          <w:p w14:paraId="0422572A" w14:textId="66A58E72" w:rsidR="00266AC2" w:rsidRPr="00551497" w:rsidRDefault="00266AC2" w:rsidP="009C4C40">
            <w:pPr>
              <w:pStyle w:val="BoxIndentbulletlist1"/>
              <w:spacing w:before="20" w:after="20"/>
              <w:ind w:left="340"/>
            </w:pPr>
            <w:r w:rsidRPr="00551497">
              <w:t xml:space="preserve">Die Heimschaffung von Seeleuten auf Schiffen, die einen Hafen anlaufen oder in den Gewässern eines Landes verkehren, </w:t>
            </w:r>
            <w:r w:rsidR="00397246">
              <w:t>muss</w:t>
            </w:r>
            <w:r w:rsidRPr="00551497">
              <w:t xml:space="preserve"> erleichtert</w:t>
            </w:r>
            <w:r w:rsidR="00397246">
              <w:t xml:space="preserve"> werden</w:t>
            </w:r>
            <w:r w:rsidRPr="00551497">
              <w:t>.</w:t>
            </w:r>
          </w:p>
          <w:p w14:paraId="368ECEAC" w14:textId="4A179511" w:rsidR="00266AC2" w:rsidRDefault="00266AC2" w:rsidP="009C4C40">
            <w:pPr>
              <w:pStyle w:val="BoxIndentbulletlist1"/>
              <w:spacing w:before="20" w:after="20"/>
              <w:ind w:left="340"/>
            </w:pPr>
            <w:r w:rsidRPr="00551497">
              <w:t>Die Heimschaffung von Seeleuten darf nicht wegen der finanziellen Situation des Reeders oder wegen dessen Ablehnung, die Seeleute zu ersetzen, verweigert werden.</w:t>
            </w:r>
          </w:p>
          <w:p w14:paraId="2D44B7ED" w14:textId="0C00F5C9" w:rsidR="00F871DA" w:rsidRPr="00F871DA" w:rsidRDefault="00F871DA" w:rsidP="009C4C40">
            <w:pPr>
              <w:pStyle w:val="BoxIndentbulletlist1"/>
              <w:spacing w:before="20" w:after="20"/>
              <w:ind w:left="340"/>
            </w:pPr>
            <w:r w:rsidRPr="00F871DA">
              <w:t>Die Mitglieder haben zusammenzuarbeiten, um die unverzügliche Heimschaffung von Seeleuten zu erleich</w:t>
            </w:r>
            <w:r>
              <w:softHyphen/>
            </w:r>
            <w:r w:rsidRPr="00F871DA">
              <w:t>tern, insbesondere wenn sie als im Stich gelassen gelten, und um sicherzustellen, dass Seeleuten, die auf einem Schiff angeheuert wurden, um in ihrem Hoheitsgebiet oder auf einem Schiff unter ihrer Flagge im Stich gelassene Seeleute abzulösen, die Rechte und Ansprüche aufgrund dieses Übereinkommens gewährt wer</w:t>
            </w:r>
            <w:r>
              <w:softHyphen/>
            </w:r>
            <w:r w:rsidRPr="00F871DA">
              <w:t>den.</w:t>
            </w:r>
          </w:p>
          <w:p w14:paraId="7BA73B18" w14:textId="4029016C" w:rsidR="00266AC2" w:rsidRPr="006D7D11" w:rsidRDefault="00266AC2" w:rsidP="00921CC8">
            <w:pPr>
              <w:pStyle w:val="BoxBody"/>
              <w:keepNext/>
              <w:keepLines/>
              <w:spacing w:after="20"/>
              <w:rPr>
                <w:b/>
                <w:bCs/>
              </w:rPr>
            </w:pPr>
            <w:bookmarkStart w:id="48" w:name="lt_pId803"/>
            <w:r w:rsidRPr="006D7D11">
              <w:rPr>
                <w:b/>
                <w:bCs/>
              </w:rPr>
              <w:t>Norm A2.5.2 – Finanzielle Sicherheit</w:t>
            </w:r>
            <w:bookmarkEnd w:id="48"/>
          </w:p>
          <w:p w14:paraId="1C216306" w14:textId="6510B54C" w:rsidR="00F3324C" w:rsidRPr="00551497" w:rsidRDefault="00266AC2" w:rsidP="00921CC8">
            <w:pPr>
              <w:pStyle w:val="BoxIndentbulletlist1"/>
              <w:keepNext/>
              <w:keepLines/>
              <w:spacing w:before="20" w:after="20"/>
              <w:ind w:left="340"/>
            </w:pPr>
            <w:r w:rsidRPr="00551497">
              <w:t>Für Schiffe muss ein wirksames System der finanziellen Sicherheit bestehen, um Seeleute im Fall ihres Im-Stich-Lassens zu unterstützen.</w:t>
            </w:r>
          </w:p>
          <w:p w14:paraId="47E0A6AF" w14:textId="1392990E" w:rsidR="00F3324C" w:rsidRPr="00551497" w:rsidRDefault="00266AC2" w:rsidP="00921CC8">
            <w:pPr>
              <w:pStyle w:val="BoxIndentbulletlist1"/>
              <w:keepNext/>
              <w:keepLines/>
              <w:spacing w:before="20" w:after="20"/>
              <w:ind w:left="340"/>
            </w:pPr>
            <w:r w:rsidRPr="00551497">
              <w:t>Seeleute gelten als im Stich gelassen, wenn die Reeder:</w:t>
            </w:r>
          </w:p>
          <w:p w14:paraId="5DD93237" w14:textId="77777777" w:rsidR="00266AC2" w:rsidRPr="00551497" w:rsidRDefault="00266AC2" w:rsidP="00397246">
            <w:pPr>
              <w:pStyle w:val="BoxIndentbulletlist2"/>
              <w:spacing w:before="10" w:after="10"/>
              <w:ind w:left="681"/>
            </w:pPr>
            <w:r w:rsidRPr="00551497">
              <w:t>die Kosten für die Heimschaffung der Seeleute nicht übernehmen; oder</w:t>
            </w:r>
          </w:p>
          <w:p w14:paraId="706846D6" w14:textId="109A9744" w:rsidR="00266AC2" w:rsidRPr="00551497" w:rsidRDefault="00266AC2" w:rsidP="00397246">
            <w:pPr>
              <w:pStyle w:val="BoxIndentbulletlist2"/>
              <w:spacing w:before="10" w:after="10"/>
              <w:ind w:left="681"/>
            </w:pPr>
            <w:bookmarkStart w:id="49" w:name="lt_pId810"/>
            <w:r w:rsidRPr="00551497">
              <w:t>den Seeleuten nicht den notwendigen Unterhalt und die notwendige Unterstützung gewähren; oder</w:t>
            </w:r>
            <w:bookmarkEnd w:id="49"/>
          </w:p>
          <w:p w14:paraId="6B727E4B" w14:textId="4D080B1C" w:rsidR="00266AC2" w:rsidRPr="00551497" w:rsidRDefault="00266AC2" w:rsidP="00397246">
            <w:pPr>
              <w:pStyle w:val="BoxIndentbulletlist2"/>
              <w:spacing w:before="10" w:after="10"/>
              <w:ind w:left="681"/>
            </w:pPr>
            <w:bookmarkStart w:id="50" w:name="lt_pId812"/>
            <w:r w:rsidRPr="00551497">
              <w:t xml:space="preserve">auf andere Weise einseitig ihre Beziehungen zu den Seeleuten beendet haben; darunter fällt auch die Nichtzahlung </w:t>
            </w:r>
            <w:proofErr w:type="gramStart"/>
            <w:r w:rsidRPr="00551497">
              <w:t>vertraglich vereinbarter Heuern</w:t>
            </w:r>
            <w:proofErr w:type="gramEnd"/>
            <w:r w:rsidRPr="00551497">
              <w:t xml:space="preserve"> für einen Zeitraum von mindestens zwei Monaten.</w:t>
            </w:r>
            <w:bookmarkEnd w:id="50"/>
          </w:p>
          <w:p w14:paraId="646345C1" w14:textId="012ADFAD" w:rsidR="00266AC2" w:rsidRPr="00551497" w:rsidRDefault="00266AC2" w:rsidP="009C4C40">
            <w:pPr>
              <w:pStyle w:val="BoxIndentbulletlist1"/>
              <w:spacing w:before="20" w:after="20"/>
              <w:ind w:left="340"/>
            </w:pPr>
            <w:r w:rsidRPr="00551497">
              <w:t>Schiffe, die gemäß Regel 5.1.3 zu zertifizieren sind, müssen ein Zertifikat oder einen anderen Nachweis der finanziellen Sicherheit an Bord mit sich führen und an einer gut sichtbaren Stelle aushängen.</w:t>
            </w:r>
          </w:p>
          <w:p w14:paraId="52D54F1E" w14:textId="78516EF8" w:rsidR="00F3324C" w:rsidRPr="00551497" w:rsidRDefault="00266AC2" w:rsidP="009C4C40">
            <w:pPr>
              <w:pStyle w:val="BoxIndentbulletlist1"/>
              <w:spacing w:before="20" w:after="20"/>
              <w:ind w:left="340"/>
              <w:rPr>
                <w:sz w:val="17"/>
                <w:szCs w:val="17"/>
              </w:rPr>
            </w:pPr>
            <w:r w:rsidRPr="00551497">
              <w:t>Das System der finanziellen Sicherheit für den Fall der Zurücklassung von Seeleuten muss ausreichend sein, um Folgendes zu decken:</w:t>
            </w:r>
          </w:p>
          <w:p w14:paraId="5F3F0490" w14:textId="77777777" w:rsidR="00BA0BE4" w:rsidRPr="00551497" w:rsidRDefault="00BA0BE4" w:rsidP="00397246">
            <w:pPr>
              <w:pStyle w:val="BoxIndentbulletlist2"/>
              <w:spacing w:before="10" w:after="10"/>
              <w:ind w:left="681"/>
            </w:pPr>
            <w:proofErr w:type="spellStart"/>
            <w:r w:rsidRPr="00551497">
              <w:t>ungezahlte</w:t>
            </w:r>
            <w:proofErr w:type="spellEnd"/>
            <w:r w:rsidRPr="00551497">
              <w:t xml:space="preserve"> Heuern und andere den Seeleuten vom Reeder zu gewährende Leistungen, beschränkt auf vier Monate;</w:t>
            </w:r>
          </w:p>
          <w:p w14:paraId="0F9EE8D3" w14:textId="2D459875" w:rsidR="00BA0BE4" w:rsidRPr="00551497" w:rsidRDefault="00BA0BE4" w:rsidP="00397246">
            <w:pPr>
              <w:pStyle w:val="BoxIndentbulletlist2"/>
              <w:spacing w:before="10" w:after="10"/>
              <w:ind w:left="681"/>
            </w:pPr>
            <w:bookmarkStart w:id="51" w:name="lt_pId820"/>
            <w:r w:rsidRPr="00551497">
              <w:t>alle den Seeleuten entstandenen angemessenen Aufwendungen, einschließlich der Kosten der Heim</w:t>
            </w:r>
            <w:r w:rsidRPr="00551497">
              <w:softHyphen/>
              <w:t>schaffung;</w:t>
            </w:r>
            <w:bookmarkEnd w:id="51"/>
            <w:r w:rsidRPr="00551497">
              <w:t xml:space="preserve"> und</w:t>
            </w:r>
          </w:p>
          <w:p w14:paraId="106768AF" w14:textId="3CE1D9D3" w:rsidR="00266AC2" w:rsidRPr="00551497" w:rsidRDefault="00BA0BE4" w:rsidP="00397246">
            <w:pPr>
              <w:pStyle w:val="BoxIndentbulletlist2"/>
              <w:spacing w:before="10" w:after="10"/>
              <w:ind w:left="681"/>
              <w:rPr>
                <w:sz w:val="17"/>
                <w:szCs w:val="17"/>
              </w:rPr>
            </w:pPr>
            <w:bookmarkStart w:id="52" w:name="lt_pId822"/>
            <w:r w:rsidRPr="00551497">
              <w:t>die grundlegenden Bedürfnisse der Seeleute, wie z. B.: angemessene Ernährung, erforderliche Beklei</w:t>
            </w:r>
            <w:r w:rsidR="00397246">
              <w:softHyphen/>
            </w:r>
            <w:r w:rsidRPr="00551497">
              <w:t>dung, Unterkunft, Trinkwasserversorgung, für das Überleben an Bord des Schiffes ausreichen</w:t>
            </w:r>
            <w:r w:rsidRPr="00551497">
              <w:softHyphen/>
              <w:t>der Treib</w:t>
            </w:r>
            <w:r w:rsidR="00397246">
              <w:softHyphen/>
            </w:r>
            <w:r w:rsidRPr="00551497">
              <w:t>stoff sowie notwendige medizinische Betreuung.</w:t>
            </w:r>
            <w:bookmarkEnd w:id="52"/>
          </w:p>
        </w:tc>
      </w:tr>
      <w:tr w:rsidR="00F3324C" w:rsidRPr="00551497" w14:paraId="721E1707" w14:textId="77777777" w:rsidTr="00496792">
        <w:tc>
          <w:tcPr>
            <w:tcW w:w="9639" w:type="dxa"/>
          </w:tcPr>
          <w:p w14:paraId="12AF6A7F" w14:textId="3B44828B" w:rsidR="00F3324C" w:rsidRPr="00551497" w:rsidRDefault="00F3324C" w:rsidP="00496792">
            <w:pPr>
              <w:pStyle w:val="BoxBody"/>
            </w:pPr>
            <w:r w:rsidRPr="00551497">
              <w:t xml:space="preserve">Ausreichende Angaben zu allen Punkten sind in </w:t>
            </w:r>
            <w:r w:rsidRPr="00551497">
              <w:rPr>
                <w:spacing w:val="-1"/>
              </w:rPr>
              <w:t>dem beigefügten Beschäftigungsvertrag für Seeleute </w:t>
            </w:r>
            <w:sdt>
              <w:sdtPr>
                <w:rPr>
                  <w:spacing w:val="-1"/>
                </w:rPr>
                <w:id w:val="-1988230858"/>
                <w14:checkbox>
                  <w14:checked w14:val="0"/>
                  <w14:checkedState w14:val="2612" w14:font="MS Gothic"/>
                  <w14:uncheckedState w14:val="2610" w14:font="MS Gothic"/>
                </w14:checkbox>
              </w:sdtPr>
              <w:sdtEndPr/>
              <w:sdtContent>
                <w:r w:rsidRPr="00551497">
                  <w:rPr>
                    <w:rFonts w:ascii="Segoe UI Symbol" w:eastAsia="MS Gothic" w:hAnsi="Segoe UI Symbol" w:cs="Segoe UI Symbol"/>
                    <w:spacing w:val="-1"/>
                  </w:rPr>
                  <w:t>☐</w:t>
                </w:r>
              </w:sdtContent>
            </w:sdt>
            <w:r w:rsidRPr="00551497">
              <w:rPr>
                <w:spacing w:val="-1"/>
              </w:rPr>
              <w:t xml:space="preserve"> / den beigefügten Bestimmungen des Gesamtarbeitsvertrags</w:t>
            </w:r>
            <w:r w:rsidRPr="00551497">
              <w:t> </w:t>
            </w:r>
            <w:sdt>
              <w:sdtPr>
                <w:id w:val="-1237008831"/>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xml:space="preserve"> </w:t>
            </w:r>
            <w:r w:rsidR="00BA0BE4" w:rsidRPr="00551497">
              <w:t>/ der beigefügten Seearbeits-Konformitätserklärung, Teil I </w:t>
            </w:r>
            <w:sdt>
              <w:sdtPr>
                <w:id w:val="-956406791"/>
                <w14:checkbox>
                  <w14:checked w14:val="0"/>
                  <w14:checkedState w14:val="2612" w14:font="MS Gothic"/>
                  <w14:uncheckedState w14:val="2610" w14:font="MS Gothic"/>
                </w14:checkbox>
              </w:sdtPr>
              <w:sdtEndPr/>
              <w:sdtContent>
                <w:r w:rsidR="00BA0BE4" w:rsidRPr="00551497">
                  <w:rPr>
                    <w:rFonts w:ascii="Segoe UI Symbol" w:eastAsia="MS Gothic" w:hAnsi="Segoe UI Symbol" w:cs="Segoe UI Symbol"/>
                  </w:rPr>
                  <w:t>☐</w:t>
                </w:r>
              </w:sdtContent>
            </w:sdt>
            <w:r w:rsidR="00BA0BE4" w:rsidRPr="00551497">
              <w:t>/ Teil II </w:t>
            </w:r>
            <w:sdt>
              <w:sdtPr>
                <w:id w:val="-1407065468"/>
                <w14:checkbox>
                  <w14:checked w14:val="0"/>
                  <w14:checkedState w14:val="2612" w14:font="MS Gothic"/>
                  <w14:uncheckedState w14:val="2610" w14:font="MS Gothic"/>
                </w14:checkbox>
              </w:sdtPr>
              <w:sdtEndPr/>
              <w:sdtContent>
                <w:r w:rsidR="00BA0BE4" w:rsidRPr="00551497">
                  <w:rPr>
                    <w:rFonts w:ascii="Segoe UI Symbol" w:eastAsia="MS Gothic" w:hAnsi="Segoe UI Symbol" w:cs="Segoe UI Symbol"/>
                  </w:rPr>
                  <w:t>☐</w:t>
                </w:r>
              </w:sdtContent>
            </w:sdt>
            <w:r w:rsidR="00BA0BE4" w:rsidRPr="00551497">
              <w:t>, zu finden.</w:t>
            </w:r>
          </w:p>
          <w:p w14:paraId="6E955656" w14:textId="2C3FFDD7" w:rsidR="00F3324C" w:rsidRPr="00551497" w:rsidRDefault="00F3324C" w:rsidP="00496792">
            <w:pPr>
              <w:pStyle w:val="BoxBody"/>
            </w:pPr>
            <w:r w:rsidRPr="00551497">
              <w:rPr>
                <w:b/>
                <w:bCs/>
                <w:i/>
                <w:iCs/>
              </w:rPr>
              <w:t xml:space="preserve">Kreuzen Sie bitte eines oder </w:t>
            </w:r>
            <w:r w:rsidR="00BA0BE4" w:rsidRPr="00551497">
              <w:rPr>
                <w:b/>
                <w:bCs/>
                <w:i/>
                <w:iCs/>
              </w:rPr>
              <w:t>mehrere</w:t>
            </w:r>
            <w:r w:rsidRPr="00551497">
              <w:rPr>
                <w:b/>
                <w:bCs/>
                <w:i/>
                <w:iCs/>
              </w:rPr>
              <w:t xml:space="preserve"> der Kästchen an oder erteilen Sie die nachstehend erbetenen Auskünfte.</w:t>
            </w:r>
            <w:r w:rsidRPr="00551497">
              <w:t xml:space="preserve"> </w:t>
            </w:r>
          </w:p>
        </w:tc>
      </w:tr>
      <w:tr w:rsidR="00F3324C" w:rsidRPr="00551497" w14:paraId="5693F48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7665611" w14:textId="3B159B95" w:rsidR="00F3324C" w:rsidRPr="00551497" w:rsidRDefault="00BA0BE4" w:rsidP="00496792">
            <w:pPr>
              <w:pStyle w:val="TableTextLeft"/>
              <w:spacing w:before="60"/>
              <w:jc w:val="both"/>
            </w:pPr>
            <w:r w:rsidRPr="00551497">
              <w:lastRenderedPageBreak/>
              <w:t>Welche Art von finanzieller Sicherheit wird von Schiffen, die unter der Flagge Ihres Landes fahren, geleistet?</w:t>
            </w:r>
          </w:p>
          <w:p w14:paraId="7C007AA7" w14:textId="2F44994E" w:rsidR="00F3324C" w:rsidRPr="00551497" w:rsidRDefault="00F3324C" w:rsidP="00496792">
            <w:pPr>
              <w:pStyle w:val="TableTextLeft"/>
              <w:keepLines/>
              <w:spacing w:after="120"/>
              <w:jc w:val="both"/>
              <w:rPr>
                <w:i/>
                <w:iCs/>
              </w:rPr>
            </w:pPr>
            <w:r w:rsidRPr="00551497">
              <w:rPr>
                <w:i/>
                <w:iCs/>
              </w:rPr>
              <w:t>(</w:t>
            </w:r>
            <w:r w:rsidR="00BA0BE4" w:rsidRPr="00551497">
              <w:rPr>
                <w:rStyle w:val="Timesitalic"/>
                <w:rFonts w:ascii="Noto Sans" w:hAnsi="Noto Sans" w:cs="Noto Sans"/>
              </w:rPr>
              <w:t>Regel 2.5 Absatz 2</w:t>
            </w:r>
            <w:r w:rsidRPr="00551497">
              <w:rPr>
                <w:i/>
                <w:iCs/>
              </w:rPr>
              <w:t>)</w:t>
            </w:r>
          </w:p>
          <w:p w14:paraId="1040333B" w14:textId="7DB8D27E" w:rsidR="00BA0BE4" w:rsidRPr="00551497" w:rsidRDefault="00BA0BE4" w:rsidP="00BA0BE4">
            <w:pPr>
              <w:pStyle w:val="TableTextLeft"/>
              <w:spacing w:before="60"/>
              <w:jc w:val="both"/>
            </w:pPr>
            <w:r w:rsidRPr="00551497">
              <w:t>Schreibt die innerstaatliche Gesetzgebung die Gewährleistung eines schnellen und wirksamen Systems der finan</w:t>
            </w:r>
            <w:r w:rsidRPr="00551497">
              <w:softHyphen/>
              <w:t>ziellen Sicherheit vor, um Seeleute im Falle ihres Im-Stich-Lassens zu unterstützen?</w:t>
            </w:r>
          </w:p>
          <w:p w14:paraId="09FA29A0" w14:textId="562C2F62" w:rsidR="00BA0BE4" w:rsidRPr="00551497" w:rsidRDefault="00BA0BE4" w:rsidP="00BA0BE4">
            <w:pPr>
              <w:pStyle w:val="TableTextLeft"/>
              <w:keepLines/>
              <w:spacing w:after="120"/>
              <w:jc w:val="both"/>
              <w:rPr>
                <w:i/>
                <w:iCs/>
              </w:rPr>
            </w:pPr>
            <w:r w:rsidRPr="00551497">
              <w:rPr>
                <w:i/>
                <w:iCs/>
              </w:rPr>
              <w:t>(</w:t>
            </w:r>
            <w:r w:rsidRPr="00551497">
              <w:rPr>
                <w:i/>
              </w:rPr>
              <w:t>Norm A2.5.2 Absatz 1</w:t>
            </w:r>
            <w:r w:rsidRPr="00551497">
              <w:rPr>
                <w:i/>
                <w:iCs/>
              </w:rPr>
              <w:t>)</w:t>
            </w:r>
          </w:p>
          <w:p w14:paraId="1D1F352F" w14:textId="5F73FCD5" w:rsidR="00BA0BE4" w:rsidRPr="00551497" w:rsidRDefault="00BA0BE4" w:rsidP="00BA0BE4">
            <w:pPr>
              <w:pStyle w:val="TableTextLeft"/>
              <w:spacing w:before="60"/>
              <w:jc w:val="both"/>
            </w:pPr>
            <w:r w:rsidRPr="00551497">
              <w:t>Falls ja, geben Sie bitte die anwendbaren innerstaatlichen Bestimmungen an, geben Sie den jeweiligen Wortlaut wieder und geben Sie an, ob das System der finanziellen Sicherheit nach Beratung mit den betroffenen Verbän</w:t>
            </w:r>
            <w:r w:rsidRPr="00551497">
              <w:softHyphen/>
              <w:t>den der Reeder und der Seeleute festgelegt wurde.</w:t>
            </w:r>
          </w:p>
          <w:p w14:paraId="396E4683" w14:textId="329A18C7" w:rsidR="00F3324C" w:rsidRPr="00551497" w:rsidRDefault="00BA0BE4" w:rsidP="00BA0BE4">
            <w:pPr>
              <w:pStyle w:val="TableTextLeft"/>
              <w:keepLines/>
              <w:spacing w:after="60"/>
              <w:jc w:val="both"/>
            </w:pPr>
            <w:r w:rsidRPr="00551497">
              <w:rPr>
                <w:i/>
                <w:iCs/>
              </w:rPr>
              <w:t>(</w:t>
            </w:r>
            <w:r w:rsidRPr="00551497">
              <w:rPr>
                <w:i/>
              </w:rPr>
              <w:t>Norm A2.5.2 Absatz 3</w:t>
            </w:r>
            <w:r w:rsidRPr="00551497">
              <w:rPr>
                <w:i/>
                <w:iCs/>
              </w:rPr>
              <w:t>)</w:t>
            </w:r>
          </w:p>
        </w:tc>
      </w:tr>
      <w:tr w:rsidR="00F3324C" w:rsidRPr="00443F3A" w14:paraId="1314421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5185F7F" w14:textId="77777777" w:rsidR="00F3324C" w:rsidRPr="00443F3A" w:rsidRDefault="00F3324C" w:rsidP="00496792">
            <w:pPr>
              <w:pStyle w:val="BoxBody"/>
            </w:pPr>
            <w:r w:rsidRPr="00443F3A">
              <w:t xml:space="preserve">Erstbericht: </w:t>
            </w:r>
            <w:sdt>
              <w:sdtPr>
                <w:rPr>
                  <w:color w:val="AEAAAA" w:themeColor="background2" w:themeShade="BF"/>
                </w:rPr>
                <w:id w:val="440881448"/>
                <w:placeholder>
                  <w:docPart w:val="5890E50C14EE4C3887D324578990CE26"/>
                </w:placeholder>
                <w15:color w:val="000000"/>
                <w:text/>
              </w:sdtPr>
              <w:sdtEndPr/>
              <w:sdtContent>
                <w:r w:rsidRPr="00443F3A">
                  <w:rPr>
                    <w:color w:val="AEAAAA" w:themeColor="background2" w:themeShade="BF"/>
                  </w:rPr>
                  <w:t>(für Texteingabe bitte anklicken)</w:t>
                </w:r>
              </w:sdtContent>
            </w:sdt>
          </w:p>
        </w:tc>
      </w:tr>
      <w:tr w:rsidR="00F3324C" w:rsidRPr="00443F3A" w14:paraId="5BBDA61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B3718C3" w14:textId="77777777" w:rsidR="00F3324C" w:rsidRPr="00443F3A" w:rsidRDefault="00F3324C" w:rsidP="00496792">
            <w:pPr>
              <w:pStyle w:val="BoxBody"/>
            </w:pPr>
            <w:r w:rsidRPr="00443F3A">
              <w:t xml:space="preserve">Zweiter Bericht: </w:t>
            </w:r>
            <w:sdt>
              <w:sdtPr>
                <w:rPr>
                  <w:color w:val="AEAAAA" w:themeColor="background2" w:themeShade="BF"/>
                </w:rPr>
                <w:id w:val="-1202241655"/>
                <w:placeholder>
                  <w:docPart w:val="46DFA9A07B104F5AA2F0F7D2B2911BA8"/>
                </w:placeholder>
                <w15:color w:val="000000"/>
                <w:text/>
              </w:sdtPr>
              <w:sdtEndPr/>
              <w:sdtContent>
                <w:r w:rsidRPr="00443F3A">
                  <w:rPr>
                    <w:color w:val="AEAAAA" w:themeColor="background2" w:themeShade="BF"/>
                  </w:rPr>
                  <w:t>(für Texteingabe bitte anklicken)</w:t>
                </w:r>
              </w:sdtContent>
            </w:sdt>
          </w:p>
        </w:tc>
      </w:tr>
      <w:tr w:rsidR="00F3324C" w:rsidRPr="00443F3A" w14:paraId="64134AD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159A85FF" w14:textId="77777777" w:rsidR="00F3324C" w:rsidRPr="00443F3A" w:rsidRDefault="00F3324C" w:rsidP="00496792">
            <w:pPr>
              <w:pStyle w:val="BoxBody"/>
            </w:pPr>
            <w:r w:rsidRPr="00443F3A">
              <w:t xml:space="preserve">Dritter Bericht: </w:t>
            </w:r>
            <w:sdt>
              <w:sdtPr>
                <w:rPr>
                  <w:color w:val="AEAAAA" w:themeColor="background2" w:themeShade="BF"/>
                </w:rPr>
                <w:id w:val="-808940391"/>
                <w:placeholder>
                  <w:docPart w:val="C0DC8474C18449FEB9D255EC56C89A21"/>
                </w:placeholder>
                <w15:color w:val="000000"/>
                <w:text/>
              </w:sdtPr>
              <w:sdtEndPr/>
              <w:sdtContent>
                <w:r w:rsidRPr="00443F3A">
                  <w:rPr>
                    <w:color w:val="AEAAAA" w:themeColor="background2" w:themeShade="BF"/>
                  </w:rPr>
                  <w:t>(für Texteingabe bitte anklicken)</w:t>
                </w:r>
              </w:sdtContent>
            </w:sdt>
          </w:p>
        </w:tc>
      </w:tr>
      <w:tr w:rsidR="00F3324C" w:rsidRPr="00443F3A" w14:paraId="3CF83CA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532B3E0C" w14:textId="77777777" w:rsidR="00F3324C" w:rsidRPr="00443F3A" w:rsidRDefault="00F3324C" w:rsidP="00496792">
            <w:pPr>
              <w:pStyle w:val="BoxBody"/>
            </w:pPr>
            <w:r w:rsidRPr="00443F3A">
              <w:t xml:space="preserve">Vierter Bericht: </w:t>
            </w:r>
            <w:sdt>
              <w:sdtPr>
                <w:rPr>
                  <w:color w:val="AEAAAA" w:themeColor="background2" w:themeShade="BF"/>
                </w:rPr>
                <w:id w:val="844521070"/>
                <w:placeholder>
                  <w:docPart w:val="3A9376B69C064841930C6483BD72915E"/>
                </w:placeholder>
                <w15:color w:val="000000"/>
                <w:text/>
              </w:sdtPr>
              <w:sdtEndPr/>
              <w:sdtContent>
                <w:r w:rsidRPr="00443F3A">
                  <w:rPr>
                    <w:color w:val="AEAAAA" w:themeColor="background2" w:themeShade="BF"/>
                  </w:rPr>
                  <w:t>(für Texteingabe bitte anklicken)</w:t>
                </w:r>
              </w:sdtContent>
            </w:sdt>
          </w:p>
        </w:tc>
      </w:tr>
      <w:tr w:rsidR="00F3324C" w:rsidRPr="00443F3A" w14:paraId="5AD1FE8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A3CD5C0" w14:textId="0A95A98F" w:rsidR="00F3324C" w:rsidRPr="00443F3A" w:rsidRDefault="00BA0BE4" w:rsidP="00496792">
            <w:pPr>
              <w:pStyle w:val="TableTextLeft"/>
              <w:spacing w:before="60"/>
              <w:jc w:val="both"/>
            </w:pPr>
            <w:r w:rsidRPr="00443F3A">
              <w:t>Unter welchen Umständen (einschließlich der maximalen Dienstzeit an Bord von Schiffen) haben Seeleute ein Recht auf Heimschaffung?</w:t>
            </w:r>
          </w:p>
          <w:p w14:paraId="2AE0E7DD" w14:textId="4CB34CF0" w:rsidR="00F3324C" w:rsidRPr="00443F3A" w:rsidRDefault="00F3324C" w:rsidP="009C4C40">
            <w:pPr>
              <w:pStyle w:val="TableTextLeft"/>
              <w:spacing w:after="120"/>
              <w:jc w:val="both"/>
              <w:rPr>
                <w:i/>
                <w:iCs/>
              </w:rPr>
            </w:pPr>
            <w:r w:rsidRPr="00443F3A">
              <w:rPr>
                <w:i/>
                <w:iCs/>
              </w:rPr>
              <w:t>(</w:t>
            </w:r>
            <w:r w:rsidR="00BA0BE4" w:rsidRPr="00443F3A">
              <w:rPr>
                <w:rStyle w:val="Timesitalic"/>
                <w:rFonts w:ascii="Noto Sans" w:hAnsi="Noto Sans" w:cs="Noto Sans"/>
              </w:rPr>
              <w:t xml:space="preserve">Regel 2.5 Absatz 1; Norm A2.5.1 Absätze 1 </w:t>
            </w:r>
            <w:r w:rsidR="00BA0BE4" w:rsidRPr="00443F3A">
              <w:rPr>
                <w:rStyle w:val="Timesitalic"/>
                <w:rFonts w:ascii="Noto Sans" w:hAnsi="Noto Sans" w:cs="Noto Sans"/>
                <w:i w:val="0"/>
                <w:iCs w:val="0"/>
              </w:rPr>
              <w:t>u</w:t>
            </w:r>
            <w:r w:rsidR="00BA0BE4" w:rsidRPr="00443F3A">
              <w:t>nd</w:t>
            </w:r>
            <w:r w:rsidR="00BA0BE4" w:rsidRPr="00443F3A">
              <w:rPr>
                <w:rStyle w:val="Timesitalic"/>
                <w:rFonts w:ascii="Noto Sans" w:hAnsi="Noto Sans" w:cs="Noto Sans"/>
              </w:rPr>
              <w:t xml:space="preserve"> 2; </w:t>
            </w:r>
            <w:r w:rsidR="00BA0BE4" w:rsidRPr="00443F3A">
              <w:t xml:space="preserve">siehe Anleitungen in </w:t>
            </w:r>
            <w:r w:rsidR="00BA0BE4" w:rsidRPr="00443F3A">
              <w:rPr>
                <w:i/>
                <w:iCs/>
              </w:rPr>
              <w:t>Leitlinie</w:t>
            </w:r>
            <w:r w:rsidR="00BA0BE4" w:rsidRPr="00443F3A">
              <w:rPr>
                <w:rStyle w:val="Timesitalic"/>
                <w:rFonts w:ascii="Noto Sans" w:hAnsi="Noto Sans" w:cs="Noto Sans"/>
              </w:rPr>
              <w:t xml:space="preserve"> B2.5.1 Absätze 1 </w:t>
            </w:r>
            <w:r w:rsidR="00BA0BE4" w:rsidRPr="00443F3A">
              <w:rPr>
                <w:rStyle w:val="Timesitalic"/>
                <w:rFonts w:ascii="Noto Sans" w:hAnsi="Noto Sans" w:cs="Noto Sans"/>
                <w:i w:val="0"/>
                <w:iCs w:val="0"/>
              </w:rPr>
              <w:t>u</w:t>
            </w:r>
            <w:r w:rsidR="00BA0BE4" w:rsidRPr="00443F3A">
              <w:t>nd</w:t>
            </w:r>
            <w:r w:rsidR="00BA0BE4" w:rsidRPr="00443F3A">
              <w:rPr>
                <w:rStyle w:val="Timesitalic"/>
                <w:rFonts w:ascii="Noto Sans" w:hAnsi="Noto Sans" w:cs="Noto Sans"/>
              </w:rPr>
              <w:t xml:space="preserve"> 2</w:t>
            </w:r>
            <w:r w:rsidRPr="00443F3A">
              <w:rPr>
                <w:i/>
                <w:iCs/>
              </w:rPr>
              <w:t>)</w:t>
            </w:r>
          </w:p>
          <w:p w14:paraId="112BDD35" w14:textId="77777777" w:rsidR="00F3324C" w:rsidRPr="00443F3A" w:rsidRDefault="00F3324C" w:rsidP="00496792">
            <w:pPr>
              <w:pStyle w:val="BoxBody"/>
            </w:pPr>
            <w:r w:rsidRPr="00443F3A">
              <w:t>Bitte führen Sie die anwendbaren innerstaatlichen Bestimmungen auf und geben Sie nach Möglichkeit den jewei</w:t>
            </w:r>
            <w:r w:rsidRPr="00443F3A">
              <w:softHyphen/>
              <w:t>ligen Wortlaut wieder.</w:t>
            </w:r>
          </w:p>
        </w:tc>
      </w:tr>
      <w:tr w:rsidR="00F3324C" w:rsidRPr="00443F3A" w14:paraId="244CEB35"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51DD3A3" w14:textId="77777777" w:rsidR="00F3324C" w:rsidRPr="00443F3A" w:rsidRDefault="00F3324C" w:rsidP="00496792">
            <w:pPr>
              <w:pStyle w:val="BoxBody"/>
            </w:pPr>
            <w:r w:rsidRPr="00443F3A">
              <w:t xml:space="preserve">Erstbericht: </w:t>
            </w:r>
            <w:sdt>
              <w:sdtPr>
                <w:rPr>
                  <w:color w:val="AEAAAA" w:themeColor="background2" w:themeShade="BF"/>
                </w:rPr>
                <w:id w:val="-9916845"/>
                <w:placeholder>
                  <w:docPart w:val="6C542BC74DCF4359B9F04DF057AE1211"/>
                </w:placeholder>
                <w15:color w:val="000000"/>
                <w:text/>
              </w:sdtPr>
              <w:sdtEndPr/>
              <w:sdtContent>
                <w:r w:rsidRPr="00443F3A">
                  <w:rPr>
                    <w:color w:val="AEAAAA" w:themeColor="background2" w:themeShade="BF"/>
                  </w:rPr>
                  <w:t>(für Texteingabe bitte anklicken)</w:t>
                </w:r>
              </w:sdtContent>
            </w:sdt>
          </w:p>
        </w:tc>
      </w:tr>
      <w:tr w:rsidR="00F3324C" w:rsidRPr="00443F3A" w14:paraId="25FA140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5E825AC" w14:textId="77777777" w:rsidR="00F3324C" w:rsidRPr="00443F3A" w:rsidRDefault="00F3324C" w:rsidP="00496792">
            <w:pPr>
              <w:pStyle w:val="BoxBody"/>
            </w:pPr>
            <w:r w:rsidRPr="00443F3A">
              <w:t xml:space="preserve">Zweiter Bericht: </w:t>
            </w:r>
            <w:sdt>
              <w:sdtPr>
                <w:rPr>
                  <w:color w:val="AEAAAA" w:themeColor="background2" w:themeShade="BF"/>
                </w:rPr>
                <w:id w:val="459993337"/>
                <w:placeholder>
                  <w:docPart w:val="B02738B69DA549ABB98BCEF398F0DA1D"/>
                </w:placeholder>
                <w15:color w:val="000000"/>
                <w:text/>
              </w:sdtPr>
              <w:sdtEndPr/>
              <w:sdtContent>
                <w:r w:rsidRPr="00443F3A">
                  <w:rPr>
                    <w:color w:val="AEAAAA" w:themeColor="background2" w:themeShade="BF"/>
                  </w:rPr>
                  <w:t>(für Texteingabe bitte anklicken)</w:t>
                </w:r>
              </w:sdtContent>
            </w:sdt>
          </w:p>
        </w:tc>
      </w:tr>
      <w:tr w:rsidR="00F3324C" w:rsidRPr="00443F3A" w14:paraId="53CA521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5DEEA2C" w14:textId="77777777" w:rsidR="00F3324C" w:rsidRPr="00443F3A" w:rsidRDefault="00F3324C" w:rsidP="00496792">
            <w:pPr>
              <w:pStyle w:val="BoxBody"/>
            </w:pPr>
            <w:r w:rsidRPr="00443F3A">
              <w:t xml:space="preserve">Dritter Bericht: </w:t>
            </w:r>
            <w:sdt>
              <w:sdtPr>
                <w:rPr>
                  <w:color w:val="AEAAAA" w:themeColor="background2" w:themeShade="BF"/>
                </w:rPr>
                <w:id w:val="-468823576"/>
                <w:placeholder>
                  <w:docPart w:val="1C08EF04FD1248058C42B72AE3CC9755"/>
                </w:placeholder>
                <w15:color w:val="000000"/>
                <w:text/>
              </w:sdtPr>
              <w:sdtEndPr/>
              <w:sdtContent>
                <w:r w:rsidRPr="00443F3A">
                  <w:rPr>
                    <w:color w:val="AEAAAA" w:themeColor="background2" w:themeShade="BF"/>
                  </w:rPr>
                  <w:t>(für Texteingabe bitte anklicken)</w:t>
                </w:r>
              </w:sdtContent>
            </w:sdt>
          </w:p>
        </w:tc>
      </w:tr>
      <w:tr w:rsidR="00F3324C" w:rsidRPr="00443F3A" w14:paraId="48F321B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13BCB186" w14:textId="77777777" w:rsidR="00F3324C" w:rsidRPr="00443F3A" w:rsidRDefault="00F3324C" w:rsidP="00496792">
            <w:pPr>
              <w:pStyle w:val="BoxBody"/>
            </w:pPr>
            <w:r w:rsidRPr="00443F3A">
              <w:t xml:space="preserve">Vierter Bericht: </w:t>
            </w:r>
            <w:sdt>
              <w:sdtPr>
                <w:rPr>
                  <w:color w:val="AEAAAA" w:themeColor="background2" w:themeShade="BF"/>
                </w:rPr>
                <w:id w:val="-1944679678"/>
                <w:placeholder>
                  <w:docPart w:val="4552AFD4A82E4D47B4F8FFAF188302D1"/>
                </w:placeholder>
                <w15:color w:val="000000"/>
                <w:text/>
              </w:sdtPr>
              <w:sdtEndPr/>
              <w:sdtContent>
                <w:r w:rsidRPr="00443F3A">
                  <w:rPr>
                    <w:color w:val="AEAAAA" w:themeColor="background2" w:themeShade="BF"/>
                  </w:rPr>
                  <w:t>(für Texteingabe bitte anklicken)</w:t>
                </w:r>
              </w:sdtContent>
            </w:sdt>
          </w:p>
        </w:tc>
      </w:tr>
      <w:tr w:rsidR="00F3324C" w:rsidRPr="00551497" w14:paraId="4ED9025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2625B7A" w14:textId="5A7800D9" w:rsidR="00F3324C" w:rsidRPr="00551497" w:rsidRDefault="00BA0BE4" w:rsidP="00496792">
            <w:pPr>
              <w:pStyle w:val="TableTextLeft"/>
              <w:spacing w:before="60"/>
              <w:jc w:val="both"/>
            </w:pPr>
            <w:r w:rsidRPr="00551497">
              <w:t>Gibt es Umstände, unter denen von Seeleuten erwartet werden kann, dass sie für die Kosten ihrer Heimschaffung aufkommen</w:t>
            </w:r>
            <w:r w:rsidR="00F3324C" w:rsidRPr="00551497">
              <w:t>?</w:t>
            </w:r>
            <w:r w:rsidRPr="00551497">
              <w:t xml:space="preserve"> </w:t>
            </w:r>
            <w:sdt>
              <w:sdtPr>
                <w:rPr>
                  <w:color w:val="AEAAAA" w:themeColor="background2" w:themeShade="BF"/>
                </w:rPr>
                <w:id w:val="505405117"/>
                <w:placeholder>
                  <w:docPart w:val="58159BCF21714C47BC6FB885D25D4011"/>
                </w:placeholder>
                <w15:color w:val="000000"/>
                <w:text/>
              </w:sdtPr>
              <w:sdtEndPr/>
              <w:sdtContent>
                <w:r w:rsidRPr="00551497">
                  <w:rPr>
                    <w:color w:val="AEAAAA" w:themeColor="background2" w:themeShade="BF"/>
                  </w:rPr>
                  <w:t>(für Texteingabe bitte anklicken)</w:t>
                </w:r>
              </w:sdtContent>
            </w:sdt>
          </w:p>
          <w:p w14:paraId="025C2EEA" w14:textId="4720189C" w:rsidR="00F3324C" w:rsidRPr="00551497" w:rsidRDefault="00F3324C" w:rsidP="00496792">
            <w:pPr>
              <w:pStyle w:val="TableTextLeft"/>
              <w:spacing w:after="120"/>
              <w:jc w:val="both"/>
              <w:rPr>
                <w:i/>
                <w:iCs/>
              </w:rPr>
            </w:pPr>
            <w:r w:rsidRPr="00551497">
              <w:rPr>
                <w:i/>
                <w:iCs/>
              </w:rPr>
              <w:t>(</w:t>
            </w:r>
            <w:r w:rsidR="00BA0BE4" w:rsidRPr="00551497">
              <w:rPr>
                <w:rStyle w:val="Timesitalic"/>
                <w:rFonts w:ascii="Noto Sans" w:hAnsi="Noto Sans" w:cs="Noto Sans"/>
              </w:rPr>
              <w:t>Norm A2.5.1 Absatz 3</w:t>
            </w:r>
            <w:r w:rsidRPr="00551497">
              <w:rPr>
                <w:i/>
                <w:iCs/>
              </w:rPr>
              <w:t>)</w:t>
            </w:r>
          </w:p>
          <w:p w14:paraId="25808773" w14:textId="4D2C0344" w:rsidR="00F3324C" w:rsidRPr="00551497" w:rsidRDefault="00BA0BE4" w:rsidP="00496792">
            <w:pPr>
              <w:pStyle w:val="BoxBody"/>
            </w:pPr>
            <w:bookmarkStart w:id="53" w:name="lt_pId847"/>
            <w:r w:rsidRPr="00551497">
              <w:rPr>
                <w:rStyle w:val="Timesitalic"/>
                <w:rFonts w:ascii="Noto Sans" w:hAnsi="Noto Sans" w:cs="Noto Sans"/>
                <w:i w:val="0"/>
                <w:iCs w:val="0"/>
              </w:rPr>
              <w:t>Falls ja,</w:t>
            </w:r>
            <w:r w:rsidRPr="00551497">
              <w:rPr>
                <w:rStyle w:val="Timesitalic"/>
                <w:rFonts w:ascii="Noto Sans" w:hAnsi="Noto Sans" w:cs="Noto Sans"/>
              </w:rPr>
              <w:t xml:space="preserve"> </w:t>
            </w:r>
            <w:bookmarkEnd w:id="53"/>
            <w:r w:rsidRPr="00551497">
              <w:t>führen Sie bitte die Umstände und die anwendbaren innerstaatlichen Bestimmungen auf und geben Sie nach Möglichkeit den jeweiligen Wortlaut wieder.</w:t>
            </w:r>
          </w:p>
        </w:tc>
      </w:tr>
      <w:tr w:rsidR="00F3324C" w:rsidRPr="00443F3A" w14:paraId="73992B65"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63BEA51" w14:textId="77777777" w:rsidR="00F3324C" w:rsidRPr="00443F3A" w:rsidRDefault="00F3324C" w:rsidP="00496792">
            <w:pPr>
              <w:pStyle w:val="BoxBody"/>
            </w:pPr>
            <w:r w:rsidRPr="00443F3A">
              <w:t xml:space="preserve">Erstbericht: </w:t>
            </w:r>
            <w:sdt>
              <w:sdtPr>
                <w:rPr>
                  <w:color w:val="AEAAAA" w:themeColor="background2" w:themeShade="BF"/>
                </w:rPr>
                <w:id w:val="837040684"/>
                <w:placeholder>
                  <w:docPart w:val="5E7E89FB5DD34C77B9AA21476A22770D"/>
                </w:placeholder>
                <w15:color w:val="000000"/>
                <w:text/>
              </w:sdtPr>
              <w:sdtEndPr/>
              <w:sdtContent>
                <w:r w:rsidRPr="00443F3A">
                  <w:rPr>
                    <w:color w:val="AEAAAA" w:themeColor="background2" w:themeShade="BF"/>
                  </w:rPr>
                  <w:t>(für Texteingabe bitte anklicken)</w:t>
                </w:r>
              </w:sdtContent>
            </w:sdt>
          </w:p>
        </w:tc>
      </w:tr>
      <w:tr w:rsidR="00F3324C" w:rsidRPr="00443F3A" w14:paraId="0D27CEF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622B933" w14:textId="77777777" w:rsidR="00F3324C" w:rsidRPr="00443F3A" w:rsidRDefault="00F3324C" w:rsidP="00496792">
            <w:pPr>
              <w:pStyle w:val="BoxBody"/>
            </w:pPr>
            <w:r w:rsidRPr="00443F3A">
              <w:t xml:space="preserve">Zweiter Bericht: </w:t>
            </w:r>
            <w:sdt>
              <w:sdtPr>
                <w:rPr>
                  <w:color w:val="AEAAAA" w:themeColor="background2" w:themeShade="BF"/>
                </w:rPr>
                <w:id w:val="126517191"/>
                <w:placeholder>
                  <w:docPart w:val="EB9B542FAF6A42299427BCA60D6389B9"/>
                </w:placeholder>
                <w15:color w:val="000000"/>
                <w:text/>
              </w:sdtPr>
              <w:sdtEndPr/>
              <w:sdtContent>
                <w:r w:rsidRPr="00443F3A">
                  <w:rPr>
                    <w:color w:val="AEAAAA" w:themeColor="background2" w:themeShade="BF"/>
                  </w:rPr>
                  <w:t>(für Texteingabe bitte anklicken)</w:t>
                </w:r>
              </w:sdtContent>
            </w:sdt>
          </w:p>
        </w:tc>
      </w:tr>
      <w:tr w:rsidR="00F3324C" w:rsidRPr="00443F3A" w14:paraId="27C6FF7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B3ABF3A" w14:textId="77777777" w:rsidR="00F3324C" w:rsidRPr="00443F3A" w:rsidRDefault="00F3324C" w:rsidP="00496792">
            <w:pPr>
              <w:pStyle w:val="BoxBody"/>
            </w:pPr>
            <w:r w:rsidRPr="00443F3A">
              <w:t xml:space="preserve">Dritter Bericht: </w:t>
            </w:r>
            <w:sdt>
              <w:sdtPr>
                <w:rPr>
                  <w:color w:val="AEAAAA" w:themeColor="background2" w:themeShade="BF"/>
                </w:rPr>
                <w:id w:val="1647473038"/>
                <w:placeholder>
                  <w:docPart w:val="0D5F6F0EB6A045328606058228A45F8F"/>
                </w:placeholder>
                <w15:color w:val="000000"/>
                <w:text/>
              </w:sdtPr>
              <w:sdtEndPr/>
              <w:sdtContent>
                <w:r w:rsidRPr="00443F3A">
                  <w:rPr>
                    <w:color w:val="AEAAAA" w:themeColor="background2" w:themeShade="BF"/>
                  </w:rPr>
                  <w:t>(für Texteingabe bitte anklicken)</w:t>
                </w:r>
              </w:sdtContent>
            </w:sdt>
          </w:p>
        </w:tc>
      </w:tr>
      <w:tr w:rsidR="00F3324C" w:rsidRPr="00443F3A" w14:paraId="48DE283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1842770F" w14:textId="77777777" w:rsidR="00F3324C" w:rsidRPr="00443F3A" w:rsidRDefault="00F3324C" w:rsidP="00496792">
            <w:pPr>
              <w:pStyle w:val="BoxBody"/>
            </w:pPr>
            <w:r w:rsidRPr="00443F3A">
              <w:t xml:space="preserve">Vierter Bericht: </w:t>
            </w:r>
            <w:sdt>
              <w:sdtPr>
                <w:rPr>
                  <w:color w:val="AEAAAA" w:themeColor="background2" w:themeShade="BF"/>
                </w:rPr>
                <w:id w:val="-1549997796"/>
                <w:placeholder>
                  <w:docPart w:val="FFF566BFE8DE4B8F93379E4476D03BE0"/>
                </w:placeholder>
                <w15:color w:val="000000"/>
                <w:text/>
              </w:sdtPr>
              <w:sdtEndPr/>
              <w:sdtContent>
                <w:r w:rsidRPr="00443F3A">
                  <w:rPr>
                    <w:color w:val="AEAAAA" w:themeColor="background2" w:themeShade="BF"/>
                  </w:rPr>
                  <w:t>(für Texteingabe bitte anklicken)</w:t>
                </w:r>
              </w:sdtContent>
            </w:sdt>
          </w:p>
        </w:tc>
      </w:tr>
      <w:tr w:rsidR="00551497" w:rsidRPr="00443F3A" w14:paraId="7692382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DBA389A" w14:textId="60875546" w:rsidR="00F3324C" w:rsidRPr="00443F3A" w:rsidRDefault="00BA0BE4" w:rsidP="00496792">
            <w:pPr>
              <w:pStyle w:val="BoxBody"/>
              <w:spacing w:after="20"/>
            </w:pPr>
            <w:r w:rsidRPr="00443F3A">
              <w:t>Welche Ansprüche haben die Reeder für die Heimschaffung von Seeleuten zu gewähren?</w:t>
            </w:r>
          </w:p>
          <w:p w14:paraId="3C1A2544" w14:textId="6E8F9F46" w:rsidR="00F3324C" w:rsidRPr="00443F3A" w:rsidRDefault="00F3324C" w:rsidP="00496792">
            <w:pPr>
              <w:pStyle w:val="BoxBody"/>
              <w:spacing w:before="20" w:after="120"/>
              <w:rPr>
                <w:rStyle w:val="Timesitalic"/>
                <w:rFonts w:ascii="Noto Sans" w:hAnsi="Noto Sans" w:cs="Noto Sans"/>
              </w:rPr>
            </w:pPr>
            <w:r w:rsidRPr="00443F3A">
              <w:rPr>
                <w:rStyle w:val="Timesitalic"/>
                <w:rFonts w:ascii="Noto Sans" w:hAnsi="Noto Sans" w:cs="Noto Sans"/>
              </w:rPr>
              <w:t>(</w:t>
            </w:r>
            <w:r w:rsidR="00BA0BE4" w:rsidRPr="00443F3A">
              <w:rPr>
                <w:rStyle w:val="Timesitalic"/>
                <w:rFonts w:ascii="Noto Sans" w:hAnsi="Noto Sans" w:cs="Noto Sans"/>
              </w:rPr>
              <w:t>Norm A2.5.1 Absatz 2 Buchstabe c</w:t>
            </w:r>
            <w:r w:rsidR="00BA0BE4" w:rsidRPr="00443F3A">
              <w:rPr>
                <w:i/>
                <w:iCs/>
              </w:rPr>
              <w:t xml:space="preserve">; </w:t>
            </w:r>
            <w:r w:rsidR="00BA0BE4" w:rsidRPr="00443F3A">
              <w:t xml:space="preserve">siehe Anleitungen in </w:t>
            </w:r>
            <w:r w:rsidR="00BA0BE4" w:rsidRPr="00443F3A">
              <w:rPr>
                <w:i/>
                <w:iCs/>
              </w:rPr>
              <w:t>Leitlinie</w:t>
            </w:r>
            <w:r w:rsidR="00BA0BE4" w:rsidRPr="00443F3A">
              <w:rPr>
                <w:rStyle w:val="Timesitalic"/>
                <w:rFonts w:ascii="Noto Sans" w:hAnsi="Noto Sans" w:cs="Noto Sans"/>
              </w:rPr>
              <w:t> B2.5.1 Absätze 3–5</w:t>
            </w:r>
            <w:r w:rsidRPr="00443F3A">
              <w:rPr>
                <w:rStyle w:val="Timesitalic"/>
                <w:rFonts w:ascii="Noto Sans" w:hAnsi="Noto Sans" w:cs="Noto Sans"/>
              </w:rPr>
              <w:t>)</w:t>
            </w:r>
          </w:p>
          <w:p w14:paraId="521479D1" w14:textId="5DE7682C" w:rsidR="00F3324C" w:rsidRPr="00443F3A" w:rsidRDefault="00BA0BE4" w:rsidP="00496792">
            <w:pPr>
              <w:pStyle w:val="BoxBody"/>
            </w:pPr>
            <w:bookmarkStart w:id="54" w:name="lt_pId854"/>
            <w:r w:rsidRPr="00443F3A">
              <w:t>Bitte führen Sie die anwendbaren innerstaatlichen Bestimmungen auf und geben Sie nach Möglichkeit den jewei</w:t>
            </w:r>
            <w:r w:rsidRPr="00443F3A">
              <w:softHyphen/>
              <w:t>ligen Wortlaut wieder.</w:t>
            </w:r>
            <w:bookmarkEnd w:id="54"/>
          </w:p>
        </w:tc>
      </w:tr>
      <w:tr w:rsidR="00F3324C" w:rsidRPr="00443F3A" w14:paraId="7CCE08CC"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280A886" w14:textId="77777777" w:rsidR="00F3324C" w:rsidRPr="00443F3A" w:rsidRDefault="00F3324C" w:rsidP="00496792">
            <w:pPr>
              <w:pStyle w:val="BoxBody"/>
            </w:pPr>
            <w:r w:rsidRPr="00443F3A">
              <w:lastRenderedPageBreak/>
              <w:t xml:space="preserve">Erstbericht: </w:t>
            </w:r>
            <w:sdt>
              <w:sdtPr>
                <w:rPr>
                  <w:color w:val="AEAAAA" w:themeColor="background2" w:themeShade="BF"/>
                </w:rPr>
                <w:id w:val="1281766132"/>
                <w:placeholder>
                  <w:docPart w:val="F44D4C3E6D5D46F4A3D20D4A0113425D"/>
                </w:placeholder>
                <w15:color w:val="000000"/>
                <w:text/>
              </w:sdtPr>
              <w:sdtEndPr/>
              <w:sdtContent>
                <w:r w:rsidRPr="00443F3A">
                  <w:rPr>
                    <w:color w:val="AEAAAA" w:themeColor="background2" w:themeShade="BF"/>
                  </w:rPr>
                  <w:t>(für Texteingabe bitte anklicken)</w:t>
                </w:r>
              </w:sdtContent>
            </w:sdt>
          </w:p>
        </w:tc>
      </w:tr>
      <w:tr w:rsidR="00551497" w:rsidRPr="00443F3A" w14:paraId="03E339C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7347E70" w14:textId="77777777" w:rsidR="00F3324C" w:rsidRPr="00443F3A" w:rsidRDefault="00F3324C" w:rsidP="00496792">
            <w:pPr>
              <w:pStyle w:val="BoxBody"/>
            </w:pPr>
            <w:r w:rsidRPr="00443F3A">
              <w:t xml:space="preserve">Zweiter Bericht: </w:t>
            </w:r>
            <w:sdt>
              <w:sdtPr>
                <w:rPr>
                  <w:color w:val="AEAAAA" w:themeColor="background2" w:themeShade="BF"/>
                </w:rPr>
                <w:id w:val="433484895"/>
                <w:placeholder>
                  <w:docPart w:val="190CF67929BD46DD85614A2B4C466FB4"/>
                </w:placeholder>
                <w15:color w:val="000000"/>
                <w:text/>
              </w:sdtPr>
              <w:sdtEndPr/>
              <w:sdtContent>
                <w:r w:rsidRPr="00443F3A">
                  <w:rPr>
                    <w:color w:val="AEAAAA" w:themeColor="background2" w:themeShade="BF"/>
                  </w:rPr>
                  <w:t>(für Texteingabe bitte anklicken)</w:t>
                </w:r>
              </w:sdtContent>
            </w:sdt>
          </w:p>
        </w:tc>
      </w:tr>
      <w:tr w:rsidR="00551497" w:rsidRPr="00443F3A" w14:paraId="1BA42E1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F2C256A" w14:textId="77777777" w:rsidR="00F3324C" w:rsidRPr="00443F3A" w:rsidRDefault="00F3324C" w:rsidP="00496792">
            <w:pPr>
              <w:pStyle w:val="BoxBody"/>
            </w:pPr>
            <w:r w:rsidRPr="00443F3A">
              <w:t xml:space="preserve">Dritter Bericht: </w:t>
            </w:r>
            <w:sdt>
              <w:sdtPr>
                <w:rPr>
                  <w:color w:val="AEAAAA" w:themeColor="background2" w:themeShade="BF"/>
                </w:rPr>
                <w:id w:val="-1159065682"/>
                <w:placeholder>
                  <w:docPart w:val="C366CE06E98647C6859754813B936597"/>
                </w:placeholder>
                <w15:color w:val="000000"/>
                <w:text/>
              </w:sdtPr>
              <w:sdtEndPr/>
              <w:sdtContent>
                <w:r w:rsidRPr="00443F3A">
                  <w:rPr>
                    <w:color w:val="AEAAAA" w:themeColor="background2" w:themeShade="BF"/>
                  </w:rPr>
                  <w:t>(für Texteingabe bitte anklicken)</w:t>
                </w:r>
              </w:sdtContent>
            </w:sdt>
          </w:p>
        </w:tc>
      </w:tr>
      <w:tr w:rsidR="00F3324C" w:rsidRPr="00443F3A" w14:paraId="205DFFA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4893FB7" w14:textId="77777777" w:rsidR="00F3324C" w:rsidRPr="00443F3A" w:rsidRDefault="00F3324C" w:rsidP="00496792">
            <w:pPr>
              <w:pStyle w:val="BoxBody"/>
            </w:pPr>
            <w:r w:rsidRPr="00443F3A">
              <w:t xml:space="preserve">Vierter Bericht: </w:t>
            </w:r>
            <w:sdt>
              <w:sdtPr>
                <w:rPr>
                  <w:color w:val="AEAAAA" w:themeColor="background2" w:themeShade="BF"/>
                </w:rPr>
                <w:id w:val="-591161154"/>
                <w:placeholder>
                  <w:docPart w:val="B6261385B77442E18D6FD69D83256715"/>
                </w:placeholder>
                <w15:color w:val="000000"/>
                <w:text/>
              </w:sdtPr>
              <w:sdtEndPr/>
              <w:sdtContent>
                <w:r w:rsidRPr="00443F3A">
                  <w:rPr>
                    <w:color w:val="AEAAAA" w:themeColor="background2" w:themeShade="BF"/>
                  </w:rPr>
                  <w:t>(für Texteingabe bitte anklicken)</w:t>
                </w:r>
              </w:sdtContent>
            </w:sdt>
          </w:p>
        </w:tc>
      </w:tr>
      <w:tr w:rsidR="00551497" w:rsidRPr="00551497" w14:paraId="0DC0477C"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0E52425" w14:textId="19C625C7" w:rsidR="00BA0BE4" w:rsidRPr="00551497" w:rsidRDefault="00BA0BE4" w:rsidP="00BA0BE4">
            <w:pPr>
              <w:pStyle w:val="TableTextLeft"/>
              <w:spacing w:before="60"/>
              <w:jc w:val="both"/>
            </w:pPr>
            <w:r w:rsidRPr="00551497">
              <w:t>Hat Ihr Land Anträge auf Erleichterung der Heimschaffung von Seeleuten erhalten</w:t>
            </w:r>
            <w:r w:rsidR="00F3324C" w:rsidRPr="00551497">
              <w:t>?</w:t>
            </w:r>
            <w:r w:rsidRPr="00551497">
              <w:t xml:space="preserve"> </w:t>
            </w:r>
            <w:sdt>
              <w:sdtPr>
                <w:rPr>
                  <w:color w:val="AEAAAA" w:themeColor="background2" w:themeShade="BF"/>
                </w:rPr>
                <w:id w:val="1451055171"/>
                <w:placeholder>
                  <w:docPart w:val="E95CECC54A4246C2A40FB52759DE2997"/>
                </w:placeholder>
                <w15:color w:val="000000"/>
                <w:text/>
              </w:sdtPr>
              <w:sdtEndPr/>
              <w:sdtContent>
                <w:r w:rsidRPr="00551497">
                  <w:rPr>
                    <w:color w:val="AEAAAA" w:themeColor="background2" w:themeShade="BF"/>
                  </w:rPr>
                  <w:t>(für Texteingabe bitte anklicken)</w:t>
                </w:r>
              </w:sdtContent>
            </w:sdt>
          </w:p>
          <w:p w14:paraId="31848D0D" w14:textId="0A191498" w:rsidR="00F3324C" w:rsidRPr="00551497" w:rsidRDefault="00F3324C" w:rsidP="00496792">
            <w:pPr>
              <w:pStyle w:val="BoxBody"/>
              <w:spacing w:before="20" w:after="120"/>
              <w:rPr>
                <w:rStyle w:val="Timesitalic"/>
                <w:rFonts w:ascii="Noto Sans" w:hAnsi="Noto Sans" w:cs="Noto Sans"/>
              </w:rPr>
            </w:pPr>
            <w:r w:rsidRPr="00551497">
              <w:rPr>
                <w:rStyle w:val="Timesitalic"/>
                <w:rFonts w:ascii="Noto Sans" w:hAnsi="Noto Sans" w:cs="Noto Sans"/>
              </w:rPr>
              <w:t>(</w:t>
            </w:r>
            <w:r w:rsidR="00BA0BE4" w:rsidRPr="00551497">
              <w:rPr>
                <w:rStyle w:val="Timesitalic"/>
                <w:rFonts w:ascii="Noto Sans" w:hAnsi="Noto Sans" w:cs="Noto Sans"/>
              </w:rPr>
              <w:t xml:space="preserve">Norm A2.5.1 Absätze 7 </w:t>
            </w:r>
            <w:r w:rsidR="00BA0BE4" w:rsidRPr="00551497">
              <w:rPr>
                <w:rStyle w:val="Timesitalic"/>
                <w:rFonts w:ascii="Noto Sans" w:hAnsi="Noto Sans" w:cs="Noto Sans"/>
                <w:i w:val="0"/>
                <w:iCs w:val="0"/>
              </w:rPr>
              <w:t>u</w:t>
            </w:r>
            <w:r w:rsidR="00BA0BE4" w:rsidRPr="00551497">
              <w:t>nd</w:t>
            </w:r>
            <w:r w:rsidR="00BA0BE4" w:rsidRPr="00551497">
              <w:rPr>
                <w:rStyle w:val="Timesitalic"/>
                <w:rFonts w:ascii="Noto Sans" w:hAnsi="Noto Sans" w:cs="Noto Sans"/>
              </w:rPr>
              <w:t xml:space="preserve"> 8</w:t>
            </w:r>
            <w:r w:rsidRPr="00551497">
              <w:rPr>
                <w:rStyle w:val="Timesitalic"/>
                <w:rFonts w:ascii="Noto Sans" w:hAnsi="Noto Sans" w:cs="Noto Sans"/>
              </w:rPr>
              <w:t>)</w:t>
            </w:r>
          </w:p>
          <w:p w14:paraId="4523E977" w14:textId="0E8D9633" w:rsidR="00F3324C" w:rsidRPr="00551497" w:rsidRDefault="00BA0BE4" w:rsidP="00496792">
            <w:pPr>
              <w:pStyle w:val="BoxBody"/>
              <w:rPr>
                <w:i/>
                <w:iCs/>
              </w:rPr>
            </w:pPr>
            <w:r w:rsidRPr="00551497">
              <w:rPr>
                <w:rStyle w:val="Timesitalic"/>
                <w:rFonts w:ascii="Noto Sans" w:hAnsi="Noto Sans" w:cs="Noto Sans"/>
                <w:i w:val="0"/>
                <w:iCs w:val="0"/>
              </w:rPr>
              <w:t>Falls ja, wie hat Ihr Land darauf geantwortet?</w:t>
            </w:r>
          </w:p>
        </w:tc>
      </w:tr>
      <w:tr w:rsidR="00F3324C" w:rsidRPr="00443F3A" w14:paraId="55205B6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4831DF1" w14:textId="77777777" w:rsidR="00F3324C" w:rsidRPr="00443F3A" w:rsidRDefault="00F3324C" w:rsidP="00496792">
            <w:pPr>
              <w:pStyle w:val="BoxBody"/>
            </w:pPr>
            <w:r w:rsidRPr="00443F3A">
              <w:t xml:space="preserve">Erstbericht: </w:t>
            </w:r>
            <w:sdt>
              <w:sdtPr>
                <w:rPr>
                  <w:color w:val="AEAAAA" w:themeColor="background2" w:themeShade="BF"/>
                </w:rPr>
                <w:id w:val="131135372"/>
                <w:placeholder>
                  <w:docPart w:val="0D4B4F092DEC483CA4920480E629D1B4"/>
                </w:placeholder>
                <w15:color w:val="000000"/>
                <w:text/>
              </w:sdtPr>
              <w:sdtEndPr/>
              <w:sdtContent>
                <w:r w:rsidRPr="00443F3A">
                  <w:rPr>
                    <w:color w:val="AEAAAA" w:themeColor="background2" w:themeShade="BF"/>
                  </w:rPr>
                  <w:t>(für Texteingabe bitte anklicken)</w:t>
                </w:r>
              </w:sdtContent>
            </w:sdt>
          </w:p>
        </w:tc>
      </w:tr>
      <w:tr w:rsidR="00551497" w:rsidRPr="00443F3A" w14:paraId="1DDED96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55E4DE3" w14:textId="77777777" w:rsidR="00F3324C" w:rsidRPr="00443F3A" w:rsidRDefault="00F3324C" w:rsidP="00496792">
            <w:pPr>
              <w:pStyle w:val="BoxBody"/>
            </w:pPr>
            <w:r w:rsidRPr="00443F3A">
              <w:t xml:space="preserve">Zweiter Bericht: </w:t>
            </w:r>
            <w:sdt>
              <w:sdtPr>
                <w:rPr>
                  <w:color w:val="AEAAAA" w:themeColor="background2" w:themeShade="BF"/>
                </w:rPr>
                <w:id w:val="376432479"/>
                <w:placeholder>
                  <w:docPart w:val="C0B1B1E357B24CDFB404B632E976B55B"/>
                </w:placeholder>
                <w15:color w:val="000000"/>
                <w:text/>
              </w:sdtPr>
              <w:sdtEndPr/>
              <w:sdtContent>
                <w:r w:rsidRPr="00443F3A">
                  <w:rPr>
                    <w:color w:val="AEAAAA" w:themeColor="background2" w:themeShade="BF"/>
                  </w:rPr>
                  <w:t>(für Texteingabe bitte anklicken)</w:t>
                </w:r>
              </w:sdtContent>
            </w:sdt>
          </w:p>
        </w:tc>
      </w:tr>
      <w:tr w:rsidR="00551497" w:rsidRPr="00443F3A" w14:paraId="07A5C40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9471964" w14:textId="77777777" w:rsidR="00F3324C" w:rsidRPr="00443F3A" w:rsidRDefault="00F3324C" w:rsidP="00496792">
            <w:pPr>
              <w:pStyle w:val="BoxBody"/>
            </w:pPr>
            <w:r w:rsidRPr="00443F3A">
              <w:t xml:space="preserve">Dritter Bericht: </w:t>
            </w:r>
            <w:sdt>
              <w:sdtPr>
                <w:rPr>
                  <w:color w:val="AEAAAA" w:themeColor="background2" w:themeShade="BF"/>
                </w:rPr>
                <w:id w:val="-1619529556"/>
                <w:placeholder>
                  <w:docPart w:val="69636354491A41109360C006DE4BD6D6"/>
                </w:placeholder>
                <w15:color w:val="000000"/>
                <w:text/>
              </w:sdtPr>
              <w:sdtEndPr/>
              <w:sdtContent>
                <w:r w:rsidRPr="00443F3A">
                  <w:rPr>
                    <w:color w:val="AEAAAA" w:themeColor="background2" w:themeShade="BF"/>
                  </w:rPr>
                  <w:t>(für Texteingabe bitte anklicken)</w:t>
                </w:r>
              </w:sdtContent>
            </w:sdt>
          </w:p>
        </w:tc>
      </w:tr>
      <w:tr w:rsidR="00F3324C" w:rsidRPr="00443F3A" w14:paraId="463A05B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D5F25CC" w14:textId="77777777" w:rsidR="00F3324C" w:rsidRPr="00443F3A" w:rsidRDefault="00F3324C" w:rsidP="00496792">
            <w:pPr>
              <w:pStyle w:val="BoxBody"/>
            </w:pPr>
            <w:r w:rsidRPr="00443F3A">
              <w:t xml:space="preserve">Vierter Bericht: </w:t>
            </w:r>
            <w:sdt>
              <w:sdtPr>
                <w:rPr>
                  <w:color w:val="AEAAAA" w:themeColor="background2" w:themeShade="BF"/>
                </w:rPr>
                <w:id w:val="1457758892"/>
                <w:placeholder>
                  <w:docPart w:val="25527C30E36640D5B735C8E813B7C70A"/>
                </w:placeholder>
                <w15:color w:val="000000"/>
                <w:text/>
              </w:sdtPr>
              <w:sdtEndPr/>
              <w:sdtContent>
                <w:r w:rsidRPr="00443F3A">
                  <w:rPr>
                    <w:color w:val="AEAAAA" w:themeColor="background2" w:themeShade="BF"/>
                  </w:rPr>
                  <w:t>(für Texteingabe bitte anklicken)</w:t>
                </w:r>
              </w:sdtContent>
            </w:sdt>
          </w:p>
        </w:tc>
      </w:tr>
      <w:tr w:rsidR="00EF58B7" w:rsidRPr="00551497" w14:paraId="26F374C2" w14:textId="77777777" w:rsidTr="00D763CE">
        <w:tc>
          <w:tcPr>
            <w:tcW w:w="9639" w:type="dxa"/>
            <w:tcBorders>
              <w:top w:val="single" w:sz="4" w:space="0" w:color="1E2DBE"/>
              <w:left w:val="single" w:sz="4" w:space="0" w:color="1E2DBE"/>
              <w:bottom w:val="single" w:sz="4" w:space="0" w:color="1E2DBE"/>
              <w:right w:val="single" w:sz="4" w:space="0" w:color="1E2DBE"/>
            </w:tcBorders>
          </w:tcPr>
          <w:p w14:paraId="33E060D8" w14:textId="3B7D4605" w:rsidR="00EF58B7" w:rsidRPr="00B1618C" w:rsidRDefault="00EF58B7" w:rsidP="00D763CE">
            <w:pPr>
              <w:pStyle w:val="TableTextLeft"/>
              <w:spacing w:before="60"/>
              <w:jc w:val="both"/>
            </w:pPr>
            <w:r w:rsidRPr="00B1618C">
              <w:t xml:space="preserve">Erteilen Sie bitte Auskünfte zu den Maßnahmen, die Ihr Land im Hinblick auf die Zusammenarbeit </w:t>
            </w:r>
            <w:proofErr w:type="gramStart"/>
            <w:r w:rsidRPr="00B1618C">
              <w:t>ergriffen</w:t>
            </w:r>
            <w:proofErr w:type="gramEnd"/>
            <w:r w:rsidRPr="00B1618C">
              <w:t xml:space="preserve"> hat, um die unverzügliche Heimschaffung von Seeleuten zu erleichtern, insbesondere wenn sie als im Stich gelassen gelten, und um sicherzustellen, dass Seeleuten, die auf einem Schiff angeheuert wurden, um </w:t>
            </w:r>
            <w:r w:rsidR="00B1618C" w:rsidRPr="00B1618C">
              <w:t>im</w:t>
            </w:r>
            <w:r w:rsidRPr="00B1618C">
              <w:t xml:space="preserve"> Hoheitsgebiet </w:t>
            </w:r>
            <w:r w:rsidR="00B1618C" w:rsidRPr="00B1618C">
              <w:t xml:space="preserve">Ihres Landes </w:t>
            </w:r>
            <w:r w:rsidRPr="00B1618C">
              <w:t xml:space="preserve">oder auf einem Schiff unter </w:t>
            </w:r>
            <w:r w:rsidR="00B1618C" w:rsidRPr="00B1618C">
              <w:t>seiner</w:t>
            </w:r>
            <w:r w:rsidRPr="00B1618C">
              <w:t xml:space="preserve"> Flagge im Stich gelassene Seeleute abzulösen, die Rechte und Ansprüche aufgrund dieses Übereinkommens gewährt werden.</w:t>
            </w:r>
          </w:p>
          <w:p w14:paraId="41F0123D" w14:textId="44D0E3E3" w:rsidR="00EF58B7" w:rsidRPr="00551497" w:rsidRDefault="00EF58B7" w:rsidP="00D763CE">
            <w:pPr>
              <w:pStyle w:val="BoxBody"/>
              <w:spacing w:before="20" w:after="120"/>
              <w:rPr>
                <w:rStyle w:val="Timesitalic"/>
                <w:rFonts w:ascii="Noto Sans" w:hAnsi="Noto Sans" w:cs="Noto Sans"/>
              </w:rPr>
            </w:pPr>
            <w:r w:rsidRPr="00551497">
              <w:rPr>
                <w:rStyle w:val="Timesitalic"/>
                <w:rFonts w:ascii="Noto Sans" w:hAnsi="Noto Sans" w:cs="Noto Sans"/>
              </w:rPr>
              <w:t xml:space="preserve">(Norm A2.5.1 </w:t>
            </w:r>
            <w:r>
              <w:rPr>
                <w:rStyle w:val="Timesitalic"/>
                <w:rFonts w:ascii="Noto Sans" w:hAnsi="Noto Sans" w:cs="Noto Sans"/>
              </w:rPr>
              <w:t>Absatz 9</w:t>
            </w:r>
            <w:r w:rsidRPr="00551497">
              <w:rPr>
                <w:rStyle w:val="Timesitalic"/>
                <w:rFonts w:ascii="Noto Sans" w:hAnsi="Noto Sans" w:cs="Noto Sans"/>
              </w:rPr>
              <w:t>)</w:t>
            </w:r>
          </w:p>
          <w:p w14:paraId="31F88AD9" w14:textId="48531BB6" w:rsidR="00EF58B7" w:rsidRPr="00B1618C" w:rsidRDefault="00EF58B7" w:rsidP="00D763CE">
            <w:pPr>
              <w:pStyle w:val="BoxBody"/>
              <w:rPr>
                <w:i/>
                <w:iCs/>
                <w:sz w:val="16"/>
                <w:szCs w:val="16"/>
              </w:rPr>
            </w:pPr>
            <w:r w:rsidRPr="00B1618C">
              <w:rPr>
                <w:sz w:val="16"/>
                <w:szCs w:val="16"/>
              </w:rPr>
              <w:t xml:space="preserve">Anm.: Die Regierung wird in diesem Zusammenhang auf die </w:t>
            </w:r>
            <w:r w:rsidRPr="00B1618C">
              <w:rPr>
                <w:i/>
                <w:iCs/>
                <w:sz w:val="16"/>
                <w:szCs w:val="16"/>
              </w:rPr>
              <w:t>Leitlinien für den Umgang mit Fällen des Zurücklassens von Seeleuten</w:t>
            </w:r>
            <w:r w:rsidRPr="00B1618C">
              <w:rPr>
                <w:sz w:val="16"/>
                <w:szCs w:val="16"/>
              </w:rPr>
              <w:t xml:space="preserve"> (</w:t>
            </w:r>
            <w:hyperlink r:id="rId10" w:history="1">
              <w:r w:rsidRPr="00B1618C">
                <w:rPr>
                  <w:rStyle w:val="DHyperlink"/>
                  <w:i/>
                  <w:iCs/>
                  <w:lang w:val="en-GB"/>
                </w:rPr>
                <w:t>Guidelines on how to deal with seafarer abandonment cases</w:t>
              </w:r>
            </w:hyperlink>
            <w:r w:rsidRPr="00B1618C">
              <w:rPr>
                <w:sz w:val="16"/>
                <w:szCs w:val="16"/>
                <w:lang w:val="en-GB"/>
              </w:rPr>
              <w:t>)</w:t>
            </w:r>
            <w:r w:rsidRPr="00B1618C">
              <w:rPr>
                <w:sz w:val="16"/>
                <w:szCs w:val="16"/>
              </w:rPr>
              <w:t xml:space="preserve"> aufmerksam gemacht, die 2022 von der Gemeinsamen dreigliedrigen IAO-IMO-Arbeitsgruppe für die Ermittlung und Behandlung der Seeleute betreffenden Fragen und den Faktor Mensch angenommen wurden.</w:t>
            </w:r>
          </w:p>
        </w:tc>
      </w:tr>
      <w:tr w:rsidR="00EF58B7" w:rsidRPr="00443F3A" w14:paraId="0F9BCB4F" w14:textId="77777777" w:rsidTr="00D763CE">
        <w:tc>
          <w:tcPr>
            <w:tcW w:w="9639" w:type="dxa"/>
            <w:tcBorders>
              <w:top w:val="single" w:sz="4" w:space="0" w:color="1E2DBE"/>
              <w:left w:val="single" w:sz="4" w:space="0" w:color="1E2DBE"/>
              <w:bottom w:val="single" w:sz="4" w:space="0" w:color="1E2DBE"/>
              <w:right w:val="single" w:sz="4" w:space="0" w:color="1E2DBE"/>
            </w:tcBorders>
          </w:tcPr>
          <w:p w14:paraId="64D30CB8" w14:textId="77777777" w:rsidR="00EF58B7" w:rsidRPr="00443F3A" w:rsidRDefault="00EF58B7" w:rsidP="00D763CE">
            <w:pPr>
              <w:pStyle w:val="BoxBody"/>
            </w:pPr>
            <w:r w:rsidRPr="00443F3A">
              <w:t xml:space="preserve">Erstbericht: </w:t>
            </w:r>
            <w:sdt>
              <w:sdtPr>
                <w:rPr>
                  <w:color w:val="AEAAAA" w:themeColor="background2" w:themeShade="BF"/>
                </w:rPr>
                <w:id w:val="312380313"/>
                <w:placeholder>
                  <w:docPart w:val="65DAA312E2154834AC31C7C555E7603E"/>
                </w:placeholder>
                <w15:color w:val="000000"/>
                <w:text/>
              </w:sdtPr>
              <w:sdtEndPr/>
              <w:sdtContent>
                <w:r w:rsidRPr="00443F3A">
                  <w:rPr>
                    <w:color w:val="AEAAAA" w:themeColor="background2" w:themeShade="BF"/>
                  </w:rPr>
                  <w:t>(für Texteingabe bitte anklicken)</w:t>
                </w:r>
              </w:sdtContent>
            </w:sdt>
          </w:p>
        </w:tc>
      </w:tr>
      <w:tr w:rsidR="00EF58B7" w:rsidRPr="00443F3A" w14:paraId="537FCB73"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6D34EB8" w14:textId="77777777" w:rsidR="00EF58B7" w:rsidRPr="00443F3A" w:rsidRDefault="00EF58B7" w:rsidP="00D763CE">
            <w:pPr>
              <w:pStyle w:val="BoxBody"/>
            </w:pPr>
            <w:r w:rsidRPr="00443F3A">
              <w:t xml:space="preserve">Zweiter Bericht: </w:t>
            </w:r>
            <w:sdt>
              <w:sdtPr>
                <w:rPr>
                  <w:color w:val="AEAAAA" w:themeColor="background2" w:themeShade="BF"/>
                </w:rPr>
                <w:id w:val="-1195376266"/>
                <w:placeholder>
                  <w:docPart w:val="103D4199AC054181B7B0B4133E6DC762"/>
                </w:placeholder>
                <w15:color w:val="000000"/>
                <w:text/>
              </w:sdtPr>
              <w:sdtEndPr/>
              <w:sdtContent>
                <w:r w:rsidRPr="00443F3A">
                  <w:rPr>
                    <w:color w:val="AEAAAA" w:themeColor="background2" w:themeShade="BF"/>
                  </w:rPr>
                  <w:t>(für Texteingabe bitte anklicken)</w:t>
                </w:r>
              </w:sdtContent>
            </w:sdt>
          </w:p>
        </w:tc>
      </w:tr>
      <w:tr w:rsidR="00EF58B7" w:rsidRPr="00443F3A" w14:paraId="499F007C"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8ACD61D" w14:textId="77777777" w:rsidR="00EF58B7" w:rsidRPr="00443F3A" w:rsidRDefault="00EF58B7" w:rsidP="00D763CE">
            <w:pPr>
              <w:pStyle w:val="BoxBody"/>
            </w:pPr>
            <w:r w:rsidRPr="00443F3A">
              <w:t xml:space="preserve">Dritter Bericht: </w:t>
            </w:r>
            <w:sdt>
              <w:sdtPr>
                <w:rPr>
                  <w:color w:val="AEAAAA" w:themeColor="background2" w:themeShade="BF"/>
                </w:rPr>
                <w:id w:val="1123654595"/>
                <w:placeholder>
                  <w:docPart w:val="B942BCEE136F4CCBB513BF57DE4B89E2"/>
                </w:placeholder>
                <w15:color w:val="000000"/>
                <w:text/>
              </w:sdtPr>
              <w:sdtEndPr/>
              <w:sdtContent>
                <w:r w:rsidRPr="00443F3A">
                  <w:rPr>
                    <w:color w:val="AEAAAA" w:themeColor="background2" w:themeShade="BF"/>
                  </w:rPr>
                  <w:t>(für Texteingabe bitte anklicken)</w:t>
                </w:r>
              </w:sdtContent>
            </w:sdt>
          </w:p>
        </w:tc>
      </w:tr>
      <w:tr w:rsidR="00EF58B7" w:rsidRPr="00443F3A" w14:paraId="4FD916BE"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3E268BD" w14:textId="77777777" w:rsidR="00EF58B7" w:rsidRPr="00443F3A" w:rsidRDefault="00EF58B7" w:rsidP="00D763CE">
            <w:pPr>
              <w:pStyle w:val="BoxBody"/>
            </w:pPr>
            <w:r w:rsidRPr="00443F3A">
              <w:t xml:space="preserve">Vierter Bericht: </w:t>
            </w:r>
            <w:sdt>
              <w:sdtPr>
                <w:rPr>
                  <w:color w:val="AEAAAA" w:themeColor="background2" w:themeShade="BF"/>
                </w:rPr>
                <w:id w:val="-515611930"/>
                <w:placeholder>
                  <w:docPart w:val="F23FE7559E2D4031A61521A57F688380"/>
                </w:placeholder>
                <w15:color w:val="000000"/>
                <w:text/>
              </w:sdtPr>
              <w:sdtEndPr/>
              <w:sdtContent>
                <w:r w:rsidRPr="00443F3A">
                  <w:rPr>
                    <w:color w:val="AEAAAA" w:themeColor="background2" w:themeShade="BF"/>
                  </w:rPr>
                  <w:t>(für Texteingabe bitte anklicken)</w:t>
                </w:r>
              </w:sdtContent>
            </w:sdt>
          </w:p>
        </w:tc>
      </w:tr>
      <w:tr w:rsidR="00EF5CC6" w:rsidRPr="00443F3A" w14:paraId="5C791265"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99CFD58" w14:textId="69A5769F" w:rsidR="00EF5CC6" w:rsidRPr="00443F3A" w:rsidRDefault="00EF5CC6" w:rsidP="00496792">
            <w:pPr>
              <w:pStyle w:val="TableTextLeft"/>
              <w:spacing w:before="60"/>
              <w:jc w:val="both"/>
            </w:pPr>
            <w:r w:rsidRPr="00443F3A">
              <w:t>Unter welchen Umständen gelten Seeleute gemäß innerstaatlicher Gesetzgebung als im Stich gelassen?</w:t>
            </w:r>
          </w:p>
          <w:p w14:paraId="56AFE937" w14:textId="31A8DAAA" w:rsidR="00EF5CC6" w:rsidRPr="00443F3A" w:rsidRDefault="00EF5CC6" w:rsidP="009C4C40">
            <w:pPr>
              <w:pStyle w:val="TableTextLeft"/>
              <w:spacing w:after="120"/>
              <w:jc w:val="both"/>
              <w:rPr>
                <w:i/>
                <w:iCs/>
              </w:rPr>
            </w:pPr>
            <w:r w:rsidRPr="00443F3A">
              <w:rPr>
                <w:i/>
                <w:iCs/>
              </w:rPr>
              <w:t>(</w:t>
            </w:r>
            <w:r w:rsidRPr="00443F3A">
              <w:rPr>
                <w:i/>
              </w:rPr>
              <w:t>Norm A2.5.2 Absatz 2</w:t>
            </w:r>
            <w:r w:rsidRPr="00443F3A">
              <w:rPr>
                <w:i/>
                <w:iCs/>
              </w:rPr>
              <w:t>)</w:t>
            </w:r>
          </w:p>
          <w:p w14:paraId="3592D16D" w14:textId="77777777" w:rsidR="00EF5CC6" w:rsidRPr="00443F3A" w:rsidRDefault="00EF5CC6" w:rsidP="00496792">
            <w:pPr>
              <w:pStyle w:val="BoxBody"/>
            </w:pPr>
            <w:r w:rsidRPr="00443F3A">
              <w:t>Bitte führen Sie die anwendbaren innerstaatlichen Bestimmungen auf und geben Sie nach Möglichkeit den jewei</w:t>
            </w:r>
            <w:r w:rsidRPr="00443F3A">
              <w:softHyphen/>
              <w:t>ligen Wortlaut wieder.</w:t>
            </w:r>
          </w:p>
        </w:tc>
      </w:tr>
      <w:tr w:rsidR="00EF5CC6" w:rsidRPr="00443F3A" w14:paraId="099F237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BC397B1" w14:textId="77777777" w:rsidR="00EF5CC6" w:rsidRPr="00443F3A" w:rsidRDefault="00EF5CC6" w:rsidP="00496792">
            <w:pPr>
              <w:pStyle w:val="BoxBody"/>
            </w:pPr>
            <w:r w:rsidRPr="00443F3A">
              <w:t xml:space="preserve">Erstbericht: </w:t>
            </w:r>
            <w:sdt>
              <w:sdtPr>
                <w:rPr>
                  <w:color w:val="AEAAAA" w:themeColor="background2" w:themeShade="BF"/>
                </w:rPr>
                <w:id w:val="-1206633495"/>
                <w:placeholder>
                  <w:docPart w:val="33F94923D457452491B850A4B1AAF9BB"/>
                </w:placeholder>
                <w15:color w:val="000000"/>
                <w:text/>
              </w:sdtPr>
              <w:sdtEndPr/>
              <w:sdtContent>
                <w:r w:rsidRPr="00443F3A">
                  <w:rPr>
                    <w:color w:val="AEAAAA" w:themeColor="background2" w:themeShade="BF"/>
                  </w:rPr>
                  <w:t>(für Texteingabe bitte anklicken)</w:t>
                </w:r>
              </w:sdtContent>
            </w:sdt>
          </w:p>
        </w:tc>
      </w:tr>
      <w:tr w:rsidR="00EF5CC6" w:rsidRPr="00443F3A" w14:paraId="2774DAB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9204E9E" w14:textId="77777777" w:rsidR="00EF5CC6" w:rsidRPr="00443F3A" w:rsidRDefault="00EF5CC6" w:rsidP="00496792">
            <w:pPr>
              <w:pStyle w:val="BoxBody"/>
            </w:pPr>
            <w:r w:rsidRPr="00443F3A">
              <w:t xml:space="preserve">Zweiter Bericht: </w:t>
            </w:r>
            <w:sdt>
              <w:sdtPr>
                <w:rPr>
                  <w:color w:val="AEAAAA" w:themeColor="background2" w:themeShade="BF"/>
                </w:rPr>
                <w:id w:val="-1228141574"/>
                <w:placeholder>
                  <w:docPart w:val="27A45309F7C34D24A6C550164EF404AC"/>
                </w:placeholder>
                <w15:color w:val="000000"/>
                <w:text/>
              </w:sdtPr>
              <w:sdtEndPr/>
              <w:sdtContent>
                <w:r w:rsidRPr="00443F3A">
                  <w:rPr>
                    <w:color w:val="AEAAAA" w:themeColor="background2" w:themeShade="BF"/>
                  </w:rPr>
                  <w:t>(für Texteingabe bitte anklicken)</w:t>
                </w:r>
              </w:sdtContent>
            </w:sdt>
          </w:p>
        </w:tc>
      </w:tr>
      <w:tr w:rsidR="00EF5CC6" w:rsidRPr="00443F3A" w14:paraId="34153A7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8F6833B" w14:textId="77777777" w:rsidR="00EF5CC6" w:rsidRPr="00443F3A" w:rsidRDefault="00EF5CC6" w:rsidP="00496792">
            <w:pPr>
              <w:pStyle w:val="BoxBody"/>
            </w:pPr>
            <w:r w:rsidRPr="00443F3A">
              <w:t xml:space="preserve">Dritter Bericht: </w:t>
            </w:r>
            <w:sdt>
              <w:sdtPr>
                <w:rPr>
                  <w:color w:val="AEAAAA" w:themeColor="background2" w:themeShade="BF"/>
                </w:rPr>
                <w:id w:val="-927037616"/>
                <w:placeholder>
                  <w:docPart w:val="1BEABC406AB149068F241282C12883C7"/>
                </w:placeholder>
                <w15:color w:val="000000"/>
                <w:text/>
              </w:sdtPr>
              <w:sdtEndPr/>
              <w:sdtContent>
                <w:r w:rsidRPr="00443F3A">
                  <w:rPr>
                    <w:color w:val="AEAAAA" w:themeColor="background2" w:themeShade="BF"/>
                  </w:rPr>
                  <w:t>(für Texteingabe bitte anklicken)</w:t>
                </w:r>
              </w:sdtContent>
            </w:sdt>
          </w:p>
        </w:tc>
      </w:tr>
      <w:tr w:rsidR="00EF5CC6" w:rsidRPr="00443F3A" w14:paraId="7883DDF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2D718EE6" w14:textId="77777777" w:rsidR="00EF5CC6" w:rsidRPr="00443F3A" w:rsidRDefault="00EF5CC6" w:rsidP="00496792">
            <w:pPr>
              <w:pStyle w:val="BoxBody"/>
            </w:pPr>
            <w:r w:rsidRPr="00443F3A">
              <w:t xml:space="preserve">Vierter Bericht: </w:t>
            </w:r>
            <w:sdt>
              <w:sdtPr>
                <w:rPr>
                  <w:color w:val="AEAAAA" w:themeColor="background2" w:themeShade="BF"/>
                </w:rPr>
                <w:id w:val="1792170531"/>
                <w:placeholder>
                  <w:docPart w:val="213B11A154DE4E50B3E76E9448541986"/>
                </w:placeholder>
                <w15:color w:val="000000"/>
                <w:text/>
              </w:sdtPr>
              <w:sdtEndPr/>
              <w:sdtContent>
                <w:r w:rsidRPr="00443F3A">
                  <w:rPr>
                    <w:color w:val="AEAAAA" w:themeColor="background2" w:themeShade="BF"/>
                  </w:rPr>
                  <w:t>(für Texteingabe bitte anklicken)</w:t>
                </w:r>
              </w:sdtContent>
            </w:sdt>
          </w:p>
        </w:tc>
      </w:tr>
      <w:tr w:rsidR="00EF5CC6" w:rsidRPr="00551497" w14:paraId="6A16BA8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5E6AFA8" w14:textId="638B3B4B" w:rsidR="00EF5CC6" w:rsidRPr="00551497" w:rsidRDefault="00EF5CC6" w:rsidP="00397246">
            <w:pPr>
              <w:pStyle w:val="TableTextLeft"/>
              <w:keepNext/>
              <w:keepLines/>
              <w:spacing w:before="50"/>
              <w:jc w:val="both"/>
            </w:pPr>
            <w:r w:rsidRPr="00551497">
              <w:lastRenderedPageBreak/>
              <w:t xml:space="preserve">Sieht die innerstaatliche Gesetzgebung vor, dass Schiffe, die gemäß </w:t>
            </w:r>
            <w:r w:rsidRPr="00551497">
              <w:rPr>
                <w:i/>
                <w:iCs/>
              </w:rPr>
              <w:t>Regel 5.1.3</w:t>
            </w:r>
            <w:r w:rsidRPr="00551497">
              <w:t xml:space="preserve"> zu zertifizieren sind, ein Zertifikat oder einen anderen Nachweis der finanziellen Sicherheit, ausgestellt vom Anbieter der finanziellen Sicherheit, an Bord mit sich führen müssen?</w:t>
            </w:r>
          </w:p>
          <w:p w14:paraId="13F7CB7F" w14:textId="71D8A50F" w:rsidR="00EF5CC6" w:rsidRPr="00551497" w:rsidRDefault="00EF5CC6" w:rsidP="009C4C40">
            <w:pPr>
              <w:pStyle w:val="TableTextLeft"/>
              <w:jc w:val="both"/>
            </w:pPr>
            <w:r w:rsidRPr="00551497">
              <w:t xml:space="preserve">Falls ja, geben Sie bitte an, ob das Zertifikat oder ein anderer Nachweis die in </w:t>
            </w:r>
            <w:r w:rsidRPr="00551497">
              <w:rPr>
                <w:i/>
                <w:iCs/>
              </w:rPr>
              <w:t>Anhang A2-I</w:t>
            </w:r>
            <w:r w:rsidRPr="00551497">
              <w:t xml:space="preserve"> verlangten Angaben zu enthalten hat und in englischer Sprache abgefasst oder durch eine englische Übersetzung ergänzt sein muss und ob eine Kopie an einer deutlich sichtbaren Stelle an Bord ausgehängt werden muss.</w:t>
            </w:r>
          </w:p>
          <w:p w14:paraId="2DEDADF4" w14:textId="0258E9E7" w:rsidR="00EF5CC6" w:rsidRPr="00551497" w:rsidRDefault="00EF5CC6" w:rsidP="009C4C40">
            <w:pPr>
              <w:pStyle w:val="TableTextLeft"/>
              <w:spacing w:after="120"/>
              <w:jc w:val="both"/>
              <w:rPr>
                <w:i/>
                <w:iCs/>
              </w:rPr>
            </w:pPr>
            <w:r w:rsidRPr="00551497">
              <w:rPr>
                <w:i/>
                <w:iCs/>
              </w:rPr>
              <w:t>(</w:t>
            </w:r>
            <w:r w:rsidR="00CB7D6E" w:rsidRPr="00551497">
              <w:rPr>
                <w:i/>
              </w:rPr>
              <w:t xml:space="preserve">Norm A2.5.2 Absätze 6 </w:t>
            </w:r>
            <w:r w:rsidR="00CB7D6E" w:rsidRPr="00551497">
              <w:t>und</w:t>
            </w:r>
            <w:r w:rsidR="00CB7D6E" w:rsidRPr="00551497">
              <w:rPr>
                <w:i/>
              </w:rPr>
              <w:t xml:space="preserve"> 7</w:t>
            </w:r>
            <w:r w:rsidRPr="00551497">
              <w:rPr>
                <w:i/>
                <w:iCs/>
              </w:rPr>
              <w:t>)</w:t>
            </w:r>
          </w:p>
          <w:p w14:paraId="12372F1A" w14:textId="2C76D7C9" w:rsidR="00EF5CC6" w:rsidRPr="00551497" w:rsidRDefault="00CB7D6E" w:rsidP="00496792">
            <w:pPr>
              <w:pStyle w:val="BoxBody"/>
            </w:pPr>
            <w:r w:rsidRPr="00551497">
              <w:t>Bitte führen Sie die anwendbaren innerstaatlichen Bestimmungen auf und geben Sie nach Möglichkeit den jewei</w:t>
            </w:r>
            <w:r w:rsidRPr="00551497">
              <w:softHyphen/>
              <w:t>ligen Wortlaut wieder</w:t>
            </w:r>
            <w:r w:rsidR="00EF5CC6" w:rsidRPr="00551497">
              <w:t>.</w:t>
            </w:r>
          </w:p>
        </w:tc>
      </w:tr>
      <w:tr w:rsidR="00EF5CC6" w:rsidRPr="00443F3A" w14:paraId="3F456DD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4FED531" w14:textId="77777777" w:rsidR="00EF5CC6" w:rsidRPr="00443F3A" w:rsidRDefault="00EF5CC6" w:rsidP="00496792">
            <w:pPr>
              <w:pStyle w:val="BoxBody"/>
            </w:pPr>
            <w:r w:rsidRPr="00443F3A">
              <w:t xml:space="preserve">Erstbericht: </w:t>
            </w:r>
            <w:sdt>
              <w:sdtPr>
                <w:rPr>
                  <w:color w:val="AEAAAA" w:themeColor="background2" w:themeShade="BF"/>
                </w:rPr>
                <w:id w:val="-1554612713"/>
                <w:placeholder>
                  <w:docPart w:val="CADF5A3E54074FF1B383B98B2F61348D"/>
                </w:placeholder>
                <w15:color w:val="000000"/>
                <w:text/>
              </w:sdtPr>
              <w:sdtEndPr/>
              <w:sdtContent>
                <w:r w:rsidRPr="00443F3A">
                  <w:rPr>
                    <w:color w:val="AEAAAA" w:themeColor="background2" w:themeShade="BF"/>
                  </w:rPr>
                  <w:t>(für Texteingabe bitte anklicken)</w:t>
                </w:r>
              </w:sdtContent>
            </w:sdt>
          </w:p>
        </w:tc>
      </w:tr>
      <w:tr w:rsidR="00EF5CC6" w:rsidRPr="00443F3A" w14:paraId="7C06AB5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5940EBF" w14:textId="77777777" w:rsidR="00EF5CC6" w:rsidRPr="00443F3A" w:rsidRDefault="00EF5CC6" w:rsidP="00496792">
            <w:pPr>
              <w:pStyle w:val="BoxBody"/>
            </w:pPr>
            <w:r w:rsidRPr="00443F3A">
              <w:t xml:space="preserve">Zweiter Bericht: </w:t>
            </w:r>
            <w:sdt>
              <w:sdtPr>
                <w:rPr>
                  <w:color w:val="AEAAAA" w:themeColor="background2" w:themeShade="BF"/>
                </w:rPr>
                <w:id w:val="-1850174714"/>
                <w:placeholder>
                  <w:docPart w:val="17D56D70CDB64B65A199A16B9AAD2E62"/>
                </w:placeholder>
                <w15:color w:val="000000"/>
                <w:text/>
              </w:sdtPr>
              <w:sdtEndPr/>
              <w:sdtContent>
                <w:r w:rsidRPr="00443F3A">
                  <w:rPr>
                    <w:color w:val="AEAAAA" w:themeColor="background2" w:themeShade="BF"/>
                  </w:rPr>
                  <w:t>(für Texteingabe bitte anklicken)</w:t>
                </w:r>
              </w:sdtContent>
            </w:sdt>
          </w:p>
        </w:tc>
      </w:tr>
      <w:tr w:rsidR="00EF5CC6" w:rsidRPr="00443F3A" w14:paraId="1623F07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6E7653F" w14:textId="77777777" w:rsidR="00EF5CC6" w:rsidRPr="00443F3A" w:rsidRDefault="00EF5CC6" w:rsidP="00496792">
            <w:pPr>
              <w:pStyle w:val="BoxBody"/>
            </w:pPr>
            <w:r w:rsidRPr="00443F3A">
              <w:t xml:space="preserve">Dritter Bericht: </w:t>
            </w:r>
            <w:sdt>
              <w:sdtPr>
                <w:rPr>
                  <w:color w:val="AEAAAA" w:themeColor="background2" w:themeShade="BF"/>
                </w:rPr>
                <w:id w:val="-1540432815"/>
                <w:placeholder>
                  <w:docPart w:val="1744C48675494C8AAA7857BD90E33E56"/>
                </w:placeholder>
                <w15:color w:val="000000"/>
                <w:text/>
              </w:sdtPr>
              <w:sdtEndPr/>
              <w:sdtContent>
                <w:r w:rsidRPr="00443F3A">
                  <w:rPr>
                    <w:color w:val="AEAAAA" w:themeColor="background2" w:themeShade="BF"/>
                  </w:rPr>
                  <w:t>(für Texteingabe bitte anklicken)</w:t>
                </w:r>
              </w:sdtContent>
            </w:sdt>
          </w:p>
        </w:tc>
      </w:tr>
      <w:tr w:rsidR="00EF5CC6" w:rsidRPr="00443F3A" w14:paraId="1D71785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BCDB3A3" w14:textId="77777777" w:rsidR="00EF5CC6" w:rsidRPr="00443F3A" w:rsidRDefault="00EF5CC6" w:rsidP="00496792">
            <w:pPr>
              <w:pStyle w:val="BoxBody"/>
            </w:pPr>
            <w:r w:rsidRPr="00443F3A">
              <w:t xml:space="preserve">Vierter Bericht: </w:t>
            </w:r>
            <w:sdt>
              <w:sdtPr>
                <w:rPr>
                  <w:color w:val="AEAAAA" w:themeColor="background2" w:themeShade="BF"/>
                </w:rPr>
                <w:id w:val="-1940597369"/>
                <w:placeholder>
                  <w:docPart w:val="DD8A822B90EB472885937D9408E98DFE"/>
                </w:placeholder>
                <w15:color w:val="000000"/>
                <w:text/>
              </w:sdtPr>
              <w:sdtEndPr/>
              <w:sdtContent>
                <w:r w:rsidRPr="00443F3A">
                  <w:rPr>
                    <w:color w:val="AEAAAA" w:themeColor="background2" w:themeShade="BF"/>
                  </w:rPr>
                  <w:t>(für Texteingabe bitte anklicken)</w:t>
                </w:r>
              </w:sdtContent>
            </w:sdt>
          </w:p>
        </w:tc>
      </w:tr>
      <w:tr w:rsidR="00551497" w:rsidRPr="00443F3A" w14:paraId="76A37671"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0015613" w14:textId="13DC3CE9" w:rsidR="00EF5CC6" w:rsidRPr="00443F3A" w:rsidRDefault="00CB7D6E" w:rsidP="009C4C40">
            <w:pPr>
              <w:pStyle w:val="BoxBody"/>
              <w:spacing w:before="50" w:after="100"/>
              <w:rPr>
                <w:rStyle w:val="Timesitalic"/>
                <w:rFonts w:ascii="Noto Sans" w:hAnsi="Noto Sans" w:cs="Noto Sans"/>
              </w:rPr>
            </w:pPr>
            <w:r w:rsidRPr="00443F3A">
              <w:t xml:space="preserve">Schreibt die innerstaatliche Gesetzgebung vor, dass das System der finanziellen Sicherheit ausreichend zu sein hat, um </w:t>
            </w:r>
            <w:proofErr w:type="spellStart"/>
            <w:r w:rsidRPr="00443F3A">
              <w:t>ungezahlte</w:t>
            </w:r>
            <w:proofErr w:type="spellEnd"/>
            <w:r w:rsidRPr="00443F3A">
              <w:t xml:space="preserve"> Heuern und andere zu gewährende Leistungen, alle den Seeleuten entstandenen Aufwen</w:t>
            </w:r>
            <w:r w:rsidRPr="00443F3A">
              <w:softHyphen/>
              <w:t xml:space="preserve">dungen (einschließlich der Heimschaffungskosten) und die grundlegenden Bedürfnisse der Seeleute gemäß der </w:t>
            </w:r>
            <w:r w:rsidRPr="00443F3A">
              <w:rPr>
                <w:i/>
                <w:iCs/>
              </w:rPr>
              <w:t>Norm A2.5.2 Absatz 9</w:t>
            </w:r>
            <w:r w:rsidRPr="00443F3A">
              <w:t xml:space="preserve"> zu decken?</w:t>
            </w:r>
          </w:p>
          <w:p w14:paraId="1E4FCE20" w14:textId="77777777" w:rsidR="00EF5CC6" w:rsidRPr="00443F3A" w:rsidRDefault="00EF5CC6" w:rsidP="00496792">
            <w:pPr>
              <w:pStyle w:val="BoxBody"/>
            </w:pPr>
            <w:r w:rsidRPr="00443F3A">
              <w:t>Bitte führen Sie die anwendbaren innerstaatlichen Bestimmungen auf und geben Sie nach Möglichkeit den jewei</w:t>
            </w:r>
            <w:r w:rsidRPr="00443F3A">
              <w:softHyphen/>
              <w:t>ligen Wortlaut wieder.</w:t>
            </w:r>
          </w:p>
        </w:tc>
      </w:tr>
      <w:tr w:rsidR="00EF5CC6" w:rsidRPr="00443F3A" w14:paraId="42B2A1B5"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803BE90" w14:textId="77777777" w:rsidR="00EF5CC6" w:rsidRPr="00443F3A" w:rsidRDefault="00EF5CC6" w:rsidP="00496792">
            <w:pPr>
              <w:pStyle w:val="BoxBody"/>
            </w:pPr>
            <w:r w:rsidRPr="00443F3A">
              <w:t xml:space="preserve">Erstbericht: </w:t>
            </w:r>
            <w:sdt>
              <w:sdtPr>
                <w:rPr>
                  <w:color w:val="AEAAAA" w:themeColor="background2" w:themeShade="BF"/>
                </w:rPr>
                <w:id w:val="-99650531"/>
                <w:placeholder>
                  <w:docPart w:val="B709BBF95EF541198B72870146790836"/>
                </w:placeholder>
                <w15:color w:val="000000"/>
                <w:text/>
              </w:sdtPr>
              <w:sdtEndPr/>
              <w:sdtContent>
                <w:r w:rsidRPr="00443F3A">
                  <w:rPr>
                    <w:color w:val="AEAAAA" w:themeColor="background2" w:themeShade="BF"/>
                  </w:rPr>
                  <w:t>(für Texteingabe bitte anklicken)</w:t>
                </w:r>
              </w:sdtContent>
            </w:sdt>
          </w:p>
        </w:tc>
      </w:tr>
      <w:tr w:rsidR="00551497" w:rsidRPr="00443F3A" w14:paraId="4709E7E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9F27F49" w14:textId="77777777" w:rsidR="00EF5CC6" w:rsidRPr="00443F3A" w:rsidRDefault="00EF5CC6" w:rsidP="00496792">
            <w:pPr>
              <w:pStyle w:val="BoxBody"/>
            </w:pPr>
            <w:r w:rsidRPr="00443F3A">
              <w:t xml:space="preserve">Zweiter Bericht: </w:t>
            </w:r>
            <w:sdt>
              <w:sdtPr>
                <w:rPr>
                  <w:color w:val="AEAAAA" w:themeColor="background2" w:themeShade="BF"/>
                </w:rPr>
                <w:id w:val="-814939433"/>
                <w:placeholder>
                  <w:docPart w:val="13B74A9284634712854CDEDA8EF09E15"/>
                </w:placeholder>
                <w15:color w:val="000000"/>
                <w:text/>
              </w:sdtPr>
              <w:sdtEndPr/>
              <w:sdtContent>
                <w:r w:rsidRPr="00443F3A">
                  <w:rPr>
                    <w:color w:val="AEAAAA" w:themeColor="background2" w:themeShade="BF"/>
                  </w:rPr>
                  <w:t>(für Texteingabe bitte anklicken)</w:t>
                </w:r>
              </w:sdtContent>
            </w:sdt>
          </w:p>
        </w:tc>
      </w:tr>
      <w:tr w:rsidR="00551497" w:rsidRPr="00443F3A" w14:paraId="626CA41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211DD88" w14:textId="77777777" w:rsidR="00EF5CC6" w:rsidRPr="00443F3A" w:rsidRDefault="00EF5CC6" w:rsidP="00496792">
            <w:pPr>
              <w:pStyle w:val="BoxBody"/>
            </w:pPr>
            <w:r w:rsidRPr="00443F3A">
              <w:t xml:space="preserve">Dritter Bericht: </w:t>
            </w:r>
            <w:sdt>
              <w:sdtPr>
                <w:rPr>
                  <w:color w:val="AEAAAA" w:themeColor="background2" w:themeShade="BF"/>
                </w:rPr>
                <w:id w:val="1044264320"/>
                <w:placeholder>
                  <w:docPart w:val="D28D88AEEE8E47E292D82B3745769675"/>
                </w:placeholder>
                <w15:color w:val="000000"/>
                <w:text/>
              </w:sdtPr>
              <w:sdtEndPr/>
              <w:sdtContent>
                <w:r w:rsidRPr="00443F3A">
                  <w:rPr>
                    <w:color w:val="AEAAAA" w:themeColor="background2" w:themeShade="BF"/>
                  </w:rPr>
                  <w:t>(für Texteingabe bitte anklicken)</w:t>
                </w:r>
              </w:sdtContent>
            </w:sdt>
          </w:p>
        </w:tc>
      </w:tr>
      <w:tr w:rsidR="00EF5CC6" w:rsidRPr="00443F3A" w14:paraId="3391B0D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CDFDF97" w14:textId="77777777" w:rsidR="00EF5CC6" w:rsidRPr="00443F3A" w:rsidRDefault="00EF5CC6" w:rsidP="00496792">
            <w:pPr>
              <w:pStyle w:val="BoxBody"/>
            </w:pPr>
            <w:r w:rsidRPr="00443F3A">
              <w:t xml:space="preserve">Vierter Bericht: </w:t>
            </w:r>
            <w:sdt>
              <w:sdtPr>
                <w:rPr>
                  <w:color w:val="AEAAAA" w:themeColor="background2" w:themeShade="BF"/>
                </w:rPr>
                <w:id w:val="-1338295148"/>
                <w:placeholder>
                  <w:docPart w:val="632D8E7BECE44960ACCD89A36C495B99"/>
                </w:placeholder>
                <w15:color w:val="000000"/>
                <w:text/>
              </w:sdtPr>
              <w:sdtEndPr/>
              <w:sdtContent>
                <w:r w:rsidRPr="00443F3A">
                  <w:rPr>
                    <w:color w:val="AEAAAA" w:themeColor="background2" w:themeShade="BF"/>
                  </w:rPr>
                  <w:t>(für Texteingabe bitte anklicken)</w:t>
                </w:r>
              </w:sdtContent>
            </w:sdt>
          </w:p>
        </w:tc>
      </w:tr>
      <w:tr w:rsidR="00551497" w:rsidRPr="00443F3A" w14:paraId="38AB8431"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73B2F27" w14:textId="16ABB35B" w:rsidR="00EF5CC6" w:rsidRPr="00443F3A" w:rsidRDefault="00CB7D6E" w:rsidP="009C4C40">
            <w:pPr>
              <w:pStyle w:val="TableTextLeft"/>
              <w:spacing w:before="50"/>
              <w:jc w:val="both"/>
            </w:pPr>
            <w:r w:rsidRPr="00443F3A">
              <w:t>Sieht die innerstaatliche Gesetzgebung vor, dass der Anbieter der finanziellen Sicherheit die zuständige Stelle des Flaggenstaats mindestens 30 Tage im Voraus vor dem Ablauf der Gültigkeitsdauer der finanziellen Sicherheit informieren muss?</w:t>
            </w:r>
          </w:p>
          <w:p w14:paraId="348CEAB2" w14:textId="1373FD79" w:rsidR="00EF5CC6" w:rsidRPr="00443F3A" w:rsidRDefault="00EF5CC6" w:rsidP="00496792">
            <w:pPr>
              <w:pStyle w:val="BoxBody"/>
              <w:spacing w:before="20" w:after="120"/>
              <w:rPr>
                <w:rStyle w:val="Timesitalic"/>
                <w:rFonts w:ascii="Noto Sans" w:hAnsi="Noto Sans" w:cs="Noto Sans"/>
              </w:rPr>
            </w:pPr>
            <w:r w:rsidRPr="00443F3A">
              <w:rPr>
                <w:rStyle w:val="Timesitalic"/>
                <w:rFonts w:ascii="Noto Sans" w:hAnsi="Noto Sans" w:cs="Noto Sans"/>
              </w:rPr>
              <w:t>(</w:t>
            </w:r>
            <w:r w:rsidR="00CB7D6E" w:rsidRPr="00443F3A">
              <w:rPr>
                <w:i/>
              </w:rPr>
              <w:t>Norm A2.5.2 Absatz 11</w:t>
            </w:r>
            <w:r w:rsidRPr="00443F3A">
              <w:rPr>
                <w:rStyle w:val="Timesitalic"/>
                <w:rFonts w:ascii="Noto Sans" w:hAnsi="Noto Sans" w:cs="Noto Sans"/>
              </w:rPr>
              <w:t>)</w:t>
            </w:r>
          </w:p>
          <w:p w14:paraId="1D148E80" w14:textId="47AC71F7" w:rsidR="00EF5CC6" w:rsidRPr="00443F3A" w:rsidRDefault="00CB7D6E" w:rsidP="00496792">
            <w:pPr>
              <w:pStyle w:val="BoxBody"/>
              <w:rPr>
                <w:i/>
                <w:iCs/>
              </w:rPr>
            </w:pPr>
            <w:bookmarkStart w:id="55" w:name="lt_pId889"/>
            <w:r w:rsidRPr="00443F3A">
              <w:t>Bitte führen Sie die anwendbaren innerstaatlichen Bestimmungen auf und geben Sie nach Möglichkeit den jewei</w:t>
            </w:r>
            <w:r w:rsidRPr="00443F3A">
              <w:softHyphen/>
              <w:t>ligen Wortlaut wieder.</w:t>
            </w:r>
            <w:bookmarkEnd w:id="55"/>
          </w:p>
        </w:tc>
      </w:tr>
      <w:tr w:rsidR="00EF5CC6" w:rsidRPr="00443F3A" w14:paraId="0864BE5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6FB0E6A" w14:textId="77777777" w:rsidR="00EF5CC6" w:rsidRPr="00443F3A" w:rsidRDefault="00EF5CC6" w:rsidP="00496792">
            <w:pPr>
              <w:pStyle w:val="BoxBody"/>
            </w:pPr>
            <w:r w:rsidRPr="00443F3A">
              <w:t xml:space="preserve">Erstbericht: </w:t>
            </w:r>
            <w:sdt>
              <w:sdtPr>
                <w:rPr>
                  <w:color w:val="AEAAAA" w:themeColor="background2" w:themeShade="BF"/>
                </w:rPr>
                <w:id w:val="-1650581601"/>
                <w:placeholder>
                  <w:docPart w:val="A037BA674E9A49F09DBC80C9A95280F6"/>
                </w:placeholder>
                <w15:color w:val="000000"/>
                <w:text/>
              </w:sdtPr>
              <w:sdtEndPr/>
              <w:sdtContent>
                <w:r w:rsidRPr="00443F3A">
                  <w:rPr>
                    <w:color w:val="AEAAAA" w:themeColor="background2" w:themeShade="BF"/>
                  </w:rPr>
                  <w:t>(für Texteingabe bitte anklicken)</w:t>
                </w:r>
              </w:sdtContent>
            </w:sdt>
          </w:p>
        </w:tc>
      </w:tr>
      <w:tr w:rsidR="00551497" w:rsidRPr="00443F3A" w14:paraId="063FF8F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BE6F489" w14:textId="77777777" w:rsidR="00EF5CC6" w:rsidRPr="00443F3A" w:rsidRDefault="00EF5CC6" w:rsidP="00496792">
            <w:pPr>
              <w:pStyle w:val="BoxBody"/>
            </w:pPr>
            <w:r w:rsidRPr="00443F3A">
              <w:t xml:space="preserve">Zweiter Bericht: </w:t>
            </w:r>
            <w:sdt>
              <w:sdtPr>
                <w:rPr>
                  <w:color w:val="AEAAAA" w:themeColor="background2" w:themeShade="BF"/>
                </w:rPr>
                <w:id w:val="1536073340"/>
                <w:placeholder>
                  <w:docPart w:val="841EB96937464F2C876AEEA668FD4322"/>
                </w:placeholder>
                <w15:color w:val="000000"/>
                <w:text/>
              </w:sdtPr>
              <w:sdtEndPr/>
              <w:sdtContent>
                <w:r w:rsidRPr="00443F3A">
                  <w:rPr>
                    <w:color w:val="AEAAAA" w:themeColor="background2" w:themeShade="BF"/>
                  </w:rPr>
                  <w:t>(für Texteingabe bitte anklicken)</w:t>
                </w:r>
              </w:sdtContent>
            </w:sdt>
          </w:p>
        </w:tc>
      </w:tr>
      <w:tr w:rsidR="00551497" w:rsidRPr="00443F3A" w14:paraId="712538D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F3E3933" w14:textId="77777777" w:rsidR="00EF5CC6" w:rsidRPr="00443F3A" w:rsidRDefault="00EF5CC6" w:rsidP="00496792">
            <w:pPr>
              <w:pStyle w:val="BoxBody"/>
            </w:pPr>
            <w:r w:rsidRPr="00443F3A">
              <w:t xml:space="preserve">Dritter Bericht: </w:t>
            </w:r>
            <w:sdt>
              <w:sdtPr>
                <w:rPr>
                  <w:color w:val="AEAAAA" w:themeColor="background2" w:themeShade="BF"/>
                </w:rPr>
                <w:id w:val="1601067970"/>
                <w:placeholder>
                  <w:docPart w:val="147AC575DF1342748DE0F91F0043DB79"/>
                </w:placeholder>
                <w15:color w:val="000000"/>
                <w:text/>
              </w:sdtPr>
              <w:sdtEndPr/>
              <w:sdtContent>
                <w:r w:rsidRPr="00443F3A">
                  <w:rPr>
                    <w:color w:val="AEAAAA" w:themeColor="background2" w:themeShade="BF"/>
                  </w:rPr>
                  <w:t>(für Texteingabe bitte anklicken)</w:t>
                </w:r>
              </w:sdtContent>
            </w:sdt>
          </w:p>
        </w:tc>
      </w:tr>
      <w:tr w:rsidR="00EF5CC6" w:rsidRPr="00443F3A" w14:paraId="3E2C79C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C024561" w14:textId="77777777" w:rsidR="00EF5CC6" w:rsidRPr="00443F3A" w:rsidRDefault="00EF5CC6" w:rsidP="00496792">
            <w:pPr>
              <w:pStyle w:val="BoxBody"/>
            </w:pPr>
            <w:r w:rsidRPr="00443F3A">
              <w:t xml:space="preserve">Vierter Bericht: </w:t>
            </w:r>
            <w:sdt>
              <w:sdtPr>
                <w:rPr>
                  <w:color w:val="AEAAAA" w:themeColor="background2" w:themeShade="BF"/>
                </w:rPr>
                <w:id w:val="1882600376"/>
                <w:placeholder>
                  <w:docPart w:val="A9D05C12B317497BABBACBC6041C3DCD"/>
                </w:placeholder>
                <w15:color w:val="000000"/>
                <w:text/>
              </w:sdtPr>
              <w:sdtEndPr/>
              <w:sdtContent>
                <w:r w:rsidRPr="00443F3A">
                  <w:rPr>
                    <w:color w:val="AEAAAA" w:themeColor="background2" w:themeShade="BF"/>
                  </w:rPr>
                  <w:t>(für Texteingabe bitte anklicken)</w:t>
                </w:r>
              </w:sdtContent>
            </w:sdt>
          </w:p>
        </w:tc>
      </w:tr>
      <w:tr w:rsidR="00F94FD0" w:rsidRPr="00551497" w14:paraId="1F53530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AF9E1AC" w14:textId="498361D4" w:rsidR="00F3324C" w:rsidRPr="00551497" w:rsidRDefault="00F3324C" w:rsidP="00496792">
            <w:pPr>
              <w:pStyle w:val="BoxBody"/>
            </w:pPr>
            <w:r w:rsidRPr="00551497">
              <w:rPr>
                <w:b/>
                <w:bCs/>
                <w:i/>
                <w:iCs/>
              </w:rPr>
              <w:t>Zusätzliche Angaben</w:t>
            </w:r>
            <w:r w:rsidRPr="00551497">
              <w:t xml:space="preserve"> zur Durchführung der Regel 2.</w:t>
            </w:r>
            <w:r w:rsidR="00CB7D6E" w:rsidRPr="00551497">
              <w:t>5</w:t>
            </w:r>
            <w:r w:rsidRPr="00551497">
              <w:t>, einschließlich etwaiger im Wesentlichen gleichwertiger Maßnahmen.</w:t>
            </w:r>
          </w:p>
        </w:tc>
      </w:tr>
      <w:tr w:rsidR="00F94FD0" w:rsidRPr="00443F3A" w14:paraId="366D6F0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AA63C8A" w14:textId="77777777" w:rsidR="00F3324C" w:rsidRPr="00443F3A" w:rsidRDefault="00F3324C" w:rsidP="00496792">
            <w:pPr>
              <w:pStyle w:val="BoxBody"/>
            </w:pPr>
            <w:r w:rsidRPr="00443F3A">
              <w:t xml:space="preserve">Erstbericht: </w:t>
            </w:r>
            <w:sdt>
              <w:sdtPr>
                <w:rPr>
                  <w:color w:val="AEAAAA" w:themeColor="background2" w:themeShade="BF"/>
                </w:rPr>
                <w:id w:val="-193384218"/>
                <w:placeholder>
                  <w:docPart w:val="92CA4C9F0F664D3BBCD713C6366D9323"/>
                </w:placeholder>
                <w15:color w:val="000000"/>
                <w:text/>
              </w:sdtPr>
              <w:sdtEndPr/>
              <w:sdtContent>
                <w:r w:rsidRPr="00443F3A">
                  <w:rPr>
                    <w:color w:val="AEAAAA" w:themeColor="background2" w:themeShade="BF"/>
                  </w:rPr>
                  <w:t>(für Texteingabe bitte anklicken)</w:t>
                </w:r>
              </w:sdtContent>
            </w:sdt>
          </w:p>
        </w:tc>
      </w:tr>
      <w:tr w:rsidR="00F94FD0" w:rsidRPr="00443F3A" w14:paraId="4DBCA2E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F48FA72" w14:textId="77777777" w:rsidR="00F3324C" w:rsidRPr="00443F3A" w:rsidRDefault="00F3324C" w:rsidP="00496792">
            <w:pPr>
              <w:pStyle w:val="BoxBody"/>
            </w:pPr>
            <w:r w:rsidRPr="00443F3A">
              <w:lastRenderedPageBreak/>
              <w:t xml:space="preserve">Zweiter Bericht: </w:t>
            </w:r>
            <w:sdt>
              <w:sdtPr>
                <w:rPr>
                  <w:color w:val="AEAAAA" w:themeColor="background2" w:themeShade="BF"/>
                </w:rPr>
                <w:id w:val="824698669"/>
                <w:placeholder>
                  <w:docPart w:val="E0A449209EE344C9860BFEDEC6382031"/>
                </w:placeholder>
                <w15:color w:val="000000"/>
                <w:text/>
              </w:sdtPr>
              <w:sdtEndPr/>
              <w:sdtContent>
                <w:r w:rsidRPr="00443F3A">
                  <w:rPr>
                    <w:color w:val="AEAAAA" w:themeColor="background2" w:themeShade="BF"/>
                  </w:rPr>
                  <w:t>(für Texteingabe bitte anklicken)</w:t>
                </w:r>
              </w:sdtContent>
            </w:sdt>
          </w:p>
        </w:tc>
      </w:tr>
      <w:tr w:rsidR="00F94FD0" w:rsidRPr="00443F3A" w14:paraId="38CEC03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8C280A9" w14:textId="77777777" w:rsidR="00F3324C" w:rsidRPr="00443F3A" w:rsidRDefault="00F3324C" w:rsidP="00496792">
            <w:pPr>
              <w:pStyle w:val="BoxBody"/>
            </w:pPr>
            <w:r w:rsidRPr="00443F3A">
              <w:t xml:space="preserve">Dritter Bericht: </w:t>
            </w:r>
            <w:sdt>
              <w:sdtPr>
                <w:rPr>
                  <w:color w:val="AEAAAA" w:themeColor="background2" w:themeShade="BF"/>
                </w:rPr>
                <w:id w:val="578411844"/>
                <w:placeholder>
                  <w:docPart w:val="7674430000894EC3BD90F282E279F55B"/>
                </w:placeholder>
                <w15:color w:val="000000"/>
                <w:text/>
              </w:sdtPr>
              <w:sdtEndPr/>
              <w:sdtContent>
                <w:r w:rsidRPr="00443F3A">
                  <w:rPr>
                    <w:color w:val="AEAAAA" w:themeColor="background2" w:themeShade="BF"/>
                  </w:rPr>
                  <w:t>(für Texteingabe bitte anklicken)</w:t>
                </w:r>
              </w:sdtContent>
            </w:sdt>
          </w:p>
        </w:tc>
      </w:tr>
      <w:tr w:rsidR="00F3324C" w:rsidRPr="00443F3A" w14:paraId="6D5A835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EAFE7BF" w14:textId="77777777" w:rsidR="00F3324C" w:rsidRPr="00443F3A" w:rsidRDefault="00F3324C" w:rsidP="00496792">
            <w:pPr>
              <w:pStyle w:val="BoxBody"/>
            </w:pPr>
            <w:r w:rsidRPr="00443F3A">
              <w:t xml:space="preserve">Vierter Bericht: </w:t>
            </w:r>
            <w:sdt>
              <w:sdtPr>
                <w:rPr>
                  <w:color w:val="AEAAAA" w:themeColor="background2" w:themeShade="BF"/>
                </w:rPr>
                <w:id w:val="-280579558"/>
                <w:placeholder>
                  <w:docPart w:val="378D94BC5BFA42D39E314A31CC1E578C"/>
                </w:placeholder>
                <w15:color w:val="000000"/>
                <w:text/>
              </w:sdtPr>
              <w:sdtEndPr/>
              <w:sdtContent>
                <w:r w:rsidRPr="00443F3A">
                  <w:rPr>
                    <w:color w:val="AEAAAA" w:themeColor="background2" w:themeShade="BF"/>
                  </w:rPr>
                  <w:t>(für Texteingabe bitte anklicken)</w:t>
                </w:r>
              </w:sdtContent>
            </w:sdt>
          </w:p>
        </w:tc>
      </w:tr>
      <w:tr w:rsidR="00E613EA" w:rsidRPr="00551497" w14:paraId="33C07BC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1F33923" w14:textId="78134E81" w:rsidR="00E613EA" w:rsidRPr="00551497" w:rsidRDefault="00E613EA" w:rsidP="00496792">
            <w:pPr>
              <w:pStyle w:val="BoxBody"/>
              <w:spacing w:after="20"/>
            </w:pPr>
            <w:r w:rsidRPr="00551497">
              <w:rPr>
                <w:b/>
                <w:bCs/>
                <w:i/>
                <w:iCs/>
              </w:rPr>
              <w:t xml:space="preserve">Dokumente: </w:t>
            </w:r>
            <w:r w:rsidRPr="00551497">
              <w:t>Bitte übermitteln Sie Folgendes:</w:t>
            </w:r>
          </w:p>
          <w:p w14:paraId="079A625E" w14:textId="77777777" w:rsidR="00E613EA" w:rsidRPr="00551497" w:rsidRDefault="00E613EA" w:rsidP="009C4C40">
            <w:pPr>
              <w:pStyle w:val="BoxIndentbulletlist1"/>
              <w:spacing w:before="20" w:after="20"/>
              <w:ind w:left="340"/>
            </w:pPr>
            <w:bookmarkStart w:id="56" w:name="lt_pId901"/>
            <w:r w:rsidRPr="00551497">
              <w:t>eine Kopie der Bestimmungen über den Anspruch der Seeleute auf Heimschaffung in allen anwendbaren Gesamtarbeitsverträgen</w:t>
            </w:r>
            <w:r w:rsidRPr="00551497">
              <w:rPr>
                <w:i/>
                <w:iCs/>
              </w:rPr>
              <w:t xml:space="preserve"> (Norm A2.5.1 Absatz 2)</w:t>
            </w:r>
            <w:r w:rsidRPr="00551497">
              <w:t>;</w:t>
            </w:r>
            <w:bookmarkEnd w:id="56"/>
          </w:p>
          <w:p w14:paraId="4CC81AFF" w14:textId="56DA3CBE" w:rsidR="00E613EA" w:rsidRPr="00551497" w:rsidRDefault="00E613EA" w:rsidP="009C4C40">
            <w:pPr>
              <w:pStyle w:val="BoxIndentbulletlist1"/>
              <w:spacing w:before="20" w:after="60"/>
              <w:ind w:left="340"/>
            </w:pPr>
            <w:r w:rsidRPr="00551497">
              <w:t xml:space="preserve">ein Beispiel für die Art der Dokumente, die in Bezug auf die von den Reedern zu gewährende finanzielle Sicherheit akzeptiert oder ausgestellt werden </w:t>
            </w:r>
            <w:r w:rsidRPr="00551497">
              <w:rPr>
                <w:i/>
                <w:iCs/>
              </w:rPr>
              <w:t>(Regel 2.5 Absatz 2)</w:t>
            </w:r>
            <w:r w:rsidRPr="00551497">
              <w:t>. Soweit diese Dokumente nicht in englischer, französischer oder spanischer Sprache verfügbar sind, geben Sie bitte eine Zusammenfassung in einer dieser Sprachen.</w:t>
            </w:r>
          </w:p>
        </w:tc>
      </w:tr>
      <w:tr w:rsidR="00E613EA" w:rsidRPr="00443F3A" w14:paraId="7CDA406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A5A7F80" w14:textId="77777777" w:rsidR="00E613EA" w:rsidRPr="00443F3A" w:rsidRDefault="00E613EA" w:rsidP="00496792">
            <w:pPr>
              <w:pStyle w:val="BoxBody"/>
            </w:pPr>
            <w:r w:rsidRPr="00443F3A">
              <w:t xml:space="preserve">Erstbericht: </w:t>
            </w:r>
            <w:sdt>
              <w:sdtPr>
                <w:rPr>
                  <w:color w:val="AEAAAA" w:themeColor="background2" w:themeShade="BF"/>
                </w:rPr>
                <w:id w:val="-1513756028"/>
                <w:placeholder>
                  <w:docPart w:val="D4020009CE264CEAAB4646216EFEBE36"/>
                </w:placeholder>
                <w15:color w:val="000000"/>
                <w:text/>
              </w:sdtPr>
              <w:sdtEndPr/>
              <w:sdtContent>
                <w:r w:rsidRPr="00443F3A">
                  <w:rPr>
                    <w:color w:val="AEAAAA" w:themeColor="background2" w:themeShade="BF"/>
                  </w:rPr>
                  <w:t>(für Texteingabe bitte anklicken)</w:t>
                </w:r>
              </w:sdtContent>
            </w:sdt>
          </w:p>
        </w:tc>
      </w:tr>
      <w:tr w:rsidR="00E613EA" w:rsidRPr="00443F3A" w14:paraId="03530A8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BE535EF" w14:textId="77777777" w:rsidR="00E613EA" w:rsidRPr="00443F3A" w:rsidRDefault="00E613EA" w:rsidP="00496792">
            <w:pPr>
              <w:pStyle w:val="BoxBody"/>
            </w:pPr>
            <w:r w:rsidRPr="00443F3A">
              <w:t xml:space="preserve">Zweiter Bericht: </w:t>
            </w:r>
            <w:sdt>
              <w:sdtPr>
                <w:rPr>
                  <w:color w:val="AEAAAA" w:themeColor="background2" w:themeShade="BF"/>
                </w:rPr>
                <w:id w:val="689965808"/>
                <w:placeholder>
                  <w:docPart w:val="8464A4DB6CA34FE28150F311D4E7DAA9"/>
                </w:placeholder>
                <w15:color w:val="000000"/>
                <w:text/>
              </w:sdtPr>
              <w:sdtEndPr/>
              <w:sdtContent>
                <w:r w:rsidRPr="00443F3A">
                  <w:rPr>
                    <w:color w:val="AEAAAA" w:themeColor="background2" w:themeShade="BF"/>
                  </w:rPr>
                  <w:t>(für Texteingabe bitte anklicken)</w:t>
                </w:r>
              </w:sdtContent>
            </w:sdt>
          </w:p>
        </w:tc>
      </w:tr>
      <w:tr w:rsidR="00E613EA" w:rsidRPr="00443F3A" w14:paraId="4914824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3C7F526" w14:textId="77777777" w:rsidR="00E613EA" w:rsidRPr="00443F3A" w:rsidRDefault="00E613EA" w:rsidP="00496792">
            <w:pPr>
              <w:pStyle w:val="BoxBody"/>
            </w:pPr>
            <w:r w:rsidRPr="00443F3A">
              <w:t xml:space="preserve">Dritter Bericht: </w:t>
            </w:r>
            <w:sdt>
              <w:sdtPr>
                <w:rPr>
                  <w:color w:val="AEAAAA" w:themeColor="background2" w:themeShade="BF"/>
                </w:rPr>
                <w:id w:val="-185062241"/>
                <w:placeholder>
                  <w:docPart w:val="0148E462774D4A1E99CC49B0F5FBF0E2"/>
                </w:placeholder>
                <w15:color w:val="000000"/>
                <w:text/>
              </w:sdtPr>
              <w:sdtEndPr/>
              <w:sdtContent>
                <w:r w:rsidRPr="00443F3A">
                  <w:rPr>
                    <w:color w:val="AEAAAA" w:themeColor="background2" w:themeShade="BF"/>
                  </w:rPr>
                  <w:t>(für Texteingabe bitte anklicken)</w:t>
                </w:r>
              </w:sdtContent>
            </w:sdt>
          </w:p>
        </w:tc>
      </w:tr>
      <w:tr w:rsidR="00E613EA" w:rsidRPr="00443F3A" w14:paraId="1C652ED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2D7D077" w14:textId="77777777" w:rsidR="00E613EA" w:rsidRPr="00443F3A" w:rsidRDefault="00E613EA" w:rsidP="00496792">
            <w:pPr>
              <w:pStyle w:val="BoxBody"/>
            </w:pPr>
            <w:r w:rsidRPr="00443F3A">
              <w:t xml:space="preserve">Vierter Bericht: </w:t>
            </w:r>
            <w:sdt>
              <w:sdtPr>
                <w:rPr>
                  <w:color w:val="AEAAAA" w:themeColor="background2" w:themeShade="BF"/>
                </w:rPr>
                <w:id w:val="231049619"/>
                <w:placeholder>
                  <w:docPart w:val="90797BAF0CE042B680294DC7FEF354CC"/>
                </w:placeholder>
                <w15:color w:val="000000"/>
                <w:text/>
              </w:sdtPr>
              <w:sdtEndPr/>
              <w:sdtContent>
                <w:r w:rsidRPr="00443F3A">
                  <w:rPr>
                    <w:color w:val="AEAAAA" w:themeColor="background2" w:themeShade="BF"/>
                  </w:rPr>
                  <w:t>(für Texteingabe bitte anklicken)</w:t>
                </w:r>
              </w:sdtContent>
            </w:sdt>
          </w:p>
        </w:tc>
      </w:tr>
    </w:tbl>
    <w:p w14:paraId="0F89AFE4" w14:textId="77777777" w:rsidR="00024072" w:rsidRPr="00551497" w:rsidRDefault="00024072" w:rsidP="00951B93">
      <w:pPr>
        <w:pStyle w:val="DPara"/>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1F4324" w:rsidRPr="00551497" w14:paraId="448A11ED" w14:textId="77777777" w:rsidTr="00496792">
        <w:tc>
          <w:tcPr>
            <w:tcW w:w="9639" w:type="dxa"/>
            <w:shd w:val="clear" w:color="auto" w:fill="1E2DBE"/>
          </w:tcPr>
          <w:p w14:paraId="239B6D82" w14:textId="5AF32F9C" w:rsidR="001F4324" w:rsidRPr="00551497" w:rsidRDefault="001F4324" w:rsidP="00496792">
            <w:pPr>
              <w:pStyle w:val="TableHeaderLeft"/>
              <w:spacing w:before="60" w:after="60"/>
              <w:jc w:val="both"/>
            </w:pPr>
            <w:r w:rsidRPr="00551497">
              <w:t>Regel 2.6 – Entschädigung der Seeleute bei Schiffsverlust oder Schiffbruch</w:t>
            </w:r>
          </w:p>
          <w:p w14:paraId="1CC4CA1A" w14:textId="5393ADF4" w:rsidR="001F4324" w:rsidRPr="00551497" w:rsidRDefault="001F4324" w:rsidP="00496792">
            <w:pPr>
              <w:pStyle w:val="TableHeaderLeft"/>
              <w:spacing w:before="60" w:after="60"/>
              <w:jc w:val="both"/>
            </w:pPr>
            <w:r w:rsidRPr="00551497">
              <w:t>Norm A2.6; siehe auch Leitlinie B2.6</w:t>
            </w:r>
          </w:p>
        </w:tc>
      </w:tr>
      <w:tr w:rsidR="001F4324" w:rsidRPr="00551497" w14:paraId="7FAAB8C8" w14:textId="77777777" w:rsidTr="00496792">
        <w:tc>
          <w:tcPr>
            <w:tcW w:w="9639" w:type="dxa"/>
          </w:tcPr>
          <w:p w14:paraId="7068CDC4" w14:textId="24B95D1B" w:rsidR="001F4324" w:rsidRPr="00551497" w:rsidRDefault="001F4324" w:rsidP="009C4C40">
            <w:pPr>
              <w:pStyle w:val="BoxIndentbulletlist1"/>
              <w:spacing w:before="20" w:after="20"/>
              <w:ind w:left="340"/>
              <w:rPr>
                <w:sz w:val="17"/>
                <w:szCs w:val="17"/>
              </w:rPr>
            </w:pPr>
            <w:r w:rsidRPr="00551497">
              <w:t>Es müssen Regelungen getroffen sein, durch die sichergestellt ist, dass die Reeder den Seeleuten an Bord eine Entschädigung für Arbeitslosigkeit zahlen, die infolge eines Verlustes des Schiffes oder von Schiffbruch entsteht.</w:t>
            </w:r>
          </w:p>
        </w:tc>
      </w:tr>
      <w:tr w:rsidR="001F4324" w:rsidRPr="00551497" w14:paraId="09C9C9D4" w14:textId="77777777" w:rsidTr="00496792">
        <w:tc>
          <w:tcPr>
            <w:tcW w:w="9639" w:type="dxa"/>
          </w:tcPr>
          <w:p w14:paraId="537FD61A" w14:textId="77777777" w:rsidR="001F4324" w:rsidRPr="00551497" w:rsidRDefault="001F4324" w:rsidP="00496792">
            <w:pPr>
              <w:pStyle w:val="BoxBody"/>
            </w:pPr>
            <w:r w:rsidRPr="00551497">
              <w:t xml:space="preserve">Ausreichende Angaben zu allen Punkten sind in </w:t>
            </w:r>
            <w:r w:rsidRPr="00551497">
              <w:rPr>
                <w:spacing w:val="-1"/>
              </w:rPr>
              <w:t>dem beigefügten Beschäftigungsvertrag für Seeleute </w:t>
            </w:r>
            <w:sdt>
              <w:sdtPr>
                <w:rPr>
                  <w:spacing w:val="-1"/>
                </w:rPr>
                <w:id w:val="-246804666"/>
                <w14:checkbox>
                  <w14:checked w14:val="0"/>
                  <w14:checkedState w14:val="2612" w14:font="MS Gothic"/>
                  <w14:uncheckedState w14:val="2610" w14:font="MS Gothic"/>
                </w14:checkbox>
              </w:sdtPr>
              <w:sdtEndPr/>
              <w:sdtContent>
                <w:r w:rsidRPr="00551497">
                  <w:rPr>
                    <w:rFonts w:ascii="Segoe UI Symbol" w:eastAsia="MS Gothic" w:hAnsi="Segoe UI Symbol" w:cs="Segoe UI Symbol"/>
                    <w:spacing w:val="-1"/>
                  </w:rPr>
                  <w:t>☐</w:t>
                </w:r>
              </w:sdtContent>
            </w:sdt>
            <w:r w:rsidRPr="00551497">
              <w:rPr>
                <w:spacing w:val="-1"/>
              </w:rPr>
              <w:t xml:space="preserve"> / den beigefügten Bestimmungen des Gesamtarbeitsvertrags</w:t>
            </w:r>
            <w:r w:rsidRPr="00551497">
              <w:t> </w:t>
            </w:r>
            <w:sdt>
              <w:sdtPr>
                <w:id w:val="742763833"/>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xml:space="preserve"> zu finden. </w:t>
            </w:r>
          </w:p>
          <w:p w14:paraId="6A45909D" w14:textId="77777777" w:rsidR="001F4324" w:rsidRPr="00551497" w:rsidRDefault="001F4324" w:rsidP="00496792">
            <w:pPr>
              <w:pStyle w:val="BoxBody"/>
            </w:pPr>
            <w:r w:rsidRPr="00551497">
              <w:rPr>
                <w:b/>
                <w:bCs/>
                <w:i/>
                <w:iCs/>
              </w:rPr>
              <w:t>Kreuzen Sie bitte eines oder beide der Kästchen an oder erteilen Sie die nachstehend erbetenen Auskünfte.</w:t>
            </w:r>
            <w:r w:rsidRPr="00551497">
              <w:t xml:space="preserve"> </w:t>
            </w:r>
          </w:p>
        </w:tc>
      </w:tr>
      <w:tr w:rsidR="001F4324" w:rsidRPr="00551497" w14:paraId="6F5FFB72"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D5087FC" w14:textId="41D2D978" w:rsidR="001F4324" w:rsidRPr="009C4C40" w:rsidRDefault="001F4324" w:rsidP="00496792">
            <w:pPr>
              <w:pStyle w:val="TableTextLeft"/>
              <w:spacing w:before="60"/>
              <w:jc w:val="both"/>
              <w:rPr>
                <w:spacing w:val="-1"/>
              </w:rPr>
            </w:pPr>
            <w:r w:rsidRPr="009C4C40">
              <w:rPr>
                <w:spacing w:val="-1"/>
              </w:rPr>
              <w:t>Wie wird die Entschädigung berechnet, die die Reeder den Seeleuten bei Verletzung, Schaden oder Arbeitslosigkeit im Fall eines Schiffsverlusts oder eines Schiffbruchs zu leisten haben (einschließlich etwaiger Beschränkungen)?</w:t>
            </w:r>
          </w:p>
          <w:p w14:paraId="357D8A57" w14:textId="7DCD92EF" w:rsidR="001F4324" w:rsidRPr="00551497" w:rsidRDefault="001F4324" w:rsidP="00496792">
            <w:pPr>
              <w:pStyle w:val="TableTextLeft"/>
              <w:keepLines/>
              <w:spacing w:after="120"/>
              <w:jc w:val="both"/>
              <w:rPr>
                <w:i/>
                <w:iCs/>
              </w:rPr>
            </w:pPr>
            <w:r w:rsidRPr="00551497">
              <w:rPr>
                <w:i/>
                <w:iCs/>
              </w:rPr>
              <w:t>(</w:t>
            </w:r>
            <w:r w:rsidRPr="00551497">
              <w:rPr>
                <w:rStyle w:val="Timesitalic"/>
                <w:rFonts w:ascii="Noto Sans" w:hAnsi="Noto Sans" w:cs="Noto Sans"/>
              </w:rPr>
              <w:t>Norm A2.6 Absatz </w:t>
            </w:r>
            <w:r w:rsidRPr="006D7D11">
              <w:rPr>
                <w:i/>
                <w:iCs/>
              </w:rPr>
              <w:t>1;</w:t>
            </w:r>
            <w:r w:rsidRPr="00551497">
              <w:t xml:space="preserve"> siehe Anleitungen in</w:t>
            </w:r>
            <w:r w:rsidRPr="00551497">
              <w:rPr>
                <w:rStyle w:val="Timesitalic"/>
                <w:rFonts w:ascii="Noto Sans" w:hAnsi="Noto Sans" w:cs="Noto Sans"/>
              </w:rPr>
              <w:t xml:space="preserve"> Leitlinie B2.6 Absatz 1</w:t>
            </w:r>
            <w:r w:rsidRPr="00551497">
              <w:rPr>
                <w:i/>
                <w:iCs/>
              </w:rPr>
              <w:t>)</w:t>
            </w:r>
          </w:p>
          <w:p w14:paraId="2C31037F" w14:textId="77777777" w:rsidR="001F4324" w:rsidRPr="00551497" w:rsidRDefault="001F4324" w:rsidP="009C4C40">
            <w:pPr>
              <w:pStyle w:val="TableTextLeft"/>
              <w:keepLines/>
              <w:spacing w:before="60" w:after="60"/>
              <w:jc w:val="both"/>
            </w:pPr>
            <w:r w:rsidRPr="00551497">
              <w:t>Bitte führen Sie die anwendbaren innerstaatlichen Bestimmungen auf und geben Sie nach Möglichkeit den jewei</w:t>
            </w:r>
            <w:r w:rsidRPr="00551497">
              <w:softHyphen/>
              <w:t>ligen Wortlaut wieder.</w:t>
            </w:r>
          </w:p>
        </w:tc>
      </w:tr>
      <w:tr w:rsidR="001F4324" w:rsidRPr="00443F3A" w14:paraId="7E9941A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03E3C39" w14:textId="77777777" w:rsidR="001F4324" w:rsidRPr="00443F3A" w:rsidRDefault="001F4324" w:rsidP="00496792">
            <w:pPr>
              <w:pStyle w:val="BoxBody"/>
            </w:pPr>
            <w:r w:rsidRPr="00443F3A">
              <w:t xml:space="preserve">Erstbericht: </w:t>
            </w:r>
            <w:sdt>
              <w:sdtPr>
                <w:rPr>
                  <w:color w:val="AEAAAA" w:themeColor="background2" w:themeShade="BF"/>
                </w:rPr>
                <w:id w:val="-996030353"/>
                <w:placeholder>
                  <w:docPart w:val="766227A330884B61BDD6F9A6800F2354"/>
                </w:placeholder>
                <w15:color w:val="000000"/>
                <w:text/>
              </w:sdtPr>
              <w:sdtEndPr/>
              <w:sdtContent>
                <w:r w:rsidRPr="00443F3A">
                  <w:rPr>
                    <w:color w:val="AEAAAA" w:themeColor="background2" w:themeShade="BF"/>
                  </w:rPr>
                  <w:t>(für Texteingabe bitte anklicken)</w:t>
                </w:r>
              </w:sdtContent>
            </w:sdt>
          </w:p>
        </w:tc>
      </w:tr>
      <w:tr w:rsidR="001F4324" w:rsidRPr="00443F3A" w14:paraId="001D560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8779F0B" w14:textId="77777777" w:rsidR="001F4324" w:rsidRPr="00443F3A" w:rsidRDefault="001F4324" w:rsidP="00496792">
            <w:pPr>
              <w:pStyle w:val="BoxBody"/>
            </w:pPr>
            <w:r w:rsidRPr="00443F3A">
              <w:t xml:space="preserve">Zweiter Bericht: </w:t>
            </w:r>
            <w:sdt>
              <w:sdtPr>
                <w:rPr>
                  <w:color w:val="AEAAAA" w:themeColor="background2" w:themeShade="BF"/>
                </w:rPr>
                <w:id w:val="-1121910157"/>
                <w:placeholder>
                  <w:docPart w:val="4EF8A1F2544A43C781DC68113427D93A"/>
                </w:placeholder>
                <w15:color w:val="000000"/>
                <w:text/>
              </w:sdtPr>
              <w:sdtEndPr/>
              <w:sdtContent>
                <w:r w:rsidRPr="00443F3A">
                  <w:rPr>
                    <w:color w:val="AEAAAA" w:themeColor="background2" w:themeShade="BF"/>
                  </w:rPr>
                  <w:t>(für Texteingabe bitte anklicken)</w:t>
                </w:r>
              </w:sdtContent>
            </w:sdt>
          </w:p>
        </w:tc>
      </w:tr>
      <w:tr w:rsidR="001F4324" w:rsidRPr="00443F3A" w14:paraId="5939E8E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079BC50" w14:textId="77777777" w:rsidR="001F4324" w:rsidRPr="00443F3A" w:rsidRDefault="001F4324" w:rsidP="00496792">
            <w:pPr>
              <w:pStyle w:val="BoxBody"/>
            </w:pPr>
            <w:r w:rsidRPr="00443F3A">
              <w:t xml:space="preserve">Dritter Bericht: </w:t>
            </w:r>
            <w:sdt>
              <w:sdtPr>
                <w:rPr>
                  <w:color w:val="AEAAAA" w:themeColor="background2" w:themeShade="BF"/>
                </w:rPr>
                <w:id w:val="760496578"/>
                <w:placeholder>
                  <w:docPart w:val="F332118787154C81B99EA82A9B7965A8"/>
                </w:placeholder>
                <w15:color w:val="000000"/>
                <w:text/>
              </w:sdtPr>
              <w:sdtEndPr/>
              <w:sdtContent>
                <w:r w:rsidRPr="00443F3A">
                  <w:rPr>
                    <w:color w:val="AEAAAA" w:themeColor="background2" w:themeShade="BF"/>
                  </w:rPr>
                  <w:t>(für Texteingabe bitte anklicken)</w:t>
                </w:r>
              </w:sdtContent>
            </w:sdt>
          </w:p>
        </w:tc>
      </w:tr>
      <w:tr w:rsidR="001F4324" w:rsidRPr="00443F3A" w14:paraId="76DAC08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1DA8FC10" w14:textId="77777777" w:rsidR="001F4324" w:rsidRPr="00443F3A" w:rsidRDefault="001F4324" w:rsidP="00496792">
            <w:pPr>
              <w:pStyle w:val="BoxBody"/>
            </w:pPr>
            <w:r w:rsidRPr="00443F3A">
              <w:t xml:space="preserve">Vierter Bericht: </w:t>
            </w:r>
            <w:sdt>
              <w:sdtPr>
                <w:rPr>
                  <w:color w:val="AEAAAA" w:themeColor="background2" w:themeShade="BF"/>
                </w:rPr>
                <w:id w:val="274593941"/>
                <w:placeholder>
                  <w:docPart w:val="F978E36487824EDC83CCAD21DED39884"/>
                </w:placeholder>
                <w15:color w:val="000000"/>
                <w:text/>
              </w:sdtPr>
              <w:sdtEndPr/>
              <w:sdtContent>
                <w:r w:rsidRPr="00443F3A">
                  <w:rPr>
                    <w:color w:val="AEAAAA" w:themeColor="background2" w:themeShade="BF"/>
                  </w:rPr>
                  <w:t>(für Texteingabe bitte anklicken)</w:t>
                </w:r>
              </w:sdtContent>
            </w:sdt>
          </w:p>
        </w:tc>
      </w:tr>
      <w:tr w:rsidR="00F94FD0" w:rsidRPr="00551497" w14:paraId="04AD4F8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AAAC750" w14:textId="284672DD" w:rsidR="001F4324" w:rsidRPr="00551497" w:rsidRDefault="001F4324" w:rsidP="00496792">
            <w:pPr>
              <w:pStyle w:val="BoxBody"/>
            </w:pPr>
            <w:r w:rsidRPr="00551497">
              <w:rPr>
                <w:b/>
                <w:bCs/>
                <w:i/>
                <w:iCs/>
              </w:rPr>
              <w:t>Zusätzliche Angaben</w:t>
            </w:r>
            <w:r w:rsidRPr="00551497">
              <w:t xml:space="preserve"> zur Durchführung der Regel 2.6, einschließlich etwaiger im Wesentlichen gleichwertiger Maßnahmen.</w:t>
            </w:r>
          </w:p>
        </w:tc>
      </w:tr>
      <w:tr w:rsidR="00F94FD0" w:rsidRPr="00443F3A" w14:paraId="77A69DA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7D0FDD6" w14:textId="77777777" w:rsidR="001F4324" w:rsidRPr="00443F3A" w:rsidRDefault="001F4324" w:rsidP="00496792">
            <w:pPr>
              <w:pStyle w:val="BoxBody"/>
            </w:pPr>
            <w:r w:rsidRPr="00443F3A">
              <w:t xml:space="preserve">Erstbericht: </w:t>
            </w:r>
            <w:sdt>
              <w:sdtPr>
                <w:rPr>
                  <w:color w:val="AEAAAA" w:themeColor="background2" w:themeShade="BF"/>
                </w:rPr>
                <w:id w:val="1310821786"/>
                <w:placeholder>
                  <w:docPart w:val="DEBAD67BCE3940A0A8D9ADAEAECE6FD0"/>
                </w:placeholder>
                <w15:color w:val="000000"/>
                <w:text/>
              </w:sdtPr>
              <w:sdtEndPr/>
              <w:sdtContent>
                <w:r w:rsidRPr="00443F3A">
                  <w:rPr>
                    <w:color w:val="AEAAAA" w:themeColor="background2" w:themeShade="BF"/>
                  </w:rPr>
                  <w:t>(für Texteingabe bitte anklicken)</w:t>
                </w:r>
              </w:sdtContent>
            </w:sdt>
          </w:p>
        </w:tc>
      </w:tr>
      <w:tr w:rsidR="00F94FD0" w:rsidRPr="00443F3A" w14:paraId="3751451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4DFB2899" w14:textId="77777777" w:rsidR="001F4324" w:rsidRPr="00443F3A" w:rsidRDefault="001F4324" w:rsidP="00496792">
            <w:pPr>
              <w:pStyle w:val="BoxBody"/>
            </w:pPr>
            <w:r w:rsidRPr="00443F3A">
              <w:lastRenderedPageBreak/>
              <w:t xml:space="preserve">Zweiter Bericht: </w:t>
            </w:r>
            <w:sdt>
              <w:sdtPr>
                <w:rPr>
                  <w:color w:val="AEAAAA" w:themeColor="background2" w:themeShade="BF"/>
                </w:rPr>
                <w:id w:val="-1715262641"/>
                <w:placeholder>
                  <w:docPart w:val="A96AAB0722EB455E960355B50E615167"/>
                </w:placeholder>
                <w15:color w:val="000000"/>
                <w:text/>
              </w:sdtPr>
              <w:sdtEndPr/>
              <w:sdtContent>
                <w:r w:rsidRPr="00443F3A">
                  <w:rPr>
                    <w:color w:val="AEAAAA" w:themeColor="background2" w:themeShade="BF"/>
                  </w:rPr>
                  <w:t>(für Texteingabe bitte anklicken)</w:t>
                </w:r>
              </w:sdtContent>
            </w:sdt>
          </w:p>
        </w:tc>
      </w:tr>
      <w:tr w:rsidR="00F94FD0" w:rsidRPr="00443F3A" w14:paraId="37ED8FC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3D405C1" w14:textId="77777777" w:rsidR="001F4324" w:rsidRPr="00443F3A" w:rsidRDefault="001F4324" w:rsidP="00496792">
            <w:pPr>
              <w:pStyle w:val="BoxBody"/>
            </w:pPr>
            <w:r w:rsidRPr="00443F3A">
              <w:t xml:space="preserve">Dritter Bericht: </w:t>
            </w:r>
            <w:sdt>
              <w:sdtPr>
                <w:rPr>
                  <w:color w:val="AEAAAA" w:themeColor="background2" w:themeShade="BF"/>
                </w:rPr>
                <w:id w:val="-903134117"/>
                <w:placeholder>
                  <w:docPart w:val="0DABC4E72E45409498A4A60851227195"/>
                </w:placeholder>
                <w15:color w:val="000000"/>
                <w:text/>
              </w:sdtPr>
              <w:sdtEndPr/>
              <w:sdtContent>
                <w:r w:rsidRPr="00443F3A">
                  <w:rPr>
                    <w:color w:val="AEAAAA" w:themeColor="background2" w:themeShade="BF"/>
                  </w:rPr>
                  <w:t>(für Texteingabe bitte anklicken)</w:t>
                </w:r>
              </w:sdtContent>
            </w:sdt>
          </w:p>
        </w:tc>
      </w:tr>
      <w:tr w:rsidR="001F4324" w:rsidRPr="00443F3A" w14:paraId="317680F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2FB0ECBB" w14:textId="77777777" w:rsidR="001F4324" w:rsidRPr="00443F3A" w:rsidRDefault="001F4324" w:rsidP="00496792">
            <w:pPr>
              <w:pStyle w:val="BoxBody"/>
            </w:pPr>
            <w:r w:rsidRPr="00443F3A">
              <w:t xml:space="preserve">Vierter Bericht: </w:t>
            </w:r>
            <w:sdt>
              <w:sdtPr>
                <w:rPr>
                  <w:color w:val="AEAAAA" w:themeColor="background2" w:themeShade="BF"/>
                </w:rPr>
                <w:id w:val="-1154367825"/>
                <w:placeholder>
                  <w:docPart w:val="84BBDEFF90514C6EB87B0F867B95682D"/>
                </w:placeholder>
                <w15:color w:val="000000"/>
                <w:text/>
              </w:sdtPr>
              <w:sdtEndPr/>
              <w:sdtContent>
                <w:r w:rsidRPr="00443F3A">
                  <w:rPr>
                    <w:color w:val="AEAAAA" w:themeColor="background2" w:themeShade="BF"/>
                  </w:rPr>
                  <w:t>(für Texteingabe bitte anklicken)</w:t>
                </w:r>
              </w:sdtContent>
            </w:sdt>
          </w:p>
        </w:tc>
      </w:tr>
    </w:tbl>
    <w:p w14:paraId="79FCF73C" w14:textId="77777777" w:rsidR="001F4324" w:rsidRPr="00551497" w:rsidRDefault="001F4324" w:rsidP="00951B93">
      <w:pPr>
        <w:pStyle w:val="DPara"/>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1F4324" w:rsidRPr="00551497" w14:paraId="315B0C0B" w14:textId="77777777" w:rsidTr="00496792">
        <w:tc>
          <w:tcPr>
            <w:tcW w:w="9639" w:type="dxa"/>
            <w:shd w:val="clear" w:color="auto" w:fill="1E2DBE"/>
          </w:tcPr>
          <w:p w14:paraId="653A6981" w14:textId="6053DE1D" w:rsidR="001F4324" w:rsidRPr="00551497" w:rsidRDefault="001F4324" w:rsidP="00496792">
            <w:pPr>
              <w:pStyle w:val="TableHeaderLeft"/>
              <w:spacing w:before="60" w:after="60"/>
              <w:jc w:val="both"/>
            </w:pPr>
            <w:r w:rsidRPr="00551497">
              <w:t>Regel 2.7 – Besatzungsstärke der Schiffe</w:t>
            </w:r>
          </w:p>
          <w:p w14:paraId="0CEE69BC" w14:textId="00DFC4BC" w:rsidR="001F4324" w:rsidRPr="00551497" w:rsidRDefault="001F4324" w:rsidP="00496792">
            <w:pPr>
              <w:pStyle w:val="TableHeaderLeft"/>
              <w:spacing w:before="60" w:after="60"/>
              <w:jc w:val="both"/>
            </w:pPr>
            <w:r w:rsidRPr="00551497">
              <w:t>Norm A2.7; siehe auch Leitlinie B2.7</w:t>
            </w:r>
          </w:p>
        </w:tc>
      </w:tr>
      <w:tr w:rsidR="001F4324" w:rsidRPr="00551497" w14:paraId="7F3999BA" w14:textId="77777777" w:rsidTr="00496792">
        <w:tc>
          <w:tcPr>
            <w:tcW w:w="9639" w:type="dxa"/>
          </w:tcPr>
          <w:p w14:paraId="5D6007D0" w14:textId="50DFEA10" w:rsidR="001F4324" w:rsidRPr="00551497" w:rsidRDefault="001F4324" w:rsidP="009C4C40">
            <w:pPr>
              <w:pStyle w:val="BoxIndentbulletlist1"/>
              <w:spacing w:before="20" w:after="20"/>
              <w:ind w:left="340"/>
              <w:rPr>
                <w:sz w:val="17"/>
                <w:szCs w:val="17"/>
              </w:rPr>
            </w:pPr>
            <w:r w:rsidRPr="00551497">
              <w:t>Auf Schiffen muss eine ausreichende Anzahl von Seeleuten vorhanden sein, um sicherzustellen, dass der Schiffsbetrieb unter Berücksichtigung der Gefährdungen durch Übermüdung der Seeleute und der Beson</w:t>
            </w:r>
            <w:r w:rsidRPr="00551497">
              <w:softHyphen/>
              <w:t>derheiten und Umstände der Reise unter allen Bedingungen sicher, effizient und gefahrlos verläuft.</w:t>
            </w:r>
          </w:p>
          <w:p w14:paraId="0724F8B6" w14:textId="39233E6E" w:rsidR="001F4324" w:rsidRPr="00551497" w:rsidRDefault="001F4324" w:rsidP="009C4C40">
            <w:pPr>
              <w:pStyle w:val="BoxIndentbulletlist1"/>
              <w:spacing w:before="20" w:after="20"/>
              <w:ind w:left="340"/>
              <w:rPr>
                <w:sz w:val="17"/>
                <w:szCs w:val="17"/>
              </w:rPr>
            </w:pPr>
            <w:r w:rsidRPr="00551497">
              <w:t>Schiffe müssen die Besatzungsstärken einhalten, die in dem von der zuständigen Stelle ausgestellten Doku</w:t>
            </w:r>
            <w:r w:rsidR="0079021C">
              <w:softHyphen/>
            </w:r>
            <w:r w:rsidRPr="00551497">
              <w:t>ment über die sichere Schiffsbesatzung oder einem gleichwertigen Zeugnis aufgeführt sind.</w:t>
            </w:r>
          </w:p>
          <w:p w14:paraId="0CE9C50F" w14:textId="23DE7438" w:rsidR="001F4324" w:rsidRPr="00551497" w:rsidRDefault="001F4324" w:rsidP="009C4C40">
            <w:pPr>
              <w:pStyle w:val="BoxIndentbulletlist1"/>
              <w:spacing w:before="20" w:after="20"/>
              <w:ind w:left="340"/>
              <w:rPr>
                <w:sz w:val="17"/>
                <w:szCs w:val="17"/>
              </w:rPr>
            </w:pPr>
            <w:r w:rsidRPr="00551497">
              <w:t>Die Besatzungsstärke muss die Anforderungen betreffend Verpflegung einschließlich Bedienung berücksich</w:t>
            </w:r>
            <w:r w:rsidRPr="00551497">
              <w:softHyphen/>
              <w:t>tigen.</w:t>
            </w:r>
          </w:p>
        </w:tc>
      </w:tr>
      <w:tr w:rsidR="001F4324" w:rsidRPr="00551497" w14:paraId="5977021B" w14:textId="77777777" w:rsidTr="00496792">
        <w:tc>
          <w:tcPr>
            <w:tcW w:w="9639" w:type="dxa"/>
          </w:tcPr>
          <w:p w14:paraId="5FCB6722" w14:textId="4103C2DF" w:rsidR="001F4324" w:rsidRPr="00551497" w:rsidRDefault="001F4324" w:rsidP="00496792">
            <w:pPr>
              <w:pStyle w:val="BoxBody"/>
            </w:pPr>
            <w:r w:rsidRPr="00551497">
              <w:t xml:space="preserve">Ausreichende Angaben zu allen Punkten sind in </w:t>
            </w:r>
            <w:r w:rsidR="007F6AE1" w:rsidRPr="00551497">
              <w:t>der beigefügten Seearbeits-Konformitätserklärung, Teil I </w:t>
            </w:r>
            <w:sdt>
              <w:sdtPr>
                <w:id w:val="1502928428"/>
                <w14:checkbox>
                  <w14:checked w14:val="0"/>
                  <w14:checkedState w14:val="2612" w14:font="MS Gothic"/>
                  <w14:uncheckedState w14:val="2610" w14:font="MS Gothic"/>
                </w14:checkbox>
              </w:sdtPr>
              <w:sdtEndPr/>
              <w:sdtContent>
                <w:r w:rsidR="007F6AE1" w:rsidRPr="00551497">
                  <w:rPr>
                    <w:rFonts w:ascii="Segoe UI Symbol" w:eastAsia="MS Gothic" w:hAnsi="Segoe UI Symbol" w:cs="Segoe UI Symbol"/>
                  </w:rPr>
                  <w:t>☐</w:t>
                </w:r>
              </w:sdtContent>
            </w:sdt>
            <w:r w:rsidR="007F6AE1" w:rsidRPr="00551497">
              <w:t>/ </w:t>
            </w:r>
            <w:r w:rsidR="007F6AE1" w:rsidRPr="00551497">
              <w:br/>
              <w:t>Teil II </w:t>
            </w:r>
            <w:sdt>
              <w:sdtPr>
                <w:id w:val="-1687737294"/>
                <w14:checkbox>
                  <w14:checked w14:val="0"/>
                  <w14:checkedState w14:val="2612" w14:font="MS Gothic"/>
                  <w14:uncheckedState w14:val="2610" w14:font="MS Gothic"/>
                </w14:checkbox>
              </w:sdtPr>
              <w:sdtEndPr/>
              <w:sdtContent>
                <w:r w:rsidR="007F6AE1" w:rsidRPr="00551497">
                  <w:rPr>
                    <w:rFonts w:ascii="Segoe UI Symbol" w:eastAsia="MS Gothic" w:hAnsi="Segoe UI Symbol" w:cs="Segoe UI Symbol"/>
                  </w:rPr>
                  <w:t>☐</w:t>
                </w:r>
              </w:sdtContent>
            </w:sdt>
            <w:r w:rsidR="007F6AE1" w:rsidRPr="00551497">
              <w:t>, zu finden</w:t>
            </w:r>
            <w:r w:rsidRPr="00551497">
              <w:t xml:space="preserve">. </w:t>
            </w:r>
          </w:p>
          <w:p w14:paraId="19407937" w14:textId="77777777" w:rsidR="001F4324" w:rsidRPr="00551497" w:rsidRDefault="001F4324" w:rsidP="00496792">
            <w:pPr>
              <w:pStyle w:val="BoxBody"/>
            </w:pPr>
            <w:r w:rsidRPr="00551497">
              <w:rPr>
                <w:b/>
                <w:bCs/>
                <w:i/>
                <w:iCs/>
              </w:rPr>
              <w:t>Kreuzen Sie bitte eines oder beide der Kästchen an oder erteilen Sie die nachstehend erbetenen Auskünfte.</w:t>
            </w:r>
            <w:r w:rsidRPr="00551497">
              <w:t xml:space="preserve"> </w:t>
            </w:r>
          </w:p>
        </w:tc>
      </w:tr>
      <w:tr w:rsidR="001F4324" w:rsidRPr="00551497" w14:paraId="1015F661"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5989874" w14:textId="1E198E81" w:rsidR="001F4324" w:rsidRPr="00551497" w:rsidRDefault="007F6AE1" w:rsidP="00496792">
            <w:pPr>
              <w:pStyle w:val="TableTextLeft"/>
              <w:spacing w:before="60"/>
              <w:jc w:val="both"/>
            </w:pPr>
            <w:r w:rsidRPr="00551497">
              <w:t>Werden durch die von der zuständigen Stelle festgelegte oder genehmigte sichere Besatzungsstärke übermäßig lange Arbeitszeiten vermieden oder auf ein Mindestmaß beschränkt und ausreichende Ruhezeiten für die See</w:t>
            </w:r>
            <w:r w:rsidRPr="00551497">
              <w:softHyphen/>
              <w:t>leute gewährleistet, um die Sicherheit des Schiffes und seiner Besatzung unter allen Betriebszuständen und unter Berücksichtigung der Besonderheiten und Umstände der Reise sicherzustellen</w:t>
            </w:r>
            <w:r w:rsidR="001F4324" w:rsidRPr="00551497">
              <w:t>?</w:t>
            </w:r>
          </w:p>
          <w:p w14:paraId="0A1D8165" w14:textId="1013E538" w:rsidR="001F4324" w:rsidRPr="00551497" w:rsidRDefault="001F4324" w:rsidP="00496792">
            <w:pPr>
              <w:pStyle w:val="TableTextLeft"/>
              <w:keepLines/>
              <w:spacing w:after="120"/>
              <w:jc w:val="both"/>
              <w:rPr>
                <w:i/>
                <w:iCs/>
              </w:rPr>
            </w:pPr>
            <w:r w:rsidRPr="00551497">
              <w:rPr>
                <w:i/>
                <w:iCs/>
              </w:rPr>
              <w:t>(</w:t>
            </w:r>
            <w:r w:rsidR="007F6AE1" w:rsidRPr="00551497">
              <w:rPr>
                <w:rStyle w:val="Timesitalic"/>
                <w:rFonts w:ascii="Noto Sans" w:hAnsi="Noto Sans" w:cs="Noto Sans"/>
              </w:rPr>
              <w:t xml:space="preserve">Regel 2.7; Norm A2.7 Absätze 1 </w:t>
            </w:r>
            <w:r w:rsidR="007F6AE1" w:rsidRPr="00551497">
              <w:rPr>
                <w:rStyle w:val="Timesitalic"/>
                <w:rFonts w:ascii="Noto Sans" w:hAnsi="Noto Sans" w:cs="Noto Sans"/>
                <w:i w:val="0"/>
                <w:iCs w:val="0"/>
              </w:rPr>
              <w:t>u</w:t>
            </w:r>
            <w:r w:rsidR="007F6AE1" w:rsidRPr="00551497">
              <w:t>nd</w:t>
            </w:r>
            <w:r w:rsidR="007F6AE1" w:rsidRPr="00551497">
              <w:rPr>
                <w:rStyle w:val="Timesitalic"/>
                <w:rFonts w:ascii="Noto Sans" w:hAnsi="Noto Sans" w:cs="Noto Sans"/>
              </w:rPr>
              <w:t xml:space="preserve"> 2</w:t>
            </w:r>
            <w:r w:rsidR="007F6AE1" w:rsidRPr="00551497">
              <w:t xml:space="preserve">; siehe Anleitungen in </w:t>
            </w:r>
            <w:r w:rsidR="007F6AE1" w:rsidRPr="00551497">
              <w:rPr>
                <w:rStyle w:val="Timesitalic"/>
                <w:rFonts w:ascii="Noto Sans" w:hAnsi="Noto Sans" w:cs="Noto Sans"/>
              </w:rPr>
              <w:t>Leitlinie B2.7</w:t>
            </w:r>
            <w:r w:rsidRPr="00551497">
              <w:rPr>
                <w:i/>
                <w:iCs/>
              </w:rPr>
              <w:t>)</w:t>
            </w:r>
          </w:p>
          <w:p w14:paraId="28F9BEB5" w14:textId="77777777" w:rsidR="001F4324" w:rsidRPr="00551497" w:rsidRDefault="001F4324" w:rsidP="009C4C40">
            <w:pPr>
              <w:pStyle w:val="TableTextLeft"/>
              <w:keepLines/>
              <w:spacing w:before="60" w:after="60"/>
              <w:jc w:val="both"/>
            </w:pPr>
            <w:r w:rsidRPr="00551497">
              <w:t>Bitte führen Sie die anwendbaren innerstaatlichen Bestimmungen auf und geben Sie nach Möglichkeit den jewei</w:t>
            </w:r>
            <w:r w:rsidRPr="00551497">
              <w:softHyphen/>
              <w:t>ligen Wortlaut wieder.</w:t>
            </w:r>
          </w:p>
        </w:tc>
      </w:tr>
      <w:tr w:rsidR="001F4324" w:rsidRPr="00443F3A" w14:paraId="636092A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599ABCC" w14:textId="77777777" w:rsidR="001F4324" w:rsidRPr="00443F3A" w:rsidRDefault="001F4324" w:rsidP="00496792">
            <w:pPr>
              <w:pStyle w:val="BoxBody"/>
            </w:pPr>
            <w:r w:rsidRPr="00443F3A">
              <w:t xml:space="preserve">Erstbericht: </w:t>
            </w:r>
            <w:sdt>
              <w:sdtPr>
                <w:rPr>
                  <w:color w:val="AEAAAA" w:themeColor="background2" w:themeShade="BF"/>
                </w:rPr>
                <w:id w:val="1737364399"/>
                <w:placeholder>
                  <w:docPart w:val="D29005968EE3498C813AA6B4775BC0A4"/>
                </w:placeholder>
                <w15:color w:val="000000"/>
                <w:text/>
              </w:sdtPr>
              <w:sdtEndPr/>
              <w:sdtContent>
                <w:r w:rsidRPr="00443F3A">
                  <w:rPr>
                    <w:color w:val="AEAAAA" w:themeColor="background2" w:themeShade="BF"/>
                  </w:rPr>
                  <w:t>(für Texteingabe bitte anklicken)</w:t>
                </w:r>
              </w:sdtContent>
            </w:sdt>
          </w:p>
        </w:tc>
      </w:tr>
      <w:tr w:rsidR="001F4324" w:rsidRPr="00443F3A" w14:paraId="6BD8A76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AE770A2" w14:textId="77777777" w:rsidR="001F4324" w:rsidRPr="00443F3A" w:rsidRDefault="001F4324" w:rsidP="00496792">
            <w:pPr>
              <w:pStyle w:val="BoxBody"/>
            </w:pPr>
            <w:r w:rsidRPr="00443F3A">
              <w:t xml:space="preserve">Zweiter Bericht: </w:t>
            </w:r>
            <w:sdt>
              <w:sdtPr>
                <w:rPr>
                  <w:color w:val="AEAAAA" w:themeColor="background2" w:themeShade="BF"/>
                </w:rPr>
                <w:id w:val="2025970994"/>
                <w:placeholder>
                  <w:docPart w:val="02B0105C8A664BA5BBEAF7D67767C211"/>
                </w:placeholder>
                <w15:color w:val="000000"/>
                <w:text/>
              </w:sdtPr>
              <w:sdtEndPr/>
              <w:sdtContent>
                <w:r w:rsidRPr="00443F3A">
                  <w:rPr>
                    <w:color w:val="AEAAAA" w:themeColor="background2" w:themeShade="BF"/>
                  </w:rPr>
                  <w:t>(für Texteingabe bitte anklicken)</w:t>
                </w:r>
              </w:sdtContent>
            </w:sdt>
          </w:p>
        </w:tc>
      </w:tr>
      <w:tr w:rsidR="001F4324" w:rsidRPr="00443F3A" w14:paraId="64A42B2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19B0F3A" w14:textId="77777777" w:rsidR="001F4324" w:rsidRPr="00443F3A" w:rsidRDefault="001F4324" w:rsidP="00496792">
            <w:pPr>
              <w:pStyle w:val="BoxBody"/>
            </w:pPr>
            <w:r w:rsidRPr="00443F3A">
              <w:t xml:space="preserve">Dritter Bericht: </w:t>
            </w:r>
            <w:sdt>
              <w:sdtPr>
                <w:rPr>
                  <w:color w:val="AEAAAA" w:themeColor="background2" w:themeShade="BF"/>
                </w:rPr>
                <w:id w:val="963696997"/>
                <w:placeholder>
                  <w:docPart w:val="E2748AA713AF412BAD3FB8D1C3247E89"/>
                </w:placeholder>
                <w15:color w:val="000000"/>
                <w:text/>
              </w:sdtPr>
              <w:sdtEndPr/>
              <w:sdtContent>
                <w:r w:rsidRPr="00443F3A">
                  <w:rPr>
                    <w:color w:val="AEAAAA" w:themeColor="background2" w:themeShade="BF"/>
                  </w:rPr>
                  <w:t>(für Texteingabe bitte anklicken)</w:t>
                </w:r>
              </w:sdtContent>
            </w:sdt>
          </w:p>
        </w:tc>
      </w:tr>
      <w:tr w:rsidR="001F4324" w:rsidRPr="00443F3A" w14:paraId="1907A3A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918D748" w14:textId="77777777" w:rsidR="001F4324" w:rsidRPr="00443F3A" w:rsidRDefault="001F4324" w:rsidP="00496792">
            <w:pPr>
              <w:pStyle w:val="BoxBody"/>
            </w:pPr>
            <w:r w:rsidRPr="00443F3A">
              <w:t xml:space="preserve">Vierter Bericht: </w:t>
            </w:r>
            <w:sdt>
              <w:sdtPr>
                <w:rPr>
                  <w:color w:val="AEAAAA" w:themeColor="background2" w:themeShade="BF"/>
                </w:rPr>
                <w:id w:val="1606534324"/>
                <w:placeholder>
                  <w:docPart w:val="2EE1CE52D5BF422493A2680E07848A0C"/>
                </w:placeholder>
                <w15:color w:val="000000"/>
                <w:text/>
              </w:sdtPr>
              <w:sdtEndPr/>
              <w:sdtContent>
                <w:r w:rsidRPr="00443F3A">
                  <w:rPr>
                    <w:color w:val="AEAAAA" w:themeColor="background2" w:themeShade="BF"/>
                  </w:rPr>
                  <w:t>(für Texteingabe bitte anklicken)</w:t>
                </w:r>
              </w:sdtContent>
            </w:sdt>
          </w:p>
        </w:tc>
      </w:tr>
      <w:tr w:rsidR="001F4324" w:rsidRPr="00443F3A" w14:paraId="018CC44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51DDD83" w14:textId="0EBE63EB" w:rsidR="001F4324" w:rsidRPr="00443F3A" w:rsidRDefault="007F6AE1" w:rsidP="00496792">
            <w:pPr>
              <w:pStyle w:val="TableTextLeft"/>
              <w:spacing w:before="60"/>
              <w:jc w:val="both"/>
            </w:pPr>
            <w:r w:rsidRPr="00443F3A">
              <w:t xml:space="preserve">Wie trägt die sichere Besatzungsstärke den Anforderungen der </w:t>
            </w:r>
            <w:r w:rsidRPr="00443F3A">
              <w:rPr>
                <w:i/>
                <w:iCs/>
              </w:rPr>
              <w:t>Regel 3.2</w:t>
            </w:r>
            <w:r w:rsidRPr="00443F3A">
              <w:t xml:space="preserve"> und der </w:t>
            </w:r>
            <w:r w:rsidRPr="00443F3A">
              <w:rPr>
                <w:i/>
                <w:iCs/>
              </w:rPr>
              <w:t>Norm A3.2</w:t>
            </w:r>
            <w:r w:rsidRPr="00443F3A">
              <w:t xml:space="preserve"> über Verpflegung einschließlich Bedienung Rechnung</w:t>
            </w:r>
            <w:r w:rsidR="001F4324" w:rsidRPr="00443F3A">
              <w:t>?</w:t>
            </w:r>
          </w:p>
          <w:p w14:paraId="75C7CBFE" w14:textId="14C2CC7E" w:rsidR="001F4324" w:rsidRPr="00443F3A" w:rsidRDefault="001F4324" w:rsidP="00496792">
            <w:pPr>
              <w:pStyle w:val="TableTextLeft"/>
              <w:jc w:val="both"/>
              <w:rPr>
                <w:i/>
                <w:iCs/>
              </w:rPr>
            </w:pPr>
            <w:r w:rsidRPr="00443F3A">
              <w:rPr>
                <w:i/>
                <w:iCs/>
              </w:rPr>
              <w:t>(</w:t>
            </w:r>
            <w:r w:rsidR="007F6AE1" w:rsidRPr="00443F3A">
              <w:rPr>
                <w:rStyle w:val="Timesitalic"/>
                <w:rFonts w:ascii="Noto Sans" w:hAnsi="Noto Sans" w:cs="Noto Sans"/>
              </w:rPr>
              <w:t>Norm A2.7 Absatz 3</w:t>
            </w:r>
            <w:r w:rsidRPr="00443F3A">
              <w:rPr>
                <w:i/>
                <w:iCs/>
              </w:rPr>
              <w:t>)</w:t>
            </w:r>
          </w:p>
          <w:p w14:paraId="0CE9D493" w14:textId="77777777" w:rsidR="001F4324" w:rsidRPr="00443F3A" w:rsidRDefault="001F4324" w:rsidP="00496792">
            <w:pPr>
              <w:pStyle w:val="BoxBody"/>
            </w:pPr>
            <w:r w:rsidRPr="00443F3A">
              <w:t>Bitte führen Sie die anwendbaren innerstaatlichen Bestimmungen auf und geben Sie nach Möglichkeit den jewei</w:t>
            </w:r>
            <w:r w:rsidRPr="00443F3A">
              <w:softHyphen/>
              <w:t>ligen Wortlaut wieder.</w:t>
            </w:r>
          </w:p>
        </w:tc>
      </w:tr>
      <w:tr w:rsidR="001F4324" w:rsidRPr="00443F3A" w14:paraId="48EF50A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052861A" w14:textId="77777777" w:rsidR="001F4324" w:rsidRPr="00443F3A" w:rsidRDefault="001F4324" w:rsidP="00496792">
            <w:pPr>
              <w:pStyle w:val="BoxBody"/>
            </w:pPr>
            <w:r w:rsidRPr="00443F3A">
              <w:t xml:space="preserve">Erstbericht: </w:t>
            </w:r>
            <w:sdt>
              <w:sdtPr>
                <w:rPr>
                  <w:color w:val="AEAAAA" w:themeColor="background2" w:themeShade="BF"/>
                </w:rPr>
                <w:id w:val="-1608956631"/>
                <w:placeholder>
                  <w:docPart w:val="6647BEDB1E7C4669AC7C35E84D03E311"/>
                </w:placeholder>
                <w15:color w:val="000000"/>
                <w:text/>
              </w:sdtPr>
              <w:sdtEndPr/>
              <w:sdtContent>
                <w:r w:rsidRPr="00443F3A">
                  <w:rPr>
                    <w:color w:val="AEAAAA" w:themeColor="background2" w:themeShade="BF"/>
                  </w:rPr>
                  <w:t>(für Texteingabe bitte anklicken)</w:t>
                </w:r>
              </w:sdtContent>
            </w:sdt>
          </w:p>
        </w:tc>
      </w:tr>
      <w:tr w:rsidR="001F4324" w:rsidRPr="00443F3A" w14:paraId="489E7A1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FF65819" w14:textId="77777777" w:rsidR="001F4324" w:rsidRPr="00443F3A" w:rsidRDefault="001F4324" w:rsidP="00496792">
            <w:pPr>
              <w:pStyle w:val="BoxBody"/>
            </w:pPr>
            <w:r w:rsidRPr="00443F3A">
              <w:t xml:space="preserve">Zweiter Bericht: </w:t>
            </w:r>
            <w:sdt>
              <w:sdtPr>
                <w:rPr>
                  <w:color w:val="AEAAAA" w:themeColor="background2" w:themeShade="BF"/>
                </w:rPr>
                <w:id w:val="2133588048"/>
                <w:placeholder>
                  <w:docPart w:val="0F8CE984DCB44CE69E5C3A85B53C6F80"/>
                </w:placeholder>
                <w15:color w:val="000000"/>
                <w:text/>
              </w:sdtPr>
              <w:sdtEndPr/>
              <w:sdtContent>
                <w:r w:rsidRPr="00443F3A">
                  <w:rPr>
                    <w:color w:val="AEAAAA" w:themeColor="background2" w:themeShade="BF"/>
                  </w:rPr>
                  <w:t>(für Texteingabe bitte anklicken)</w:t>
                </w:r>
              </w:sdtContent>
            </w:sdt>
          </w:p>
        </w:tc>
      </w:tr>
      <w:tr w:rsidR="001F4324" w:rsidRPr="00443F3A" w14:paraId="4582698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2BDC6DB" w14:textId="77777777" w:rsidR="001F4324" w:rsidRPr="00443F3A" w:rsidRDefault="001F4324" w:rsidP="00496792">
            <w:pPr>
              <w:pStyle w:val="BoxBody"/>
            </w:pPr>
            <w:r w:rsidRPr="00443F3A">
              <w:t xml:space="preserve">Dritter Bericht: </w:t>
            </w:r>
            <w:sdt>
              <w:sdtPr>
                <w:rPr>
                  <w:color w:val="AEAAAA" w:themeColor="background2" w:themeShade="BF"/>
                </w:rPr>
                <w:id w:val="-1914462463"/>
                <w:placeholder>
                  <w:docPart w:val="44D51F3986974544B4E24FF253FB1886"/>
                </w:placeholder>
                <w15:color w:val="000000"/>
                <w:text/>
              </w:sdtPr>
              <w:sdtEndPr/>
              <w:sdtContent>
                <w:r w:rsidRPr="00443F3A">
                  <w:rPr>
                    <w:color w:val="AEAAAA" w:themeColor="background2" w:themeShade="BF"/>
                  </w:rPr>
                  <w:t>(für Texteingabe bitte anklicken)</w:t>
                </w:r>
              </w:sdtContent>
            </w:sdt>
          </w:p>
        </w:tc>
      </w:tr>
      <w:tr w:rsidR="001F4324" w:rsidRPr="00443F3A" w14:paraId="03F712D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716E25E" w14:textId="77777777" w:rsidR="001F4324" w:rsidRPr="00443F3A" w:rsidRDefault="001F4324" w:rsidP="00496792">
            <w:pPr>
              <w:pStyle w:val="BoxBody"/>
            </w:pPr>
            <w:r w:rsidRPr="00443F3A">
              <w:t xml:space="preserve">Vierter Bericht: </w:t>
            </w:r>
            <w:sdt>
              <w:sdtPr>
                <w:rPr>
                  <w:color w:val="AEAAAA" w:themeColor="background2" w:themeShade="BF"/>
                </w:rPr>
                <w:id w:val="1040554484"/>
                <w:placeholder>
                  <w:docPart w:val="5B6AFDE41E7B40978383BA3AB27D1D06"/>
                </w:placeholder>
                <w15:color w:val="000000"/>
                <w:text/>
              </w:sdtPr>
              <w:sdtEndPr/>
              <w:sdtContent>
                <w:r w:rsidRPr="00443F3A">
                  <w:rPr>
                    <w:color w:val="AEAAAA" w:themeColor="background2" w:themeShade="BF"/>
                  </w:rPr>
                  <w:t>(für Texteingabe bitte anklicken)</w:t>
                </w:r>
              </w:sdtContent>
            </w:sdt>
          </w:p>
        </w:tc>
      </w:tr>
      <w:tr w:rsidR="001F4324" w:rsidRPr="00551497" w14:paraId="464B86C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89A3153" w14:textId="05A172A6" w:rsidR="001F4324" w:rsidRPr="00551497" w:rsidRDefault="007F6AE1" w:rsidP="00496792">
            <w:pPr>
              <w:pStyle w:val="TableTextLeft"/>
              <w:spacing w:before="60"/>
              <w:jc w:val="both"/>
            </w:pPr>
            <w:r w:rsidRPr="00551497">
              <w:lastRenderedPageBreak/>
              <w:t>Wie werden Beschwerden oder Streitigkeiten betreffend die Festlegung der sicheren Besatzungsstärke eines Schiffes untersucht und beigelegt</w:t>
            </w:r>
            <w:r w:rsidR="001F4324" w:rsidRPr="00551497">
              <w:t>?</w:t>
            </w:r>
          </w:p>
          <w:p w14:paraId="0E62FC9F" w14:textId="41727969" w:rsidR="001F4324" w:rsidRPr="00551497" w:rsidRDefault="001F4324" w:rsidP="00496792">
            <w:pPr>
              <w:pStyle w:val="TableTextLeft"/>
              <w:spacing w:after="120"/>
              <w:jc w:val="both"/>
              <w:rPr>
                <w:i/>
                <w:iCs/>
              </w:rPr>
            </w:pPr>
            <w:r w:rsidRPr="00551497">
              <w:rPr>
                <w:i/>
                <w:iCs/>
              </w:rPr>
              <w:t>(</w:t>
            </w:r>
            <w:r w:rsidR="007F6AE1" w:rsidRPr="00551497">
              <w:rPr>
                <w:rStyle w:val="Timesitalic"/>
                <w:rFonts w:ascii="Noto Sans" w:hAnsi="Noto Sans" w:cs="Noto Sans"/>
                <w:i w:val="0"/>
                <w:iCs w:val="0"/>
              </w:rPr>
              <w:t xml:space="preserve">siehe Anleitungen in </w:t>
            </w:r>
            <w:r w:rsidR="007F6AE1" w:rsidRPr="00551497">
              <w:rPr>
                <w:rStyle w:val="Timesitalic"/>
                <w:rFonts w:ascii="Noto Sans" w:hAnsi="Noto Sans" w:cs="Noto Sans"/>
              </w:rPr>
              <w:t>Leitlinie B2.7</w:t>
            </w:r>
            <w:r w:rsidRPr="00551497">
              <w:rPr>
                <w:i/>
                <w:iCs/>
              </w:rPr>
              <w:t>)</w:t>
            </w:r>
          </w:p>
          <w:p w14:paraId="06820D79" w14:textId="77777777" w:rsidR="001F4324" w:rsidRPr="00551497" w:rsidRDefault="001F4324" w:rsidP="00496792">
            <w:pPr>
              <w:pStyle w:val="BoxBody"/>
            </w:pPr>
            <w:r w:rsidRPr="00551497">
              <w:t>Bitte führen Sie die anwendbaren innerstaatlichen Bestimmungen auf und geben Sie nach Möglichkeit den jewei</w:t>
            </w:r>
            <w:r w:rsidRPr="00551497">
              <w:softHyphen/>
              <w:t>ligen Wortlaut wieder.</w:t>
            </w:r>
          </w:p>
        </w:tc>
      </w:tr>
      <w:tr w:rsidR="001F4324" w:rsidRPr="00443F3A" w14:paraId="4F12242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A7ED730" w14:textId="77777777" w:rsidR="001F4324" w:rsidRPr="00443F3A" w:rsidRDefault="001F4324" w:rsidP="00496792">
            <w:pPr>
              <w:pStyle w:val="BoxBody"/>
            </w:pPr>
            <w:r w:rsidRPr="00443F3A">
              <w:t xml:space="preserve">Erstbericht: </w:t>
            </w:r>
            <w:sdt>
              <w:sdtPr>
                <w:rPr>
                  <w:color w:val="AEAAAA" w:themeColor="background2" w:themeShade="BF"/>
                </w:rPr>
                <w:id w:val="-1861890290"/>
                <w:placeholder>
                  <w:docPart w:val="33493D86B3A84C4EA527D5B6C9FEF064"/>
                </w:placeholder>
                <w15:color w:val="000000"/>
                <w:text/>
              </w:sdtPr>
              <w:sdtEndPr/>
              <w:sdtContent>
                <w:r w:rsidRPr="00443F3A">
                  <w:rPr>
                    <w:color w:val="AEAAAA" w:themeColor="background2" w:themeShade="BF"/>
                  </w:rPr>
                  <w:t>(für Texteingabe bitte anklicken)</w:t>
                </w:r>
              </w:sdtContent>
            </w:sdt>
          </w:p>
        </w:tc>
      </w:tr>
      <w:tr w:rsidR="001F4324" w:rsidRPr="00443F3A" w14:paraId="339C70A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602C717" w14:textId="77777777" w:rsidR="001F4324" w:rsidRPr="00443F3A" w:rsidRDefault="001F4324" w:rsidP="00496792">
            <w:pPr>
              <w:pStyle w:val="BoxBody"/>
            </w:pPr>
            <w:r w:rsidRPr="00443F3A">
              <w:t xml:space="preserve">Zweiter Bericht: </w:t>
            </w:r>
            <w:sdt>
              <w:sdtPr>
                <w:rPr>
                  <w:color w:val="AEAAAA" w:themeColor="background2" w:themeShade="BF"/>
                </w:rPr>
                <w:id w:val="-1377303845"/>
                <w:placeholder>
                  <w:docPart w:val="5B5D26908C5D4521A6A801830A4A2993"/>
                </w:placeholder>
                <w15:color w:val="000000"/>
                <w:text/>
              </w:sdtPr>
              <w:sdtEndPr/>
              <w:sdtContent>
                <w:r w:rsidRPr="00443F3A">
                  <w:rPr>
                    <w:color w:val="AEAAAA" w:themeColor="background2" w:themeShade="BF"/>
                  </w:rPr>
                  <w:t>(für Texteingabe bitte anklicken)</w:t>
                </w:r>
              </w:sdtContent>
            </w:sdt>
          </w:p>
        </w:tc>
      </w:tr>
      <w:tr w:rsidR="001F4324" w:rsidRPr="00443F3A" w14:paraId="5654915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139BAD50" w14:textId="77777777" w:rsidR="001F4324" w:rsidRPr="00443F3A" w:rsidRDefault="001F4324" w:rsidP="00496792">
            <w:pPr>
              <w:pStyle w:val="BoxBody"/>
            </w:pPr>
            <w:r w:rsidRPr="00443F3A">
              <w:t xml:space="preserve">Dritter Bericht: </w:t>
            </w:r>
            <w:sdt>
              <w:sdtPr>
                <w:rPr>
                  <w:color w:val="AEAAAA" w:themeColor="background2" w:themeShade="BF"/>
                </w:rPr>
                <w:id w:val="-402149332"/>
                <w:placeholder>
                  <w:docPart w:val="28BD35E2793744CA919937AF517D4082"/>
                </w:placeholder>
                <w15:color w:val="000000"/>
                <w:text/>
              </w:sdtPr>
              <w:sdtEndPr/>
              <w:sdtContent>
                <w:r w:rsidRPr="00443F3A">
                  <w:rPr>
                    <w:color w:val="AEAAAA" w:themeColor="background2" w:themeShade="BF"/>
                  </w:rPr>
                  <w:t>(für Texteingabe bitte anklicken)</w:t>
                </w:r>
              </w:sdtContent>
            </w:sdt>
          </w:p>
        </w:tc>
      </w:tr>
      <w:tr w:rsidR="001F4324" w:rsidRPr="00443F3A" w14:paraId="245070D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558375C" w14:textId="77777777" w:rsidR="001F4324" w:rsidRPr="00443F3A" w:rsidRDefault="001F4324" w:rsidP="00496792">
            <w:pPr>
              <w:pStyle w:val="BoxBody"/>
            </w:pPr>
            <w:r w:rsidRPr="00443F3A">
              <w:t xml:space="preserve">Vierter Bericht: </w:t>
            </w:r>
            <w:sdt>
              <w:sdtPr>
                <w:rPr>
                  <w:color w:val="AEAAAA" w:themeColor="background2" w:themeShade="BF"/>
                </w:rPr>
                <w:id w:val="-101113512"/>
                <w:placeholder>
                  <w:docPart w:val="E0452FAA0FD243BBAD3798118CC787CD"/>
                </w:placeholder>
                <w15:color w:val="000000"/>
                <w:text/>
              </w:sdtPr>
              <w:sdtEndPr/>
              <w:sdtContent>
                <w:r w:rsidRPr="00443F3A">
                  <w:rPr>
                    <w:color w:val="AEAAAA" w:themeColor="background2" w:themeShade="BF"/>
                  </w:rPr>
                  <w:t>(für Texteingabe bitte anklicken)</w:t>
                </w:r>
              </w:sdtContent>
            </w:sdt>
          </w:p>
        </w:tc>
      </w:tr>
      <w:tr w:rsidR="00F94FD0" w:rsidRPr="00551497" w14:paraId="21B8D50C"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8D22A98" w14:textId="0C836F7C" w:rsidR="001F4324" w:rsidRPr="00551497" w:rsidRDefault="001F4324" w:rsidP="00496792">
            <w:pPr>
              <w:pStyle w:val="BoxBody"/>
            </w:pPr>
            <w:r w:rsidRPr="00551497">
              <w:rPr>
                <w:b/>
                <w:bCs/>
                <w:i/>
                <w:iCs/>
              </w:rPr>
              <w:t>Zusätzliche Angaben</w:t>
            </w:r>
            <w:r w:rsidRPr="00551497">
              <w:t xml:space="preserve"> zur Durchführung der Regel 2.</w:t>
            </w:r>
            <w:r w:rsidR="007F6AE1" w:rsidRPr="00551497">
              <w:t>7</w:t>
            </w:r>
            <w:r w:rsidRPr="00551497">
              <w:t>, einschließlich etwaiger im Wesentlichen gleichwertiger Maßnahmen.</w:t>
            </w:r>
          </w:p>
        </w:tc>
      </w:tr>
      <w:tr w:rsidR="00F94FD0" w:rsidRPr="00443F3A" w14:paraId="75628D1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AD2004E" w14:textId="77777777" w:rsidR="001F4324" w:rsidRPr="00443F3A" w:rsidRDefault="001F4324" w:rsidP="00496792">
            <w:pPr>
              <w:pStyle w:val="BoxBody"/>
            </w:pPr>
            <w:r w:rsidRPr="00443F3A">
              <w:t xml:space="preserve">Erstbericht: </w:t>
            </w:r>
            <w:sdt>
              <w:sdtPr>
                <w:rPr>
                  <w:color w:val="AEAAAA" w:themeColor="background2" w:themeShade="BF"/>
                </w:rPr>
                <w:id w:val="70715770"/>
                <w:placeholder>
                  <w:docPart w:val="373AAC34C443467496CE5B26D93ACCE2"/>
                </w:placeholder>
                <w15:color w:val="000000"/>
                <w:text/>
              </w:sdtPr>
              <w:sdtEndPr/>
              <w:sdtContent>
                <w:r w:rsidRPr="00443F3A">
                  <w:rPr>
                    <w:color w:val="AEAAAA" w:themeColor="background2" w:themeShade="BF"/>
                  </w:rPr>
                  <w:t>(für Texteingabe bitte anklicken)</w:t>
                </w:r>
              </w:sdtContent>
            </w:sdt>
          </w:p>
        </w:tc>
      </w:tr>
      <w:tr w:rsidR="00F94FD0" w:rsidRPr="00443F3A" w14:paraId="0583650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0CBCCF9" w14:textId="77777777" w:rsidR="001F4324" w:rsidRPr="00443F3A" w:rsidRDefault="001F4324" w:rsidP="00496792">
            <w:pPr>
              <w:pStyle w:val="BoxBody"/>
            </w:pPr>
            <w:r w:rsidRPr="00443F3A">
              <w:t xml:space="preserve">Zweiter Bericht: </w:t>
            </w:r>
            <w:sdt>
              <w:sdtPr>
                <w:rPr>
                  <w:color w:val="AEAAAA" w:themeColor="background2" w:themeShade="BF"/>
                </w:rPr>
                <w:id w:val="-399060824"/>
                <w:placeholder>
                  <w:docPart w:val="42A7767E6E79493EAD0AB072CAA75D6A"/>
                </w:placeholder>
                <w15:color w:val="000000"/>
                <w:text/>
              </w:sdtPr>
              <w:sdtEndPr/>
              <w:sdtContent>
                <w:r w:rsidRPr="00443F3A">
                  <w:rPr>
                    <w:color w:val="AEAAAA" w:themeColor="background2" w:themeShade="BF"/>
                  </w:rPr>
                  <w:t>(für Texteingabe bitte anklicken)</w:t>
                </w:r>
              </w:sdtContent>
            </w:sdt>
          </w:p>
        </w:tc>
      </w:tr>
      <w:tr w:rsidR="00F94FD0" w:rsidRPr="00443F3A" w14:paraId="204671B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1CC72E43" w14:textId="77777777" w:rsidR="001F4324" w:rsidRPr="00443F3A" w:rsidRDefault="001F4324" w:rsidP="00496792">
            <w:pPr>
              <w:pStyle w:val="BoxBody"/>
            </w:pPr>
            <w:r w:rsidRPr="00443F3A">
              <w:t xml:space="preserve">Dritter Bericht: </w:t>
            </w:r>
            <w:sdt>
              <w:sdtPr>
                <w:rPr>
                  <w:color w:val="AEAAAA" w:themeColor="background2" w:themeShade="BF"/>
                </w:rPr>
                <w:id w:val="479046819"/>
                <w:placeholder>
                  <w:docPart w:val="281F7F30B9584DA78312A1B25D71FE82"/>
                </w:placeholder>
                <w15:color w:val="000000"/>
                <w:text/>
              </w:sdtPr>
              <w:sdtEndPr/>
              <w:sdtContent>
                <w:r w:rsidRPr="00443F3A">
                  <w:rPr>
                    <w:color w:val="AEAAAA" w:themeColor="background2" w:themeShade="BF"/>
                  </w:rPr>
                  <w:t>(für Texteingabe bitte anklicken)</w:t>
                </w:r>
              </w:sdtContent>
            </w:sdt>
          </w:p>
        </w:tc>
      </w:tr>
      <w:tr w:rsidR="001F4324" w:rsidRPr="00443F3A" w14:paraId="1EE2340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9856E38" w14:textId="77777777" w:rsidR="001F4324" w:rsidRPr="00443F3A" w:rsidRDefault="001F4324" w:rsidP="00496792">
            <w:pPr>
              <w:pStyle w:val="BoxBody"/>
            </w:pPr>
            <w:r w:rsidRPr="00443F3A">
              <w:t xml:space="preserve">Vierter Bericht: </w:t>
            </w:r>
            <w:sdt>
              <w:sdtPr>
                <w:rPr>
                  <w:color w:val="AEAAAA" w:themeColor="background2" w:themeShade="BF"/>
                </w:rPr>
                <w:id w:val="1579943957"/>
                <w:placeholder>
                  <w:docPart w:val="FC2D5B67474C46FFA8EBC5B42050D212"/>
                </w:placeholder>
                <w15:color w:val="000000"/>
                <w:text/>
              </w:sdtPr>
              <w:sdtEndPr/>
              <w:sdtContent>
                <w:r w:rsidRPr="00443F3A">
                  <w:rPr>
                    <w:color w:val="AEAAAA" w:themeColor="background2" w:themeShade="BF"/>
                  </w:rPr>
                  <w:t>(für Texteingabe bitte anklicken)</w:t>
                </w:r>
              </w:sdtContent>
            </w:sdt>
          </w:p>
        </w:tc>
      </w:tr>
      <w:tr w:rsidR="001F4324" w:rsidRPr="00551497" w14:paraId="521E2355"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981581D" w14:textId="1905D9B9" w:rsidR="001F4324" w:rsidRPr="00551497" w:rsidRDefault="001F4324" w:rsidP="009C4C40">
            <w:pPr>
              <w:pStyle w:val="BoxBody"/>
            </w:pPr>
            <w:r w:rsidRPr="00551497">
              <w:rPr>
                <w:b/>
                <w:bCs/>
                <w:i/>
                <w:iCs/>
              </w:rPr>
              <w:t xml:space="preserve">Dokumente: </w:t>
            </w:r>
            <w:r w:rsidR="007F6AE1" w:rsidRPr="00551497">
              <w:t xml:space="preserve">Legen Sie bitte für jeden Schiffstyp (Fahrgastschiff, Frachtschiff usw.) ein typisches Beispiel für ein von der zuständigen Stelle ausgestelltes Dokument über die sichere Schiffsbesatzung oder ein gleichwertiges Zeugnis </w:t>
            </w:r>
            <w:r w:rsidR="007F6AE1" w:rsidRPr="00551497">
              <w:rPr>
                <w:i/>
                <w:iCs/>
              </w:rPr>
              <w:t>(Norm A2.7 Absatz 1)</w:t>
            </w:r>
            <w:r w:rsidR="007F6AE1" w:rsidRPr="00551497">
              <w:t xml:space="preserve"> in englischer Sprache vor, zusammen mit Informationen über den betreffenden Schiffstyp, seine Bruttoraumzahl und die Anzahl der normalerweise auf dem Schiff arbeitenden Seeleute.</w:t>
            </w:r>
          </w:p>
        </w:tc>
      </w:tr>
      <w:tr w:rsidR="001F4324" w:rsidRPr="00443F3A" w14:paraId="1491D08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93E42B4" w14:textId="77777777" w:rsidR="001F4324" w:rsidRPr="00443F3A" w:rsidRDefault="001F4324" w:rsidP="00496792">
            <w:pPr>
              <w:pStyle w:val="BoxBody"/>
            </w:pPr>
            <w:r w:rsidRPr="00443F3A">
              <w:t xml:space="preserve">Erstbericht: </w:t>
            </w:r>
            <w:sdt>
              <w:sdtPr>
                <w:rPr>
                  <w:color w:val="AEAAAA" w:themeColor="background2" w:themeShade="BF"/>
                </w:rPr>
                <w:id w:val="1673921966"/>
                <w:placeholder>
                  <w:docPart w:val="9A19F4F0C763498C829DB567C0B509B2"/>
                </w:placeholder>
                <w15:color w:val="000000"/>
                <w:text/>
              </w:sdtPr>
              <w:sdtEndPr/>
              <w:sdtContent>
                <w:r w:rsidRPr="00443F3A">
                  <w:rPr>
                    <w:color w:val="AEAAAA" w:themeColor="background2" w:themeShade="BF"/>
                  </w:rPr>
                  <w:t>(für Texteingabe bitte anklicken)</w:t>
                </w:r>
              </w:sdtContent>
            </w:sdt>
          </w:p>
        </w:tc>
      </w:tr>
      <w:tr w:rsidR="001F4324" w:rsidRPr="00443F3A" w14:paraId="5AF2726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8F99C6A" w14:textId="77777777" w:rsidR="001F4324" w:rsidRPr="00443F3A" w:rsidRDefault="001F4324" w:rsidP="00496792">
            <w:pPr>
              <w:pStyle w:val="BoxBody"/>
            </w:pPr>
            <w:r w:rsidRPr="00443F3A">
              <w:t xml:space="preserve">Zweiter Bericht: </w:t>
            </w:r>
            <w:sdt>
              <w:sdtPr>
                <w:rPr>
                  <w:color w:val="AEAAAA" w:themeColor="background2" w:themeShade="BF"/>
                </w:rPr>
                <w:id w:val="1006094558"/>
                <w:placeholder>
                  <w:docPart w:val="BD2B6A84F6A04B9787337AE0D7D27BE5"/>
                </w:placeholder>
                <w15:color w:val="000000"/>
                <w:text/>
              </w:sdtPr>
              <w:sdtEndPr/>
              <w:sdtContent>
                <w:r w:rsidRPr="00443F3A">
                  <w:rPr>
                    <w:color w:val="AEAAAA" w:themeColor="background2" w:themeShade="BF"/>
                  </w:rPr>
                  <w:t>(für Texteingabe bitte anklicken)</w:t>
                </w:r>
              </w:sdtContent>
            </w:sdt>
          </w:p>
        </w:tc>
      </w:tr>
      <w:tr w:rsidR="001F4324" w:rsidRPr="00443F3A" w14:paraId="05749D1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21B1EAD" w14:textId="77777777" w:rsidR="001F4324" w:rsidRPr="00443F3A" w:rsidRDefault="001F4324" w:rsidP="00496792">
            <w:pPr>
              <w:pStyle w:val="BoxBody"/>
            </w:pPr>
            <w:r w:rsidRPr="00443F3A">
              <w:t xml:space="preserve">Dritter Bericht: </w:t>
            </w:r>
            <w:sdt>
              <w:sdtPr>
                <w:rPr>
                  <w:color w:val="AEAAAA" w:themeColor="background2" w:themeShade="BF"/>
                </w:rPr>
                <w:id w:val="1120261478"/>
                <w:placeholder>
                  <w:docPart w:val="F27CF8FD50864181B6072B6ED8DD60B2"/>
                </w:placeholder>
                <w15:color w:val="000000"/>
                <w:text/>
              </w:sdtPr>
              <w:sdtEndPr/>
              <w:sdtContent>
                <w:r w:rsidRPr="00443F3A">
                  <w:rPr>
                    <w:color w:val="AEAAAA" w:themeColor="background2" w:themeShade="BF"/>
                  </w:rPr>
                  <w:t>(für Texteingabe bitte anklicken)</w:t>
                </w:r>
              </w:sdtContent>
            </w:sdt>
          </w:p>
        </w:tc>
      </w:tr>
      <w:tr w:rsidR="001F4324" w:rsidRPr="00443F3A" w14:paraId="700809C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5BBC882" w14:textId="77777777" w:rsidR="001F4324" w:rsidRPr="00443F3A" w:rsidRDefault="001F4324" w:rsidP="00496792">
            <w:pPr>
              <w:pStyle w:val="BoxBody"/>
            </w:pPr>
            <w:r w:rsidRPr="00443F3A">
              <w:t xml:space="preserve">Vierter Bericht: </w:t>
            </w:r>
            <w:sdt>
              <w:sdtPr>
                <w:rPr>
                  <w:color w:val="AEAAAA" w:themeColor="background2" w:themeShade="BF"/>
                </w:rPr>
                <w:id w:val="150806560"/>
                <w:placeholder>
                  <w:docPart w:val="4F540019DC90424187D6DD40362FB9D6"/>
                </w:placeholder>
                <w15:color w:val="000000"/>
                <w:text/>
              </w:sdtPr>
              <w:sdtEndPr/>
              <w:sdtContent>
                <w:r w:rsidRPr="00443F3A">
                  <w:rPr>
                    <w:color w:val="AEAAAA" w:themeColor="background2" w:themeShade="BF"/>
                  </w:rPr>
                  <w:t>(für Texteingabe bitte anklicken)</w:t>
                </w:r>
              </w:sdtContent>
            </w:sdt>
          </w:p>
        </w:tc>
      </w:tr>
    </w:tbl>
    <w:p w14:paraId="47FB6934" w14:textId="77777777" w:rsidR="001F4324" w:rsidRPr="00551497" w:rsidRDefault="001F4324" w:rsidP="00951B93">
      <w:pPr>
        <w:pStyle w:val="DPara"/>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7B6E43" w:rsidRPr="00551497" w14:paraId="5BF88624" w14:textId="77777777" w:rsidTr="00496792">
        <w:tc>
          <w:tcPr>
            <w:tcW w:w="9639" w:type="dxa"/>
            <w:shd w:val="clear" w:color="auto" w:fill="1E2DBE"/>
          </w:tcPr>
          <w:p w14:paraId="6CC155DD" w14:textId="7C87DAF8" w:rsidR="007B6E43" w:rsidRPr="00551497" w:rsidRDefault="007B6E43" w:rsidP="009C4C40">
            <w:pPr>
              <w:pStyle w:val="TableHeaderLeft"/>
              <w:keepNext/>
              <w:keepLines/>
              <w:spacing w:before="60" w:after="60"/>
              <w:jc w:val="both"/>
            </w:pPr>
            <w:r w:rsidRPr="00551497">
              <w:t>Regel 2.8 – Berufliche Entwicklung und Qualifizierung sowie Beschäftigungschancen für Seeleute</w:t>
            </w:r>
          </w:p>
          <w:p w14:paraId="5007F2C0" w14:textId="12060815" w:rsidR="007B6E43" w:rsidRPr="00551497" w:rsidRDefault="007B6E43" w:rsidP="009C4C40">
            <w:pPr>
              <w:pStyle w:val="TableHeaderLeft"/>
              <w:keepNext/>
              <w:keepLines/>
              <w:spacing w:before="60" w:after="60"/>
              <w:jc w:val="both"/>
            </w:pPr>
            <w:r w:rsidRPr="00551497">
              <w:t>Norm A2.8; siehe auch Leitlinie B2.8</w:t>
            </w:r>
          </w:p>
        </w:tc>
      </w:tr>
      <w:tr w:rsidR="007B6E43" w:rsidRPr="00551497" w14:paraId="2B11B101" w14:textId="77777777" w:rsidTr="00496792">
        <w:tc>
          <w:tcPr>
            <w:tcW w:w="9639" w:type="dxa"/>
          </w:tcPr>
          <w:p w14:paraId="683EFD79" w14:textId="799C1EFA" w:rsidR="007B6E43" w:rsidRPr="00551497" w:rsidRDefault="007B6E43" w:rsidP="009C4C40">
            <w:pPr>
              <w:pStyle w:val="BoxIndentbulletlist1"/>
              <w:keepNext/>
              <w:keepLines/>
              <w:spacing w:before="20" w:after="20"/>
              <w:ind w:left="340"/>
              <w:rPr>
                <w:sz w:val="17"/>
                <w:szCs w:val="17"/>
              </w:rPr>
            </w:pPr>
            <w:r w:rsidRPr="00551497">
              <w:t>Jedes Mitglied muss über eine innerstaatliche Politik verfügen, die darauf abzielt, die Kompetenzen, Qualifi</w:t>
            </w:r>
            <w:r w:rsidRPr="00551497">
              <w:softHyphen/>
              <w:t>kationen und Beschäftigungschancen von in seinem Hoheitsgebiet wohnenden Seeleuten zu stärken.</w:t>
            </w:r>
          </w:p>
          <w:p w14:paraId="31447A39" w14:textId="77173323" w:rsidR="007B6E43" w:rsidRPr="00551497" w:rsidRDefault="007B6E43" w:rsidP="009C4C40">
            <w:pPr>
              <w:pStyle w:val="BoxIndentbulletlist1"/>
              <w:keepNext/>
              <w:keepLines/>
              <w:spacing w:before="20" w:after="20"/>
              <w:ind w:left="340"/>
              <w:rPr>
                <w:sz w:val="17"/>
                <w:szCs w:val="17"/>
              </w:rPr>
            </w:pPr>
            <w:r w:rsidRPr="00551497">
              <w:t>Es müssen klare Zielvorgaben für die berufliche Beratung sowie die theoretische und praktische Ausbildung festgelegt werden, einschließlich Weiterbildungsmaßnahmen für Seeleute, deren Aufgaben an Bord sich in erster Linie auf den sicheren Schiffsbetrieb und die sichere Navigation beziehen.</w:t>
            </w:r>
          </w:p>
        </w:tc>
      </w:tr>
      <w:tr w:rsidR="007B6E43" w:rsidRPr="00551497" w14:paraId="1577FD55" w14:textId="77777777" w:rsidTr="00496792">
        <w:tc>
          <w:tcPr>
            <w:tcW w:w="9639" w:type="dxa"/>
          </w:tcPr>
          <w:p w14:paraId="60C0341A" w14:textId="5A67F84A" w:rsidR="007B6E43" w:rsidRPr="00551497" w:rsidRDefault="007B6E43" w:rsidP="00496792">
            <w:pPr>
              <w:pStyle w:val="BoxBody"/>
            </w:pPr>
            <w:r w:rsidRPr="00551497">
              <w:t>Unseren Unterlagen zufolge wohnen in unserem Hoheitsgebiet keine Seeleute. </w:t>
            </w:r>
            <w:sdt>
              <w:sdtPr>
                <w:id w:val="-397979638"/>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p w14:paraId="489BA0E3" w14:textId="046C224C" w:rsidR="007B6E43" w:rsidRPr="00551497" w:rsidRDefault="007B6E43" w:rsidP="00496792">
            <w:pPr>
              <w:pStyle w:val="BoxBody"/>
            </w:pPr>
            <w:r w:rsidRPr="00551497">
              <w:rPr>
                <w:b/>
                <w:bCs/>
                <w:i/>
                <w:iCs/>
              </w:rPr>
              <w:t>Kreuzen Sie bitte das Kästchen an oder machen Sie die nachstehenden Angaben.</w:t>
            </w:r>
            <w:r w:rsidRPr="00551497">
              <w:t xml:space="preserve"> </w:t>
            </w:r>
          </w:p>
        </w:tc>
      </w:tr>
      <w:tr w:rsidR="007B6E43" w:rsidRPr="00551497" w14:paraId="59315EA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73E69B1" w14:textId="185279E1" w:rsidR="007B6E43" w:rsidRPr="00551497" w:rsidRDefault="007B6E43" w:rsidP="00496792">
            <w:pPr>
              <w:pStyle w:val="TableTextLeft"/>
              <w:spacing w:before="60"/>
              <w:jc w:val="both"/>
            </w:pPr>
            <w:r w:rsidRPr="00551497">
              <w:lastRenderedPageBreak/>
              <w:t>Verfügt Ihr Land über eine innerstaatliche Politik, um die berufliche Entwicklung und Qualifizierung sowie Beschäftigungschancen für in Ihrem Hoheitsgebiet wohnende Seeleute zu fördern?</w:t>
            </w:r>
          </w:p>
          <w:p w14:paraId="70696D89" w14:textId="0F394145" w:rsidR="007B6E43" w:rsidRPr="00551497" w:rsidRDefault="007B6E43" w:rsidP="00496792">
            <w:pPr>
              <w:pStyle w:val="TableTextLeft"/>
              <w:keepLines/>
              <w:spacing w:after="120"/>
              <w:jc w:val="both"/>
              <w:rPr>
                <w:i/>
                <w:iCs/>
              </w:rPr>
            </w:pPr>
            <w:r w:rsidRPr="00551497">
              <w:rPr>
                <w:i/>
                <w:iCs/>
              </w:rPr>
              <w:t>(</w:t>
            </w:r>
            <w:r w:rsidRPr="00551497">
              <w:rPr>
                <w:rStyle w:val="Timesitalic"/>
                <w:rFonts w:ascii="Noto Sans" w:hAnsi="Noto Sans" w:cs="Noto Sans"/>
              </w:rPr>
              <w:t xml:space="preserve">Regel 2.8 Absatz 1; Norm A2.8 Absätze 1 </w:t>
            </w:r>
            <w:r w:rsidRPr="00551497">
              <w:rPr>
                <w:rStyle w:val="Timesitalic"/>
                <w:rFonts w:ascii="Noto Sans" w:hAnsi="Noto Sans" w:cs="Noto Sans"/>
                <w:i w:val="0"/>
                <w:iCs w:val="0"/>
              </w:rPr>
              <w:t>u</w:t>
            </w:r>
            <w:r w:rsidRPr="00551497">
              <w:t>nd</w:t>
            </w:r>
            <w:r w:rsidRPr="00551497">
              <w:rPr>
                <w:rStyle w:val="Timesitalic"/>
                <w:rFonts w:ascii="Noto Sans" w:hAnsi="Noto Sans" w:cs="Noto Sans"/>
              </w:rPr>
              <w:t xml:space="preserve"> 3</w:t>
            </w:r>
            <w:r w:rsidRPr="00551497">
              <w:t xml:space="preserve">; siehe Anleitungen in </w:t>
            </w:r>
            <w:r w:rsidRPr="00551497">
              <w:rPr>
                <w:rStyle w:val="Timesitalic"/>
                <w:rFonts w:ascii="Noto Sans" w:hAnsi="Noto Sans" w:cs="Noto Sans"/>
              </w:rPr>
              <w:t>Leitlinie B2.8.1</w:t>
            </w:r>
            <w:r w:rsidRPr="00551497">
              <w:rPr>
                <w:i/>
                <w:iCs/>
              </w:rPr>
              <w:t>)</w:t>
            </w:r>
          </w:p>
          <w:p w14:paraId="179C107E" w14:textId="46C37CDD" w:rsidR="007B6E43" w:rsidRPr="00551497" w:rsidRDefault="007B6E43" w:rsidP="009C4C40">
            <w:pPr>
              <w:pStyle w:val="TableTextLeft"/>
              <w:keepLines/>
              <w:spacing w:before="60" w:after="60"/>
              <w:jc w:val="both"/>
              <w:rPr>
                <w:i/>
                <w:iCs/>
              </w:rPr>
            </w:pPr>
            <w:bookmarkStart w:id="57" w:name="lt_pId981"/>
            <w:r w:rsidRPr="00551497">
              <w:rPr>
                <w:rStyle w:val="Timesitalic"/>
                <w:rFonts w:ascii="Noto Sans" w:hAnsi="Noto Sans" w:cs="Noto Sans"/>
                <w:i w:val="0"/>
                <w:iCs w:val="0"/>
              </w:rPr>
              <w:t>Erteilen Sie bitte sachdienliche Auskünfte</w:t>
            </w:r>
            <w:bookmarkEnd w:id="57"/>
            <w:r w:rsidRPr="00551497">
              <w:rPr>
                <w:rStyle w:val="Timesitalic"/>
                <w:rFonts w:ascii="Noto Sans" w:hAnsi="Noto Sans" w:cs="Noto Sans"/>
                <w:i w:val="0"/>
                <w:iCs w:val="0"/>
              </w:rPr>
              <w:t>.</w:t>
            </w:r>
          </w:p>
        </w:tc>
      </w:tr>
      <w:tr w:rsidR="007B6E43" w:rsidRPr="00443F3A" w14:paraId="37E8E5B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609254D" w14:textId="77777777" w:rsidR="007B6E43" w:rsidRPr="00443F3A" w:rsidRDefault="007B6E43" w:rsidP="00496792">
            <w:pPr>
              <w:pStyle w:val="BoxBody"/>
            </w:pPr>
            <w:r w:rsidRPr="00443F3A">
              <w:t xml:space="preserve">Erstbericht: </w:t>
            </w:r>
            <w:sdt>
              <w:sdtPr>
                <w:rPr>
                  <w:color w:val="AEAAAA" w:themeColor="background2" w:themeShade="BF"/>
                </w:rPr>
                <w:id w:val="-264148012"/>
                <w:placeholder>
                  <w:docPart w:val="BB75206F396C49AE8E17F622D9D0A62D"/>
                </w:placeholder>
                <w15:color w:val="000000"/>
                <w:text/>
              </w:sdtPr>
              <w:sdtEndPr/>
              <w:sdtContent>
                <w:r w:rsidRPr="00443F3A">
                  <w:rPr>
                    <w:color w:val="AEAAAA" w:themeColor="background2" w:themeShade="BF"/>
                  </w:rPr>
                  <w:t>(für Texteingabe bitte anklicken)</w:t>
                </w:r>
              </w:sdtContent>
            </w:sdt>
          </w:p>
        </w:tc>
      </w:tr>
      <w:tr w:rsidR="007B6E43" w:rsidRPr="00443F3A" w14:paraId="521AAF7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CC2A401" w14:textId="77777777" w:rsidR="007B6E43" w:rsidRPr="00443F3A" w:rsidRDefault="007B6E43" w:rsidP="00496792">
            <w:pPr>
              <w:pStyle w:val="BoxBody"/>
            </w:pPr>
            <w:r w:rsidRPr="00443F3A">
              <w:t xml:space="preserve">Zweiter Bericht: </w:t>
            </w:r>
            <w:sdt>
              <w:sdtPr>
                <w:rPr>
                  <w:color w:val="AEAAAA" w:themeColor="background2" w:themeShade="BF"/>
                </w:rPr>
                <w:id w:val="-299465895"/>
                <w:placeholder>
                  <w:docPart w:val="D85FCBCC1388448E9F07017144FC3215"/>
                </w:placeholder>
                <w15:color w:val="000000"/>
                <w:text/>
              </w:sdtPr>
              <w:sdtEndPr/>
              <w:sdtContent>
                <w:r w:rsidRPr="00443F3A">
                  <w:rPr>
                    <w:color w:val="AEAAAA" w:themeColor="background2" w:themeShade="BF"/>
                  </w:rPr>
                  <w:t>(für Texteingabe bitte anklicken)</w:t>
                </w:r>
              </w:sdtContent>
            </w:sdt>
          </w:p>
        </w:tc>
      </w:tr>
      <w:tr w:rsidR="007B6E43" w:rsidRPr="00443F3A" w14:paraId="4F0ABDC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4CAB190" w14:textId="77777777" w:rsidR="007B6E43" w:rsidRPr="00443F3A" w:rsidRDefault="007B6E43" w:rsidP="00496792">
            <w:pPr>
              <w:pStyle w:val="BoxBody"/>
            </w:pPr>
            <w:r w:rsidRPr="00443F3A">
              <w:t xml:space="preserve">Dritter Bericht: </w:t>
            </w:r>
            <w:sdt>
              <w:sdtPr>
                <w:rPr>
                  <w:color w:val="AEAAAA" w:themeColor="background2" w:themeShade="BF"/>
                </w:rPr>
                <w:id w:val="1004556747"/>
                <w:placeholder>
                  <w:docPart w:val="39B1E62ED2E7445F960C9FFF1A297F18"/>
                </w:placeholder>
                <w15:color w:val="000000"/>
                <w:text/>
              </w:sdtPr>
              <w:sdtEndPr/>
              <w:sdtContent>
                <w:r w:rsidRPr="00443F3A">
                  <w:rPr>
                    <w:color w:val="AEAAAA" w:themeColor="background2" w:themeShade="BF"/>
                  </w:rPr>
                  <w:t>(für Texteingabe bitte anklicken)</w:t>
                </w:r>
              </w:sdtContent>
            </w:sdt>
          </w:p>
        </w:tc>
      </w:tr>
      <w:tr w:rsidR="007B6E43" w:rsidRPr="00443F3A" w14:paraId="4A26C3A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A1F3450" w14:textId="77777777" w:rsidR="007B6E43" w:rsidRPr="00443F3A" w:rsidRDefault="007B6E43" w:rsidP="00496792">
            <w:pPr>
              <w:pStyle w:val="BoxBody"/>
            </w:pPr>
            <w:r w:rsidRPr="00443F3A">
              <w:t xml:space="preserve">Vierter Bericht: </w:t>
            </w:r>
            <w:sdt>
              <w:sdtPr>
                <w:rPr>
                  <w:color w:val="AEAAAA" w:themeColor="background2" w:themeShade="BF"/>
                </w:rPr>
                <w:id w:val="534859892"/>
                <w:placeholder>
                  <w:docPart w:val="D7A2608B704D4C608FBBA9E5D5691B5A"/>
                </w:placeholder>
                <w15:color w:val="000000"/>
                <w:text/>
              </w:sdtPr>
              <w:sdtEndPr/>
              <w:sdtContent>
                <w:r w:rsidRPr="00443F3A">
                  <w:rPr>
                    <w:color w:val="AEAAAA" w:themeColor="background2" w:themeShade="BF"/>
                  </w:rPr>
                  <w:t>(für Texteingabe bitte anklicken)</w:t>
                </w:r>
              </w:sdtContent>
            </w:sdt>
          </w:p>
        </w:tc>
      </w:tr>
      <w:tr w:rsidR="007B6E43" w:rsidRPr="00551497" w14:paraId="3F08447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C2D5275" w14:textId="759E005A" w:rsidR="007B6E43" w:rsidRPr="00551497" w:rsidRDefault="007B6E43" w:rsidP="00496792">
            <w:pPr>
              <w:pStyle w:val="TableTextLeft"/>
              <w:spacing w:before="60"/>
              <w:jc w:val="both"/>
            </w:pPr>
            <w:r w:rsidRPr="00551497">
              <w:t>Verfügt Ihr Land über ein Register oder Verzeichnis von Seeleuten, über das ihr Zugang zur Beschäftigung gere</w:t>
            </w:r>
            <w:r w:rsidRPr="00551497">
              <w:softHyphen/>
              <w:t>gelt wird?</w:t>
            </w:r>
          </w:p>
          <w:p w14:paraId="01C13C75" w14:textId="706D5956" w:rsidR="007B6E43" w:rsidRPr="00551497" w:rsidRDefault="007B6E43" w:rsidP="00496792">
            <w:pPr>
              <w:pStyle w:val="TableTextLeft"/>
              <w:jc w:val="both"/>
              <w:rPr>
                <w:i/>
                <w:iCs/>
              </w:rPr>
            </w:pPr>
            <w:r w:rsidRPr="00551497">
              <w:rPr>
                <w:i/>
                <w:iCs/>
              </w:rPr>
              <w:t>(</w:t>
            </w:r>
            <w:r w:rsidRPr="00551497">
              <w:t xml:space="preserve">siehe Anleitungen in </w:t>
            </w:r>
            <w:r w:rsidRPr="00551497">
              <w:rPr>
                <w:i/>
                <w:iCs/>
              </w:rPr>
              <w:t xml:space="preserve">Leitlinie </w:t>
            </w:r>
            <w:r w:rsidRPr="00551497">
              <w:rPr>
                <w:rStyle w:val="Timesitalic"/>
                <w:rFonts w:ascii="Noto Sans" w:hAnsi="Noto Sans" w:cs="Noto Sans"/>
              </w:rPr>
              <w:t>B2.8.2</w:t>
            </w:r>
            <w:r w:rsidRPr="00551497">
              <w:rPr>
                <w:i/>
                <w:iCs/>
              </w:rPr>
              <w:t>)</w:t>
            </w:r>
          </w:p>
          <w:p w14:paraId="6D3901D5" w14:textId="1B91D187" w:rsidR="007B6E43" w:rsidRPr="00551497" w:rsidRDefault="007B6E43" w:rsidP="007B6E43">
            <w:pPr>
              <w:pStyle w:val="BoxBody"/>
            </w:pPr>
            <w:r w:rsidRPr="00551497">
              <w:t>Die Beschäftigung von Seeleuten wird nicht über Register oder Verzeichnisse geregelt. </w:t>
            </w:r>
            <w:sdt>
              <w:sdtPr>
                <w:id w:val="-543375578"/>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tc>
      </w:tr>
      <w:tr w:rsidR="007B6E43" w:rsidRPr="00443F3A" w14:paraId="536B230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B374BFE" w14:textId="77777777" w:rsidR="007B6E43" w:rsidRPr="00443F3A" w:rsidRDefault="007B6E43" w:rsidP="00496792">
            <w:pPr>
              <w:pStyle w:val="BoxBody"/>
            </w:pPr>
            <w:r w:rsidRPr="00443F3A">
              <w:t xml:space="preserve">Erstbericht: </w:t>
            </w:r>
            <w:sdt>
              <w:sdtPr>
                <w:rPr>
                  <w:color w:val="AEAAAA" w:themeColor="background2" w:themeShade="BF"/>
                </w:rPr>
                <w:id w:val="-852040027"/>
                <w:placeholder>
                  <w:docPart w:val="78E77E267EE94CA0BC065ED4190D1352"/>
                </w:placeholder>
                <w15:color w:val="000000"/>
                <w:text/>
              </w:sdtPr>
              <w:sdtEndPr/>
              <w:sdtContent>
                <w:r w:rsidRPr="00443F3A">
                  <w:rPr>
                    <w:color w:val="AEAAAA" w:themeColor="background2" w:themeShade="BF"/>
                  </w:rPr>
                  <w:t>(für Texteingabe bitte anklicken)</w:t>
                </w:r>
              </w:sdtContent>
            </w:sdt>
          </w:p>
        </w:tc>
      </w:tr>
      <w:tr w:rsidR="007B6E43" w:rsidRPr="00443F3A" w14:paraId="4BADBC8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02C39AF" w14:textId="77777777" w:rsidR="007B6E43" w:rsidRPr="00443F3A" w:rsidRDefault="007B6E43" w:rsidP="00496792">
            <w:pPr>
              <w:pStyle w:val="BoxBody"/>
            </w:pPr>
            <w:r w:rsidRPr="00443F3A">
              <w:t xml:space="preserve">Zweiter Bericht: </w:t>
            </w:r>
            <w:sdt>
              <w:sdtPr>
                <w:rPr>
                  <w:color w:val="AEAAAA" w:themeColor="background2" w:themeShade="BF"/>
                </w:rPr>
                <w:id w:val="-1556309360"/>
                <w:placeholder>
                  <w:docPart w:val="891FD0FCA9BB494BB1AC2EF8DBD6B659"/>
                </w:placeholder>
                <w15:color w:val="000000"/>
                <w:text/>
              </w:sdtPr>
              <w:sdtEndPr/>
              <w:sdtContent>
                <w:r w:rsidRPr="00443F3A">
                  <w:rPr>
                    <w:color w:val="AEAAAA" w:themeColor="background2" w:themeShade="BF"/>
                  </w:rPr>
                  <w:t>(für Texteingabe bitte anklicken)</w:t>
                </w:r>
              </w:sdtContent>
            </w:sdt>
          </w:p>
        </w:tc>
      </w:tr>
      <w:tr w:rsidR="007B6E43" w:rsidRPr="00443F3A" w14:paraId="2997657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32550BE" w14:textId="77777777" w:rsidR="007B6E43" w:rsidRPr="00443F3A" w:rsidRDefault="007B6E43" w:rsidP="00496792">
            <w:pPr>
              <w:pStyle w:val="BoxBody"/>
            </w:pPr>
            <w:r w:rsidRPr="00443F3A">
              <w:t xml:space="preserve">Dritter Bericht: </w:t>
            </w:r>
            <w:sdt>
              <w:sdtPr>
                <w:rPr>
                  <w:color w:val="AEAAAA" w:themeColor="background2" w:themeShade="BF"/>
                </w:rPr>
                <w:id w:val="-245575782"/>
                <w:placeholder>
                  <w:docPart w:val="84B669270AB24374AB8ED72AE13D15B8"/>
                </w:placeholder>
                <w15:color w:val="000000"/>
                <w:text/>
              </w:sdtPr>
              <w:sdtEndPr/>
              <w:sdtContent>
                <w:r w:rsidRPr="00443F3A">
                  <w:rPr>
                    <w:color w:val="AEAAAA" w:themeColor="background2" w:themeShade="BF"/>
                  </w:rPr>
                  <w:t>(für Texteingabe bitte anklicken)</w:t>
                </w:r>
              </w:sdtContent>
            </w:sdt>
          </w:p>
        </w:tc>
      </w:tr>
      <w:tr w:rsidR="007B6E43" w:rsidRPr="00443F3A" w14:paraId="6931CF9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01D256F" w14:textId="77777777" w:rsidR="007B6E43" w:rsidRPr="00443F3A" w:rsidRDefault="007B6E43" w:rsidP="00496792">
            <w:pPr>
              <w:pStyle w:val="BoxBody"/>
            </w:pPr>
            <w:r w:rsidRPr="00443F3A">
              <w:t xml:space="preserve">Vierter Bericht: </w:t>
            </w:r>
            <w:sdt>
              <w:sdtPr>
                <w:rPr>
                  <w:color w:val="AEAAAA" w:themeColor="background2" w:themeShade="BF"/>
                </w:rPr>
                <w:id w:val="-1671091178"/>
                <w:placeholder>
                  <w:docPart w:val="56CEC53F8BC14AEEA78F706D77600B23"/>
                </w:placeholder>
                <w15:color w:val="000000"/>
                <w:text/>
              </w:sdtPr>
              <w:sdtEndPr/>
              <w:sdtContent>
                <w:r w:rsidRPr="00443F3A">
                  <w:rPr>
                    <w:color w:val="AEAAAA" w:themeColor="background2" w:themeShade="BF"/>
                  </w:rPr>
                  <w:t>(für Texteingabe bitte anklicken)</w:t>
                </w:r>
              </w:sdtContent>
            </w:sdt>
          </w:p>
        </w:tc>
      </w:tr>
      <w:tr w:rsidR="00F94FD0" w:rsidRPr="00551497" w14:paraId="75C2E2D2"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B1D7FF6" w14:textId="17B93206" w:rsidR="007B6E43" w:rsidRPr="00551497" w:rsidRDefault="007B6E43" w:rsidP="00496792">
            <w:pPr>
              <w:pStyle w:val="BoxBody"/>
            </w:pPr>
            <w:r w:rsidRPr="00551497">
              <w:rPr>
                <w:b/>
                <w:bCs/>
                <w:i/>
                <w:iCs/>
              </w:rPr>
              <w:t>Zusätzliche Angaben</w:t>
            </w:r>
            <w:r w:rsidRPr="00551497">
              <w:t xml:space="preserve"> zur Durchführung der Regel 2.8, einschließlich etwaiger im Wesentlichen gleichwertiger Maßnahmen.</w:t>
            </w:r>
          </w:p>
        </w:tc>
      </w:tr>
      <w:tr w:rsidR="00F94FD0" w:rsidRPr="00443F3A" w14:paraId="071792F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084860D" w14:textId="77777777" w:rsidR="007B6E43" w:rsidRPr="00443F3A" w:rsidRDefault="007B6E43" w:rsidP="00496792">
            <w:pPr>
              <w:pStyle w:val="BoxBody"/>
            </w:pPr>
            <w:r w:rsidRPr="00443F3A">
              <w:t xml:space="preserve">Erstbericht: </w:t>
            </w:r>
            <w:sdt>
              <w:sdtPr>
                <w:rPr>
                  <w:color w:val="AEAAAA" w:themeColor="background2" w:themeShade="BF"/>
                </w:rPr>
                <w:id w:val="1967229193"/>
                <w:placeholder>
                  <w:docPart w:val="9FAA1E17FC7E46E6BFDAB4D24AAAFC52"/>
                </w:placeholder>
                <w15:color w:val="000000"/>
                <w:text/>
              </w:sdtPr>
              <w:sdtEndPr/>
              <w:sdtContent>
                <w:r w:rsidRPr="00443F3A">
                  <w:rPr>
                    <w:color w:val="AEAAAA" w:themeColor="background2" w:themeShade="BF"/>
                  </w:rPr>
                  <w:t>(für Texteingabe bitte anklicken)</w:t>
                </w:r>
              </w:sdtContent>
            </w:sdt>
          </w:p>
        </w:tc>
      </w:tr>
      <w:tr w:rsidR="00F94FD0" w:rsidRPr="00443F3A" w14:paraId="6BDAF04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E6ECDD3" w14:textId="77777777" w:rsidR="007B6E43" w:rsidRPr="00443F3A" w:rsidRDefault="007B6E43" w:rsidP="00496792">
            <w:pPr>
              <w:pStyle w:val="BoxBody"/>
            </w:pPr>
            <w:r w:rsidRPr="00443F3A">
              <w:t xml:space="preserve">Zweiter Bericht: </w:t>
            </w:r>
            <w:sdt>
              <w:sdtPr>
                <w:rPr>
                  <w:color w:val="AEAAAA" w:themeColor="background2" w:themeShade="BF"/>
                </w:rPr>
                <w:id w:val="-2099163542"/>
                <w:placeholder>
                  <w:docPart w:val="E8ECD15719D7421CAA33CC9BACC55630"/>
                </w:placeholder>
                <w15:color w:val="000000"/>
                <w:text/>
              </w:sdtPr>
              <w:sdtEndPr/>
              <w:sdtContent>
                <w:r w:rsidRPr="00443F3A">
                  <w:rPr>
                    <w:color w:val="AEAAAA" w:themeColor="background2" w:themeShade="BF"/>
                  </w:rPr>
                  <w:t>(für Texteingabe bitte anklicken)</w:t>
                </w:r>
              </w:sdtContent>
            </w:sdt>
          </w:p>
        </w:tc>
      </w:tr>
      <w:tr w:rsidR="00F94FD0" w:rsidRPr="00443F3A" w14:paraId="67A190B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9414284" w14:textId="77777777" w:rsidR="007B6E43" w:rsidRPr="00443F3A" w:rsidRDefault="007B6E43" w:rsidP="00496792">
            <w:pPr>
              <w:pStyle w:val="BoxBody"/>
            </w:pPr>
            <w:r w:rsidRPr="00443F3A">
              <w:t xml:space="preserve">Dritter Bericht: </w:t>
            </w:r>
            <w:sdt>
              <w:sdtPr>
                <w:rPr>
                  <w:color w:val="AEAAAA" w:themeColor="background2" w:themeShade="BF"/>
                </w:rPr>
                <w:id w:val="-2091761483"/>
                <w:placeholder>
                  <w:docPart w:val="BDD77B0637F9462FA97458021C0DF70B"/>
                </w:placeholder>
                <w15:color w:val="000000"/>
                <w:text/>
              </w:sdtPr>
              <w:sdtEndPr/>
              <w:sdtContent>
                <w:r w:rsidRPr="00443F3A">
                  <w:rPr>
                    <w:color w:val="AEAAAA" w:themeColor="background2" w:themeShade="BF"/>
                  </w:rPr>
                  <w:t>(für Texteingabe bitte anklicken)</w:t>
                </w:r>
              </w:sdtContent>
            </w:sdt>
          </w:p>
        </w:tc>
      </w:tr>
      <w:tr w:rsidR="007B6E43" w:rsidRPr="00443F3A" w14:paraId="767C867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C391F8F" w14:textId="77777777" w:rsidR="007B6E43" w:rsidRPr="00443F3A" w:rsidRDefault="007B6E43" w:rsidP="00496792">
            <w:pPr>
              <w:pStyle w:val="BoxBody"/>
            </w:pPr>
            <w:r w:rsidRPr="00443F3A">
              <w:t xml:space="preserve">Vierter Bericht: </w:t>
            </w:r>
            <w:sdt>
              <w:sdtPr>
                <w:rPr>
                  <w:color w:val="AEAAAA" w:themeColor="background2" w:themeShade="BF"/>
                </w:rPr>
                <w:id w:val="-1544513889"/>
                <w:placeholder>
                  <w:docPart w:val="62B06D905039420FA6BC35CB5CF1E461"/>
                </w:placeholder>
                <w15:color w:val="000000"/>
                <w:text/>
              </w:sdtPr>
              <w:sdtEndPr/>
              <w:sdtContent>
                <w:r w:rsidRPr="00443F3A">
                  <w:rPr>
                    <w:color w:val="AEAAAA" w:themeColor="background2" w:themeShade="BF"/>
                  </w:rPr>
                  <w:t>(für Texteingabe bitte anklicken)</w:t>
                </w:r>
              </w:sdtContent>
            </w:sdt>
          </w:p>
        </w:tc>
      </w:tr>
    </w:tbl>
    <w:p w14:paraId="1AB4B40D" w14:textId="77777777" w:rsidR="007B6E43" w:rsidRDefault="007B6E43" w:rsidP="00951B93">
      <w:pPr>
        <w:pStyle w:val="DPara"/>
        <w:rPr>
          <w:lang w:val="en-GB"/>
        </w:rPr>
      </w:pPr>
    </w:p>
    <w:p w14:paraId="6796FEBE" w14:textId="3DC37144" w:rsidR="00DE1DB3" w:rsidRPr="00551497" w:rsidRDefault="00DE1DB3" w:rsidP="00576747">
      <w:pPr>
        <w:pStyle w:val="DHeading1Indent"/>
        <w:pageBreakBefore/>
        <w:spacing w:after="240"/>
        <w:ind w:left="1134" w:hanging="1134"/>
        <w:rPr>
          <w:rFonts w:ascii="Noto Sans" w:hAnsi="Noto Sans" w:cs="Noto Sans"/>
        </w:rPr>
      </w:pPr>
      <w:r w:rsidRPr="00551497">
        <w:rPr>
          <w:rFonts w:ascii="Noto Sans" w:hAnsi="Noto Sans" w:cs="Noto Sans"/>
        </w:rPr>
        <w:lastRenderedPageBreak/>
        <w:t xml:space="preserve">Titel </w:t>
      </w:r>
      <w:r>
        <w:rPr>
          <w:rFonts w:ascii="Noto Sans" w:hAnsi="Noto Sans" w:cs="Noto Sans"/>
        </w:rPr>
        <w:t>3</w:t>
      </w:r>
      <w:r w:rsidRPr="00551497">
        <w:rPr>
          <w:rFonts w:ascii="Noto Sans" w:hAnsi="Noto Sans" w:cs="Noto Sans"/>
        </w:rPr>
        <w:t>.</w:t>
      </w:r>
      <w:r w:rsidRPr="00551497">
        <w:rPr>
          <w:rFonts w:ascii="Noto Sans" w:hAnsi="Noto Sans" w:cs="Noto Sans"/>
        </w:rPr>
        <w:tab/>
      </w:r>
      <w:r w:rsidRPr="00DE1DB3">
        <w:rPr>
          <w:rFonts w:ascii="Noto Sans" w:hAnsi="Noto Sans" w:cs="Noto Sans"/>
        </w:rPr>
        <w:t>Unterkünfte, Freizeiteinrichtungen, Verpflegung einschließlich Bedienung</w:t>
      </w: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DE1DB3" w:rsidRPr="00551497" w14:paraId="5C700A77" w14:textId="77777777" w:rsidTr="00496792">
        <w:tc>
          <w:tcPr>
            <w:tcW w:w="9639" w:type="dxa"/>
            <w:shd w:val="clear" w:color="auto" w:fill="1E2DBE"/>
          </w:tcPr>
          <w:p w14:paraId="26B7A9F3" w14:textId="38431867" w:rsidR="00DE1DB3" w:rsidRPr="00551497" w:rsidRDefault="00DE1DB3" w:rsidP="00DE1DB3">
            <w:pPr>
              <w:pStyle w:val="TableHeaderLeft"/>
              <w:keepNext/>
              <w:keepLines/>
              <w:spacing w:before="60" w:after="60"/>
              <w:jc w:val="both"/>
            </w:pPr>
            <w:r w:rsidRPr="00551497">
              <w:t xml:space="preserve">Regel </w:t>
            </w:r>
            <w:r>
              <w:t>3</w:t>
            </w:r>
            <w:r w:rsidRPr="00551497">
              <w:t xml:space="preserve">.1 – </w:t>
            </w:r>
            <w:r w:rsidRPr="006927BE">
              <w:t>Unterkünfte und Freizeiteinrichtungen</w:t>
            </w:r>
          </w:p>
          <w:p w14:paraId="6EFF8A78" w14:textId="3BA21359" w:rsidR="00DE1DB3" w:rsidRPr="00551497" w:rsidRDefault="00DE1DB3" w:rsidP="00DE1DB3">
            <w:pPr>
              <w:pStyle w:val="TableHeaderLeft"/>
              <w:keepNext/>
              <w:keepLines/>
              <w:spacing w:before="60" w:after="60"/>
              <w:jc w:val="both"/>
            </w:pPr>
            <w:r w:rsidRPr="00551497">
              <w:t>Norm A</w:t>
            </w:r>
            <w:r>
              <w:t>3</w:t>
            </w:r>
            <w:r w:rsidRPr="00551497">
              <w:t>.1; siehe auch Leitlinie B</w:t>
            </w:r>
            <w:r>
              <w:t>3</w:t>
            </w:r>
            <w:r w:rsidRPr="00551497">
              <w:t>.1</w:t>
            </w:r>
          </w:p>
        </w:tc>
      </w:tr>
      <w:tr w:rsidR="00DE1DB3" w:rsidRPr="0079021C" w14:paraId="6342C485" w14:textId="77777777" w:rsidTr="00496792">
        <w:tc>
          <w:tcPr>
            <w:tcW w:w="9639" w:type="dxa"/>
          </w:tcPr>
          <w:p w14:paraId="514E4E39" w14:textId="11FB4AB2" w:rsidR="00DE1DB3" w:rsidRPr="0079021C" w:rsidRDefault="007E4D91" w:rsidP="009C4C40">
            <w:pPr>
              <w:pStyle w:val="BoxIndentbulletlist1"/>
              <w:spacing w:before="20" w:after="20"/>
              <w:ind w:left="340"/>
            </w:pPr>
            <w:r w:rsidRPr="0079021C">
              <w:t xml:space="preserve">Auf allen Schiffen müssen entsprechend den im MLC, 2006, niedergelegten Mindestnormen angemessene Unterkünfte und Freizeiteinrichtungen für Seeleute, die an Bord arbeiten oder leben oder beides, vorhanden sein und </w:t>
            </w:r>
            <w:proofErr w:type="gramStart"/>
            <w:r w:rsidRPr="0079021C">
              <w:t>instand gehalten</w:t>
            </w:r>
            <w:proofErr w:type="gramEnd"/>
            <w:r w:rsidRPr="0079021C">
              <w:t xml:space="preserve"> werden, die deren Gesundheit und Wohlbefinden förderlich sind.</w:t>
            </w:r>
          </w:p>
          <w:p w14:paraId="441BB620" w14:textId="34DCE1A1" w:rsidR="00DE1DB3" w:rsidRPr="0079021C" w:rsidRDefault="007E4D91" w:rsidP="009C4C40">
            <w:pPr>
              <w:pStyle w:val="BoxIndentbulletlist1"/>
              <w:spacing w:before="20" w:after="20"/>
              <w:ind w:left="340"/>
            </w:pPr>
            <w:r w:rsidRPr="0079021C">
              <w:t xml:space="preserve">Die Unterkünfte für Seeleute müssen sicher und angemessen sein und den innerstaatlichen Vorschriften zur Durchführung des MLC, 2006, entsprechen </w:t>
            </w:r>
            <w:r w:rsidRPr="0079021C">
              <w:rPr>
                <w:rStyle w:val="Timesitalic"/>
                <w:rFonts w:ascii="Noto Sans" w:hAnsi="Noto Sans" w:cs="Noto Sans"/>
              </w:rPr>
              <w:t>(Norm A3.1 Absatz 1)</w:t>
            </w:r>
            <w:r w:rsidRPr="0079021C">
              <w:t>.</w:t>
            </w:r>
          </w:p>
          <w:p w14:paraId="7626C629" w14:textId="28D33430" w:rsidR="00DE1DB3" w:rsidRPr="0079021C" w:rsidRDefault="007E4D91" w:rsidP="009C4C40">
            <w:pPr>
              <w:pStyle w:val="BoxIndentbulletlist1"/>
              <w:spacing w:before="20" w:after="20"/>
              <w:ind w:left="340"/>
              <w:rPr>
                <w:spacing w:val="-2"/>
              </w:rPr>
            </w:pPr>
            <w:r w:rsidRPr="0079021C">
              <w:rPr>
                <w:spacing w:val="-2"/>
              </w:rPr>
              <w:t xml:space="preserve">Der Kapitän oder eine von ihm bezeichnete Person muss die Unterkünfte der Seeleute häufig einer Überprüfung unterziehen und deren Ergebnisse schriftlich niederlegen und für Kontrollen bereithalten </w:t>
            </w:r>
            <w:r w:rsidRPr="0079021C">
              <w:rPr>
                <w:rStyle w:val="Timesitalic"/>
                <w:rFonts w:ascii="Noto Sans" w:hAnsi="Noto Sans" w:cs="Noto Sans"/>
                <w:spacing w:val="-2"/>
              </w:rPr>
              <w:t>(Norm A3.1 Absatz 18).</w:t>
            </w:r>
          </w:p>
          <w:p w14:paraId="0BB1197C" w14:textId="77777777" w:rsidR="00DE1DB3" w:rsidRPr="0079021C" w:rsidRDefault="007E4D91" w:rsidP="009C4C40">
            <w:pPr>
              <w:pStyle w:val="BoxIndentbulletlist1"/>
              <w:spacing w:before="20" w:after="20"/>
              <w:ind w:left="340"/>
            </w:pPr>
            <w:r w:rsidRPr="0079021C">
              <w:t>Besondere Aufmerksamkeit ist den Anforderungen zu folgenden Punkten zu schenken:</w:t>
            </w:r>
          </w:p>
          <w:p w14:paraId="30089FD5" w14:textId="237243E1" w:rsidR="007E4D91" w:rsidRPr="0079021C" w:rsidRDefault="007E4D91" w:rsidP="0079021C">
            <w:pPr>
              <w:pStyle w:val="BoxIndentbulletlist2"/>
              <w:spacing w:before="20" w:after="20"/>
              <w:ind w:left="681"/>
            </w:pPr>
            <w:r w:rsidRPr="0079021C">
              <w:t xml:space="preserve">Größe der Schlafräume und anderer Unterkunftsräume </w:t>
            </w:r>
            <w:r w:rsidRPr="0079021C">
              <w:rPr>
                <w:rStyle w:val="Timesitalic"/>
                <w:rFonts w:ascii="Noto Sans" w:hAnsi="Noto Sans" w:cs="Noto Sans"/>
              </w:rPr>
              <w:t xml:space="preserve">(Norm A3 Absätze 9 </w:t>
            </w:r>
            <w:r w:rsidRPr="0079021C">
              <w:t>und</w:t>
            </w:r>
            <w:r w:rsidRPr="0079021C">
              <w:rPr>
                <w:rStyle w:val="Timesitalic"/>
                <w:rFonts w:ascii="Noto Sans" w:hAnsi="Noto Sans" w:cs="Noto Sans"/>
              </w:rPr>
              <w:t xml:space="preserve"> 10)</w:t>
            </w:r>
            <w:r w:rsidRPr="0079021C">
              <w:t>;</w:t>
            </w:r>
          </w:p>
          <w:p w14:paraId="60FF225B" w14:textId="77777777" w:rsidR="007E4D91" w:rsidRPr="0079021C" w:rsidRDefault="007E4D91" w:rsidP="0079021C">
            <w:pPr>
              <w:pStyle w:val="BoxIndentbulletlist2"/>
              <w:spacing w:before="20" w:after="20"/>
              <w:ind w:left="681"/>
            </w:pPr>
            <w:r w:rsidRPr="0079021C">
              <w:t xml:space="preserve">Heizung und Lüftung </w:t>
            </w:r>
            <w:r w:rsidRPr="0079021C">
              <w:rPr>
                <w:i/>
                <w:iCs/>
              </w:rPr>
              <w:t>(Norm A3.1 Absatz 7)</w:t>
            </w:r>
            <w:r w:rsidRPr="0079021C">
              <w:t>;</w:t>
            </w:r>
          </w:p>
          <w:p w14:paraId="36D5E330" w14:textId="12FBC7A2" w:rsidR="007E4D91" w:rsidRPr="0079021C" w:rsidRDefault="007E4D91" w:rsidP="0079021C">
            <w:pPr>
              <w:pStyle w:val="BoxIndentbulletlist2"/>
              <w:spacing w:before="20" w:after="20"/>
              <w:ind w:left="681"/>
            </w:pPr>
            <w:r w:rsidRPr="0079021C">
              <w:t xml:space="preserve">Lärm und Vibration und andere Umweltfaktoren </w:t>
            </w:r>
            <w:r w:rsidRPr="0079021C">
              <w:rPr>
                <w:i/>
                <w:iCs/>
              </w:rPr>
              <w:t>(Norm A3.1 Absatz 6 Buchstabe h)</w:t>
            </w:r>
            <w:r w:rsidRPr="0079021C">
              <w:t>;</w:t>
            </w:r>
          </w:p>
          <w:p w14:paraId="46797204" w14:textId="3A1E5815" w:rsidR="007E4D91" w:rsidRPr="0079021C" w:rsidRDefault="007E4D91" w:rsidP="0079021C">
            <w:pPr>
              <w:pStyle w:val="BoxIndentbulletlist2"/>
              <w:spacing w:before="20" w:after="20"/>
              <w:ind w:left="681"/>
            </w:pPr>
            <w:r w:rsidRPr="0079021C">
              <w:t xml:space="preserve">sanitäre und andere damit verbundene Einrichtungen </w:t>
            </w:r>
            <w:r w:rsidRPr="0079021C">
              <w:rPr>
                <w:i/>
                <w:iCs/>
              </w:rPr>
              <w:t xml:space="preserve">(Norm A3.1 Absätze 11 </w:t>
            </w:r>
            <w:r w:rsidRPr="0079021C">
              <w:t>und</w:t>
            </w:r>
            <w:r w:rsidRPr="0079021C">
              <w:rPr>
                <w:i/>
                <w:iCs/>
              </w:rPr>
              <w:t xml:space="preserve"> 13)</w:t>
            </w:r>
            <w:r w:rsidRPr="0079021C">
              <w:t>;</w:t>
            </w:r>
          </w:p>
          <w:p w14:paraId="3C17EB87" w14:textId="7DA26A25" w:rsidR="007E4D91" w:rsidRPr="0079021C" w:rsidRDefault="007E4D91" w:rsidP="0079021C">
            <w:pPr>
              <w:pStyle w:val="BoxIndentbulletlist2"/>
              <w:spacing w:before="20" w:after="20"/>
              <w:ind w:left="681"/>
              <w:rPr>
                <w:i/>
                <w:iCs/>
              </w:rPr>
            </w:pPr>
            <w:r w:rsidRPr="0079021C">
              <w:t xml:space="preserve">Beleuchtung </w:t>
            </w:r>
            <w:r w:rsidRPr="0079021C">
              <w:rPr>
                <w:i/>
                <w:iCs/>
              </w:rPr>
              <w:t>(Norm A3.1 Absatz 8);</w:t>
            </w:r>
          </w:p>
          <w:p w14:paraId="7224B8E6" w14:textId="550EBBE5" w:rsidR="007E4D91" w:rsidRPr="0079021C" w:rsidRDefault="007E4D91" w:rsidP="0079021C">
            <w:pPr>
              <w:pStyle w:val="BoxIndentbulletlist2"/>
              <w:spacing w:before="20" w:after="20"/>
              <w:ind w:left="681"/>
            </w:pPr>
            <w:r w:rsidRPr="0079021C">
              <w:t xml:space="preserve">Krankenräume </w:t>
            </w:r>
            <w:r w:rsidRPr="0079021C">
              <w:rPr>
                <w:i/>
                <w:iCs/>
              </w:rPr>
              <w:t>(Norm A3.1 Absatz 12).</w:t>
            </w:r>
          </w:p>
          <w:p w14:paraId="541D8A47" w14:textId="77777777" w:rsidR="007E4D91" w:rsidRPr="0079021C" w:rsidRDefault="007E4D91" w:rsidP="009C4C40">
            <w:pPr>
              <w:pStyle w:val="BoxIndentbulletlist1"/>
              <w:spacing w:before="20" w:after="20"/>
              <w:ind w:left="340"/>
            </w:pPr>
            <w:r w:rsidRPr="0079021C">
              <w:t>Die Anforderungen gemäß Regel 3.1 betreffen auch:</w:t>
            </w:r>
          </w:p>
          <w:p w14:paraId="40882D6D" w14:textId="2907E238" w:rsidR="007E4D91" w:rsidRPr="0079021C" w:rsidRDefault="007E4D91" w:rsidP="0079021C">
            <w:pPr>
              <w:pStyle w:val="BoxIndentbulletlist2"/>
              <w:spacing w:before="20" w:after="20"/>
              <w:ind w:left="681"/>
            </w:pPr>
            <w:r w:rsidRPr="0079021C">
              <w:t>Freizeiteinrichtungen</w:t>
            </w:r>
            <w:r w:rsidR="00373990" w:rsidRPr="004F6FD0">
              <w:t xml:space="preserve">, </w:t>
            </w:r>
            <w:r w:rsidR="00373990" w:rsidRPr="00373990">
              <w:t>einschließlich sozialer Konnektivität</w:t>
            </w:r>
            <w:r w:rsidRPr="00373990">
              <w:t xml:space="preserve"> </w:t>
            </w:r>
            <w:r w:rsidRPr="0079021C">
              <w:rPr>
                <w:rStyle w:val="Timesitalic"/>
                <w:rFonts w:ascii="Noto Sans" w:hAnsi="Noto Sans" w:cs="Noto Sans"/>
              </w:rPr>
              <w:t xml:space="preserve">(Norm A3.1 Absatz 14 </w:t>
            </w:r>
            <w:r w:rsidRPr="0079021C">
              <w:t>und</w:t>
            </w:r>
            <w:r w:rsidRPr="0079021C">
              <w:rPr>
                <w:rStyle w:val="Timesitalic"/>
                <w:rFonts w:ascii="Noto Sans" w:hAnsi="Noto Sans" w:cs="Noto Sans"/>
              </w:rPr>
              <w:t xml:space="preserve"> 17)</w:t>
            </w:r>
            <w:r w:rsidRPr="0079021C">
              <w:t>;</w:t>
            </w:r>
          </w:p>
          <w:p w14:paraId="65097E9D" w14:textId="08FD81DD" w:rsidR="007E4D91" w:rsidRPr="0079021C" w:rsidRDefault="007E4D91" w:rsidP="0079021C">
            <w:pPr>
              <w:pStyle w:val="BoxIndentbulletlist2"/>
              <w:spacing w:before="20" w:after="20"/>
              <w:ind w:left="681"/>
            </w:pPr>
            <w:r w:rsidRPr="0079021C">
              <w:t>die Bestimmungen über den Schutz der Gesundheit und Sicherheit und die Unfallverhütung unter Beachtung der speziellen Bedürfnisse der Seeleute, die an Bord leben und arbeiten</w:t>
            </w:r>
            <w:r w:rsidRPr="0079021C">
              <w:rPr>
                <w:rStyle w:val="Timesitalic"/>
                <w:rFonts w:ascii="Noto Sans" w:hAnsi="Noto Sans" w:cs="Noto Sans"/>
              </w:rPr>
              <w:t xml:space="preserve"> (Norm A3.1 Absatz 2 Buchstabe a und Absatz 6 Buchstabe h)</w:t>
            </w:r>
            <w:r w:rsidRPr="0079021C">
              <w:t>.</w:t>
            </w:r>
          </w:p>
          <w:p w14:paraId="7A1FB1A2" w14:textId="77777777" w:rsidR="007E4D91" w:rsidRPr="0079021C" w:rsidRDefault="007E4D91" w:rsidP="009C4C40">
            <w:pPr>
              <w:pStyle w:val="BoxIndentbulletlist1"/>
              <w:spacing w:before="20" w:after="20"/>
              <w:ind w:left="340"/>
            </w:pPr>
            <w:r w:rsidRPr="0079021C">
              <w:t>Auf Schiffen, die vor dem Inkrafttreten des MLC, 2006, für Ihr Land gebaut wurden,</w:t>
            </w:r>
            <w:r w:rsidRPr="0079021C">
              <w:rPr>
                <w:vertAlign w:val="superscript"/>
              </w:rPr>
              <w:t>*</w:t>
            </w:r>
            <w:r w:rsidRPr="0079021C">
              <w:t xml:space="preserve"> müssen:</w:t>
            </w:r>
          </w:p>
          <w:p w14:paraId="216D9A20" w14:textId="7AF681C6" w:rsidR="007E4D91" w:rsidRPr="0079021C" w:rsidRDefault="007E4D91" w:rsidP="0079021C">
            <w:pPr>
              <w:pStyle w:val="BoxIndentbulletlist2"/>
              <w:spacing w:before="20" w:after="20"/>
              <w:ind w:left="681"/>
            </w:pPr>
            <w:r w:rsidRPr="0079021C">
              <w:t xml:space="preserve">nach Maßgabe der innerstaatlichen Vorschriften angemessene Unterkünfte und Freizeiteinrichtungen für Seeleute, die an Bord arbeiten oder leben oder beides, vorhanden sein und </w:t>
            </w:r>
            <w:proofErr w:type="gramStart"/>
            <w:r w:rsidRPr="0079021C">
              <w:t>instand gehalten</w:t>
            </w:r>
            <w:proofErr w:type="gramEnd"/>
            <w:r w:rsidRPr="0079021C">
              <w:t xml:space="preserve"> werden, die deren Gesundheit und Wohlbefinden förderlich sind </w:t>
            </w:r>
            <w:r w:rsidRPr="0079021C">
              <w:rPr>
                <w:rStyle w:val="Timesitalic"/>
                <w:rFonts w:ascii="Noto Sans" w:hAnsi="Noto Sans" w:cs="Noto Sans"/>
              </w:rPr>
              <w:t>(Regel 3.1 Absatz 1)</w:t>
            </w:r>
            <w:r w:rsidRPr="0079021C">
              <w:t>; und</w:t>
            </w:r>
          </w:p>
          <w:p w14:paraId="43E3BEE1" w14:textId="77777777" w:rsidR="007E4D91" w:rsidRPr="0079021C" w:rsidRDefault="007E4D91" w:rsidP="0079021C">
            <w:pPr>
              <w:pStyle w:val="BoxIndentbulletlist2"/>
              <w:spacing w:before="20" w:after="20"/>
              <w:ind w:left="681"/>
            </w:pPr>
            <w:r w:rsidRPr="0079021C">
              <w:t xml:space="preserve">die in den Übereinkommen Nr. 92 und/oder Nr. 133 niedergelegten Normen, soweit sie in Ihrem Land anwendbar sind (infolge der Ratifikation der Übereinkommen, aufgrund im Wesentlichen gleichwertiger Regelungen infolge der Ratifikation des Übereinkommens Nr. 147 oder des Protokolls von 1996 zum Übereinkommen Nr. 147 oder aus anderen Gründen), befolgt werden </w:t>
            </w:r>
            <w:r w:rsidRPr="0079021C">
              <w:rPr>
                <w:rStyle w:val="Timesitalic"/>
                <w:rFonts w:ascii="Noto Sans" w:hAnsi="Noto Sans" w:cs="Noto Sans"/>
              </w:rPr>
              <w:t>(Regel 3.1 Absatz 2)</w:t>
            </w:r>
            <w:r w:rsidRPr="0079021C">
              <w:t>.</w:t>
            </w:r>
          </w:p>
          <w:p w14:paraId="0B171323" w14:textId="77777777" w:rsidR="007E4D91" w:rsidRPr="0079021C" w:rsidRDefault="007E4D91" w:rsidP="007E4D91">
            <w:pPr>
              <w:pStyle w:val="BoxBody"/>
            </w:pPr>
            <w:r w:rsidRPr="0079021C">
              <w:t>Die Anforderungen des Codes, die sich auf die schiffbaulichen Maßnahmen und die Ausrüstung beziehen, gelten nicht für diese Schiffe, es sei denn, die innerstaatliche Gesetzgebung sieht dies vor. Die sonstigen Anforderungen des Codes finden Anwendung.</w:t>
            </w:r>
          </w:p>
          <w:p w14:paraId="488CF93F" w14:textId="0577DFA8" w:rsidR="007E4D91" w:rsidRPr="0079021C" w:rsidRDefault="007E4D91" w:rsidP="007E4D91">
            <w:pPr>
              <w:pStyle w:val="BoxBody"/>
              <w:rPr>
                <w:sz w:val="16"/>
                <w:szCs w:val="16"/>
              </w:rPr>
            </w:pPr>
            <w:r w:rsidRPr="0079021C">
              <w:rPr>
                <w:sz w:val="16"/>
                <w:szCs w:val="16"/>
                <w:vertAlign w:val="superscript"/>
              </w:rPr>
              <w:t>*</w:t>
            </w:r>
            <w:r w:rsidRPr="0079021C">
              <w:rPr>
                <w:sz w:val="16"/>
                <w:szCs w:val="16"/>
              </w:rPr>
              <w:t> Ein Schiff gilt zu dem Zeitpunkt als gebaut, zu dem sein Kiel gelegt wird oder zu dem es sich in einer ähnlichen Bauphase befindet.</w:t>
            </w:r>
          </w:p>
        </w:tc>
      </w:tr>
      <w:tr w:rsidR="00DE1DB3" w:rsidRPr="00551497" w14:paraId="7DA65735" w14:textId="77777777" w:rsidTr="00496792">
        <w:tc>
          <w:tcPr>
            <w:tcW w:w="9639" w:type="dxa"/>
          </w:tcPr>
          <w:p w14:paraId="137A0BF8" w14:textId="77777777" w:rsidR="00DE1DB3" w:rsidRPr="00551497" w:rsidRDefault="00DE1DB3" w:rsidP="00496792">
            <w:pPr>
              <w:pStyle w:val="BoxBody"/>
            </w:pPr>
            <w:r w:rsidRPr="00551497">
              <w:t>Ausreichende Angaben zu allen Punkten sind in der beigefügten Seearbeits-Konformitätserklärung, Teil I </w:t>
            </w:r>
            <w:sdt>
              <w:sdtPr>
                <w:id w:val="-747105978"/>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w:t>
            </w:r>
            <w:r w:rsidRPr="00551497">
              <w:br/>
              <w:t>Teil II </w:t>
            </w:r>
            <w:sdt>
              <w:sdtPr>
                <w:id w:val="-49157726"/>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zu finden.</w:t>
            </w:r>
          </w:p>
          <w:p w14:paraId="4C29E0EA" w14:textId="77777777" w:rsidR="00DE1DB3" w:rsidRPr="00551497" w:rsidRDefault="00DE1DB3" w:rsidP="00496792">
            <w:pPr>
              <w:pStyle w:val="BoxBody"/>
              <w:rPr>
                <w:b/>
                <w:bCs/>
                <w:i/>
                <w:iCs/>
              </w:rPr>
            </w:pPr>
            <w:r w:rsidRPr="00551497">
              <w:rPr>
                <w:b/>
                <w:bCs/>
                <w:i/>
                <w:iCs/>
              </w:rPr>
              <w:t>Kreuzen Sie bitte eines oder beide der Kästchen an oder erteilen Sie die nachstehend erbetenen Auskünfte.</w:t>
            </w:r>
          </w:p>
        </w:tc>
      </w:tr>
      <w:tr w:rsidR="00DE1DB3" w:rsidRPr="00551497" w14:paraId="70C8D293" w14:textId="77777777" w:rsidTr="00496792">
        <w:tc>
          <w:tcPr>
            <w:tcW w:w="9639" w:type="dxa"/>
          </w:tcPr>
          <w:p w14:paraId="716C832A" w14:textId="701D587D" w:rsidR="00DE1DB3" w:rsidRPr="00551497" w:rsidRDefault="007E4D91" w:rsidP="00496792">
            <w:pPr>
              <w:pStyle w:val="TableTextLeft"/>
              <w:spacing w:before="60"/>
              <w:jc w:val="both"/>
            </w:pPr>
            <w:r w:rsidRPr="006927BE">
              <w:t xml:space="preserve">Hat Ihr Land Rechtsvorschriften angenommen, um sicherzustellen, dass auf allen Schiffen unter seiner Flagge, die unter das Übereinkommen fallen (einschließlich der Schiffe, die vor dem Inkrafttreten des Übereinkommens für Ihr Land gebaut wurden), angemessene Unterkünfte und Freizeiteinrichtungen für Seeleute, die an Bord arbeiten oder leben oder beides, vorhanden sind und </w:t>
            </w:r>
            <w:proofErr w:type="gramStart"/>
            <w:r w:rsidRPr="006927BE">
              <w:t>instand gehalten</w:t>
            </w:r>
            <w:proofErr w:type="gramEnd"/>
            <w:r w:rsidRPr="006927BE">
              <w:t xml:space="preserve"> werden?</w:t>
            </w:r>
            <w:r w:rsidRPr="00551497">
              <w:t xml:space="preserve"> </w:t>
            </w:r>
            <w:sdt>
              <w:sdtPr>
                <w:rPr>
                  <w:color w:val="AEAAAA" w:themeColor="background2" w:themeShade="BF"/>
                </w:rPr>
                <w:id w:val="1920132592"/>
                <w:placeholder>
                  <w:docPart w:val="04238F6AFD264846870C7C87AB006413"/>
                </w:placeholder>
                <w15:color w:val="000000"/>
                <w:text/>
              </w:sdtPr>
              <w:sdtEndPr/>
              <w:sdtContent>
                <w:r w:rsidRPr="00551497">
                  <w:rPr>
                    <w:color w:val="AEAAAA" w:themeColor="background2" w:themeShade="BF"/>
                  </w:rPr>
                  <w:t>(für Texteingabe bitte anklicken)</w:t>
                </w:r>
              </w:sdtContent>
            </w:sdt>
          </w:p>
          <w:p w14:paraId="6AF0C649" w14:textId="761D9B74" w:rsidR="00DE1DB3" w:rsidRPr="00551497" w:rsidRDefault="00DE1DB3" w:rsidP="00496792">
            <w:pPr>
              <w:pStyle w:val="TableTextLeft"/>
              <w:spacing w:after="120"/>
              <w:jc w:val="both"/>
              <w:rPr>
                <w:i/>
                <w:iCs/>
              </w:rPr>
            </w:pPr>
            <w:r w:rsidRPr="00551497">
              <w:rPr>
                <w:i/>
                <w:iCs/>
              </w:rPr>
              <w:t>(</w:t>
            </w:r>
            <w:r w:rsidR="007E4D91" w:rsidRPr="006927BE">
              <w:rPr>
                <w:rStyle w:val="Timesitalic"/>
                <w:rFonts w:ascii="Noto Sans" w:hAnsi="Noto Sans" w:cs="Noto Sans"/>
              </w:rPr>
              <w:t>Regel 3.1 Absatz 1; Norm A3.1 Absatz 1</w:t>
            </w:r>
            <w:r w:rsidRPr="00551497">
              <w:rPr>
                <w:i/>
                <w:iCs/>
              </w:rPr>
              <w:t>)</w:t>
            </w:r>
          </w:p>
          <w:p w14:paraId="31F3CB3E" w14:textId="36C618FF" w:rsidR="00DE1DB3" w:rsidRPr="007E4D91" w:rsidRDefault="007E4D91" w:rsidP="00496792">
            <w:pPr>
              <w:pStyle w:val="BoxBody"/>
              <w:rPr>
                <w:i/>
                <w:iCs/>
              </w:rPr>
            </w:pPr>
            <w:r w:rsidRPr="007E4D91">
              <w:rPr>
                <w:rStyle w:val="Timesitalic"/>
                <w:rFonts w:ascii="Noto Sans" w:hAnsi="Noto Sans" w:cs="Noto Sans"/>
                <w:i w:val="0"/>
                <w:iCs w:val="0"/>
              </w:rPr>
              <w:t>Falls ja, geben Sie bitte eine Zusammenfassung des Inhalts der betreffenden Rechtsvorschriften.</w:t>
            </w:r>
          </w:p>
        </w:tc>
      </w:tr>
      <w:tr w:rsidR="00DE1DB3" w:rsidRPr="00F36F4B" w14:paraId="29311289" w14:textId="77777777" w:rsidTr="00496792">
        <w:tc>
          <w:tcPr>
            <w:tcW w:w="9639" w:type="dxa"/>
          </w:tcPr>
          <w:p w14:paraId="6343556D" w14:textId="77777777" w:rsidR="00DE1DB3" w:rsidRPr="00F36F4B" w:rsidRDefault="00DE1DB3" w:rsidP="00496792">
            <w:pPr>
              <w:pStyle w:val="BoxBody"/>
              <w:rPr>
                <w:lang w:val="en-GB"/>
              </w:rPr>
            </w:pPr>
            <w:r w:rsidRPr="00F36F4B">
              <w:lastRenderedPageBreak/>
              <w:t xml:space="preserve">Erstbericht: </w:t>
            </w:r>
            <w:sdt>
              <w:sdtPr>
                <w:rPr>
                  <w:color w:val="AEAAAA" w:themeColor="background2" w:themeShade="BF"/>
                </w:rPr>
                <w:id w:val="1389840893"/>
                <w:placeholder>
                  <w:docPart w:val="E708760B4F8F49EC9B53180A995DA4B7"/>
                </w:placeholder>
                <w15:color w:val="000000"/>
                <w:text/>
              </w:sdtPr>
              <w:sdtEndPr/>
              <w:sdtContent>
                <w:r w:rsidRPr="00F36F4B">
                  <w:rPr>
                    <w:color w:val="AEAAAA" w:themeColor="background2" w:themeShade="BF"/>
                  </w:rPr>
                  <w:t>(für Texteingabe bitte anklicken)</w:t>
                </w:r>
              </w:sdtContent>
            </w:sdt>
          </w:p>
        </w:tc>
      </w:tr>
      <w:tr w:rsidR="00DE1DB3" w:rsidRPr="00F36F4B" w14:paraId="69C0B9BF" w14:textId="77777777" w:rsidTr="00496792">
        <w:tc>
          <w:tcPr>
            <w:tcW w:w="9639" w:type="dxa"/>
            <w:shd w:val="clear" w:color="auto" w:fill="F0D2E0"/>
          </w:tcPr>
          <w:p w14:paraId="5AA0E6BD" w14:textId="77777777" w:rsidR="00DE1DB3" w:rsidRPr="00F36F4B" w:rsidRDefault="00DE1DB3" w:rsidP="00496792">
            <w:pPr>
              <w:pStyle w:val="BoxBody"/>
              <w:rPr>
                <w:lang w:val="en-GB"/>
              </w:rPr>
            </w:pPr>
            <w:r w:rsidRPr="00F36F4B">
              <w:t xml:space="preserve">Zweiter Bericht: </w:t>
            </w:r>
            <w:sdt>
              <w:sdtPr>
                <w:rPr>
                  <w:color w:val="AEAAAA" w:themeColor="background2" w:themeShade="BF"/>
                </w:rPr>
                <w:id w:val="-821895108"/>
                <w:placeholder>
                  <w:docPart w:val="7A0B1923A6C24F629C595A95E5FD0164"/>
                </w:placeholder>
                <w15:color w:val="000000"/>
                <w:text/>
              </w:sdtPr>
              <w:sdtEndPr/>
              <w:sdtContent>
                <w:r w:rsidRPr="00F36F4B">
                  <w:rPr>
                    <w:color w:val="AEAAAA" w:themeColor="background2" w:themeShade="BF"/>
                  </w:rPr>
                  <w:t>(für Texteingabe bitte anklicken)</w:t>
                </w:r>
              </w:sdtContent>
            </w:sdt>
          </w:p>
        </w:tc>
      </w:tr>
      <w:tr w:rsidR="00DE1DB3" w:rsidRPr="00F36F4B" w14:paraId="7E975877" w14:textId="77777777" w:rsidTr="00496792">
        <w:tc>
          <w:tcPr>
            <w:tcW w:w="9639" w:type="dxa"/>
            <w:shd w:val="clear" w:color="auto" w:fill="FFF5C8"/>
          </w:tcPr>
          <w:p w14:paraId="21A2D378" w14:textId="77777777" w:rsidR="00DE1DB3" w:rsidRPr="00F36F4B" w:rsidRDefault="00DE1DB3" w:rsidP="00496792">
            <w:pPr>
              <w:pStyle w:val="BoxBody"/>
            </w:pPr>
            <w:r w:rsidRPr="00F36F4B">
              <w:t xml:space="preserve">Dritter Bericht: </w:t>
            </w:r>
            <w:sdt>
              <w:sdtPr>
                <w:rPr>
                  <w:color w:val="AEAAAA" w:themeColor="background2" w:themeShade="BF"/>
                </w:rPr>
                <w:id w:val="-1239546845"/>
                <w:placeholder>
                  <w:docPart w:val="86501C0B46CE492F8F10B987113DBCA4"/>
                </w:placeholder>
                <w15:color w:val="000000"/>
                <w:text/>
              </w:sdtPr>
              <w:sdtEndPr/>
              <w:sdtContent>
                <w:r w:rsidRPr="00F36F4B">
                  <w:rPr>
                    <w:color w:val="AEAAAA" w:themeColor="background2" w:themeShade="BF"/>
                  </w:rPr>
                  <w:t>(für Texteingabe bitte anklicken)</w:t>
                </w:r>
              </w:sdtContent>
            </w:sdt>
          </w:p>
        </w:tc>
      </w:tr>
      <w:tr w:rsidR="00DE1DB3" w:rsidRPr="00F36F4B" w14:paraId="4F6DA7A8" w14:textId="77777777" w:rsidTr="00496792">
        <w:tc>
          <w:tcPr>
            <w:tcW w:w="9639" w:type="dxa"/>
            <w:shd w:val="clear" w:color="auto" w:fill="D2FBFB"/>
          </w:tcPr>
          <w:p w14:paraId="0F29BE13" w14:textId="77777777" w:rsidR="00DE1DB3" w:rsidRPr="00F36F4B" w:rsidRDefault="00DE1DB3" w:rsidP="00496792">
            <w:pPr>
              <w:pStyle w:val="BoxBody"/>
            </w:pPr>
            <w:r w:rsidRPr="00F36F4B">
              <w:t xml:space="preserve">Vierter Bericht: </w:t>
            </w:r>
            <w:sdt>
              <w:sdtPr>
                <w:rPr>
                  <w:color w:val="AEAAAA" w:themeColor="background2" w:themeShade="BF"/>
                </w:rPr>
                <w:id w:val="-36887611"/>
                <w:placeholder>
                  <w:docPart w:val="60CFB9401FD84DD38D44DB5032DCDDEB"/>
                </w:placeholder>
                <w15:color w:val="000000"/>
                <w:text/>
              </w:sdtPr>
              <w:sdtEndPr/>
              <w:sdtContent>
                <w:r w:rsidRPr="00F36F4B">
                  <w:rPr>
                    <w:color w:val="AEAAAA" w:themeColor="background2" w:themeShade="BF"/>
                  </w:rPr>
                  <w:t>(für Texteingabe bitte anklicken)</w:t>
                </w:r>
              </w:sdtContent>
            </w:sdt>
          </w:p>
        </w:tc>
      </w:tr>
      <w:tr w:rsidR="00DE1DB3" w:rsidRPr="00F36F4B" w14:paraId="7DBCC3A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CC5C02F" w14:textId="1787379E" w:rsidR="00DE1DB3" w:rsidRPr="00F36F4B" w:rsidRDefault="007E4D91" w:rsidP="00496792">
            <w:pPr>
              <w:pStyle w:val="TableTextLeft"/>
              <w:spacing w:before="60"/>
              <w:jc w:val="both"/>
              <w:rPr>
                <w:spacing w:val="-3"/>
              </w:rPr>
            </w:pPr>
            <w:r w:rsidRPr="00F36F4B">
              <w:rPr>
                <w:spacing w:val="-3"/>
              </w:rPr>
              <w:t>Finden auf Schiffe, die vor dem Inkrafttreten des Übereinkommens für Ihr Land gebaut wurden, die einschlägigen Anfor</w:t>
            </w:r>
            <w:r w:rsidR="00F36F4B" w:rsidRPr="00F36F4B">
              <w:rPr>
                <w:spacing w:val="-3"/>
              </w:rPr>
              <w:softHyphen/>
            </w:r>
            <w:r w:rsidRPr="00F36F4B">
              <w:rPr>
                <w:spacing w:val="-3"/>
              </w:rPr>
              <w:t>derungen in Übereinkommen Nr. 92 oder Nr. 133 (oder in Übereinkommen Nr. 147 oder im Protokoll dazu) Anwen</w:t>
            </w:r>
            <w:r w:rsidR="00F36F4B" w:rsidRPr="00F36F4B">
              <w:rPr>
                <w:spacing w:val="-3"/>
              </w:rPr>
              <w:softHyphen/>
            </w:r>
            <w:r w:rsidRPr="00F36F4B">
              <w:rPr>
                <w:spacing w:val="-3"/>
              </w:rPr>
              <w:t>dung, die sich auf die schiffbaulichen Maßnahmen und die Ausrüstung beziehen</w:t>
            </w:r>
            <w:r w:rsidR="00A21E23" w:rsidRPr="00F36F4B">
              <w:rPr>
                <w:spacing w:val="-3"/>
              </w:rPr>
              <w:t xml:space="preserve">? </w:t>
            </w:r>
            <w:sdt>
              <w:sdtPr>
                <w:rPr>
                  <w:color w:val="AEAAAA" w:themeColor="background2" w:themeShade="BF"/>
                  <w:spacing w:val="-3"/>
                </w:rPr>
                <w:id w:val="-1335910458"/>
                <w:placeholder>
                  <w:docPart w:val="4052290325AB4B73B01EFCC6EA413401"/>
                </w:placeholder>
                <w15:color w:val="000000"/>
                <w:text/>
              </w:sdtPr>
              <w:sdtEndPr/>
              <w:sdtContent>
                <w:r w:rsidR="00A21E23" w:rsidRPr="00F36F4B">
                  <w:rPr>
                    <w:color w:val="AEAAAA" w:themeColor="background2" w:themeShade="BF"/>
                    <w:spacing w:val="-3"/>
                  </w:rPr>
                  <w:t xml:space="preserve">(für </w:t>
                </w:r>
                <w:r w:rsidR="00F36F4B" w:rsidRPr="00F36F4B">
                  <w:rPr>
                    <w:color w:val="AEAAAA" w:themeColor="background2" w:themeShade="BF"/>
                    <w:spacing w:val="-3"/>
                  </w:rPr>
                  <w:t>E</w:t>
                </w:r>
                <w:r w:rsidR="00A21E23" w:rsidRPr="00F36F4B">
                  <w:rPr>
                    <w:color w:val="AEAAAA" w:themeColor="background2" w:themeShade="BF"/>
                    <w:spacing w:val="-3"/>
                  </w:rPr>
                  <w:t>ingabe bitte anklicken)</w:t>
                </w:r>
              </w:sdtContent>
            </w:sdt>
          </w:p>
          <w:p w14:paraId="096A90FC" w14:textId="58B86748" w:rsidR="00DE1DB3" w:rsidRPr="00F36F4B" w:rsidRDefault="00DE1DB3" w:rsidP="0079021C">
            <w:pPr>
              <w:pStyle w:val="TableTextLeft"/>
              <w:spacing w:after="60"/>
              <w:jc w:val="both"/>
              <w:rPr>
                <w:i/>
                <w:iCs/>
              </w:rPr>
            </w:pPr>
            <w:r w:rsidRPr="00F36F4B">
              <w:rPr>
                <w:i/>
                <w:iCs/>
              </w:rPr>
              <w:t>(</w:t>
            </w:r>
            <w:r w:rsidR="007E4D91" w:rsidRPr="00F36F4B">
              <w:rPr>
                <w:rStyle w:val="Timesitalic"/>
                <w:rFonts w:ascii="Noto Sans" w:hAnsi="Noto Sans" w:cs="Noto Sans"/>
              </w:rPr>
              <w:t>Regel 3.1 Absatz 2</w:t>
            </w:r>
            <w:r w:rsidRPr="00F36F4B">
              <w:rPr>
                <w:i/>
                <w:iCs/>
              </w:rPr>
              <w:t>)</w:t>
            </w:r>
          </w:p>
          <w:p w14:paraId="5848D914" w14:textId="7854D584" w:rsidR="00DE1DB3" w:rsidRPr="00F36F4B" w:rsidRDefault="007E4D91" w:rsidP="009C4C40">
            <w:pPr>
              <w:pStyle w:val="TableTextLeft"/>
              <w:spacing w:before="60" w:after="60"/>
              <w:jc w:val="both"/>
              <w:rPr>
                <w:spacing w:val="-3"/>
              </w:rPr>
            </w:pPr>
            <w:r w:rsidRPr="00F36F4B">
              <w:rPr>
                <w:rStyle w:val="Timesitalic"/>
                <w:rFonts w:ascii="Noto Sans" w:hAnsi="Noto Sans" w:cs="Noto Sans"/>
                <w:i w:val="0"/>
                <w:iCs w:val="0"/>
                <w:spacing w:val="-3"/>
              </w:rPr>
              <w:t xml:space="preserve">Ist dies nicht der Fall, so geben Sie bitte an, welche Art von Anforderungen als Anforderungen in Bezug </w:t>
            </w:r>
            <w:r w:rsidRPr="00F36F4B">
              <w:rPr>
                <w:spacing w:val="-3"/>
              </w:rPr>
              <w:t xml:space="preserve">auf die </w:t>
            </w:r>
            <w:r w:rsidRPr="00F36F4B">
              <w:t>schiff</w:t>
            </w:r>
            <w:r w:rsidR="00F36F4B" w:rsidRPr="00F36F4B">
              <w:softHyphen/>
            </w:r>
            <w:r w:rsidRPr="00F36F4B">
              <w:t>baulichen Maßnahmen und die Ausrüstung betrachtet werden und daher nicht auf diese Schiffe anwendbar sind.</w:t>
            </w:r>
          </w:p>
        </w:tc>
      </w:tr>
      <w:tr w:rsidR="00DE1DB3" w:rsidRPr="00F36F4B" w14:paraId="57DF4FBC"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DABEE3C" w14:textId="77777777" w:rsidR="00DE1DB3" w:rsidRPr="00F36F4B" w:rsidRDefault="00DE1DB3" w:rsidP="00496792">
            <w:pPr>
              <w:pStyle w:val="BoxBody"/>
            </w:pPr>
            <w:r w:rsidRPr="00F36F4B">
              <w:t xml:space="preserve">Erstbericht: </w:t>
            </w:r>
            <w:sdt>
              <w:sdtPr>
                <w:rPr>
                  <w:color w:val="AEAAAA" w:themeColor="background2" w:themeShade="BF"/>
                </w:rPr>
                <w:id w:val="-1727133891"/>
                <w:placeholder>
                  <w:docPart w:val="6DF86F2613C84307859D63E6C765853D"/>
                </w:placeholder>
                <w15:color w:val="000000"/>
                <w:text/>
              </w:sdtPr>
              <w:sdtEndPr/>
              <w:sdtContent>
                <w:r w:rsidRPr="00F36F4B">
                  <w:rPr>
                    <w:color w:val="AEAAAA" w:themeColor="background2" w:themeShade="BF"/>
                  </w:rPr>
                  <w:t>(für Texteingabe bitte anklicken)</w:t>
                </w:r>
              </w:sdtContent>
            </w:sdt>
          </w:p>
        </w:tc>
      </w:tr>
      <w:tr w:rsidR="00DE1DB3" w:rsidRPr="00F36F4B" w14:paraId="5BCA6DC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D02B444" w14:textId="77777777" w:rsidR="00DE1DB3" w:rsidRPr="00F36F4B" w:rsidRDefault="00DE1DB3" w:rsidP="00496792">
            <w:pPr>
              <w:pStyle w:val="BoxBody"/>
            </w:pPr>
            <w:r w:rsidRPr="00F36F4B">
              <w:t xml:space="preserve">Zweiter Bericht: </w:t>
            </w:r>
            <w:sdt>
              <w:sdtPr>
                <w:rPr>
                  <w:color w:val="AEAAAA" w:themeColor="background2" w:themeShade="BF"/>
                </w:rPr>
                <w:id w:val="-260219022"/>
                <w:placeholder>
                  <w:docPart w:val="2E29244B060F4BF1A6BDDF5E6B5F0B7D"/>
                </w:placeholder>
                <w15:color w:val="000000"/>
                <w:text/>
              </w:sdtPr>
              <w:sdtEndPr/>
              <w:sdtContent>
                <w:r w:rsidRPr="00F36F4B">
                  <w:rPr>
                    <w:color w:val="AEAAAA" w:themeColor="background2" w:themeShade="BF"/>
                  </w:rPr>
                  <w:t>(für Texteingabe bitte anklicken)</w:t>
                </w:r>
              </w:sdtContent>
            </w:sdt>
          </w:p>
        </w:tc>
      </w:tr>
      <w:tr w:rsidR="00DE1DB3" w:rsidRPr="00F36F4B" w14:paraId="3D56D41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FE2DD75" w14:textId="77777777" w:rsidR="00DE1DB3" w:rsidRPr="00F36F4B" w:rsidRDefault="00DE1DB3" w:rsidP="00496792">
            <w:pPr>
              <w:pStyle w:val="BoxBody"/>
            </w:pPr>
            <w:r w:rsidRPr="00F36F4B">
              <w:t xml:space="preserve">Dritter Bericht: </w:t>
            </w:r>
            <w:sdt>
              <w:sdtPr>
                <w:rPr>
                  <w:color w:val="AEAAAA" w:themeColor="background2" w:themeShade="BF"/>
                </w:rPr>
                <w:id w:val="-554315849"/>
                <w:placeholder>
                  <w:docPart w:val="A2410CD6895C4586972772DC66838591"/>
                </w:placeholder>
                <w15:color w:val="000000"/>
                <w:text/>
              </w:sdtPr>
              <w:sdtEndPr/>
              <w:sdtContent>
                <w:r w:rsidRPr="00F36F4B">
                  <w:rPr>
                    <w:color w:val="AEAAAA" w:themeColor="background2" w:themeShade="BF"/>
                  </w:rPr>
                  <w:t>(für Texteingabe bitte anklicken)</w:t>
                </w:r>
              </w:sdtContent>
            </w:sdt>
          </w:p>
        </w:tc>
      </w:tr>
      <w:tr w:rsidR="00DE1DB3" w:rsidRPr="00F36F4B" w14:paraId="5FACF15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713DA5D" w14:textId="77777777" w:rsidR="00DE1DB3" w:rsidRPr="00F36F4B" w:rsidRDefault="00DE1DB3" w:rsidP="00496792">
            <w:pPr>
              <w:pStyle w:val="BoxBody"/>
            </w:pPr>
            <w:r w:rsidRPr="00F36F4B">
              <w:t xml:space="preserve">Vierter Bericht: </w:t>
            </w:r>
            <w:sdt>
              <w:sdtPr>
                <w:rPr>
                  <w:color w:val="AEAAAA" w:themeColor="background2" w:themeShade="BF"/>
                </w:rPr>
                <w:id w:val="436796355"/>
                <w:placeholder>
                  <w:docPart w:val="A6976B5F0DDD4CF68EDDAA45A979B9C4"/>
                </w:placeholder>
                <w15:color w:val="000000"/>
                <w:text/>
              </w:sdtPr>
              <w:sdtEndPr/>
              <w:sdtContent>
                <w:r w:rsidRPr="00F36F4B">
                  <w:rPr>
                    <w:color w:val="AEAAAA" w:themeColor="background2" w:themeShade="BF"/>
                  </w:rPr>
                  <w:t>(für Texteingabe bitte anklicken)</w:t>
                </w:r>
              </w:sdtContent>
            </w:sdt>
          </w:p>
        </w:tc>
      </w:tr>
      <w:tr w:rsidR="00DE1DB3" w:rsidRPr="00F36F4B" w14:paraId="0DB7DAC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4CEBE5D" w14:textId="77777777" w:rsidR="00A21E23" w:rsidRPr="00F36F4B" w:rsidRDefault="00A21E23" w:rsidP="00A21E23">
            <w:pPr>
              <w:pStyle w:val="TableTextLeft"/>
              <w:spacing w:before="60"/>
              <w:jc w:val="both"/>
            </w:pPr>
            <w:r w:rsidRPr="00F36F4B">
              <w:t xml:space="preserve">Tragen die Rechtsvorschriften, mit denen Mindestnormen für die Unterkünfte und die Freizeiteinrichtungen an Bord für die Seeleute festgelegt werden, den Anforderungen in </w:t>
            </w:r>
            <w:r w:rsidRPr="00F36F4B">
              <w:rPr>
                <w:i/>
                <w:iCs/>
              </w:rPr>
              <w:t>Regel 4.3</w:t>
            </w:r>
            <w:r w:rsidRPr="00F36F4B">
              <w:t xml:space="preserve"> und den Bestimmungen des Codes über den Schutz der Gesundheit und Sicherheit und die Unfallverhütung Rechnung? </w:t>
            </w:r>
            <w:sdt>
              <w:sdtPr>
                <w:rPr>
                  <w:color w:val="AEAAAA" w:themeColor="background2" w:themeShade="BF"/>
                </w:rPr>
                <w:id w:val="-687220538"/>
                <w:placeholder>
                  <w:docPart w:val="EBD789BF83614B95B9C431E51AA5C88E"/>
                </w:placeholder>
                <w15:color w:val="000000"/>
                <w:text/>
              </w:sdtPr>
              <w:sdtEndPr/>
              <w:sdtContent>
                <w:r w:rsidRPr="00F36F4B">
                  <w:rPr>
                    <w:color w:val="AEAAAA" w:themeColor="background2" w:themeShade="BF"/>
                  </w:rPr>
                  <w:t>(für Texteingabe bitte anklicken)</w:t>
                </w:r>
              </w:sdtContent>
            </w:sdt>
          </w:p>
          <w:p w14:paraId="031C927B" w14:textId="1E592824" w:rsidR="00DE1DB3" w:rsidRPr="00F36F4B" w:rsidRDefault="00DE1DB3" w:rsidP="00496792">
            <w:pPr>
              <w:pStyle w:val="TableTextLeft"/>
              <w:spacing w:after="120"/>
              <w:jc w:val="both"/>
              <w:rPr>
                <w:i/>
                <w:iCs/>
              </w:rPr>
            </w:pPr>
            <w:r w:rsidRPr="00F36F4B">
              <w:rPr>
                <w:i/>
                <w:iCs/>
              </w:rPr>
              <w:t>(</w:t>
            </w:r>
            <w:r w:rsidR="00A21E23" w:rsidRPr="00F36F4B">
              <w:rPr>
                <w:rStyle w:val="Timesitalic"/>
                <w:rFonts w:ascii="Noto Sans" w:hAnsi="Noto Sans" w:cs="Noto Sans"/>
              </w:rPr>
              <w:t>Norm A3.1 Absatz 2 Buchstabe a</w:t>
            </w:r>
            <w:r w:rsidRPr="00F36F4B">
              <w:rPr>
                <w:i/>
                <w:iCs/>
              </w:rPr>
              <w:t>)</w:t>
            </w:r>
          </w:p>
          <w:p w14:paraId="6BB652E7" w14:textId="77777777" w:rsidR="00DE1DB3" w:rsidRPr="00F36F4B" w:rsidRDefault="00DE1DB3" w:rsidP="00A21E23">
            <w:pPr>
              <w:pStyle w:val="BoxBody"/>
              <w:spacing w:after="120"/>
            </w:pPr>
            <w:r w:rsidRPr="00F36F4B">
              <w:t>Bitte führen Sie die anwendbaren innerstaatlichen Bestimmungen auf und geben Sie nach Möglichkeit den jewei</w:t>
            </w:r>
            <w:r w:rsidRPr="00F36F4B">
              <w:softHyphen/>
              <w:t>ligen Wortlaut wieder.</w:t>
            </w:r>
          </w:p>
          <w:p w14:paraId="7A2C39F1" w14:textId="0BE9A864" w:rsidR="00A21E23" w:rsidRPr="00F36F4B" w:rsidRDefault="00A21E23" w:rsidP="00496792">
            <w:pPr>
              <w:pStyle w:val="BoxBody"/>
              <w:rPr>
                <w:i/>
                <w:iCs/>
              </w:rPr>
            </w:pPr>
            <w:r w:rsidRPr="00F36F4B">
              <w:rPr>
                <w:rStyle w:val="Timesitalic"/>
                <w:rFonts w:ascii="Noto Sans" w:hAnsi="Noto Sans" w:cs="Noto Sans"/>
                <w:i w:val="0"/>
                <w:iCs w:val="0"/>
              </w:rPr>
              <w:t>Ist dies nicht der Fall, so erläutern Sie bitte, wie diesen Anliegen Rechnung getragen wird.</w:t>
            </w:r>
          </w:p>
        </w:tc>
      </w:tr>
      <w:tr w:rsidR="00DE1DB3" w:rsidRPr="00F36F4B" w14:paraId="6FA41DE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150B106" w14:textId="77777777" w:rsidR="00DE1DB3" w:rsidRPr="00F36F4B" w:rsidRDefault="00DE1DB3" w:rsidP="00496792">
            <w:pPr>
              <w:pStyle w:val="BoxBody"/>
            </w:pPr>
            <w:r w:rsidRPr="00F36F4B">
              <w:t xml:space="preserve">Erstbericht: </w:t>
            </w:r>
            <w:sdt>
              <w:sdtPr>
                <w:rPr>
                  <w:color w:val="AEAAAA" w:themeColor="background2" w:themeShade="BF"/>
                </w:rPr>
                <w:id w:val="1013106934"/>
                <w:placeholder>
                  <w:docPart w:val="FB35AB37ABA44D94ADDE2602DA54CB1D"/>
                </w:placeholder>
                <w15:color w:val="000000"/>
                <w:text/>
              </w:sdtPr>
              <w:sdtEndPr/>
              <w:sdtContent>
                <w:r w:rsidRPr="00F36F4B">
                  <w:rPr>
                    <w:color w:val="AEAAAA" w:themeColor="background2" w:themeShade="BF"/>
                  </w:rPr>
                  <w:t>(für Texteingabe bitte anklicken)</w:t>
                </w:r>
              </w:sdtContent>
            </w:sdt>
          </w:p>
        </w:tc>
      </w:tr>
      <w:tr w:rsidR="00DE1DB3" w:rsidRPr="00F36F4B" w14:paraId="56DD884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61B0D65" w14:textId="77777777" w:rsidR="00DE1DB3" w:rsidRPr="00F36F4B" w:rsidRDefault="00DE1DB3" w:rsidP="00496792">
            <w:pPr>
              <w:pStyle w:val="BoxBody"/>
            </w:pPr>
            <w:r w:rsidRPr="00F36F4B">
              <w:t xml:space="preserve">Zweiter Bericht: </w:t>
            </w:r>
            <w:sdt>
              <w:sdtPr>
                <w:rPr>
                  <w:color w:val="AEAAAA" w:themeColor="background2" w:themeShade="BF"/>
                </w:rPr>
                <w:id w:val="-158390255"/>
                <w:placeholder>
                  <w:docPart w:val="B465C76FCED64797B75666FA8EB9BE72"/>
                </w:placeholder>
                <w15:color w:val="000000"/>
                <w:text/>
              </w:sdtPr>
              <w:sdtEndPr/>
              <w:sdtContent>
                <w:r w:rsidRPr="00F36F4B">
                  <w:rPr>
                    <w:color w:val="AEAAAA" w:themeColor="background2" w:themeShade="BF"/>
                  </w:rPr>
                  <w:t>(für Texteingabe bitte anklicken)</w:t>
                </w:r>
              </w:sdtContent>
            </w:sdt>
          </w:p>
        </w:tc>
      </w:tr>
      <w:tr w:rsidR="00DE1DB3" w:rsidRPr="00F36F4B" w14:paraId="2343A6B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BC1C232" w14:textId="77777777" w:rsidR="00DE1DB3" w:rsidRPr="00F36F4B" w:rsidRDefault="00DE1DB3" w:rsidP="00496792">
            <w:pPr>
              <w:pStyle w:val="BoxBody"/>
            </w:pPr>
            <w:r w:rsidRPr="00F36F4B">
              <w:t xml:space="preserve">Dritter Bericht: </w:t>
            </w:r>
            <w:sdt>
              <w:sdtPr>
                <w:rPr>
                  <w:color w:val="AEAAAA" w:themeColor="background2" w:themeShade="BF"/>
                </w:rPr>
                <w:id w:val="1654264786"/>
                <w:placeholder>
                  <w:docPart w:val="D462FA2C18444243A5005645F86A8860"/>
                </w:placeholder>
                <w15:color w:val="000000"/>
                <w:text/>
              </w:sdtPr>
              <w:sdtEndPr/>
              <w:sdtContent>
                <w:r w:rsidRPr="00F36F4B">
                  <w:rPr>
                    <w:color w:val="AEAAAA" w:themeColor="background2" w:themeShade="BF"/>
                  </w:rPr>
                  <w:t>(für Texteingabe bitte anklicken)</w:t>
                </w:r>
              </w:sdtContent>
            </w:sdt>
          </w:p>
        </w:tc>
      </w:tr>
      <w:tr w:rsidR="00DE1DB3" w:rsidRPr="00F36F4B" w14:paraId="50E317D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55ECCC8" w14:textId="77777777" w:rsidR="00DE1DB3" w:rsidRPr="00F36F4B" w:rsidRDefault="00DE1DB3" w:rsidP="00496792">
            <w:pPr>
              <w:pStyle w:val="BoxBody"/>
            </w:pPr>
            <w:r w:rsidRPr="00F36F4B">
              <w:t xml:space="preserve">Vierter Bericht: </w:t>
            </w:r>
            <w:sdt>
              <w:sdtPr>
                <w:rPr>
                  <w:color w:val="AEAAAA" w:themeColor="background2" w:themeShade="BF"/>
                </w:rPr>
                <w:id w:val="-1271542969"/>
                <w:placeholder>
                  <w:docPart w:val="D662888A53214C8C8E52F2FD6B46B87E"/>
                </w:placeholder>
                <w15:color w:val="000000"/>
                <w:text/>
              </w:sdtPr>
              <w:sdtEndPr/>
              <w:sdtContent>
                <w:r w:rsidRPr="00F36F4B">
                  <w:rPr>
                    <w:color w:val="AEAAAA" w:themeColor="background2" w:themeShade="BF"/>
                  </w:rPr>
                  <w:t>(für Texteingabe bitte anklicken)</w:t>
                </w:r>
              </w:sdtContent>
            </w:sdt>
          </w:p>
        </w:tc>
      </w:tr>
      <w:tr w:rsidR="00DE1DB3" w:rsidRPr="00F36F4B" w14:paraId="3D0AD145"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B75EA6F" w14:textId="528E3F7D" w:rsidR="00A21E23" w:rsidRPr="00F36F4B" w:rsidRDefault="00A21E23" w:rsidP="00A21E23">
            <w:pPr>
              <w:pStyle w:val="TableTextLeft"/>
              <w:spacing w:before="60"/>
              <w:jc w:val="both"/>
            </w:pPr>
            <w:r w:rsidRPr="00F36F4B">
              <w:t xml:space="preserve">Werden die in der </w:t>
            </w:r>
            <w:r w:rsidRPr="00F36F4B">
              <w:rPr>
                <w:i/>
                <w:iCs/>
              </w:rPr>
              <w:t>Regel 5.1.4</w:t>
            </w:r>
            <w:r w:rsidRPr="00F36F4B">
              <w:t xml:space="preserve"> vorgeschriebenen Überprüfungen durchgeführt, wenn ein Schiff erstmals oder erneut im Schiffsregister eingetragen wird und/oder an den Unterkünften der Seeleute auf einem Schiff wesent</w:t>
            </w:r>
            <w:r w:rsidRPr="00F36F4B">
              <w:softHyphen/>
              <w:t xml:space="preserve">liche Veränderungen vorgenommen wurden? </w:t>
            </w:r>
            <w:sdt>
              <w:sdtPr>
                <w:rPr>
                  <w:color w:val="AEAAAA" w:themeColor="background2" w:themeShade="BF"/>
                </w:rPr>
                <w:id w:val="236216943"/>
                <w:placeholder>
                  <w:docPart w:val="CE2A2B1740D54750B295FE5EB63A9195"/>
                </w:placeholder>
                <w15:color w:val="000000"/>
                <w:text/>
              </w:sdtPr>
              <w:sdtEndPr/>
              <w:sdtContent>
                <w:r w:rsidRPr="00F36F4B">
                  <w:rPr>
                    <w:color w:val="AEAAAA" w:themeColor="background2" w:themeShade="BF"/>
                  </w:rPr>
                  <w:t>(für Texteingabe bitte anklicken)</w:t>
                </w:r>
              </w:sdtContent>
            </w:sdt>
          </w:p>
          <w:p w14:paraId="15ADC51C" w14:textId="7FC87F6C" w:rsidR="00DE1DB3" w:rsidRPr="00F36F4B" w:rsidRDefault="00DE1DB3" w:rsidP="00496792">
            <w:pPr>
              <w:pStyle w:val="TableTextLeft"/>
              <w:spacing w:after="120"/>
              <w:jc w:val="both"/>
              <w:rPr>
                <w:i/>
                <w:iCs/>
              </w:rPr>
            </w:pPr>
            <w:r w:rsidRPr="00F36F4B">
              <w:rPr>
                <w:i/>
                <w:iCs/>
              </w:rPr>
              <w:t>(Norm A</w:t>
            </w:r>
            <w:r w:rsidR="00A21E23" w:rsidRPr="00F36F4B">
              <w:rPr>
                <w:i/>
                <w:iCs/>
              </w:rPr>
              <w:t>3</w:t>
            </w:r>
            <w:r w:rsidRPr="00F36F4B">
              <w:rPr>
                <w:i/>
                <w:iCs/>
              </w:rPr>
              <w:t>.1 Absatz 3)</w:t>
            </w:r>
          </w:p>
          <w:p w14:paraId="3353F7C8" w14:textId="77777777" w:rsidR="00DE1DB3" w:rsidRPr="00F36F4B" w:rsidRDefault="00A21E23" w:rsidP="00A21E23">
            <w:pPr>
              <w:pStyle w:val="BoxBody"/>
              <w:spacing w:after="120"/>
            </w:pPr>
            <w:r w:rsidRPr="00F36F4B">
              <w:t>Bitte führen Sie die anwendbaren innerstaatlichen Bestimmungen auf und geben Sie nach Möglichkeit den jewei</w:t>
            </w:r>
            <w:r w:rsidRPr="00F36F4B">
              <w:softHyphen/>
              <w:t>ligen Wortlaut wieder.</w:t>
            </w:r>
          </w:p>
          <w:p w14:paraId="466F75E6" w14:textId="03ED14C9" w:rsidR="00A21E23" w:rsidRPr="00F36F4B" w:rsidRDefault="00A21E23" w:rsidP="00496792">
            <w:pPr>
              <w:pStyle w:val="BoxBody"/>
              <w:rPr>
                <w:i/>
                <w:iCs/>
              </w:rPr>
            </w:pPr>
            <w:r w:rsidRPr="00F36F4B">
              <w:rPr>
                <w:rStyle w:val="Timesitalic"/>
                <w:rFonts w:ascii="Noto Sans" w:hAnsi="Noto Sans" w:cs="Noto Sans"/>
                <w:i w:val="0"/>
                <w:iCs w:val="0"/>
              </w:rPr>
              <w:t>Ist dies nicht der Fall, so geben Sie bitte hierzu Erläuterungen.</w:t>
            </w:r>
          </w:p>
        </w:tc>
      </w:tr>
      <w:tr w:rsidR="00DE1DB3" w:rsidRPr="00F36F4B" w14:paraId="3CE31AD1"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30B204D" w14:textId="77777777" w:rsidR="00DE1DB3" w:rsidRPr="00F36F4B" w:rsidRDefault="00DE1DB3" w:rsidP="00496792">
            <w:pPr>
              <w:pStyle w:val="BoxBody"/>
            </w:pPr>
            <w:r w:rsidRPr="00F36F4B">
              <w:t xml:space="preserve">Erstbericht: </w:t>
            </w:r>
            <w:sdt>
              <w:sdtPr>
                <w:rPr>
                  <w:color w:val="AEAAAA" w:themeColor="background2" w:themeShade="BF"/>
                </w:rPr>
                <w:id w:val="-1103870787"/>
                <w:placeholder>
                  <w:docPart w:val="A307CADE9E8644BFB1CB08CCDD35ECEC"/>
                </w:placeholder>
                <w15:color w:val="000000"/>
                <w:text/>
              </w:sdtPr>
              <w:sdtEndPr/>
              <w:sdtContent>
                <w:r w:rsidRPr="00F36F4B">
                  <w:rPr>
                    <w:color w:val="AEAAAA" w:themeColor="background2" w:themeShade="BF"/>
                  </w:rPr>
                  <w:t>(für Texteingabe bitte anklicken)</w:t>
                </w:r>
              </w:sdtContent>
            </w:sdt>
          </w:p>
        </w:tc>
      </w:tr>
      <w:tr w:rsidR="00DE1DB3" w:rsidRPr="00F36F4B" w14:paraId="6484179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F888C87" w14:textId="77777777" w:rsidR="00DE1DB3" w:rsidRPr="00F36F4B" w:rsidRDefault="00DE1DB3" w:rsidP="00496792">
            <w:pPr>
              <w:pStyle w:val="BoxBody"/>
            </w:pPr>
            <w:r w:rsidRPr="00F36F4B">
              <w:t xml:space="preserve">Zweiter Bericht: </w:t>
            </w:r>
            <w:sdt>
              <w:sdtPr>
                <w:rPr>
                  <w:color w:val="AEAAAA" w:themeColor="background2" w:themeShade="BF"/>
                </w:rPr>
                <w:id w:val="1641378216"/>
                <w:placeholder>
                  <w:docPart w:val="D669161D999E4973A940C8A7281C2055"/>
                </w:placeholder>
                <w15:color w:val="000000"/>
                <w:text/>
              </w:sdtPr>
              <w:sdtEndPr/>
              <w:sdtContent>
                <w:r w:rsidRPr="00F36F4B">
                  <w:rPr>
                    <w:color w:val="AEAAAA" w:themeColor="background2" w:themeShade="BF"/>
                  </w:rPr>
                  <w:t>(für Texteingabe bitte anklicken)</w:t>
                </w:r>
              </w:sdtContent>
            </w:sdt>
          </w:p>
        </w:tc>
      </w:tr>
      <w:tr w:rsidR="00DE1DB3" w:rsidRPr="00F36F4B" w14:paraId="011561C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A8AFCEA" w14:textId="77777777" w:rsidR="00DE1DB3" w:rsidRPr="00F36F4B" w:rsidRDefault="00DE1DB3" w:rsidP="00496792">
            <w:pPr>
              <w:pStyle w:val="BoxBody"/>
            </w:pPr>
            <w:r w:rsidRPr="00F36F4B">
              <w:t xml:space="preserve">Dritter Bericht: </w:t>
            </w:r>
            <w:sdt>
              <w:sdtPr>
                <w:rPr>
                  <w:color w:val="AEAAAA" w:themeColor="background2" w:themeShade="BF"/>
                </w:rPr>
                <w:id w:val="-1984219332"/>
                <w:placeholder>
                  <w:docPart w:val="80756218AB954D3180921362F4E5FC0D"/>
                </w:placeholder>
                <w15:color w:val="000000"/>
                <w:text/>
              </w:sdtPr>
              <w:sdtEndPr/>
              <w:sdtContent>
                <w:r w:rsidRPr="00F36F4B">
                  <w:rPr>
                    <w:color w:val="AEAAAA" w:themeColor="background2" w:themeShade="BF"/>
                  </w:rPr>
                  <w:t>(für Texteingabe bitte anklicken)</w:t>
                </w:r>
              </w:sdtContent>
            </w:sdt>
          </w:p>
        </w:tc>
      </w:tr>
      <w:tr w:rsidR="00DE1DB3" w:rsidRPr="00F36F4B" w14:paraId="6609D6F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2C5578D9" w14:textId="77777777" w:rsidR="00DE1DB3" w:rsidRPr="00F36F4B" w:rsidRDefault="00DE1DB3" w:rsidP="00496792">
            <w:pPr>
              <w:pStyle w:val="BoxBody"/>
            </w:pPr>
            <w:r w:rsidRPr="00F36F4B">
              <w:lastRenderedPageBreak/>
              <w:t xml:space="preserve">Vierter Bericht: </w:t>
            </w:r>
            <w:sdt>
              <w:sdtPr>
                <w:rPr>
                  <w:color w:val="AEAAAA" w:themeColor="background2" w:themeShade="BF"/>
                </w:rPr>
                <w:id w:val="1327396118"/>
                <w:placeholder>
                  <w:docPart w:val="D4A0C2DAE862499580D1B204548E63E7"/>
                </w:placeholder>
                <w15:color w:val="000000"/>
                <w:text/>
              </w:sdtPr>
              <w:sdtEndPr/>
              <w:sdtContent>
                <w:r w:rsidRPr="00F36F4B">
                  <w:rPr>
                    <w:color w:val="AEAAAA" w:themeColor="background2" w:themeShade="BF"/>
                  </w:rPr>
                  <w:t>(für Texteingabe bitte anklicken)</w:t>
                </w:r>
              </w:sdtContent>
            </w:sdt>
          </w:p>
        </w:tc>
      </w:tr>
      <w:tr w:rsidR="00DE1DB3" w:rsidRPr="00F36F4B" w14:paraId="39D7541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0787A5C" w14:textId="0F395264" w:rsidR="00DE1DB3" w:rsidRPr="00F36F4B" w:rsidRDefault="00A21E23" w:rsidP="00A21E23">
            <w:pPr>
              <w:pStyle w:val="TableTextLeft"/>
              <w:spacing w:before="60" w:after="120"/>
              <w:jc w:val="both"/>
              <w:rPr>
                <w:i/>
                <w:iCs/>
              </w:rPr>
            </w:pPr>
            <w:r w:rsidRPr="00F36F4B">
              <w:t xml:space="preserve">Geben Sie bitte eine Zusammenfassung des Inhalts der allgemeinen Anforderungen, mit denen in Ihrem Land die Bestimmungen von </w:t>
            </w:r>
            <w:r w:rsidRPr="00F36F4B">
              <w:rPr>
                <w:rStyle w:val="Timesitalic"/>
                <w:rFonts w:ascii="Noto Sans" w:hAnsi="Noto Sans" w:cs="Noto Sans"/>
              </w:rPr>
              <w:t>Absatz</w:t>
            </w:r>
            <w:r w:rsidRPr="00F36F4B">
              <w:rPr>
                <w:rStyle w:val="Timesitalic"/>
                <w:rFonts w:ascii="Noto Sans" w:hAnsi="Noto Sans" w:cs="Noto Sans"/>
                <w:spacing w:val="5"/>
              </w:rPr>
              <w:t xml:space="preserve"> 6 Buchstaben a–f </w:t>
            </w:r>
            <w:r w:rsidRPr="009259A4">
              <w:rPr>
                <w:rStyle w:val="Timesitalic"/>
                <w:rFonts w:ascii="Noto Sans" w:hAnsi="Noto Sans" w:cs="Noto Sans"/>
                <w:i w:val="0"/>
                <w:iCs w:val="0"/>
                <w:spacing w:val="5"/>
              </w:rPr>
              <w:t>der</w:t>
            </w:r>
            <w:r w:rsidRPr="00F36F4B">
              <w:rPr>
                <w:rStyle w:val="Timesitalic"/>
                <w:rFonts w:ascii="Noto Sans" w:hAnsi="Noto Sans" w:cs="Noto Sans"/>
                <w:spacing w:val="5"/>
              </w:rPr>
              <w:t xml:space="preserve"> Norm</w:t>
            </w:r>
            <w:r w:rsidRPr="00F36F4B">
              <w:rPr>
                <w:rStyle w:val="Timesitalic"/>
                <w:rFonts w:ascii="Noto Sans" w:hAnsi="Noto Sans" w:cs="Noto Sans"/>
              </w:rPr>
              <w:t xml:space="preserve"> A3.1 </w:t>
            </w:r>
            <w:r w:rsidRPr="00F36F4B">
              <w:t>hinsichtlich der Unterkünfte umgesetzt werden.</w:t>
            </w:r>
          </w:p>
          <w:p w14:paraId="28FAD558" w14:textId="77777777" w:rsidR="00DE1DB3" w:rsidRPr="00F36F4B" w:rsidRDefault="00DE1DB3" w:rsidP="00496792">
            <w:pPr>
              <w:pStyle w:val="BoxBody"/>
            </w:pPr>
            <w:r w:rsidRPr="00F36F4B">
              <w:t>Bitte führen Sie die anwendbaren innerstaatlichen Bestimmungen auf und geben Sie nach Möglichkeit den jewei</w:t>
            </w:r>
            <w:r w:rsidRPr="00F36F4B">
              <w:softHyphen/>
              <w:t>ligen Wortlaut wieder.</w:t>
            </w:r>
          </w:p>
        </w:tc>
      </w:tr>
      <w:tr w:rsidR="00DE1DB3" w:rsidRPr="00F36F4B" w14:paraId="01A523B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4C26B90" w14:textId="77777777" w:rsidR="00DE1DB3" w:rsidRPr="00F36F4B" w:rsidRDefault="00DE1DB3" w:rsidP="00F36F4B">
            <w:pPr>
              <w:pStyle w:val="BoxBody"/>
              <w:spacing w:before="50"/>
            </w:pPr>
            <w:r w:rsidRPr="00F36F4B">
              <w:t xml:space="preserve">Erstbericht: </w:t>
            </w:r>
            <w:sdt>
              <w:sdtPr>
                <w:rPr>
                  <w:color w:val="AEAAAA" w:themeColor="background2" w:themeShade="BF"/>
                </w:rPr>
                <w:id w:val="455836300"/>
                <w:placeholder>
                  <w:docPart w:val="AA46BE8F05D54F96AC9861C79CB998B6"/>
                </w:placeholder>
                <w15:color w:val="000000"/>
                <w:text/>
              </w:sdtPr>
              <w:sdtEndPr/>
              <w:sdtContent>
                <w:r w:rsidRPr="00F36F4B">
                  <w:rPr>
                    <w:color w:val="AEAAAA" w:themeColor="background2" w:themeShade="BF"/>
                  </w:rPr>
                  <w:t>(für Texteingabe bitte anklicken)</w:t>
                </w:r>
              </w:sdtContent>
            </w:sdt>
          </w:p>
        </w:tc>
      </w:tr>
      <w:tr w:rsidR="00DE1DB3" w:rsidRPr="00F36F4B" w14:paraId="47922DF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7580A5C" w14:textId="77777777" w:rsidR="00DE1DB3" w:rsidRPr="00F36F4B" w:rsidRDefault="00DE1DB3" w:rsidP="00F36F4B">
            <w:pPr>
              <w:pStyle w:val="BoxBody"/>
              <w:spacing w:before="50"/>
            </w:pPr>
            <w:r w:rsidRPr="00F36F4B">
              <w:t xml:space="preserve">Zweiter Bericht: </w:t>
            </w:r>
            <w:sdt>
              <w:sdtPr>
                <w:rPr>
                  <w:color w:val="AEAAAA" w:themeColor="background2" w:themeShade="BF"/>
                </w:rPr>
                <w:id w:val="-1931190792"/>
                <w:placeholder>
                  <w:docPart w:val="FB70EEDEFDA341C78F5288F8FC9FF764"/>
                </w:placeholder>
                <w15:color w:val="000000"/>
                <w:text/>
              </w:sdtPr>
              <w:sdtEndPr/>
              <w:sdtContent>
                <w:r w:rsidRPr="00F36F4B">
                  <w:rPr>
                    <w:color w:val="AEAAAA" w:themeColor="background2" w:themeShade="BF"/>
                  </w:rPr>
                  <w:t>(für Texteingabe bitte anklicken)</w:t>
                </w:r>
              </w:sdtContent>
            </w:sdt>
          </w:p>
        </w:tc>
      </w:tr>
      <w:tr w:rsidR="00DE1DB3" w:rsidRPr="00F36F4B" w14:paraId="0AF98DB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DFA00B2" w14:textId="77777777" w:rsidR="00DE1DB3" w:rsidRPr="00F36F4B" w:rsidRDefault="00DE1DB3" w:rsidP="00F36F4B">
            <w:pPr>
              <w:pStyle w:val="BoxBody"/>
              <w:spacing w:before="50"/>
            </w:pPr>
            <w:r w:rsidRPr="00F36F4B">
              <w:t xml:space="preserve">Dritter Bericht: </w:t>
            </w:r>
            <w:sdt>
              <w:sdtPr>
                <w:rPr>
                  <w:color w:val="AEAAAA" w:themeColor="background2" w:themeShade="BF"/>
                </w:rPr>
                <w:id w:val="1169909961"/>
                <w:placeholder>
                  <w:docPart w:val="0275C3E9DE344E7CB9260DBDFF5012E3"/>
                </w:placeholder>
                <w15:color w:val="000000"/>
                <w:text/>
              </w:sdtPr>
              <w:sdtEndPr/>
              <w:sdtContent>
                <w:r w:rsidRPr="00F36F4B">
                  <w:rPr>
                    <w:color w:val="AEAAAA" w:themeColor="background2" w:themeShade="BF"/>
                  </w:rPr>
                  <w:t>(für Texteingabe bitte anklicken)</w:t>
                </w:r>
              </w:sdtContent>
            </w:sdt>
          </w:p>
        </w:tc>
      </w:tr>
      <w:tr w:rsidR="00DE1DB3" w:rsidRPr="00F36F4B" w14:paraId="65B31AA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22BDC81F" w14:textId="77777777" w:rsidR="00DE1DB3" w:rsidRPr="00F36F4B" w:rsidRDefault="00DE1DB3" w:rsidP="00F36F4B">
            <w:pPr>
              <w:pStyle w:val="BoxBody"/>
              <w:spacing w:before="50"/>
            </w:pPr>
            <w:r w:rsidRPr="00F36F4B">
              <w:t xml:space="preserve">Vierter Bericht: </w:t>
            </w:r>
            <w:sdt>
              <w:sdtPr>
                <w:rPr>
                  <w:color w:val="AEAAAA" w:themeColor="background2" w:themeShade="BF"/>
                </w:rPr>
                <w:id w:val="1184551051"/>
                <w:placeholder>
                  <w:docPart w:val="E0BF84A9AF0E4C51A005ED053BB4E811"/>
                </w:placeholder>
                <w15:color w:val="000000"/>
                <w:text/>
              </w:sdtPr>
              <w:sdtEndPr/>
              <w:sdtContent>
                <w:r w:rsidRPr="00F36F4B">
                  <w:rPr>
                    <w:color w:val="AEAAAA" w:themeColor="background2" w:themeShade="BF"/>
                  </w:rPr>
                  <w:t>(für Texteingabe bitte anklicken)</w:t>
                </w:r>
              </w:sdtContent>
            </w:sdt>
          </w:p>
        </w:tc>
      </w:tr>
      <w:tr w:rsidR="00DE1DB3" w:rsidRPr="00F36F4B" w14:paraId="504709AC"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E250E37" w14:textId="77777777" w:rsidR="00A21E23" w:rsidRPr="00F36F4B" w:rsidRDefault="00A21E23" w:rsidP="00A21E23">
            <w:pPr>
              <w:pStyle w:val="TableTextLeft"/>
              <w:spacing w:before="60"/>
              <w:jc w:val="both"/>
            </w:pPr>
            <w:r w:rsidRPr="00F36F4B">
              <w:t xml:space="preserve">Wurden in Bezug auf die Anordnung der Schlafräume (auf Schiffen, bei denen es sich nicht um Passagierschiffe oder Spezialschiffe handelt) Ausnahmen zugelassen? </w:t>
            </w:r>
            <w:sdt>
              <w:sdtPr>
                <w:rPr>
                  <w:color w:val="AEAAAA" w:themeColor="background2" w:themeShade="BF"/>
                </w:rPr>
                <w:id w:val="-1932662540"/>
                <w:placeholder>
                  <w:docPart w:val="7FDCCE326A6B4367972EFA7DFB573177"/>
                </w:placeholder>
                <w15:color w:val="000000"/>
                <w:text/>
              </w:sdtPr>
              <w:sdtEndPr/>
              <w:sdtContent>
                <w:r w:rsidRPr="00F36F4B">
                  <w:rPr>
                    <w:color w:val="AEAAAA" w:themeColor="background2" w:themeShade="BF"/>
                  </w:rPr>
                  <w:t>(für Texteingabe bitte anklicken)</w:t>
                </w:r>
              </w:sdtContent>
            </w:sdt>
          </w:p>
          <w:p w14:paraId="2019C871" w14:textId="3E5F832A" w:rsidR="00DE1DB3" w:rsidRPr="00F36F4B" w:rsidRDefault="00DE1DB3" w:rsidP="00496792">
            <w:pPr>
              <w:pStyle w:val="TableTextLeft"/>
              <w:spacing w:after="120"/>
              <w:jc w:val="both"/>
              <w:rPr>
                <w:i/>
                <w:iCs/>
              </w:rPr>
            </w:pPr>
            <w:r w:rsidRPr="00F36F4B">
              <w:rPr>
                <w:i/>
                <w:iCs/>
              </w:rPr>
              <w:t>(</w:t>
            </w:r>
            <w:r w:rsidR="00A21E23" w:rsidRPr="00F36F4B">
              <w:rPr>
                <w:rStyle w:val="Timesitalic"/>
                <w:rFonts w:ascii="Noto Sans" w:hAnsi="Noto Sans" w:cs="Noto Sans"/>
              </w:rPr>
              <w:t xml:space="preserve">Norm A3.1 Absatz 6 Buchstaben c </w:t>
            </w:r>
            <w:r w:rsidR="00A21E23" w:rsidRPr="00F36F4B">
              <w:t>und</w:t>
            </w:r>
            <w:r w:rsidR="00A21E23" w:rsidRPr="00F36F4B">
              <w:rPr>
                <w:rStyle w:val="Timesitalic"/>
                <w:rFonts w:ascii="Noto Sans" w:hAnsi="Noto Sans" w:cs="Noto Sans"/>
              </w:rPr>
              <w:t xml:space="preserve"> d</w:t>
            </w:r>
            <w:r w:rsidRPr="00F36F4B">
              <w:rPr>
                <w:i/>
                <w:iCs/>
              </w:rPr>
              <w:t>)</w:t>
            </w:r>
          </w:p>
          <w:p w14:paraId="182B4D74" w14:textId="6F51083E" w:rsidR="00DE1DB3" w:rsidRPr="00F36F4B" w:rsidRDefault="00A21E23" w:rsidP="00496792">
            <w:pPr>
              <w:pStyle w:val="BoxBody"/>
              <w:rPr>
                <w:i/>
                <w:iCs/>
              </w:rPr>
            </w:pPr>
            <w:r w:rsidRPr="00F36F4B">
              <w:rPr>
                <w:rStyle w:val="Timesitalic"/>
                <w:rFonts w:ascii="Noto Sans" w:hAnsi="Noto Sans" w:cs="Noto Sans"/>
                <w:i w:val="0"/>
                <w:iCs w:val="0"/>
              </w:rPr>
              <w:t>Falls ja, geben Sie bitte die Art dieser Ausnahmen an und geben Sie den Wortlaut der entsprechenden Bestim</w:t>
            </w:r>
            <w:r w:rsidRPr="00F36F4B">
              <w:rPr>
                <w:rStyle w:val="Timesitalic"/>
                <w:rFonts w:ascii="Noto Sans" w:hAnsi="Noto Sans" w:cs="Noto Sans"/>
                <w:i w:val="0"/>
                <w:iCs w:val="0"/>
              </w:rPr>
              <w:softHyphen/>
              <w:t>mungen wieder.</w:t>
            </w:r>
          </w:p>
        </w:tc>
      </w:tr>
      <w:tr w:rsidR="00DE1DB3" w:rsidRPr="00F36F4B" w14:paraId="63246025"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04ADD9B" w14:textId="77777777" w:rsidR="00DE1DB3" w:rsidRPr="00F36F4B" w:rsidRDefault="00DE1DB3" w:rsidP="00F36F4B">
            <w:pPr>
              <w:pStyle w:val="BoxBody"/>
              <w:spacing w:before="50"/>
            </w:pPr>
            <w:r w:rsidRPr="00F36F4B">
              <w:t xml:space="preserve">Erstbericht: </w:t>
            </w:r>
            <w:sdt>
              <w:sdtPr>
                <w:rPr>
                  <w:color w:val="AEAAAA" w:themeColor="background2" w:themeShade="BF"/>
                </w:rPr>
                <w:id w:val="-556237993"/>
                <w:placeholder>
                  <w:docPart w:val="5D38EEED13314F4A8BB90CAD0B877D98"/>
                </w:placeholder>
                <w15:color w:val="000000"/>
                <w:text/>
              </w:sdtPr>
              <w:sdtEndPr/>
              <w:sdtContent>
                <w:r w:rsidRPr="00F36F4B">
                  <w:rPr>
                    <w:color w:val="AEAAAA" w:themeColor="background2" w:themeShade="BF"/>
                  </w:rPr>
                  <w:t>(für Texteingabe bitte anklicken)</w:t>
                </w:r>
              </w:sdtContent>
            </w:sdt>
          </w:p>
        </w:tc>
      </w:tr>
      <w:tr w:rsidR="00DE1DB3" w:rsidRPr="00F36F4B" w14:paraId="7E81495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589474F" w14:textId="77777777" w:rsidR="00DE1DB3" w:rsidRPr="00F36F4B" w:rsidRDefault="00DE1DB3" w:rsidP="00F36F4B">
            <w:pPr>
              <w:pStyle w:val="BoxBody"/>
              <w:spacing w:before="50"/>
            </w:pPr>
            <w:r w:rsidRPr="00F36F4B">
              <w:t xml:space="preserve">Zweiter Bericht: </w:t>
            </w:r>
            <w:sdt>
              <w:sdtPr>
                <w:rPr>
                  <w:color w:val="AEAAAA" w:themeColor="background2" w:themeShade="BF"/>
                </w:rPr>
                <w:id w:val="319629135"/>
                <w:placeholder>
                  <w:docPart w:val="2227AB8BDA854DB7AFD9408CFE4D6E69"/>
                </w:placeholder>
                <w15:color w:val="000000"/>
                <w:text/>
              </w:sdtPr>
              <w:sdtEndPr/>
              <w:sdtContent>
                <w:r w:rsidRPr="00F36F4B">
                  <w:rPr>
                    <w:color w:val="AEAAAA" w:themeColor="background2" w:themeShade="BF"/>
                  </w:rPr>
                  <w:t>(für Texteingabe bitte anklicken)</w:t>
                </w:r>
              </w:sdtContent>
            </w:sdt>
          </w:p>
        </w:tc>
      </w:tr>
      <w:tr w:rsidR="00DE1DB3" w:rsidRPr="00F36F4B" w14:paraId="03604B7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0E74574" w14:textId="77777777" w:rsidR="00DE1DB3" w:rsidRPr="00F36F4B" w:rsidRDefault="00DE1DB3" w:rsidP="00F36F4B">
            <w:pPr>
              <w:pStyle w:val="BoxBody"/>
              <w:spacing w:before="50"/>
            </w:pPr>
            <w:r w:rsidRPr="00F36F4B">
              <w:t xml:space="preserve">Dritter Bericht: </w:t>
            </w:r>
            <w:sdt>
              <w:sdtPr>
                <w:rPr>
                  <w:color w:val="AEAAAA" w:themeColor="background2" w:themeShade="BF"/>
                </w:rPr>
                <w:id w:val="1263572281"/>
                <w:placeholder>
                  <w:docPart w:val="008FE1ECB38945698D8376336C522956"/>
                </w:placeholder>
                <w15:color w:val="000000"/>
                <w:text/>
              </w:sdtPr>
              <w:sdtEndPr/>
              <w:sdtContent>
                <w:r w:rsidRPr="00F36F4B">
                  <w:rPr>
                    <w:color w:val="AEAAAA" w:themeColor="background2" w:themeShade="BF"/>
                  </w:rPr>
                  <w:t>(für Texteingabe bitte anklicken)</w:t>
                </w:r>
              </w:sdtContent>
            </w:sdt>
          </w:p>
        </w:tc>
      </w:tr>
      <w:tr w:rsidR="00DE1DB3" w:rsidRPr="00F36F4B" w14:paraId="4E0B072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203C8D72" w14:textId="77777777" w:rsidR="00DE1DB3" w:rsidRPr="00F36F4B" w:rsidRDefault="00DE1DB3" w:rsidP="00F36F4B">
            <w:pPr>
              <w:pStyle w:val="BoxBody"/>
              <w:spacing w:before="50"/>
            </w:pPr>
            <w:r w:rsidRPr="00F36F4B">
              <w:t xml:space="preserve">Vierter Bericht: </w:t>
            </w:r>
            <w:sdt>
              <w:sdtPr>
                <w:rPr>
                  <w:color w:val="AEAAAA" w:themeColor="background2" w:themeShade="BF"/>
                </w:rPr>
                <w:id w:val="9496701"/>
                <w:placeholder>
                  <w:docPart w:val="8A45B1F2171B4CA5B23CE901F58C753A"/>
                </w:placeholder>
                <w15:color w:val="000000"/>
                <w:text/>
              </w:sdtPr>
              <w:sdtEndPr/>
              <w:sdtContent>
                <w:r w:rsidRPr="00F36F4B">
                  <w:rPr>
                    <w:color w:val="AEAAAA" w:themeColor="background2" w:themeShade="BF"/>
                  </w:rPr>
                  <w:t>(für Texteingabe bitte anklicken)</w:t>
                </w:r>
              </w:sdtContent>
            </w:sdt>
          </w:p>
        </w:tc>
      </w:tr>
      <w:tr w:rsidR="00DE1DB3" w:rsidRPr="00F36F4B" w14:paraId="2E16D45D" w14:textId="77777777" w:rsidTr="00496792">
        <w:tc>
          <w:tcPr>
            <w:tcW w:w="9639" w:type="dxa"/>
          </w:tcPr>
          <w:p w14:paraId="4B7A9979" w14:textId="4CF284AC" w:rsidR="00DE1DB3" w:rsidRPr="00F36F4B" w:rsidRDefault="007843BC" w:rsidP="00496792">
            <w:pPr>
              <w:pStyle w:val="TableTextLeft"/>
              <w:spacing w:before="60"/>
              <w:jc w:val="both"/>
            </w:pPr>
            <w:r w:rsidRPr="00F36F4B">
              <w:t>Geben Sie bitte eine Zusammenfassung des Inhalts der Maßnahmen Ihres Landes zur Vermeidung des Risikos einer Exposition gegenüber gefährlichen Lärm- und Vibrationspegeln sowie anderen Umweltfaktoren.</w:t>
            </w:r>
          </w:p>
          <w:p w14:paraId="395E997D" w14:textId="3647F658" w:rsidR="00DE1DB3" w:rsidRPr="00F36F4B" w:rsidRDefault="00DE1DB3" w:rsidP="00496792">
            <w:pPr>
              <w:pStyle w:val="TableTextLeft"/>
              <w:spacing w:after="120"/>
              <w:jc w:val="both"/>
              <w:rPr>
                <w:i/>
                <w:iCs/>
              </w:rPr>
            </w:pPr>
            <w:r w:rsidRPr="00F36F4B">
              <w:rPr>
                <w:i/>
                <w:iCs/>
              </w:rPr>
              <w:t>(</w:t>
            </w:r>
            <w:r w:rsidR="007843BC" w:rsidRPr="00F36F4B">
              <w:rPr>
                <w:rStyle w:val="Timesitalic"/>
                <w:rFonts w:ascii="Noto Sans" w:hAnsi="Noto Sans" w:cs="Noto Sans"/>
              </w:rPr>
              <w:t>Norm A3.1 Absatz 6 Buchstabe h</w:t>
            </w:r>
            <w:r w:rsidRPr="00F36F4B">
              <w:rPr>
                <w:i/>
                <w:iCs/>
              </w:rPr>
              <w:t>)</w:t>
            </w:r>
          </w:p>
          <w:p w14:paraId="7D3324C7" w14:textId="77777777" w:rsidR="00DE1DB3" w:rsidRPr="00F36F4B" w:rsidRDefault="00DE1DB3" w:rsidP="00496792">
            <w:pPr>
              <w:pStyle w:val="BoxBody"/>
            </w:pPr>
            <w:r w:rsidRPr="00F36F4B">
              <w:t>Bitte führen Sie die anwendbaren innerstaatlichen Bestimmungen auf und geben Sie nach Möglichkeit den jewei</w:t>
            </w:r>
            <w:r w:rsidRPr="00F36F4B">
              <w:softHyphen/>
              <w:t>ligen Wortlaut wieder.</w:t>
            </w:r>
          </w:p>
        </w:tc>
      </w:tr>
      <w:tr w:rsidR="00DE1DB3" w:rsidRPr="00F36F4B" w14:paraId="232F0FEC" w14:textId="77777777" w:rsidTr="00496792">
        <w:tc>
          <w:tcPr>
            <w:tcW w:w="9639" w:type="dxa"/>
          </w:tcPr>
          <w:p w14:paraId="3CDDC72E" w14:textId="77777777" w:rsidR="00DE1DB3" w:rsidRPr="00F36F4B" w:rsidRDefault="00DE1DB3" w:rsidP="00F36F4B">
            <w:pPr>
              <w:pStyle w:val="BoxBody"/>
              <w:spacing w:before="50"/>
              <w:rPr>
                <w:lang w:val="en-GB"/>
              </w:rPr>
            </w:pPr>
            <w:r w:rsidRPr="00F36F4B">
              <w:t xml:space="preserve">Erstbericht: </w:t>
            </w:r>
            <w:sdt>
              <w:sdtPr>
                <w:rPr>
                  <w:color w:val="AEAAAA" w:themeColor="background2" w:themeShade="BF"/>
                </w:rPr>
                <w:id w:val="-693153287"/>
                <w:placeholder>
                  <w:docPart w:val="7B07CE1CFECA430C858540C6F9A6CE6C"/>
                </w:placeholder>
                <w15:color w:val="000000"/>
                <w:text/>
              </w:sdtPr>
              <w:sdtEndPr/>
              <w:sdtContent>
                <w:r w:rsidRPr="00F36F4B">
                  <w:rPr>
                    <w:color w:val="AEAAAA" w:themeColor="background2" w:themeShade="BF"/>
                  </w:rPr>
                  <w:t>(für Texteingabe bitte anklicken)</w:t>
                </w:r>
              </w:sdtContent>
            </w:sdt>
          </w:p>
        </w:tc>
      </w:tr>
      <w:tr w:rsidR="00DE1DB3" w:rsidRPr="00F36F4B" w14:paraId="2E644E4A" w14:textId="77777777" w:rsidTr="00496792">
        <w:tc>
          <w:tcPr>
            <w:tcW w:w="9639" w:type="dxa"/>
            <w:shd w:val="clear" w:color="auto" w:fill="F0D2E0"/>
          </w:tcPr>
          <w:p w14:paraId="5F828CE6" w14:textId="77777777" w:rsidR="00DE1DB3" w:rsidRPr="00F36F4B" w:rsidRDefault="00DE1DB3" w:rsidP="00F36F4B">
            <w:pPr>
              <w:pStyle w:val="BoxBody"/>
              <w:spacing w:before="50"/>
              <w:rPr>
                <w:lang w:val="en-GB"/>
              </w:rPr>
            </w:pPr>
            <w:r w:rsidRPr="00F36F4B">
              <w:t xml:space="preserve">Zweiter Bericht: </w:t>
            </w:r>
            <w:sdt>
              <w:sdtPr>
                <w:rPr>
                  <w:color w:val="AEAAAA" w:themeColor="background2" w:themeShade="BF"/>
                </w:rPr>
                <w:id w:val="80352753"/>
                <w:placeholder>
                  <w:docPart w:val="CB6954B5D9DF43A8BF42896EE46792D7"/>
                </w:placeholder>
                <w15:color w:val="000000"/>
                <w:text/>
              </w:sdtPr>
              <w:sdtEndPr/>
              <w:sdtContent>
                <w:r w:rsidRPr="00F36F4B">
                  <w:rPr>
                    <w:color w:val="AEAAAA" w:themeColor="background2" w:themeShade="BF"/>
                  </w:rPr>
                  <w:t>(für Texteingabe bitte anklicken)</w:t>
                </w:r>
              </w:sdtContent>
            </w:sdt>
          </w:p>
        </w:tc>
      </w:tr>
      <w:tr w:rsidR="00DE1DB3" w:rsidRPr="00F36F4B" w14:paraId="2A1A582D" w14:textId="77777777" w:rsidTr="00496792">
        <w:tc>
          <w:tcPr>
            <w:tcW w:w="9639" w:type="dxa"/>
            <w:shd w:val="clear" w:color="auto" w:fill="FFF5C8"/>
          </w:tcPr>
          <w:p w14:paraId="591C3497" w14:textId="77777777" w:rsidR="00DE1DB3" w:rsidRPr="00F36F4B" w:rsidRDefault="00DE1DB3" w:rsidP="00F36F4B">
            <w:pPr>
              <w:pStyle w:val="BoxBody"/>
              <w:spacing w:before="50"/>
            </w:pPr>
            <w:r w:rsidRPr="00F36F4B">
              <w:t xml:space="preserve">Dritter Bericht: </w:t>
            </w:r>
            <w:sdt>
              <w:sdtPr>
                <w:rPr>
                  <w:color w:val="AEAAAA" w:themeColor="background2" w:themeShade="BF"/>
                </w:rPr>
                <w:id w:val="215171728"/>
                <w:placeholder>
                  <w:docPart w:val="1E4D615D78274F28BF77ED9D141DF996"/>
                </w:placeholder>
                <w15:color w:val="000000"/>
                <w:text/>
              </w:sdtPr>
              <w:sdtEndPr/>
              <w:sdtContent>
                <w:r w:rsidRPr="00F36F4B">
                  <w:rPr>
                    <w:color w:val="AEAAAA" w:themeColor="background2" w:themeShade="BF"/>
                  </w:rPr>
                  <w:t>(für Texteingabe bitte anklicken)</w:t>
                </w:r>
              </w:sdtContent>
            </w:sdt>
          </w:p>
        </w:tc>
      </w:tr>
      <w:tr w:rsidR="00DE1DB3" w:rsidRPr="00F36F4B" w14:paraId="03525426" w14:textId="77777777" w:rsidTr="00496792">
        <w:tc>
          <w:tcPr>
            <w:tcW w:w="9639" w:type="dxa"/>
            <w:shd w:val="clear" w:color="auto" w:fill="D2FBFB"/>
          </w:tcPr>
          <w:p w14:paraId="4FB58F96" w14:textId="77777777" w:rsidR="00DE1DB3" w:rsidRPr="00F36F4B" w:rsidRDefault="00DE1DB3" w:rsidP="00F36F4B">
            <w:pPr>
              <w:pStyle w:val="BoxBody"/>
              <w:spacing w:before="50"/>
            </w:pPr>
            <w:r w:rsidRPr="00F36F4B">
              <w:t xml:space="preserve">Vierter Bericht: </w:t>
            </w:r>
            <w:sdt>
              <w:sdtPr>
                <w:rPr>
                  <w:color w:val="AEAAAA" w:themeColor="background2" w:themeShade="BF"/>
                </w:rPr>
                <w:id w:val="-262768622"/>
                <w:placeholder>
                  <w:docPart w:val="DDF9AD1606E444DCB68E5E0FB46DB12F"/>
                </w:placeholder>
                <w15:color w:val="000000"/>
                <w:text/>
              </w:sdtPr>
              <w:sdtEndPr/>
              <w:sdtContent>
                <w:r w:rsidRPr="00F36F4B">
                  <w:rPr>
                    <w:color w:val="AEAAAA" w:themeColor="background2" w:themeShade="BF"/>
                  </w:rPr>
                  <w:t>(für Texteingabe bitte anklicken)</w:t>
                </w:r>
              </w:sdtContent>
            </w:sdt>
          </w:p>
        </w:tc>
      </w:tr>
      <w:tr w:rsidR="00DE1DB3" w:rsidRPr="00F36F4B" w14:paraId="6F35B67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872E371" w14:textId="0D279B8C" w:rsidR="00DE1DB3" w:rsidRPr="00F36F4B" w:rsidRDefault="007843BC" w:rsidP="007843BC">
            <w:pPr>
              <w:pStyle w:val="TableTextLeft"/>
              <w:spacing w:before="60" w:after="120"/>
              <w:jc w:val="both"/>
            </w:pPr>
            <w:r w:rsidRPr="00F36F4B">
              <w:t>Geben Sie bitte eine Zusammenfassung des Inhalts der Anforderungen, mit denen in Ihrem Land die Bestimmun</w:t>
            </w:r>
            <w:r w:rsidRPr="00F36F4B">
              <w:softHyphen/>
              <w:t xml:space="preserve">gen von </w:t>
            </w:r>
            <w:r w:rsidRPr="00F36F4B">
              <w:rPr>
                <w:rStyle w:val="Timesitalic"/>
                <w:rFonts w:ascii="Noto Sans" w:hAnsi="Noto Sans" w:cs="Noto Sans"/>
              </w:rPr>
              <w:t xml:space="preserve">Absatz 7 </w:t>
            </w:r>
            <w:r w:rsidRPr="00F36F4B">
              <w:rPr>
                <w:rStyle w:val="Timesitalic"/>
                <w:rFonts w:ascii="Noto Sans" w:hAnsi="Noto Sans" w:cs="Noto Sans"/>
                <w:i w:val="0"/>
                <w:iCs w:val="0"/>
              </w:rPr>
              <w:t>der</w:t>
            </w:r>
            <w:r w:rsidRPr="00F36F4B">
              <w:rPr>
                <w:rStyle w:val="Timesitalic"/>
                <w:rFonts w:ascii="Noto Sans" w:hAnsi="Noto Sans" w:cs="Noto Sans"/>
              </w:rPr>
              <w:t xml:space="preserve"> Norm A3.1 </w:t>
            </w:r>
            <w:r w:rsidRPr="00F36F4B">
              <w:t>hinsichtlich Heizung und Lüftung umgesetzt werden.</w:t>
            </w:r>
          </w:p>
          <w:p w14:paraId="298BB1EE" w14:textId="77777777" w:rsidR="00DE1DB3" w:rsidRPr="00F36F4B" w:rsidRDefault="00DE1DB3" w:rsidP="009C4C40">
            <w:pPr>
              <w:pStyle w:val="TableTextLeft"/>
              <w:spacing w:before="60" w:after="60"/>
              <w:jc w:val="both"/>
            </w:pPr>
            <w:r w:rsidRPr="00F36F4B">
              <w:t>Bitte führen Sie die anwendbaren innerstaatlichen Bestimmungen auf und geben Sie nach Möglichkeit den jewei</w:t>
            </w:r>
            <w:r w:rsidRPr="00F36F4B">
              <w:softHyphen/>
              <w:t>ligen Wortlaut wieder.</w:t>
            </w:r>
          </w:p>
        </w:tc>
      </w:tr>
      <w:tr w:rsidR="00DE1DB3" w:rsidRPr="00F36F4B" w14:paraId="5596A67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AA636F1" w14:textId="77777777" w:rsidR="00DE1DB3" w:rsidRPr="00F36F4B" w:rsidRDefault="00DE1DB3" w:rsidP="00F36F4B">
            <w:pPr>
              <w:pStyle w:val="BoxBody"/>
              <w:spacing w:before="50"/>
            </w:pPr>
            <w:r w:rsidRPr="00F36F4B">
              <w:t xml:space="preserve">Erstbericht: </w:t>
            </w:r>
            <w:sdt>
              <w:sdtPr>
                <w:rPr>
                  <w:color w:val="AEAAAA" w:themeColor="background2" w:themeShade="BF"/>
                </w:rPr>
                <w:id w:val="-1532867955"/>
                <w:placeholder>
                  <w:docPart w:val="6FA29D8415F346DA832A395EF92902D0"/>
                </w:placeholder>
                <w15:color w:val="000000"/>
                <w:text/>
              </w:sdtPr>
              <w:sdtEndPr/>
              <w:sdtContent>
                <w:r w:rsidRPr="00F36F4B">
                  <w:rPr>
                    <w:color w:val="AEAAAA" w:themeColor="background2" w:themeShade="BF"/>
                  </w:rPr>
                  <w:t>(für Texteingabe bitte anklicken)</w:t>
                </w:r>
              </w:sdtContent>
            </w:sdt>
          </w:p>
        </w:tc>
      </w:tr>
      <w:tr w:rsidR="00DE1DB3" w:rsidRPr="00F36F4B" w14:paraId="55AFDB5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F7D5198" w14:textId="77777777" w:rsidR="00DE1DB3" w:rsidRPr="00F36F4B" w:rsidRDefault="00DE1DB3" w:rsidP="00F36F4B">
            <w:pPr>
              <w:pStyle w:val="BoxBody"/>
              <w:spacing w:before="50"/>
            </w:pPr>
            <w:r w:rsidRPr="00F36F4B">
              <w:t xml:space="preserve">Zweiter Bericht: </w:t>
            </w:r>
            <w:sdt>
              <w:sdtPr>
                <w:rPr>
                  <w:color w:val="AEAAAA" w:themeColor="background2" w:themeShade="BF"/>
                </w:rPr>
                <w:id w:val="1163512044"/>
                <w:placeholder>
                  <w:docPart w:val="C1B7E12F3F104680AB849A1CE7CB4C81"/>
                </w:placeholder>
                <w15:color w:val="000000"/>
                <w:text/>
              </w:sdtPr>
              <w:sdtEndPr/>
              <w:sdtContent>
                <w:r w:rsidRPr="00F36F4B">
                  <w:rPr>
                    <w:color w:val="AEAAAA" w:themeColor="background2" w:themeShade="BF"/>
                  </w:rPr>
                  <w:t>(für Texteingabe bitte anklicken)</w:t>
                </w:r>
              </w:sdtContent>
            </w:sdt>
          </w:p>
        </w:tc>
      </w:tr>
      <w:tr w:rsidR="00DE1DB3" w:rsidRPr="00F36F4B" w14:paraId="3F6BA1A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67E1EAC" w14:textId="77777777" w:rsidR="00DE1DB3" w:rsidRPr="00F36F4B" w:rsidRDefault="00DE1DB3" w:rsidP="00F36F4B">
            <w:pPr>
              <w:pStyle w:val="BoxBody"/>
              <w:spacing w:before="50"/>
            </w:pPr>
            <w:r w:rsidRPr="00F36F4B">
              <w:t xml:space="preserve">Dritter Bericht: </w:t>
            </w:r>
            <w:sdt>
              <w:sdtPr>
                <w:rPr>
                  <w:color w:val="AEAAAA" w:themeColor="background2" w:themeShade="BF"/>
                </w:rPr>
                <w:id w:val="1747531070"/>
                <w:placeholder>
                  <w:docPart w:val="2A3CA9378C674919A9544F8A38335C14"/>
                </w:placeholder>
                <w15:color w:val="000000"/>
                <w:text/>
              </w:sdtPr>
              <w:sdtEndPr/>
              <w:sdtContent>
                <w:r w:rsidRPr="00F36F4B">
                  <w:rPr>
                    <w:color w:val="AEAAAA" w:themeColor="background2" w:themeShade="BF"/>
                  </w:rPr>
                  <w:t>(für Texteingabe bitte anklicken)</w:t>
                </w:r>
              </w:sdtContent>
            </w:sdt>
          </w:p>
        </w:tc>
      </w:tr>
      <w:tr w:rsidR="00DE1DB3" w:rsidRPr="00F36F4B" w14:paraId="14BE452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1F26209F" w14:textId="77777777" w:rsidR="00DE1DB3" w:rsidRPr="00F36F4B" w:rsidRDefault="00DE1DB3" w:rsidP="00F36F4B">
            <w:pPr>
              <w:pStyle w:val="BoxBody"/>
              <w:spacing w:before="50"/>
            </w:pPr>
            <w:r w:rsidRPr="00F36F4B">
              <w:lastRenderedPageBreak/>
              <w:t xml:space="preserve">Vierter Bericht: </w:t>
            </w:r>
            <w:sdt>
              <w:sdtPr>
                <w:rPr>
                  <w:color w:val="AEAAAA" w:themeColor="background2" w:themeShade="BF"/>
                </w:rPr>
                <w:id w:val="-701624437"/>
                <w:placeholder>
                  <w:docPart w:val="74ED0245625D4014845B26D04258AE8B"/>
                </w:placeholder>
                <w15:color w:val="000000"/>
                <w:text/>
              </w:sdtPr>
              <w:sdtEndPr/>
              <w:sdtContent>
                <w:r w:rsidRPr="00F36F4B">
                  <w:rPr>
                    <w:color w:val="AEAAAA" w:themeColor="background2" w:themeShade="BF"/>
                  </w:rPr>
                  <w:t>(für Texteingabe bitte anklicken)</w:t>
                </w:r>
              </w:sdtContent>
            </w:sdt>
          </w:p>
        </w:tc>
      </w:tr>
      <w:tr w:rsidR="00DE1DB3" w:rsidRPr="00F36F4B" w14:paraId="242B8EB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26F0D3B" w14:textId="256E513E" w:rsidR="00DE1DB3" w:rsidRPr="00F36F4B" w:rsidRDefault="007843BC" w:rsidP="007843BC">
            <w:pPr>
              <w:pStyle w:val="TableTextLeft"/>
              <w:spacing w:before="60" w:after="120"/>
              <w:jc w:val="both"/>
            </w:pPr>
            <w:r w:rsidRPr="00F36F4B">
              <w:t>Geben Sie bitte eine Zusammenfassung des Inhalts der Anforderungen, mit denen in Ihrem Land die Bestimmun</w:t>
            </w:r>
            <w:r w:rsidRPr="00F36F4B">
              <w:softHyphen/>
              <w:t xml:space="preserve">gen von </w:t>
            </w:r>
            <w:r w:rsidRPr="00F36F4B">
              <w:rPr>
                <w:rStyle w:val="Timesitalic"/>
                <w:rFonts w:ascii="Noto Sans" w:hAnsi="Noto Sans" w:cs="Noto Sans"/>
              </w:rPr>
              <w:t xml:space="preserve">Absatz 8 </w:t>
            </w:r>
            <w:r w:rsidRPr="00F36F4B">
              <w:rPr>
                <w:rStyle w:val="Timesitalic"/>
                <w:rFonts w:ascii="Noto Sans" w:hAnsi="Noto Sans" w:cs="Noto Sans"/>
                <w:i w:val="0"/>
                <w:iCs w:val="0"/>
              </w:rPr>
              <w:t>der</w:t>
            </w:r>
            <w:r w:rsidRPr="00F36F4B">
              <w:rPr>
                <w:rStyle w:val="Timesitalic"/>
                <w:rFonts w:ascii="Noto Sans" w:hAnsi="Noto Sans" w:cs="Noto Sans"/>
              </w:rPr>
              <w:t xml:space="preserve"> Norm A3.1 </w:t>
            </w:r>
            <w:r w:rsidRPr="00F36F4B">
              <w:t>hinsichtlich der Beleuchtung umgesetzt werden.</w:t>
            </w:r>
          </w:p>
          <w:p w14:paraId="23C3A8B3" w14:textId="77777777" w:rsidR="00DE1DB3" w:rsidRPr="00F36F4B" w:rsidRDefault="00DE1DB3" w:rsidP="00496792">
            <w:pPr>
              <w:pStyle w:val="BoxBody"/>
            </w:pPr>
            <w:r w:rsidRPr="00F36F4B">
              <w:t>Bitte führen Sie die anwendbaren innerstaatlichen Bestimmungen auf und geben Sie nach Möglichkeit den jewei</w:t>
            </w:r>
            <w:r w:rsidRPr="00F36F4B">
              <w:softHyphen/>
              <w:t>ligen Wortlaut wieder.</w:t>
            </w:r>
          </w:p>
        </w:tc>
      </w:tr>
      <w:tr w:rsidR="00DE1DB3" w:rsidRPr="00F36F4B" w14:paraId="064EEAD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60F5C26" w14:textId="77777777" w:rsidR="00DE1DB3" w:rsidRPr="00F36F4B" w:rsidRDefault="00DE1DB3" w:rsidP="00496792">
            <w:pPr>
              <w:pStyle w:val="BoxBody"/>
            </w:pPr>
            <w:r w:rsidRPr="00F36F4B">
              <w:t xml:space="preserve">Erstbericht: </w:t>
            </w:r>
            <w:sdt>
              <w:sdtPr>
                <w:rPr>
                  <w:color w:val="AEAAAA" w:themeColor="background2" w:themeShade="BF"/>
                </w:rPr>
                <w:id w:val="-2138866908"/>
                <w:placeholder>
                  <w:docPart w:val="21A2BEA6E7134B70AE50239216C1B374"/>
                </w:placeholder>
                <w15:color w:val="000000"/>
                <w:text/>
              </w:sdtPr>
              <w:sdtEndPr/>
              <w:sdtContent>
                <w:r w:rsidRPr="00F36F4B">
                  <w:rPr>
                    <w:color w:val="AEAAAA" w:themeColor="background2" w:themeShade="BF"/>
                  </w:rPr>
                  <w:t>(für Texteingabe bitte anklicken)</w:t>
                </w:r>
              </w:sdtContent>
            </w:sdt>
          </w:p>
        </w:tc>
      </w:tr>
      <w:tr w:rsidR="00DE1DB3" w:rsidRPr="00F36F4B" w14:paraId="6ABC131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C93BCBB" w14:textId="77777777" w:rsidR="00DE1DB3" w:rsidRPr="00F36F4B" w:rsidRDefault="00DE1DB3" w:rsidP="00496792">
            <w:pPr>
              <w:pStyle w:val="BoxBody"/>
            </w:pPr>
            <w:r w:rsidRPr="00F36F4B">
              <w:t xml:space="preserve">Zweiter Bericht: </w:t>
            </w:r>
            <w:sdt>
              <w:sdtPr>
                <w:rPr>
                  <w:color w:val="AEAAAA" w:themeColor="background2" w:themeShade="BF"/>
                </w:rPr>
                <w:id w:val="1912731501"/>
                <w:placeholder>
                  <w:docPart w:val="D79B93B4815949B0AA1A8D2663412C49"/>
                </w:placeholder>
                <w15:color w:val="000000"/>
                <w:text/>
              </w:sdtPr>
              <w:sdtEndPr/>
              <w:sdtContent>
                <w:r w:rsidRPr="00F36F4B">
                  <w:rPr>
                    <w:color w:val="AEAAAA" w:themeColor="background2" w:themeShade="BF"/>
                  </w:rPr>
                  <w:t>(für Texteingabe bitte anklicken)</w:t>
                </w:r>
              </w:sdtContent>
            </w:sdt>
          </w:p>
        </w:tc>
      </w:tr>
      <w:tr w:rsidR="00DE1DB3" w:rsidRPr="00F36F4B" w14:paraId="5E20034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C366726" w14:textId="77777777" w:rsidR="00DE1DB3" w:rsidRPr="00F36F4B" w:rsidRDefault="00DE1DB3" w:rsidP="00496792">
            <w:pPr>
              <w:pStyle w:val="BoxBody"/>
            </w:pPr>
            <w:r w:rsidRPr="00F36F4B">
              <w:t xml:space="preserve">Dritter Bericht: </w:t>
            </w:r>
            <w:sdt>
              <w:sdtPr>
                <w:rPr>
                  <w:color w:val="AEAAAA" w:themeColor="background2" w:themeShade="BF"/>
                </w:rPr>
                <w:id w:val="1830096038"/>
                <w:placeholder>
                  <w:docPart w:val="514442BADB0B443097E20A392EE4A2C8"/>
                </w:placeholder>
                <w15:color w:val="000000"/>
                <w:text/>
              </w:sdtPr>
              <w:sdtEndPr/>
              <w:sdtContent>
                <w:r w:rsidRPr="00F36F4B">
                  <w:rPr>
                    <w:color w:val="AEAAAA" w:themeColor="background2" w:themeShade="BF"/>
                  </w:rPr>
                  <w:t>(für Texteingabe bitte anklicken)</w:t>
                </w:r>
              </w:sdtContent>
            </w:sdt>
          </w:p>
        </w:tc>
      </w:tr>
      <w:tr w:rsidR="00DE1DB3" w:rsidRPr="00F36F4B" w14:paraId="609BECF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D2BB3C3" w14:textId="77777777" w:rsidR="00DE1DB3" w:rsidRPr="00F36F4B" w:rsidRDefault="00DE1DB3" w:rsidP="00496792">
            <w:pPr>
              <w:pStyle w:val="BoxBody"/>
            </w:pPr>
            <w:r w:rsidRPr="00F36F4B">
              <w:t xml:space="preserve">Vierter Bericht: </w:t>
            </w:r>
            <w:sdt>
              <w:sdtPr>
                <w:rPr>
                  <w:color w:val="AEAAAA" w:themeColor="background2" w:themeShade="BF"/>
                </w:rPr>
                <w:id w:val="-2040736223"/>
                <w:placeholder>
                  <w:docPart w:val="925FEA60FCDD4EC480CB27362600B407"/>
                </w:placeholder>
                <w15:color w:val="000000"/>
                <w:text/>
              </w:sdtPr>
              <w:sdtEndPr/>
              <w:sdtContent>
                <w:r w:rsidRPr="00F36F4B">
                  <w:rPr>
                    <w:color w:val="AEAAAA" w:themeColor="background2" w:themeShade="BF"/>
                  </w:rPr>
                  <w:t>(für Texteingabe bitte anklicken)</w:t>
                </w:r>
              </w:sdtContent>
            </w:sdt>
          </w:p>
        </w:tc>
      </w:tr>
      <w:tr w:rsidR="00DE1DB3" w:rsidRPr="00F36F4B" w14:paraId="35C4087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8DDE717" w14:textId="152F0DB6" w:rsidR="00DE1DB3" w:rsidRPr="00F36F4B" w:rsidRDefault="007843BC" w:rsidP="007843BC">
            <w:pPr>
              <w:pStyle w:val="TableTextLeft"/>
              <w:spacing w:before="60" w:after="120"/>
              <w:jc w:val="both"/>
            </w:pPr>
            <w:r w:rsidRPr="00F36F4B">
              <w:t>Geben Sie bitte eine Zusammenfassung des Inhalts der Anforderungen, mit denen in Ihrem Land die Bestimmun</w:t>
            </w:r>
            <w:r w:rsidRPr="00F36F4B">
              <w:softHyphen/>
              <w:t xml:space="preserve">gen von </w:t>
            </w:r>
            <w:r w:rsidRPr="00F36F4B">
              <w:rPr>
                <w:rStyle w:val="Timesitalic"/>
                <w:rFonts w:ascii="Noto Sans" w:hAnsi="Noto Sans" w:cs="Noto Sans"/>
              </w:rPr>
              <w:t xml:space="preserve">Absatz 9 </w:t>
            </w:r>
            <w:r w:rsidRPr="00F36F4B">
              <w:rPr>
                <w:rStyle w:val="Timesitalic"/>
                <w:rFonts w:ascii="Noto Sans" w:hAnsi="Noto Sans" w:cs="Noto Sans"/>
                <w:i w:val="0"/>
                <w:iCs w:val="0"/>
              </w:rPr>
              <w:t>der</w:t>
            </w:r>
            <w:r w:rsidRPr="00F36F4B">
              <w:rPr>
                <w:rStyle w:val="Timesitalic"/>
                <w:rFonts w:ascii="Noto Sans" w:hAnsi="Noto Sans" w:cs="Noto Sans"/>
              </w:rPr>
              <w:t xml:space="preserve"> Norm A3.1 </w:t>
            </w:r>
            <w:r w:rsidRPr="00F36F4B">
              <w:t>hinsichtlich der Schlafräume umgesetzt werden.</w:t>
            </w:r>
          </w:p>
          <w:p w14:paraId="4EBCA2F2" w14:textId="72E32679" w:rsidR="00DE1DB3" w:rsidRPr="00F36F4B" w:rsidRDefault="007843BC" w:rsidP="00496792">
            <w:pPr>
              <w:pStyle w:val="BoxBody"/>
            </w:pPr>
            <w:r w:rsidRPr="00F36F4B">
              <w:t>Bitte führen Sie die anwendbaren innerstaatlichen Bestimmungen auf und geben Sie nach Möglichkeit den jewei</w:t>
            </w:r>
            <w:r w:rsidRPr="00F36F4B">
              <w:softHyphen/>
              <w:t>ligen Wortlaut wieder.</w:t>
            </w:r>
          </w:p>
        </w:tc>
      </w:tr>
      <w:tr w:rsidR="00DE1DB3" w:rsidRPr="00F36F4B" w14:paraId="67F0CE0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C857BF2" w14:textId="77777777" w:rsidR="00DE1DB3" w:rsidRPr="00F36F4B" w:rsidRDefault="00DE1DB3" w:rsidP="00496792">
            <w:pPr>
              <w:pStyle w:val="BoxBody"/>
            </w:pPr>
            <w:r w:rsidRPr="00F36F4B">
              <w:t xml:space="preserve">Erstbericht: </w:t>
            </w:r>
            <w:sdt>
              <w:sdtPr>
                <w:rPr>
                  <w:color w:val="AEAAAA" w:themeColor="background2" w:themeShade="BF"/>
                </w:rPr>
                <w:id w:val="379217810"/>
                <w:placeholder>
                  <w:docPart w:val="981C4F7A4CF14FCF85B9C85A978E4C46"/>
                </w:placeholder>
                <w15:color w:val="000000"/>
                <w:text/>
              </w:sdtPr>
              <w:sdtEndPr/>
              <w:sdtContent>
                <w:r w:rsidRPr="00F36F4B">
                  <w:rPr>
                    <w:color w:val="AEAAAA" w:themeColor="background2" w:themeShade="BF"/>
                  </w:rPr>
                  <w:t>(für Texteingabe bitte anklicken)</w:t>
                </w:r>
              </w:sdtContent>
            </w:sdt>
          </w:p>
        </w:tc>
      </w:tr>
      <w:tr w:rsidR="00DE1DB3" w:rsidRPr="00F36F4B" w14:paraId="14BBD58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C1CB797" w14:textId="77777777" w:rsidR="00DE1DB3" w:rsidRPr="00F36F4B" w:rsidRDefault="00DE1DB3" w:rsidP="00496792">
            <w:pPr>
              <w:pStyle w:val="BoxBody"/>
            </w:pPr>
            <w:r w:rsidRPr="00F36F4B">
              <w:t xml:space="preserve">Zweiter Bericht: </w:t>
            </w:r>
            <w:sdt>
              <w:sdtPr>
                <w:rPr>
                  <w:color w:val="AEAAAA" w:themeColor="background2" w:themeShade="BF"/>
                </w:rPr>
                <w:id w:val="-1840228192"/>
                <w:placeholder>
                  <w:docPart w:val="E230378BE5E1471EB2BE4A96236701C8"/>
                </w:placeholder>
                <w15:color w:val="000000"/>
                <w:text/>
              </w:sdtPr>
              <w:sdtEndPr/>
              <w:sdtContent>
                <w:r w:rsidRPr="00F36F4B">
                  <w:rPr>
                    <w:color w:val="AEAAAA" w:themeColor="background2" w:themeShade="BF"/>
                  </w:rPr>
                  <w:t>(für Texteingabe bitte anklicken)</w:t>
                </w:r>
              </w:sdtContent>
            </w:sdt>
          </w:p>
        </w:tc>
      </w:tr>
      <w:tr w:rsidR="00DE1DB3" w:rsidRPr="00F36F4B" w14:paraId="5F9B6C8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4FC56D2" w14:textId="77777777" w:rsidR="00DE1DB3" w:rsidRPr="00F36F4B" w:rsidRDefault="00DE1DB3" w:rsidP="00496792">
            <w:pPr>
              <w:pStyle w:val="BoxBody"/>
            </w:pPr>
            <w:r w:rsidRPr="00F36F4B">
              <w:t xml:space="preserve">Dritter Bericht: </w:t>
            </w:r>
            <w:sdt>
              <w:sdtPr>
                <w:rPr>
                  <w:color w:val="AEAAAA" w:themeColor="background2" w:themeShade="BF"/>
                </w:rPr>
                <w:id w:val="1073630274"/>
                <w:placeholder>
                  <w:docPart w:val="4046FEB6AF0446D6B68E1ABCC82A8C13"/>
                </w:placeholder>
                <w15:color w:val="000000"/>
                <w:text/>
              </w:sdtPr>
              <w:sdtEndPr/>
              <w:sdtContent>
                <w:r w:rsidRPr="00F36F4B">
                  <w:rPr>
                    <w:color w:val="AEAAAA" w:themeColor="background2" w:themeShade="BF"/>
                  </w:rPr>
                  <w:t>(für Texteingabe bitte anklicken)</w:t>
                </w:r>
              </w:sdtContent>
            </w:sdt>
          </w:p>
        </w:tc>
      </w:tr>
      <w:tr w:rsidR="00DE1DB3" w:rsidRPr="00F36F4B" w14:paraId="515999B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89FB116" w14:textId="77777777" w:rsidR="00DE1DB3" w:rsidRPr="00F36F4B" w:rsidRDefault="00DE1DB3" w:rsidP="00496792">
            <w:pPr>
              <w:pStyle w:val="BoxBody"/>
            </w:pPr>
            <w:r w:rsidRPr="00F36F4B">
              <w:t xml:space="preserve">Vierter Bericht: </w:t>
            </w:r>
            <w:sdt>
              <w:sdtPr>
                <w:rPr>
                  <w:color w:val="AEAAAA" w:themeColor="background2" w:themeShade="BF"/>
                </w:rPr>
                <w:id w:val="-950089348"/>
                <w:placeholder>
                  <w:docPart w:val="D5BB9124B74C4B57AD021A88F2622488"/>
                </w:placeholder>
                <w15:color w:val="000000"/>
                <w:text/>
              </w:sdtPr>
              <w:sdtEndPr/>
              <w:sdtContent>
                <w:r w:rsidRPr="00F36F4B">
                  <w:rPr>
                    <w:color w:val="AEAAAA" w:themeColor="background2" w:themeShade="BF"/>
                  </w:rPr>
                  <w:t>(für Texteingabe bitte anklicken)</w:t>
                </w:r>
              </w:sdtContent>
            </w:sdt>
          </w:p>
        </w:tc>
      </w:tr>
      <w:tr w:rsidR="00DE1DB3" w:rsidRPr="00F36F4B" w14:paraId="6B540850" w14:textId="77777777" w:rsidTr="00496792">
        <w:tc>
          <w:tcPr>
            <w:tcW w:w="9639" w:type="dxa"/>
          </w:tcPr>
          <w:p w14:paraId="44E10A25" w14:textId="7A679DCA" w:rsidR="00DE1DB3" w:rsidRPr="00F36F4B" w:rsidRDefault="007843BC" w:rsidP="007843BC">
            <w:pPr>
              <w:pStyle w:val="TableTextLeft"/>
              <w:spacing w:before="60" w:after="120"/>
              <w:jc w:val="both"/>
            </w:pPr>
            <w:r w:rsidRPr="00F36F4B">
              <w:t>Geben Sie bitte eine Zusammenfassung des Inhalts der Anforderungen, mit denen in Ihrem Land die Bestimmun</w:t>
            </w:r>
            <w:r w:rsidRPr="00F36F4B">
              <w:softHyphen/>
              <w:t xml:space="preserve">gen von </w:t>
            </w:r>
            <w:r w:rsidRPr="00F36F4B">
              <w:rPr>
                <w:rStyle w:val="Timesitalic"/>
                <w:rFonts w:ascii="Noto Sans" w:hAnsi="Noto Sans" w:cs="Noto Sans"/>
              </w:rPr>
              <w:t xml:space="preserve">Absatz 10 </w:t>
            </w:r>
            <w:r w:rsidRPr="00F36F4B">
              <w:rPr>
                <w:rStyle w:val="Timesitalic"/>
                <w:rFonts w:ascii="Noto Sans" w:hAnsi="Noto Sans" w:cs="Noto Sans"/>
                <w:i w:val="0"/>
                <w:iCs w:val="0"/>
              </w:rPr>
              <w:t>der</w:t>
            </w:r>
            <w:r w:rsidRPr="00F36F4B">
              <w:rPr>
                <w:rStyle w:val="Timesitalic"/>
                <w:rFonts w:ascii="Noto Sans" w:hAnsi="Noto Sans" w:cs="Noto Sans"/>
              </w:rPr>
              <w:t xml:space="preserve"> Norm A3.1 </w:t>
            </w:r>
            <w:r w:rsidRPr="00F36F4B">
              <w:t>hinsichtlich der Messen umgesetzt werden.</w:t>
            </w:r>
          </w:p>
          <w:p w14:paraId="5BABDD42" w14:textId="77777777" w:rsidR="00DE1DB3" w:rsidRPr="00F36F4B" w:rsidRDefault="00DE1DB3" w:rsidP="00496792">
            <w:pPr>
              <w:pStyle w:val="BoxBody"/>
            </w:pPr>
            <w:r w:rsidRPr="00F36F4B">
              <w:t>Bitte führen Sie die anwendbaren innerstaatlichen Bestimmungen auf und geben Sie nach Möglichkeit den jewei</w:t>
            </w:r>
            <w:r w:rsidRPr="00F36F4B">
              <w:softHyphen/>
              <w:t>ligen Wortlaut wieder.</w:t>
            </w:r>
          </w:p>
        </w:tc>
      </w:tr>
      <w:tr w:rsidR="00DE1DB3" w:rsidRPr="00F36F4B" w14:paraId="6C4579EF" w14:textId="77777777" w:rsidTr="00496792">
        <w:tc>
          <w:tcPr>
            <w:tcW w:w="9639" w:type="dxa"/>
          </w:tcPr>
          <w:p w14:paraId="11CFCF04" w14:textId="77777777" w:rsidR="00DE1DB3" w:rsidRPr="00F36F4B" w:rsidRDefault="00DE1DB3" w:rsidP="00496792">
            <w:pPr>
              <w:pStyle w:val="BoxBody"/>
              <w:rPr>
                <w:lang w:val="en-GB"/>
              </w:rPr>
            </w:pPr>
            <w:r w:rsidRPr="00F36F4B">
              <w:t xml:space="preserve">Erstbericht: </w:t>
            </w:r>
            <w:sdt>
              <w:sdtPr>
                <w:rPr>
                  <w:color w:val="AEAAAA" w:themeColor="background2" w:themeShade="BF"/>
                </w:rPr>
                <w:id w:val="1802421980"/>
                <w:placeholder>
                  <w:docPart w:val="CD521D7038B544F9B97C70507B0A79BC"/>
                </w:placeholder>
                <w15:color w:val="000000"/>
                <w:text/>
              </w:sdtPr>
              <w:sdtEndPr/>
              <w:sdtContent>
                <w:r w:rsidRPr="00F36F4B">
                  <w:rPr>
                    <w:color w:val="AEAAAA" w:themeColor="background2" w:themeShade="BF"/>
                  </w:rPr>
                  <w:t>(für Texteingabe bitte anklicken)</w:t>
                </w:r>
              </w:sdtContent>
            </w:sdt>
          </w:p>
        </w:tc>
      </w:tr>
      <w:tr w:rsidR="00DE1DB3" w:rsidRPr="00F36F4B" w14:paraId="4A699DA3" w14:textId="77777777" w:rsidTr="00496792">
        <w:tc>
          <w:tcPr>
            <w:tcW w:w="9639" w:type="dxa"/>
            <w:shd w:val="clear" w:color="auto" w:fill="F0D2E0"/>
          </w:tcPr>
          <w:p w14:paraId="4063A97B" w14:textId="77777777" w:rsidR="00DE1DB3" w:rsidRPr="00F36F4B" w:rsidRDefault="00DE1DB3" w:rsidP="00496792">
            <w:pPr>
              <w:pStyle w:val="BoxBody"/>
              <w:rPr>
                <w:lang w:val="en-GB"/>
              </w:rPr>
            </w:pPr>
            <w:r w:rsidRPr="00F36F4B">
              <w:t xml:space="preserve">Zweiter Bericht: </w:t>
            </w:r>
            <w:sdt>
              <w:sdtPr>
                <w:rPr>
                  <w:color w:val="AEAAAA" w:themeColor="background2" w:themeShade="BF"/>
                </w:rPr>
                <w:id w:val="1014808995"/>
                <w:placeholder>
                  <w:docPart w:val="4822BAC1F3E04662B51E770322C4B573"/>
                </w:placeholder>
                <w15:color w:val="000000"/>
                <w:text/>
              </w:sdtPr>
              <w:sdtEndPr/>
              <w:sdtContent>
                <w:r w:rsidRPr="00F36F4B">
                  <w:rPr>
                    <w:color w:val="AEAAAA" w:themeColor="background2" w:themeShade="BF"/>
                  </w:rPr>
                  <w:t>(für Texteingabe bitte anklicken)</w:t>
                </w:r>
              </w:sdtContent>
            </w:sdt>
          </w:p>
        </w:tc>
      </w:tr>
      <w:tr w:rsidR="00DE1DB3" w:rsidRPr="00F36F4B" w14:paraId="0A940845" w14:textId="77777777" w:rsidTr="00496792">
        <w:tc>
          <w:tcPr>
            <w:tcW w:w="9639" w:type="dxa"/>
            <w:shd w:val="clear" w:color="auto" w:fill="FFF5C8"/>
          </w:tcPr>
          <w:p w14:paraId="50D15AC5" w14:textId="77777777" w:rsidR="00DE1DB3" w:rsidRPr="00F36F4B" w:rsidRDefault="00DE1DB3" w:rsidP="00496792">
            <w:pPr>
              <w:pStyle w:val="BoxBody"/>
            </w:pPr>
            <w:r w:rsidRPr="00F36F4B">
              <w:t xml:space="preserve">Dritter Bericht: </w:t>
            </w:r>
            <w:sdt>
              <w:sdtPr>
                <w:rPr>
                  <w:color w:val="AEAAAA" w:themeColor="background2" w:themeShade="BF"/>
                </w:rPr>
                <w:id w:val="-236328228"/>
                <w:placeholder>
                  <w:docPart w:val="E476F13BA5D1455C809CB46A75B2E236"/>
                </w:placeholder>
                <w15:color w:val="000000"/>
                <w:text/>
              </w:sdtPr>
              <w:sdtEndPr/>
              <w:sdtContent>
                <w:r w:rsidRPr="00F36F4B">
                  <w:rPr>
                    <w:color w:val="AEAAAA" w:themeColor="background2" w:themeShade="BF"/>
                  </w:rPr>
                  <w:t>(für Texteingabe bitte anklicken)</w:t>
                </w:r>
              </w:sdtContent>
            </w:sdt>
          </w:p>
        </w:tc>
      </w:tr>
      <w:tr w:rsidR="00DE1DB3" w:rsidRPr="00F36F4B" w14:paraId="6BF988DE" w14:textId="77777777" w:rsidTr="00496792">
        <w:tc>
          <w:tcPr>
            <w:tcW w:w="9639" w:type="dxa"/>
            <w:shd w:val="clear" w:color="auto" w:fill="D2FBFB"/>
          </w:tcPr>
          <w:p w14:paraId="6C0DE43A" w14:textId="77777777" w:rsidR="00DE1DB3" w:rsidRPr="00F36F4B" w:rsidRDefault="00DE1DB3" w:rsidP="00496792">
            <w:pPr>
              <w:pStyle w:val="BoxBody"/>
            </w:pPr>
            <w:r w:rsidRPr="00F36F4B">
              <w:t xml:space="preserve">Vierter Bericht: </w:t>
            </w:r>
            <w:sdt>
              <w:sdtPr>
                <w:rPr>
                  <w:color w:val="AEAAAA" w:themeColor="background2" w:themeShade="BF"/>
                </w:rPr>
                <w:id w:val="1925219238"/>
                <w:placeholder>
                  <w:docPart w:val="FBA963747D0947309B47A3870B818302"/>
                </w:placeholder>
                <w15:color w:val="000000"/>
                <w:text/>
              </w:sdtPr>
              <w:sdtEndPr/>
              <w:sdtContent>
                <w:r w:rsidRPr="00F36F4B">
                  <w:rPr>
                    <w:color w:val="AEAAAA" w:themeColor="background2" w:themeShade="BF"/>
                  </w:rPr>
                  <w:t>(für Texteingabe bitte anklicken)</w:t>
                </w:r>
              </w:sdtContent>
            </w:sdt>
          </w:p>
        </w:tc>
      </w:tr>
      <w:tr w:rsidR="00DE1DB3" w:rsidRPr="00F36F4B" w14:paraId="372462A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F0499F8" w14:textId="3A172580" w:rsidR="00DE1DB3" w:rsidRPr="00F36F4B" w:rsidRDefault="00EA0A1A" w:rsidP="00EA0A1A">
            <w:pPr>
              <w:pStyle w:val="TableTextLeft"/>
              <w:spacing w:before="60" w:after="120"/>
              <w:jc w:val="both"/>
            </w:pPr>
            <w:r w:rsidRPr="00F36F4B">
              <w:t>Geben Sie bitte eine Zusammenfassung des Inhalts der Anforderungen, mit denen in Ihrem Land die Bestimmun</w:t>
            </w:r>
            <w:r w:rsidRPr="00F36F4B">
              <w:softHyphen/>
              <w:t xml:space="preserve">gen der </w:t>
            </w:r>
            <w:r w:rsidRPr="00F36F4B">
              <w:rPr>
                <w:rStyle w:val="Timesitalic"/>
                <w:rFonts w:ascii="Noto Sans" w:hAnsi="Noto Sans" w:cs="Noto Sans"/>
              </w:rPr>
              <w:t xml:space="preserve">Absätze 11 </w:t>
            </w:r>
            <w:r w:rsidRPr="00F36F4B">
              <w:t>und</w:t>
            </w:r>
            <w:r w:rsidRPr="00F36F4B">
              <w:rPr>
                <w:rStyle w:val="Timesitalic"/>
                <w:rFonts w:ascii="Noto Sans" w:hAnsi="Noto Sans" w:cs="Noto Sans"/>
              </w:rPr>
              <w:t xml:space="preserve"> 13 </w:t>
            </w:r>
            <w:r w:rsidRPr="00F36F4B">
              <w:rPr>
                <w:rStyle w:val="Timesitalic"/>
                <w:rFonts w:ascii="Noto Sans" w:hAnsi="Noto Sans" w:cs="Noto Sans"/>
                <w:i w:val="0"/>
                <w:iCs w:val="0"/>
              </w:rPr>
              <w:t>der</w:t>
            </w:r>
            <w:r w:rsidRPr="00F36F4B">
              <w:rPr>
                <w:rStyle w:val="Timesitalic"/>
                <w:rFonts w:ascii="Noto Sans" w:hAnsi="Noto Sans" w:cs="Noto Sans"/>
              </w:rPr>
              <w:t xml:space="preserve"> Norm A3.1 </w:t>
            </w:r>
            <w:r w:rsidRPr="00F36F4B">
              <w:t>hinsichtlich der Sanitäreinrichtungen und der Einrichtungen zur Wäsche</w:t>
            </w:r>
            <w:r w:rsidRPr="00F36F4B">
              <w:softHyphen/>
              <w:t>pflege umgesetzt werden.</w:t>
            </w:r>
          </w:p>
          <w:p w14:paraId="0F75D977" w14:textId="77777777" w:rsidR="00DE1DB3" w:rsidRPr="00F36F4B" w:rsidRDefault="00DE1DB3" w:rsidP="009C4C40">
            <w:pPr>
              <w:pStyle w:val="TableTextLeft"/>
              <w:spacing w:before="60" w:after="60"/>
              <w:jc w:val="both"/>
            </w:pPr>
            <w:r w:rsidRPr="00F36F4B">
              <w:t>Bitte führen Sie die anwendbaren innerstaatlichen Bestimmungen auf und geben Sie nach Möglichkeit den jewei</w:t>
            </w:r>
            <w:r w:rsidRPr="00F36F4B">
              <w:softHyphen/>
              <w:t>ligen Wortlaut wieder.</w:t>
            </w:r>
          </w:p>
        </w:tc>
      </w:tr>
      <w:tr w:rsidR="00DE1DB3" w:rsidRPr="00F36F4B" w14:paraId="5BC30DC5"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9E971E5" w14:textId="77777777" w:rsidR="00DE1DB3" w:rsidRPr="00F36F4B" w:rsidRDefault="00DE1DB3" w:rsidP="00496792">
            <w:pPr>
              <w:pStyle w:val="BoxBody"/>
            </w:pPr>
            <w:r w:rsidRPr="00F36F4B">
              <w:t xml:space="preserve">Erstbericht: </w:t>
            </w:r>
            <w:sdt>
              <w:sdtPr>
                <w:rPr>
                  <w:color w:val="AEAAAA" w:themeColor="background2" w:themeShade="BF"/>
                </w:rPr>
                <w:id w:val="-463113187"/>
                <w:placeholder>
                  <w:docPart w:val="8D313EDC01FC4320AD396540BCDA6A66"/>
                </w:placeholder>
                <w15:color w:val="000000"/>
                <w:text/>
              </w:sdtPr>
              <w:sdtEndPr/>
              <w:sdtContent>
                <w:r w:rsidRPr="00F36F4B">
                  <w:rPr>
                    <w:color w:val="AEAAAA" w:themeColor="background2" w:themeShade="BF"/>
                  </w:rPr>
                  <w:t>(für Texteingabe bitte anklicken)</w:t>
                </w:r>
              </w:sdtContent>
            </w:sdt>
          </w:p>
        </w:tc>
      </w:tr>
      <w:tr w:rsidR="00DE1DB3" w:rsidRPr="00F36F4B" w14:paraId="055028D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4F42584" w14:textId="77777777" w:rsidR="00DE1DB3" w:rsidRPr="00F36F4B" w:rsidRDefault="00DE1DB3" w:rsidP="00496792">
            <w:pPr>
              <w:pStyle w:val="BoxBody"/>
            </w:pPr>
            <w:r w:rsidRPr="00F36F4B">
              <w:t xml:space="preserve">Zweiter Bericht: </w:t>
            </w:r>
            <w:sdt>
              <w:sdtPr>
                <w:rPr>
                  <w:color w:val="AEAAAA" w:themeColor="background2" w:themeShade="BF"/>
                </w:rPr>
                <w:id w:val="-377097959"/>
                <w:placeholder>
                  <w:docPart w:val="A2271CCBA07D4FB080CFE576F4B0AB2C"/>
                </w:placeholder>
                <w15:color w:val="000000"/>
                <w:text/>
              </w:sdtPr>
              <w:sdtEndPr/>
              <w:sdtContent>
                <w:r w:rsidRPr="00F36F4B">
                  <w:rPr>
                    <w:color w:val="AEAAAA" w:themeColor="background2" w:themeShade="BF"/>
                  </w:rPr>
                  <w:t>(für Texteingabe bitte anklicken)</w:t>
                </w:r>
              </w:sdtContent>
            </w:sdt>
          </w:p>
        </w:tc>
      </w:tr>
      <w:tr w:rsidR="00DE1DB3" w:rsidRPr="00F36F4B" w14:paraId="40E5C91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F3AE165" w14:textId="77777777" w:rsidR="00DE1DB3" w:rsidRPr="00F36F4B" w:rsidRDefault="00DE1DB3" w:rsidP="00496792">
            <w:pPr>
              <w:pStyle w:val="BoxBody"/>
            </w:pPr>
            <w:r w:rsidRPr="00F36F4B">
              <w:t xml:space="preserve">Dritter Bericht: </w:t>
            </w:r>
            <w:sdt>
              <w:sdtPr>
                <w:rPr>
                  <w:color w:val="AEAAAA" w:themeColor="background2" w:themeShade="BF"/>
                </w:rPr>
                <w:id w:val="-1012833748"/>
                <w:placeholder>
                  <w:docPart w:val="82051B04DA98409B88533C01BCFF928E"/>
                </w:placeholder>
                <w15:color w:val="000000"/>
                <w:text/>
              </w:sdtPr>
              <w:sdtEndPr/>
              <w:sdtContent>
                <w:r w:rsidRPr="00F36F4B">
                  <w:rPr>
                    <w:color w:val="AEAAAA" w:themeColor="background2" w:themeShade="BF"/>
                  </w:rPr>
                  <w:t>(für Texteingabe bitte anklicken)</w:t>
                </w:r>
              </w:sdtContent>
            </w:sdt>
          </w:p>
        </w:tc>
      </w:tr>
      <w:tr w:rsidR="00DE1DB3" w:rsidRPr="00F36F4B" w14:paraId="11DD89C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A614D41" w14:textId="77777777" w:rsidR="00DE1DB3" w:rsidRPr="00F36F4B" w:rsidRDefault="00DE1DB3" w:rsidP="00496792">
            <w:pPr>
              <w:pStyle w:val="BoxBody"/>
            </w:pPr>
            <w:r w:rsidRPr="00F36F4B">
              <w:lastRenderedPageBreak/>
              <w:t xml:space="preserve">Vierter Bericht: </w:t>
            </w:r>
            <w:sdt>
              <w:sdtPr>
                <w:rPr>
                  <w:color w:val="AEAAAA" w:themeColor="background2" w:themeShade="BF"/>
                </w:rPr>
                <w:id w:val="2090646741"/>
                <w:placeholder>
                  <w:docPart w:val="59B7269A272F44B69F11BE675CF3CFC6"/>
                </w:placeholder>
                <w15:color w:val="000000"/>
                <w:text/>
              </w:sdtPr>
              <w:sdtEndPr/>
              <w:sdtContent>
                <w:r w:rsidRPr="00F36F4B">
                  <w:rPr>
                    <w:color w:val="AEAAAA" w:themeColor="background2" w:themeShade="BF"/>
                  </w:rPr>
                  <w:t>(für Texteingabe bitte anklicken)</w:t>
                </w:r>
              </w:sdtContent>
            </w:sdt>
          </w:p>
        </w:tc>
      </w:tr>
      <w:tr w:rsidR="00DE1DB3" w:rsidRPr="00F36F4B" w14:paraId="226FCBD2"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AFBAF52" w14:textId="745B4339" w:rsidR="00DE1DB3" w:rsidRPr="00F36F4B" w:rsidRDefault="00EA0A1A" w:rsidP="00EA0A1A">
            <w:pPr>
              <w:pStyle w:val="TableTextLeft"/>
              <w:spacing w:before="60" w:after="120"/>
              <w:jc w:val="both"/>
            </w:pPr>
            <w:r w:rsidRPr="00F36F4B">
              <w:t>Geben Sie bitte eine Zusammenfassung des Inhalts der Anforderungen, mit denen in Ihrem Land die Bestimmun</w:t>
            </w:r>
            <w:r w:rsidRPr="00F36F4B">
              <w:softHyphen/>
              <w:t xml:space="preserve">gen von </w:t>
            </w:r>
            <w:r w:rsidRPr="00F36F4B">
              <w:rPr>
                <w:rStyle w:val="Timesitalic"/>
                <w:rFonts w:ascii="Noto Sans" w:hAnsi="Noto Sans" w:cs="Noto Sans"/>
              </w:rPr>
              <w:t xml:space="preserve">Absatz 12 </w:t>
            </w:r>
            <w:r w:rsidRPr="00F36F4B">
              <w:rPr>
                <w:rStyle w:val="Timesitalic"/>
                <w:rFonts w:ascii="Noto Sans" w:hAnsi="Noto Sans" w:cs="Noto Sans"/>
                <w:i w:val="0"/>
                <w:iCs w:val="0"/>
              </w:rPr>
              <w:t>der</w:t>
            </w:r>
            <w:r w:rsidRPr="00F36F4B">
              <w:rPr>
                <w:rStyle w:val="Timesitalic"/>
                <w:rFonts w:ascii="Noto Sans" w:hAnsi="Noto Sans" w:cs="Noto Sans"/>
              </w:rPr>
              <w:t xml:space="preserve"> Norm A3.1 </w:t>
            </w:r>
            <w:r w:rsidRPr="00F36F4B">
              <w:t>hinsichtlich der Krankenräume umgesetzt werden</w:t>
            </w:r>
            <w:r w:rsidRPr="00F36F4B">
              <w:rPr>
                <w:rStyle w:val="Timesitalic"/>
                <w:rFonts w:ascii="Noto Sans" w:hAnsi="Noto Sans" w:cs="Noto Sans"/>
              </w:rPr>
              <w:t>.</w:t>
            </w:r>
          </w:p>
          <w:p w14:paraId="2481CBAF" w14:textId="27B23AB4" w:rsidR="00DE1DB3" w:rsidRPr="00F36F4B" w:rsidRDefault="00EA0A1A" w:rsidP="00EA0A1A">
            <w:pPr>
              <w:pStyle w:val="TableTextLeft"/>
              <w:spacing w:after="60"/>
              <w:jc w:val="both"/>
            </w:pPr>
            <w:r w:rsidRPr="00F36F4B">
              <w:t>Bitte führen Sie die anwendbaren innerstaatlichen Bestimmungen auf und geben Sie nach Möglichkeit den jeweiligen Wortlaut wieder.</w:t>
            </w:r>
          </w:p>
        </w:tc>
      </w:tr>
      <w:tr w:rsidR="00DE1DB3" w:rsidRPr="00F36F4B" w14:paraId="14DA9DB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5EB0990" w14:textId="77777777" w:rsidR="00DE1DB3" w:rsidRPr="00F36F4B" w:rsidRDefault="00DE1DB3" w:rsidP="00496792">
            <w:pPr>
              <w:pStyle w:val="BoxBody"/>
            </w:pPr>
            <w:r w:rsidRPr="00F36F4B">
              <w:t xml:space="preserve">Erstbericht: </w:t>
            </w:r>
            <w:sdt>
              <w:sdtPr>
                <w:rPr>
                  <w:color w:val="AEAAAA" w:themeColor="background2" w:themeShade="BF"/>
                </w:rPr>
                <w:id w:val="-1863588745"/>
                <w:placeholder>
                  <w:docPart w:val="46BD139AAFF047C2AC7ACA9934331FD1"/>
                </w:placeholder>
                <w15:color w:val="000000"/>
                <w:text/>
              </w:sdtPr>
              <w:sdtEndPr/>
              <w:sdtContent>
                <w:r w:rsidRPr="00F36F4B">
                  <w:rPr>
                    <w:color w:val="AEAAAA" w:themeColor="background2" w:themeShade="BF"/>
                  </w:rPr>
                  <w:t>(für Texteingabe bitte anklicken)</w:t>
                </w:r>
              </w:sdtContent>
            </w:sdt>
          </w:p>
        </w:tc>
      </w:tr>
      <w:tr w:rsidR="00DE1DB3" w:rsidRPr="00F36F4B" w14:paraId="663DB4C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1E195D4" w14:textId="77777777" w:rsidR="00DE1DB3" w:rsidRPr="00F36F4B" w:rsidRDefault="00DE1DB3" w:rsidP="00496792">
            <w:pPr>
              <w:pStyle w:val="BoxBody"/>
            </w:pPr>
            <w:r w:rsidRPr="00F36F4B">
              <w:t xml:space="preserve">Zweiter Bericht: </w:t>
            </w:r>
            <w:sdt>
              <w:sdtPr>
                <w:rPr>
                  <w:color w:val="AEAAAA" w:themeColor="background2" w:themeShade="BF"/>
                </w:rPr>
                <w:id w:val="90286196"/>
                <w:placeholder>
                  <w:docPart w:val="EF018E572C94451BA8BD76DBF1EC3A5B"/>
                </w:placeholder>
                <w15:color w:val="000000"/>
                <w:text/>
              </w:sdtPr>
              <w:sdtEndPr/>
              <w:sdtContent>
                <w:r w:rsidRPr="00F36F4B">
                  <w:rPr>
                    <w:color w:val="AEAAAA" w:themeColor="background2" w:themeShade="BF"/>
                  </w:rPr>
                  <w:t>(für Texteingabe bitte anklicken)</w:t>
                </w:r>
              </w:sdtContent>
            </w:sdt>
          </w:p>
        </w:tc>
      </w:tr>
      <w:tr w:rsidR="00DE1DB3" w:rsidRPr="00F36F4B" w14:paraId="5DA4A70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84C995E" w14:textId="77777777" w:rsidR="00DE1DB3" w:rsidRPr="00F36F4B" w:rsidRDefault="00DE1DB3" w:rsidP="00496792">
            <w:pPr>
              <w:pStyle w:val="BoxBody"/>
            </w:pPr>
            <w:r w:rsidRPr="00F36F4B">
              <w:t xml:space="preserve">Dritter Bericht: </w:t>
            </w:r>
            <w:sdt>
              <w:sdtPr>
                <w:rPr>
                  <w:color w:val="AEAAAA" w:themeColor="background2" w:themeShade="BF"/>
                </w:rPr>
                <w:id w:val="-835909776"/>
                <w:placeholder>
                  <w:docPart w:val="D9F8113A69F143F7B7C3EB2B8F87C7C8"/>
                </w:placeholder>
                <w15:color w:val="000000"/>
                <w:text/>
              </w:sdtPr>
              <w:sdtEndPr/>
              <w:sdtContent>
                <w:r w:rsidRPr="00F36F4B">
                  <w:rPr>
                    <w:color w:val="AEAAAA" w:themeColor="background2" w:themeShade="BF"/>
                  </w:rPr>
                  <w:t>(für Texteingabe bitte anklicken)</w:t>
                </w:r>
              </w:sdtContent>
            </w:sdt>
          </w:p>
        </w:tc>
      </w:tr>
      <w:tr w:rsidR="00DE1DB3" w:rsidRPr="00F36F4B" w14:paraId="0CD28AE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10A7B4DF" w14:textId="77777777" w:rsidR="00DE1DB3" w:rsidRPr="00F36F4B" w:rsidRDefault="00DE1DB3" w:rsidP="00496792">
            <w:pPr>
              <w:pStyle w:val="BoxBody"/>
            </w:pPr>
            <w:r w:rsidRPr="00F36F4B">
              <w:t xml:space="preserve">Vierter Bericht: </w:t>
            </w:r>
            <w:sdt>
              <w:sdtPr>
                <w:rPr>
                  <w:color w:val="AEAAAA" w:themeColor="background2" w:themeShade="BF"/>
                </w:rPr>
                <w:id w:val="-1383091505"/>
                <w:placeholder>
                  <w:docPart w:val="027C1BDA726540CD86D9C8EEC6F8870C"/>
                </w:placeholder>
                <w15:color w:val="000000"/>
                <w:text/>
              </w:sdtPr>
              <w:sdtEndPr/>
              <w:sdtContent>
                <w:r w:rsidRPr="00F36F4B">
                  <w:rPr>
                    <w:color w:val="AEAAAA" w:themeColor="background2" w:themeShade="BF"/>
                  </w:rPr>
                  <w:t>(für Texteingabe bitte anklicken)</w:t>
                </w:r>
              </w:sdtContent>
            </w:sdt>
          </w:p>
        </w:tc>
      </w:tr>
      <w:tr w:rsidR="00EA0A1A" w:rsidRPr="00F36F4B" w14:paraId="5C849DC5"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200F2EB" w14:textId="514BDA20" w:rsidR="00EA0A1A" w:rsidRPr="00F36F4B" w:rsidRDefault="00EA0A1A" w:rsidP="00EA0A1A">
            <w:pPr>
              <w:pStyle w:val="TableTextLeft"/>
              <w:spacing w:before="60" w:after="120"/>
              <w:jc w:val="both"/>
            </w:pPr>
            <w:r w:rsidRPr="00F36F4B">
              <w:t>Geben Sie bitte eine Zusammenfassung des Inhalts der Anforderungen, mit denen in Ihrem Land die Bestimmun</w:t>
            </w:r>
            <w:r w:rsidRPr="00F36F4B">
              <w:softHyphen/>
              <w:t xml:space="preserve">gen der </w:t>
            </w:r>
            <w:r w:rsidRPr="00F36F4B">
              <w:rPr>
                <w:rStyle w:val="Timesitalic"/>
                <w:rFonts w:ascii="Noto Sans" w:hAnsi="Noto Sans" w:cs="Noto Sans"/>
              </w:rPr>
              <w:t>Absätze</w:t>
            </w:r>
            <w:r w:rsidRPr="00F36F4B">
              <w:rPr>
                <w:rStyle w:val="Timesitalic"/>
                <w:rFonts w:ascii="Noto Sans" w:hAnsi="Noto Sans" w:cs="Noto Sans"/>
                <w:spacing w:val="5"/>
              </w:rPr>
              <w:t> </w:t>
            </w:r>
            <w:r w:rsidRPr="00F36F4B">
              <w:rPr>
                <w:rStyle w:val="Timesitalic"/>
                <w:rFonts w:ascii="Noto Sans" w:hAnsi="Noto Sans" w:cs="Noto Sans"/>
              </w:rPr>
              <w:t xml:space="preserve">14, 15 </w:t>
            </w:r>
            <w:r w:rsidRPr="00F36F4B">
              <w:t>und</w:t>
            </w:r>
            <w:r w:rsidRPr="00F36F4B">
              <w:rPr>
                <w:rStyle w:val="Timesitalic"/>
                <w:rFonts w:ascii="Noto Sans" w:hAnsi="Noto Sans" w:cs="Noto Sans"/>
              </w:rPr>
              <w:t xml:space="preserve"> 17 </w:t>
            </w:r>
            <w:r w:rsidRPr="00F36F4B">
              <w:rPr>
                <w:rStyle w:val="Timesitalic"/>
                <w:rFonts w:ascii="Noto Sans" w:hAnsi="Noto Sans" w:cs="Noto Sans"/>
                <w:spacing w:val="5"/>
              </w:rPr>
              <w:t>der Norm</w:t>
            </w:r>
            <w:r w:rsidRPr="00F36F4B">
              <w:rPr>
                <w:rStyle w:val="Timesitalic"/>
                <w:rFonts w:ascii="Noto Sans" w:hAnsi="Noto Sans" w:cs="Noto Sans"/>
              </w:rPr>
              <w:t xml:space="preserve"> A3.1 </w:t>
            </w:r>
            <w:r w:rsidRPr="00F36F4B">
              <w:t>hinsichtlich der Einrichtungen, Angebote und Dienste zur Erholung und Freizeitgestaltung</w:t>
            </w:r>
            <w:r w:rsidR="00373990" w:rsidRPr="00373990">
              <w:t xml:space="preserve">, einschließlich sozialer Konnektivität, </w:t>
            </w:r>
            <w:r w:rsidRPr="00373990">
              <w:t xml:space="preserve">umgesetzt </w:t>
            </w:r>
            <w:r w:rsidRPr="00F36F4B">
              <w:t>werden.</w:t>
            </w:r>
          </w:p>
          <w:p w14:paraId="0426B89A" w14:textId="4973E495" w:rsidR="00EA0A1A" w:rsidRPr="00F36F4B" w:rsidRDefault="00EA0A1A" w:rsidP="00EA0A1A">
            <w:pPr>
              <w:pStyle w:val="BoxBody"/>
            </w:pPr>
            <w:r w:rsidRPr="00F36F4B">
              <w:t>Bitte führen Sie die anwendbaren innerstaatlichen Bestimmungen auf und geben Sie nach Möglichkeit den jewei</w:t>
            </w:r>
            <w:r w:rsidRPr="00F36F4B">
              <w:softHyphen/>
              <w:t>ligen Wortlaut wieder.</w:t>
            </w:r>
          </w:p>
        </w:tc>
      </w:tr>
      <w:tr w:rsidR="00EA0A1A" w:rsidRPr="00F36F4B" w14:paraId="772F5B1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6A586C0" w14:textId="0694BD4C" w:rsidR="00EA0A1A" w:rsidRPr="00F36F4B" w:rsidRDefault="00EA0A1A" w:rsidP="00EA0A1A">
            <w:pPr>
              <w:pStyle w:val="BoxBody"/>
            </w:pPr>
            <w:r w:rsidRPr="00F36F4B">
              <w:t xml:space="preserve">Erstbericht: </w:t>
            </w:r>
            <w:sdt>
              <w:sdtPr>
                <w:rPr>
                  <w:color w:val="AEAAAA" w:themeColor="background2" w:themeShade="BF"/>
                </w:rPr>
                <w:id w:val="1641617051"/>
                <w:placeholder>
                  <w:docPart w:val="5D720D50D58D4A6E9882F11EF6FD8C0F"/>
                </w:placeholder>
                <w15:color w:val="000000"/>
                <w:text/>
              </w:sdtPr>
              <w:sdtEndPr/>
              <w:sdtContent>
                <w:r w:rsidRPr="00F36F4B">
                  <w:rPr>
                    <w:color w:val="AEAAAA" w:themeColor="background2" w:themeShade="BF"/>
                  </w:rPr>
                  <w:t>(für Texteingabe bitte anklicken)</w:t>
                </w:r>
              </w:sdtContent>
            </w:sdt>
          </w:p>
        </w:tc>
      </w:tr>
      <w:tr w:rsidR="00EA0A1A" w:rsidRPr="00F36F4B" w14:paraId="366C67E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EC5D43F" w14:textId="2A664569" w:rsidR="00EA0A1A" w:rsidRPr="00F36F4B" w:rsidRDefault="00EA0A1A" w:rsidP="00EA0A1A">
            <w:pPr>
              <w:pStyle w:val="BoxBody"/>
            </w:pPr>
            <w:r w:rsidRPr="00F36F4B">
              <w:t xml:space="preserve">Zweiter Bericht: </w:t>
            </w:r>
            <w:sdt>
              <w:sdtPr>
                <w:rPr>
                  <w:color w:val="AEAAAA" w:themeColor="background2" w:themeShade="BF"/>
                </w:rPr>
                <w:id w:val="1919757590"/>
                <w:placeholder>
                  <w:docPart w:val="C9CB892E7CBC4BDB9EC669C559DB73A4"/>
                </w:placeholder>
                <w15:color w:val="000000"/>
                <w:text/>
              </w:sdtPr>
              <w:sdtEndPr/>
              <w:sdtContent>
                <w:r w:rsidRPr="00F36F4B">
                  <w:rPr>
                    <w:color w:val="AEAAAA" w:themeColor="background2" w:themeShade="BF"/>
                  </w:rPr>
                  <w:t>(für Texteingabe bitte anklicken)</w:t>
                </w:r>
              </w:sdtContent>
            </w:sdt>
          </w:p>
        </w:tc>
      </w:tr>
      <w:tr w:rsidR="00EA0A1A" w:rsidRPr="00F36F4B" w14:paraId="22318A0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7DADBDC" w14:textId="2340EC1F" w:rsidR="00EA0A1A" w:rsidRPr="00F36F4B" w:rsidRDefault="00EA0A1A" w:rsidP="00EA0A1A">
            <w:pPr>
              <w:pStyle w:val="BoxBody"/>
            </w:pPr>
            <w:r w:rsidRPr="00F36F4B">
              <w:t xml:space="preserve">Dritter Bericht: </w:t>
            </w:r>
            <w:sdt>
              <w:sdtPr>
                <w:rPr>
                  <w:color w:val="AEAAAA" w:themeColor="background2" w:themeShade="BF"/>
                </w:rPr>
                <w:id w:val="100233429"/>
                <w:placeholder>
                  <w:docPart w:val="D8E988646C3B43D5BB33FE1381486363"/>
                </w:placeholder>
                <w15:color w:val="000000"/>
                <w:text/>
              </w:sdtPr>
              <w:sdtEndPr/>
              <w:sdtContent>
                <w:r w:rsidRPr="00F36F4B">
                  <w:rPr>
                    <w:color w:val="AEAAAA" w:themeColor="background2" w:themeShade="BF"/>
                  </w:rPr>
                  <w:t>(für Texteingabe bitte anklicken)</w:t>
                </w:r>
              </w:sdtContent>
            </w:sdt>
          </w:p>
        </w:tc>
      </w:tr>
      <w:tr w:rsidR="00EA0A1A" w:rsidRPr="00F36F4B" w14:paraId="7D1A267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189C367" w14:textId="1C868133" w:rsidR="00EA0A1A" w:rsidRPr="00F36F4B" w:rsidRDefault="00EA0A1A" w:rsidP="00EA0A1A">
            <w:pPr>
              <w:pStyle w:val="BoxBody"/>
            </w:pPr>
            <w:r w:rsidRPr="00F36F4B">
              <w:t xml:space="preserve">Vierter Bericht: </w:t>
            </w:r>
            <w:sdt>
              <w:sdtPr>
                <w:rPr>
                  <w:color w:val="AEAAAA" w:themeColor="background2" w:themeShade="BF"/>
                </w:rPr>
                <w:id w:val="80649019"/>
                <w:placeholder>
                  <w:docPart w:val="2F795B537109483E960B59A60518DBF1"/>
                </w:placeholder>
                <w15:color w:val="000000"/>
                <w:text/>
              </w:sdtPr>
              <w:sdtEndPr/>
              <w:sdtContent>
                <w:r w:rsidRPr="00F36F4B">
                  <w:rPr>
                    <w:color w:val="AEAAAA" w:themeColor="background2" w:themeShade="BF"/>
                  </w:rPr>
                  <w:t>(für Texteingabe bitte anklicken)</w:t>
                </w:r>
              </w:sdtContent>
            </w:sdt>
          </w:p>
        </w:tc>
      </w:tr>
      <w:tr w:rsidR="00373990" w:rsidRPr="00F36F4B" w14:paraId="14D26674" w14:textId="77777777" w:rsidTr="00D763CE">
        <w:tc>
          <w:tcPr>
            <w:tcW w:w="9639" w:type="dxa"/>
            <w:tcBorders>
              <w:top w:val="single" w:sz="4" w:space="0" w:color="1E2DBE"/>
              <w:left w:val="single" w:sz="4" w:space="0" w:color="1E2DBE"/>
              <w:bottom w:val="single" w:sz="4" w:space="0" w:color="1E2DBE"/>
              <w:right w:val="single" w:sz="4" w:space="0" w:color="1E2DBE"/>
            </w:tcBorders>
          </w:tcPr>
          <w:p w14:paraId="70EF9D2D" w14:textId="0F343BD7" w:rsidR="00373990" w:rsidRPr="00373990" w:rsidRDefault="00373990" w:rsidP="00373990">
            <w:pPr>
              <w:pStyle w:val="TableTextLeft"/>
              <w:spacing w:before="60"/>
              <w:jc w:val="both"/>
            </w:pPr>
            <w:r w:rsidRPr="00373990">
              <w:t xml:space="preserve">Geben Sie bitte an, inwieweit die </w:t>
            </w:r>
            <w:r w:rsidRPr="00373990">
              <w:rPr>
                <w:i/>
                <w:iCs/>
              </w:rPr>
              <w:t>Leitlinie B3.1.11 Absatz 8</w:t>
            </w:r>
            <w:r w:rsidRPr="00373990">
              <w:t xml:space="preserve"> in Bezug auf den Zugang, der Seeleuten zu Internet an Bord gewährt werden sollte, unter der Gewährleistung, dass etwaige Gebühren preisgünstig sein sollten, gebüh</w:t>
            </w:r>
            <w:r>
              <w:softHyphen/>
            </w:r>
            <w:r w:rsidRPr="00373990">
              <w:t>rend berücksichtigt wurde.</w:t>
            </w:r>
          </w:p>
          <w:p w14:paraId="336DC2AE" w14:textId="704C27C5" w:rsidR="00373990" w:rsidRPr="00373990" w:rsidRDefault="00373990" w:rsidP="00373990">
            <w:pPr>
              <w:pStyle w:val="BoxBody"/>
              <w:spacing w:before="20"/>
              <w:rPr>
                <w:i/>
              </w:rPr>
            </w:pPr>
            <w:r w:rsidRPr="00373990">
              <w:rPr>
                <w:i/>
              </w:rPr>
              <w:t>(Leitlinie B3.1.11 Absatz 8)</w:t>
            </w:r>
          </w:p>
        </w:tc>
      </w:tr>
      <w:tr w:rsidR="00373990" w:rsidRPr="00F36F4B" w14:paraId="369BBFF5" w14:textId="77777777" w:rsidTr="00D763CE">
        <w:tc>
          <w:tcPr>
            <w:tcW w:w="9639" w:type="dxa"/>
            <w:tcBorders>
              <w:top w:val="single" w:sz="4" w:space="0" w:color="1E2DBE"/>
              <w:left w:val="single" w:sz="4" w:space="0" w:color="1E2DBE"/>
              <w:bottom w:val="single" w:sz="4" w:space="0" w:color="1E2DBE"/>
              <w:right w:val="single" w:sz="4" w:space="0" w:color="1E2DBE"/>
            </w:tcBorders>
          </w:tcPr>
          <w:p w14:paraId="66B1306D" w14:textId="77777777" w:rsidR="00373990" w:rsidRPr="00F36F4B" w:rsidRDefault="00373990" w:rsidP="00D763CE">
            <w:pPr>
              <w:pStyle w:val="BoxBody"/>
            </w:pPr>
            <w:r w:rsidRPr="00F36F4B">
              <w:t xml:space="preserve">Erstbericht: </w:t>
            </w:r>
            <w:sdt>
              <w:sdtPr>
                <w:rPr>
                  <w:color w:val="AEAAAA" w:themeColor="background2" w:themeShade="BF"/>
                </w:rPr>
                <w:id w:val="-908688153"/>
                <w:placeholder>
                  <w:docPart w:val="5C603D730C6848C68BEEF479A520A4B4"/>
                </w:placeholder>
                <w15:color w:val="000000"/>
                <w:text/>
              </w:sdtPr>
              <w:sdtEndPr/>
              <w:sdtContent>
                <w:r w:rsidRPr="00F36F4B">
                  <w:rPr>
                    <w:color w:val="AEAAAA" w:themeColor="background2" w:themeShade="BF"/>
                  </w:rPr>
                  <w:t>(für Texteingabe bitte anklicken)</w:t>
                </w:r>
              </w:sdtContent>
            </w:sdt>
          </w:p>
        </w:tc>
      </w:tr>
      <w:tr w:rsidR="00373990" w:rsidRPr="00F36F4B" w14:paraId="32A9F05C"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01FE53C" w14:textId="77777777" w:rsidR="00373990" w:rsidRPr="00F36F4B" w:rsidRDefault="00373990" w:rsidP="00D763CE">
            <w:pPr>
              <w:pStyle w:val="BoxBody"/>
            </w:pPr>
            <w:r w:rsidRPr="00F36F4B">
              <w:t xml:space="preserve">Zweiter Bericht: </w:t>
            </w:r>
            <w:sdt>
              <w:sdtPr>
                <w:rPr>
                  <w:color w:val="AEAAAA" w:themeColor="background2" w:themeShade="BF"/>
                </w:rPr>
                <w:id w:val="-100646805"/>
                <w:placeholder>
                  <w:docPart w:val="4E19347D85964B10B8E844A58863BD69"/>
                </w:placeholder>
                <w15:color w:val="000000"/>
                <w:text/>
              </w:sdtPr>
              <w:sdtEndPr/>
              <w:sdtContent>
                <w:r w:rsidRPr="00F36F4B">
                  <w:rPr>
                    <w:color w:val="AEAAAA" w:themeColor="background2" w:themeShade="BF"/>
                  </w:rPr>
                  <w:t>(für Texteingabe bitte anklicken)</w:t>
                </w:r>
              </w:sdtContent>
            </w:sdt>
          </w:p>
        </w:tc>
      </w:tr>
      <w:tr w:rsidR="00373990" w:rsidRPr="00F36F4B" w14:paraId="3534A748"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C76D0CA" w14:textId="77777777" w:rsidR="00373990" w:rsidRPr="00F36F4B" w:rsidRDefault="00373990" w:rsidP="00D763CE">
            <w:pPr>
              <w:pStyle w:val="BoxBody"/>
            </w:pPr>
            <w:r w:rsidRPr="00F36F4B">
              <w:t xml:space="preserve">Dritter Bericht: </w:t>
            </w:r>
            <w:sdt>
              <w:sdtPr>
                <w:rPr>
                  <w:color w:val="AEAAAA" w:themeColor="background2" w:themeShade="BF"/>
                </w:rPr>
                <w:id w:val="-1468501834"/>
                <w:placeholder>
                  <w:docPart w:val="876E2A2A2F96496296BBE2D6BD780C60"/>
                </w:placeholder>
                <w15:color w:val="000000"/>
                <w:text/>
              </w:sdtPr>
              <w:sdtEndPr/>
              <w:sdtContent>
                <w:r w:rsidRPr="00F36F4B">
                  <w:rPr>
                    <w:color w:val="AEAAAA" w:themeColor="background2" w:themeShade="BF"/>
                  </w:rPr>
                  <w:t>(für Texteingabe bitte anklicken)</w:t>
                </w:r>
              </w:sdtContent>
            </w:sdt>
          </w:p>
        </w:tc>
      </w:tr>
      <w:tr w:rsidR="00373990" w:rsidRPr="00F36F4B" w14:paraId="30EE5D38"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0023D16" w14:textId="77777777" w:rsidR="00373990" w:rsidRPr="00F36F4B" w:rsidRDefault="00373990" w:rsidP="00D763CE">
            <w:pPr>
              <w:pStyle w:val="BoxBody"/>
            </w:pPr>
            <w:r w:rsidRPr="00F36F4B">
              <w:t xml:space="preserve">Vierter Bericht: </w:t>
            </w:r>
            <w:sdt>
              <w:sdtPr>
                <w:rPr>
                  <w:color w:val="AEAAAA" w:themeColor="background2" w:themeShade="BF"/>
                </w:rPr>
                <w:id w:val="1065142438"/>
                <w:placeholder>
                  <w:docPart w:val="6C6B8CC4333D401AA31ACC01E3D157E3"/>
                </w:placeholder>
                <w15:color w:val="000000"/>
                <w:text/>
              </w:sdtPr>
              <w:sdtEndPr/>
              <w:sdtContent>
                <w:r w:rsidRPr="00F36F4B">
                  <w:rPr>
                    <w:color w:val="AEAAAA" w:themeColor="background2" w:themeShade="BF"/>
                  </w:rPr>
                  <w:t>(für Texteingabe bitte anklicken)</w:t>
                </w:r>
              </w:sdtContent>
            </w:sdt>
          </w:p>
        </w:tc>
      </w:tr>
      <w:tr w:rsidR="00EA0A1A" w:rsidRPr="00F36F4B" w14:paraId="7C35719B" w14:textId="77777777" w:rsidTr="00EA0A1A">
        <w:tc>
          <w:tcPr>
            <w:tcW w:w="9639" w:type="dxa"/>
            <w:tcBorders>
              <w:top w:val="single" w:sz="4" w:space="0" w:color="1E2DBE"/>
              <w:left w:val="single" w:sz="4" w:space="0" w:color="1E2DBE"/>
              <w:bottom w:val="single" w:sz="4" w:space="0" w:color="1E2DBE"/>
              <w:right w:val="single" w:sz="4" w:space="0" w:color="1E2DBE"/>
            </w:tcBorders>
          </w:tcPr>
          <w:p w14:paraId="29543528" w14:textId="5DC515EA" w:rsidR="00EA0A1A" w:rsidRPr="00F36F4B" w:rsidRDefault="00EA0A1A" w:rsidP="00EA0A1A">
            <w:pPr>
              <w:pStyle w:val="TableTextLeft"/>
              <w:spacing w:before="60"/>
              <w:jc w:val="both"/>
            </w:pPr>
            <w:r w:rsidRPr="00F36F4B">
              <w:rPr>
                <w:spacing w:val="-2"/>
              </w:rPr>
              <w:t>Wurden für Schiffe mit einer Bruttoraumzahl von weniger als 200 Ausnahmen vorgenommen?</w:t>
            </w:r>
            <w:r w:rsidRPr="00F36F4B">
              <w:t xml:space="preserve"> </w:t>
            </w:r>
            <w:sdt>
              <w:sdtPr>
                <w:rPr>
                  <w:color w:val="AEAAAA" w:themeColor="background2" w:themeShade="BF"/>
                </w:rPr>
                <w:id w:val="-1956790059"/>
                <w:placeholder>
                  <w:docPart w:val="1408688B405B45C0B74715AAC55D8E0E"/>
                </w:placeholder>
                <w15:color w:val="000000"/>
                <w:text/>
              </w:sdtPr>
              <w:sdtEndPr/>
              <w:sdtContent>
                <w:r w:rsidRPr="00F36F4B">
                  <w:rPr>
                    <w:color w:val="AEAAAA" w:themeColor="background2" w:themeShade="BF"/>
                  </w:rPr>
                  <w:t>(für Texteingabe bitte anklicken)</w:t>
                </w:r>
              </w:sdtContent>
            </w:sdt>
          </w:p>
          <w:p w14:paraId="64C64789" w14:textId="32D8797E" w:rsidR="00EA0A1A" w:rsidRPr="00F36F4B" w:rsidRDefault="00EA0A1A" w:rsidP="00EA0A1A">
            <w:pPr>
              <w:pStyle w:val="BoxBody"/>
              <w:spacing w:before="20" w:after="120"/>
            </w:pPr>
            <w:r w:rsidRPr="00F36F4B">
              <w:rPr>
                <w:rStyle w:val="Timesitalic"/>
                <w:rFonts w:ascii="Noto Sans" w:hAnsi="Noto Sans" w:cs="Noto Sans"/>
                <w:spacing w:val="-2"/>
              </w:rPr>
              <w:t xml:space="preserve">(Norm A3.1 Absätze 20 </w:t>
            </w:r>
            <w:r w:rsidRPr="00F36F4B">
              <w:rPr>
                <w:spacing w:val="-2"/>
              </w:rPr>
              <w:t>und</w:t>
            </w:r>
            <w:r w:rsidRPr="00F36F4B">
              <w:rPr>
                <w:rStyle w:val="Timesitalic"/>
                <w:rFonts w:ascii="Noto Sans" w:hAnsi="Noto Sans" w:cs="Noto Sans"/>
                <w:spacing w:val="-2"/>
              </w:rPr>
              <w:t xml:space="preserve"> 21)</w:t>
            </w:r>
          </w:p>
          <w:p w14:paraId="57982BEE" w14:textId="3A1D1DFC" w:rsidR="00EA0A1A" w:rsidRPr="00F36F4B" w:rsidRDefault="00EA0A1A" w:rsidP="00E477A7">
            <w:pPr>
              <w:pStyle w:val="BoxBody"/>
              <w:spacing w:before="20"/>
            </w:pPr>
            <w:r w:rsidRPr="00F36F4B">
              <w:t>Falls ja, geben Sie bitte die Art dieser Ausnahmen an.</w:t>
            </w:r>
          </w:p>
          <w:p w14:paraId="1BBB5195" w14:textId="3EE89EED" w:rsidR="00EA0A1A" w:rsidRPr="00F36F4B" w:rsidRDefault="00EA0A1A" w:rsidP="00EA0A1A">
            <w:pPr>
              <w:pStyle w:val="BoxBody"/>
              <w:spacing w:before="20"/>
            </w:pPr>
            <w:r w:rsidRPr="00F36F4B">
              <w:t>Bitte führen Sie die anwendbaren innerstaatlichen Bestimmungen auf und geben Sie nach Möglichkeit den jewei</w:t>
            </w:r>
            <w:r w:rsidRPr="00F36F4B">
              <w:softHyphen/>
              <w:t>ligen Wortlaut wieder.</w:t>
            </w:r>
          </w:p>
        </w:tc>
      </w:tr>
      <w:tr w:rsidR="00EA0A1A" w:rsidRPr="00F36F4B" w14:paraId="6F72E8A5" w14:textId="77777777" w:rsidTr="00EA0A1A">
        <w:tc>
          <w:tcPr>
            <w:tcW w:w="9639" w:type="dxa"/>
            <w:tcBorders>
              <w:top w:val="single" w:sz="4" w:space="0" w:color="1E2DBE"/>
              <w:left w:val="single" w:sz="4" w:space="0" w:color="1E2DBE"/>
              <w:bottom w:val="single" w:sz="4" w:space="0" w:color="1E2DBE"/>
              <w:right w:val="single" w:sz="4" w:space="0" w:color="1E2DBE"/>
            </w:tcBorders>
          </w:tcPr>
          <w:p w14:paraId="462E0B43" w14:textId="265403F2" w:rsidR="00EA0A1A" w:rsidRPr="00F36F4B" w:rsidRDefault="00EA0A1A" w:rsidP="00EA0A1A">
            <w:pPr>
              <w:pStyle w:val="TableTextLeft"/>
              <w:spacing w:before="60" w:after="120"/>
              <w:jc w:val="both"/>
            </w:pPr>
            <w:r w:rsidRPr="00F36F4B">
              <w:t xml:space="preserve">Erstbericht: </w:t>
            </w:r>
            <w:sdt>
              <w:sdtPr>
                <w:rPr>
                  <w:color w:val="AEAAAA" w:themeColor="background2" w:themeShade="BF"/>
                </w:rPr>
                <w:id w:val="2022272520"/>
                <w:placeholder>
                  <w:docPart w:val="47E6221BA98E474FBC6D9E85964632F4"/>
                </w:placeholder>
                <w15:color w:val="000000"/>
                <w:text/>
              </w:sdtPr>
              <w:sdtEndPr/>
              <w:sdtContent>
                <w:r w:rsidRPr="00F36F4B">
                  <w:rPr>
                    <w:color w:val="AEAAAA" w:themeColor="background2" w:themeShade="BF"/>
                  </w:rPr>
                  <w:t>(für Texteingabe bitte anklicken)</w:t>
                </w:r>
              </w:sdtContent>
            </w:sdt>
          </w:p>
        </w:tc>
      </w:tr>
      <w:tr w:rsidR="00EA0A1A" w:rsidRPr="00F36F4B" w14:paraId="2E7150D8" w14:textId="77777777" w:rsidTr="00EA0A1A">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91A3BB4" w14:textId="4C3729E3" w:rsidR="00EA0A1A" w:rsidRPr="00F36F4B" w:rsidRDefault="00EA0A1A" w:rsidP="00EA0A1A">
            <w:pPr>
              <w:pStyle w:val="TableTextLeft"/>
              <w:spacing w:before="60" w:after="120"/>
              <w:jc w:val="both"/>
            </w:pPr>
            <w:r w:rsidRPr="00F36F4B">
              <w:t xml:space="preserve">Zweiter Bericht: </w:t>
            </w:r>
            <w:sdt>
              <w:sdtPr>
                <w:rPr>
                  <w:color w:val="AEAAAA" w:themeColor="background2" w:themeShade="BF"/>
                </w:rPr>
                <w:id w:val="-1971200912"/>
                <w:placeholder>
                  <w:docPart w:val="B6EC3C61BA3B4CCBB715C435D55108D0"/>
                </w:placeholder>
                <w15:color w:val="000000"/>
                <w:text/>
              </w:sdtPr>
              <w:sdtEndPr/>
              <w:sdtContent>
                <w:r w:rsidRPr="00F36F4B">
                  <w:rPr>
                    <w:color w:val="AEAAAA" w:themeColor="background2" w:themeShade="BF"/>
                  </w:rPr>
                  <w:t>(für Texteingabe bitte anklicken)</w:t>
                </w:r>
              </w:sdtContent>
            </w:sdt>
          </w:p>
        </w:tc>
      </w:tr>
      <w:tr w:rsidR="00EA0A1A" w:rsidRPr="00F36F4B" w14:paraId="6704502A" w14:textId="77777777" w:rsidTr="00EA0A1A">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17C4768A" w14:textId="2B8458C4" w:rsidR="00EA0A1A" w:rsidRPr="00F36F4B" w:rsidRDefault="00EA0A1A" w:rsidP="00EA0A1A">
            <w:pPr>
              <w:pStyle w:val="TableTextLeft"/>
              <w:spacing w:before="60" w:after="120"/>
              <w:jc w:val="both"/>
            </w:pPr>
            <w:r w:rsidRPr="00F36F4B">
              <w:lastRenderedPageBreak/>
              <w:t xml:space="preserve">Dritter Bericht: </w:t>
            </w:r>
            <w:sdt>
              <w:sdtPr>
                <w:rPr>
                  <w:color w:val="AEAAAA" w:themeColor="background2" w:themeShade="BF"/>
                </w:rPr>
                <w:id w:val="694361275"/>
                <w:placeholder>
                  <w:docPart w:val="F955815683B64CB48590CD4F79190EC9"/>
                </w:placeholder>
                <w15:color w:val="000000"/>
                <w:text/>
              </w:sdtPr>
              <w:sdtEndPr/>
              <w:sdtContent>
                <w:r w:rsidRPr="00F36F4B">
                  <w:rPr>
                    <w:color w:val="AEAAAA" w:themeColor="background2" w:themeShade="BF"/>
                  </w:rPr>
                  <w:t>(für Texteingabe bitte anklicken)</w:t>
                </w:r>
              </w:sdtContent>
            </w:sdt>
          </w:p>
        </w:tc>
      </w:tr>
      <w:tr w:rsidR="00EA0A1A" w:rsidRPr="00F36F4B" w14:paraId="72C97FC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391FDFB" w14:textId="37386105" w:rsidR="00EA0A1A" w:rsidRPr="00F36F4B" w:rsidRDefault="00EA0A1A" w:rsidP="00EA0A1A">
            <w:pPr>
              <w:pStyle w:val="TableTextLeft"/>
              <w:spacing w:before="60" w:after="120"/>
              <w:jc w:val="both"/>
            </w:pPr>
            <w:r w:rsidRPr="00F36F4B">
              <w:t xml:space="preserve">Vierter Bericht: </w:t>
            </w:r>
            <w:sdt>
              <w:sdtPr>
                <w:rPr>
                  <w:color w:val="AEAAAA" w:themeColor="background2" w:themeShade="BF"/>
                </w:rPr>
                <w:id w:val="1865707494"/>
                <w:placeholder>
                  <w:docPart w:val="925230281DA041D59178FEEFB14303A8"/>
                </w:placeholder>
                <w15:color w:val="000000"/>
                <w:text/>
              </w:sdtPr>
              <w:sdtEndPr/>
              <w:sdtContent>
                <w:r w:rsidRPr="00F36F4B">
                  <w:rPr>
                    <w:color w:val="AEAAAA" w:themeColor="background2" w:themeShade="BF"/>
                  </w:rPr>
                  <w:t>(für Texteingabe bitte anklicken)</w:t>
                </w:r>
              </w:sdtContent>
            </w:sdt>
          </w:p>
        </w:tc>
      </w:tr>
      <w:tr w:rsidR="00EA0A1A" w:rsidRPr="00F36F4B" w14:paraId="4186B288" w14:textId="77777777" w:rsidTr="00EA0A1A">
        <w:tc>
          <w:tcPr>
            <w:tcW w:w="9639" w:type="dxa"/>
            <w:tcBorders>
              <w:top w:val="single" w:sz="4" w:space="0" w:color="1E2DBE"/>
              <w:left w:val="single" w:sz="4" w:space="0" w:color="1E2DBE"/>
              <w:bottom w:val="single" w:sz="4" w:space="0" w:color="1E2DBE"/>
              <w:right w:val="single" w:sz="4" w:space="0" w:color="1E2DBE"/>
            </w:tcBorders>
          </w:tcPr>
          <w:p w14:paraId="38225097" w14:textId="04C36AD8" w:rsidR="00EA0A1A" w:rsidRPr="00F36F4B" w:rsidRDefault="00EA0A1A" w:rsidP="00EA0A1A">
            <w:pPr>
              <w:pStyle w:val="TableTextLeft"/>
              <w:spacing w:before="60"/>
              <w:jc w:val="both"/>
            </w:pPr>
            <w:r w:rsidRPr="00F36F4B">
              <w:t>Wurden Abweichungen zugelassen, um die Interessen von Seeleuten mit unterschiedlichen religiösen und sozia</w:t>
            </w:r>
            <w:r w:rsidRPr="00F36F4B">
              <w:softHyphen/>
              <w:t>len Gebräuchen zu berücksichtigen</w:t>
            </w:r>
            <w:r w:rsidRPr="00F36F4B">
              <w:rPr>
                <w:spacing w:val="-2"/>
              </w:rPr>
              <w:t>?</w:t>
            </w:r>
            <w:r w:rsidRPr="00F36F4B">
              <w:t xml:space="preserve"> </w:t>
            </w:r>
            <w:sdt>
              <w:sdtPr>
                <w:rPr>
                  <w:color w:val="AEAAAA" w:themeColor="background2" w:themeShade="BF"/>
                </w:rPr>
                <w:id w:val="-1683662947"/>
                <w:placeholder>
                  <w:docPart w:val="EB218DBC77D94E5B9D1895F0455639C7"/>
                </w:placeholder>
                <w15:color w:val="000000"/>
                <w:text/>
              </w:sdtPr>
              <w:sdtEndPr/>
              <w:sdtContent>
                <w:r w:rsidRPr="00F36F4B">
                  <w:rPr>
                    <w:color w:val="AEAAAA" w:themeColor="background2" w:themeShade="BF"/>
                  </w:rPr>
                  <w:t>(für Texteingabe bitte anklicken)</w:t>
                </w:r>
              </w:sdtContent>
            </w:sdt>
          </w:p>
          <w:p w14:paraId="177A7545" w14:textId="1A54009B" w:rsidR="00EA0A1A" w:rsidRPr="00F36F4B" w:rsidRDefault="00EA0A1A" w:rsidP="00EA0A1A">
            <w:pPr>
              <w:pStyle w:val="BoxBody"/>
              <w:spacing w:before="20" w:after="120"/>
            </w:pPr>
            <w:r w:rsidRPr="00F36F4B">
              <w:rPr>
                <w:rStyle w:val="Timesitalic"/>
                <w:rFonts w:ascii="Noto Sans" w:hAnsi="Noto Sans" w:cs="Noto Sans"/>
                <w:spacing w:val="-2"/>
              </w:rPr>
              <w:t>(Norm A3.1 Absatz 19)</w:t>
            </w:r>
          </w:p>
          <w:p w14:paraId="3B172F7F" w14:textId="77777777" w:rsidR="004C7454" w:rsidRPr="00F36F4B" w:rsidRDefault="004C7454" w:rsidP="004C7454">
            <w:pPr>
              <w:pStyle w:val="TableTextLeft"/>
              <w:spacing w:after="60"/>
              <w:jc w:val="both"/>
            </w:pPr>
            <w:r w:rsidRPr="00F36F4B">
              <w:t>Falls ja, geben Sie bitte die Art dieser Abweichungen an.</w:t>
            </w:r>
          </w:p>
          <w:p w14:paraId="4B241000" w14:textId="44BDB05F" w:rsidR="00EA0A1A" w:rsidRPr="00F36F4B" w:rsidRDefault="00EA0A1A" w:rsidP="004C7454">
            <w:pPr>
              <w:pStyle w:val="TableTextLeft"/>
              <w:spacing w:after="60"/>
              <w:jc w:val="both"/>
            </w:pPr>
            <w:r w:rsidRPr="00F36F4B">
              <w:t>Bitte führen Sie die anwendbaren innerstaatlichen Bestimmungen auf und geben Sie nach Möglichkeit den jewei</w:t>
            </w:r>
            <w:r w:rsidRPr="00F36F4B">
              <w:softHyphen/>
              <w:t>ligen Wortlaut wieder.</w:t>
            </w:r>
          </w:p>
        </w:tc>
      </w:tr>
      <w:tr w:rsidR="00EA0A1A" w:rsidRPr="00F36F4B" w14:paraId="41396632" w14:textId="77777777" w:rsidTr="00EA0A1A">
        <w:tc>
          <w:tcPr>
            <w:tcW w:w="9639" w:type="dxa"/>
            <w:tcBorders>
              <w:top w:val="single" w:sz="4" w:space="0" w:color="1E2DBE"/>
              <w:left w:val="single" w:sz="4" w:space="0" w:color="1E2DBE"/>
              <w:bottom w:val="single" w:sz="4" w:space="0" w:color="1E2DBE"/>
              <w:right w:val="single" w:sz="4" w:space="0" w:color="1E2DBE"/>
            </w:tcBorders>
          </w:tcPr>
          <w:p w14:paraId="1CDC0F08" w14:textId="52126028" w:rsidR="00EA0A1A" w:rsidRPr="00F36F4B" w:rsidRDefault="00EA0A1A" w:rsidP="00EA0A1A">
            <w:pPr>
              <w:pStyle w:val="TableTextLeft"/>
              <w:spacing w:before="60" w:after="120"/>
              <w:jc w:val="both"/>
            </w:pPr>
            <w:r w:rsidRPr="00F36F4B">
              <w:t xml:space="preserve">Erstbericht: </w:t>
            </w:r>
            <w:sdt>
              <w:sdtPr>
                <w:rPr>
                  <w:color w:val="AEAAAA" w:themeColor="background2" w:themeShade="BF"/>
                </w:rPr>
                <w:id w:val="666672877"/>
                <w:placeholder>
                  <w:docPart w:val="536428DEA78D4F5CA64E2BAAE1A08BE1"/>
                </w:placeholder>
                <w15:color w:val="000000"/>
                <w:text/>
              </w:sdtPr>
              <w:sdtEndPr/>
              <w:sdtContent>
                <w:r w:rsidRPr="00F36F4B">
                  <w:rPr>
                    <w:color w:val="AEAAAA" w:themeColor="background2" w:themeShade="BF"/>
                  </w:rPr>
                  <w:t>(für Texteingabe bitte anklicken)</w:t>
                </w:r>
              </w:sdtContent>
            </w:sdt>
          </w:p>
        </w:tc>
      </w:tr>
      <w:tr w:rsidR="00EA0A1A" w:rsidRPr="00F36F4B" w14:paraId="5C015C26" w14:textId="77777777" w:rsidTr="00EA0A1A">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72CC800" w14:textId="3B3907D4" w:rsidR="00EA0A1A" w:rsidRPr="00F36F4B" w:rsidRDefault="00EA0A1A" w:rsidP="00EA0A1A">
            <w:pPr>
              <w:pStyle w:val="TableTextLeft"/>
              <w:spacing w:before="60" w:after="120"/>
              <w:jc w:val="both"/>
            </w:pPr>
            <w:r w:rsidRPr="00F36F4B">
              <w:t xml:space="preserve">Zweiter Bericht: </w:t>
            </w:r>
            <w:sdt>
              <w:sdtPr>
                <w:rPr>
                  <w:color w:val="AEAAAA" w:themeColor="background2" w:themeShade="BF"/>
                </w:rPr>
                <w:id w:val="1396156933"/>
                <w:placeholder>
                  <w:docPart w:val="97AFE9C9647B41C49AC192E9A8C87B38"/>
                </w:placeholder>
                <w15:color w:val="000000"/>
                <w:text/>
              </w:sdtPr>
              <w:sdtEndPr/>
              <w:sdtContent>
                <w:r w:rsidRPr="00F36F4B">
                  <w:rPr>
                    <w:color w:val="AEAAAA" w:themeColor="background2" w:themeShade="BF"/>
                  </w:rPr>
                  <w:t>(für Texteingabe bitte anklicken)</w:t>
                </w:r>
              </w:sdtContent>
            </w:sdt>
          </w:p>
        </w:tc>
      </w:tr>
      <w:tr w:rsidR="00EA0A1A" w:rsidRPr="00F36F4B" w14:paraId="4F2FAF7E" w14:textId="77777777" w:rsidTr="00EA0A1A">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34A29BB" w14:textId="736C5654" w:rsidR="00EA0A1A" w:rsidRPr="00F36F4B" w:rsidRDefault="00EA0A1A" w:rsidP="00EA0A1A">
            <w:pPr>
              <w:pStyle w:val="TableTextLeft"/>
              <w:spacing w:before="60" w:after="120"/>
              <w:jc w:val="both"/>
            </w:pPr>
            <w:r w:rsidRPr="00F36F4B">
              <w:t xml:space="preserve">Dritter Bericht: </w:t>
            </w:r>
            <w:sdt>
              <w:sdtPr>
                <w:rPr>
                  <w:color w:val="AEAAAA" w:themeColor="background2" w:themeShade="BF"/>
                </w:rPr>
                <w:id w:val="-369684616"/>
                <w:placeholder>
                  <w:docPart w:val="7A278835FCB4493A980FAA24D4A80C6A"/>
                </w:placeholder>
                <w15:color w:val="000000"/>
                <w:text/>
              </w:sdtPr>
              <w:sdtEndPr/>
              <w:sdtContent>
                <w:r w:rsidRPr="00F36F4B">
                  <w:rPr>
                    <w:color w:val="AEAAAA" w:themeColor="background2" w:themeShade="BF"/>
                  </w:rPr>
                  <w:t>(für Texteingabe bitte anklicken)</w:t>
                </w:r>
              </w:sdtContent>
            </w:sdt>
          </w:p>
        </w:tc>
      </w:tr>
      <w:tr w:rsidR="00EA0A1A" w:rsidRPr="00F36F4B" w14:paraId="5830D7E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192CF8A" w14:textId="64D74235" w:rsidR="00EA0A1A" w:rsidRPr="00F36F4B" w:rsidRDefault="00EA0A1A" w:rsidP="00EA0A1A">
            <w:pPr>
              <w:pStyle w:val="TableTextLeft"/>
              <w:spacing w:before="60" w:after="120"/>
              <w:jc w:val="both"/>
            </w:pPr>
            <w:r w:rsidRPr="00F36F4B">
              <w:t xml:space="preserve">Vierter Bericht: </w:t>
            </w:r>
            <w:sdt>
              <w:sdtPr>
                <w:rPr>
                  <w:color w:val="AEAAAA" w:themeColor="background2" w:themeShade="BF"/>
                </w:rPr>
                <w:id w:val="-1315944320"/>
                <w:placeholder>
                  <w:docPart w:val="B930E412AA5A4382AD62F43754CE5F57"/>
                </w:placeholder>
                <w15:color w:val="000000"/>
                <w:text/>
              </w:sdtPr>
              <w:sdtEndPr/>
              <w:sdtContent>
                <w:r w:rsidRPr="00F36F4B">
                  <w:rPr>
                    <w:color w:val="AEAAAA" w:themeColor="background2" w:themeShade="BF"/>
                  </w:rPr>
                  <w:t>(für Texteingabe bitte anklicken)</w:t>
                </w:r>
              </w:sdtContent>
            </w:sdt>
          </w:p>
        </w:tc>
      </w:tr>
      <w:tr w:rsidR="00EA0A1A" w:rsidRPr="00F36F4B" w14:paraId="139022BE" w14:textId="77777777" w:rsidTr="00EA0A1A">
        <w:tc>
          <w:tcPr>
            <w:tcW w:w="9639" w:type="dxa"/>
            <w:tcBorders>
              <w:top w:val="single" w:sz="4" w:space="0" w:color="1E2DBE"/>
              <w:left w:val="single" w:sz="4" w:space="0" w:color="1E2DBE"/>
              <w:bottom w:val="single" w:sz="4" w:space="0" w:color="1E2DBE"/>
              <w:right w:val="single" w:sz="4" w:space="0" w:color="1E2DBE"/>
            </w:tcBorders>
          </w:tcPr>
          <w:p w14:paraId="4B07877A" w14:textId="188235BD" w:rsidR="00EA0A1A" w:rsidRPr="00F36F4B" w:rsidRDefault="00EA0A1A" w:rsidP="00EA0A1A">
            <w:pPr>
              <w:pStyle w:val="TableTextLeft"/>
              <w:spacing w:before="60"/>
              <w:jc w:val="both"/>
            </w:pPr>
            <w:r w:rsidRPr="00F36F4B">
              <w:t>Wie häufig müssen die Unterkünfte der Seeleute einer Überprüfung auf dem Schiff durch den Kapitän oder unter seiner Verantwortung unterzogen werden und welche Anforderungen gelten für die schriftliche Niederlegung der Ergebnisse solcher Überprüfungen und deren Kontrolle?</w:t>
            </w:r>
          </w:p>
          <w:p w14:paraId="7AE5432F" w14:textId="4CEF3542" w:rsidR="00EA0A1A" w:rsidRPr="00F36F4B" w:rsidRDefault="00EA0A1A" w:rsidP="00EA0A1A">
            <w:pPr>
              <w:pStyle w:val="BoxBody"/>
              <w:spacing w:before="20" w:after="120"/>
            </w:pPr>
            <w:r w:rsidRPr="00F36F4B">
              <w:rPr>
                <w:rStyle w:val="Timesitalic"/>
                <w:rFonts w:ascii="Noto Sans" w:hAnsi="Noto Sans" w:cs="Noto Sans"/>
                <w:spacing w:val="-2"/>
              </w:rPr>
              <w:t>(Norm A3.1 Absatz 18)</w:t>
            </w:r>
          </w:p>
          <w:p w14:paraId="79D8F732" w14:textId="0FDAFD05" w:rsidR="00EA0A1A" w:rsidRPr="00F36F4B" w:rsidRDefault="00EA0A1A" w:rsidP="009C4C40">
            <w:pPr>
              <w:pStyle w:val="TableTextLeft"/>
              <w:spacing w:before="60" w:after="60"/>
              <w:jc w:val="both"/>
            </w:pPr>
            <w:r w:rsidRPr="00F36F4B">
              <w:t>Bitte führen Sie die anwendbaren innerstaatlichen Bestimmungen auf und geben Sie nach Möglichkeit den jewei</w:t>
            </w:r>
            <w:r w:rsidRPr="00F36F4B">
              <w:softHyphen/>
              <w:t>ligen Wortlaut wieder.</w:t>
            </w:r>
          </w:p>
        </w:tc>
      </w:tr>
      <w:tr w:rsidR="00EA0A1A" w:rsidRPr="00F36F4B" w14:paraId="5DE402A7" w14:textId="77777777" w:rsidTr="00EA0A1A">
        <w:tc>
          <w:tcPr>
            <w:tcW w:w="9639" w:type="dxa"/>
            <w:tcBorders>
              <w:top w:val="single" w:sz="4" w:space="0" w:color="1E2DBE"/>
              <w:left w:val="single" w:sz="4" w:space="0" w:color="1E2DBE"/>
              <w:bottom w:val="single" w:sz="4" w:space="0" w:color="1E2DBE"/>
              <w:right w:val="single" w:sz="4" w:space="0" w:color="1E2DBE"/>
            </w:tcBorders>
          </w:tcPr>
          <w:p w14:paraId="7C763534" w14:textId="0F4696C4" w:rsidR="00EA0A1A" w:rsidRPr="00F36F4B" w:rsidRDefault="00EA0A1A" w:rsidP="00EA0A1A">
            <w:pPr>
              <w:pStyle w:val="TableTextLeft"/>
              <w:spacing w:before="60" w:after="120"/>
              <w:jc w:val="both"/>
            </w:pPr>
            <w:r w:rsidRPr="00F36F4B">
              <w:t xml:space="preserve">Erstbericht: </w:t>
            </w:r>
            <w:sdt>
              <w:sdtPr>
                <w:rPr>
                  <w:color w:val="AEAAAA" w:themeColor="background2" w:themeShade="BF"/>
                </w:rPr>
                <w:id w:val="-1557229750"/>
                <w:placeholder>
                  <w:docPart w:val="AEDA33EC90EB491B85559DC2704D3AFD"/>
                </w:placeholder>
                <w15:color w:val="000000"/>
                <w:text/>
              </w:sdtPr>
              <w:sdtEndPr/>
              <w:sdtContent>
                <w:r w:rsidRPr="00F36F4B">
                  <w:rPr>
                    <w:color w:val="AEAAAA" w:themeColor="background2" w:themeShade="BF"/>
                  </w:rPr>
                  <w:t>(für Texteingabe bitte anklicken)</w:t>
                </w:r>
              </w:sdtContent>
            </w:sdt>
          </w:p>
        </w:tc>
      </w:tr>
      <w:tr w:rsidR="00EA0A1A" w:rsidRPr="00F36F4B" w14:paraId="4A270F97" w14:textId="77777777" w:rsidTr="00EA0A1A">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F9C4C47" w14:textId="578DFEDA" w:rsidR="00EA0A1A" w:rsidRPr="00F36F4B" w:rsidRDefault="00EA0A1A" w:rsidP="00EA0A1A">
            <w:pPr>
              <w:pStyle w:val="TableTextLeft"/>
              <w:spacing w:before="60" w:after="120"/>
              <w:jc w:val="both"/>
            </w:pPr>
            <w:r w:rsidRPr="00F36F4B">
              <w:t xml:space="preserve">Zweiter Bericht: </w:t>
            </w:r>
            <w:sdt>
              <w:sdtPr>
                <w:rPr>
                  <w:color w:val="AEAAAA" w:themeColor="background2" w:themeShade="BF"/>
                </w:rPr>
                <w:id w:val="1528376355"/>
                <w:placeholder>
                  <w:docPart w:val="4CE83FB8D6A44D2EA1709478AF52DF9C"/>
                </w:placeholder>
                <w15:color w:val="000000"/>
                <w:text/>
              </w:sdtPr>
              <w:sdtEndPr/>
              <w:sdtContent>
                <w:r w:rsidRPr="00F36F4B">
                  <w:rPr>
                    <w:color w:val="AEAAAA" w:themeColor="background2" w:themeShade="BF"/>
                  </w:rPr>
                  <w:t>(für Texteingabe bitte anklicken)</w:t>
                </w:r>
              </w:sdtContent>
            </w:sdt>
          </w:p>
        </w:tc>
      </w:tr>
      <w:tr w:rsidR="00EA0A1A" w:rsidRPr="00F36F4B" w14:paraId="3044F928" w14:textId="77777777" w:rsidTr="00EA0A1A">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8C45D88" w14:textId="611749B2" w:rsidR="00EA0A1A" w:rsidRPr="00F36F4B" w:rsidRDefault="00EA0A1A" w:rsidP="00EA0A1A">
            <w:pPr>
              <w:pStyle w:val="TableTextLeft"/>
              <w:spacing w:before="60" w:after="120"/>
              <w:jc w:val="both"/>
            </w:pPr>
            <w:r w:rsidRPr="00F36F4B">
              <w:t xml:space="preserve">Dritter Bericht: </w:t>
            </w:r>
            <w:sdt>
              <w:sdtPr>
                <w:rPr>
                  <w:color w:val="AEAAAA" w:themeColor="background2" w:themeShade="BF"/>
                </w:rPr>
                <w:id w:val="2082470410"/>
                <w:placeholder>
                  <w:docPart w:val="E12198E25F544927A727AF6793082E46"/>
                </w:placeholder>
                <w15:color w:val="000000"/>
                <w:text/>
              </w:sdtPr>
              <w:sdtEndPr/>
              <w:sdtContent>
                <w:r w:rsidRPr="00F36F4B">
                  <w:rPr>
                    <w:color w:val="AEAAAA" w:themeColor="background2" w:themeShade="BF"/>
                  </w:rPr>
                  <w:t>(für Texteingabe bitte anklicken)</w:t>
                </w:r>
              </w:sdtContent>
            </w:sdt>
          </w:p>
        </w:tc>
      </w:tr>
      <w:tr w:rsidR="00EA0A1A" w:rsidRPr="00F36F4B" w14:paraId="4F808D6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0B29EBD" w14:textId="11BD92F8" w:rsidR="00EA0A1A" w:rsidRPr="00F36F4B" w:rsidRDefault="00EA0A1A" w:rsidP="00EA0A1A">
            <w:pPr>
              <w:pStyle w:val="TableTextLeft"/>
              <w:spacing w:before="60" w:after="120"/>
              <w:jc w:val="both"/>
            </w:pPr>
            <w:r w:rsidRPr="00F36F4B">
              <w:t xml:space="preserve">Vierter Bericht: </w:t>
            </w:r>
            <w:sdt>
              <w:sdtPr>
                <w:rPr>
                  <w:color w:val="AEAAAA" w:themeColor="background2" w:themeShade="BF"/>
                </w:rPr>
                <w:id w:val="-824037657"/>
                <w:placeholder>
                  <w:docPart w:val="CD428B30AD1A4E6D8A79979BF6386714"/>
                </w:placeholder>
                <w15:color w:val="000000"/>
                <w:text/>
              </w:sdtPr>
              <w:sdtEndPr/>
              <w:sdtContent>
                <w:r w:rsidRPr="00F36F4B">
                  <w:rPr>
                    <w:color w:val="AEAAAA" w:themeColor="background2" w:themeShade="BF"/>
                  </w:rPr>
                  <w:t>(für Texteingabe bitte anklicken)</w:t>
                </w:r>
              </w:sdtContent>
            </w:sdt>
          </w:p>
        </w:tc>
      </w:tr>
      <w:tr w:rsidR="00EA0A1A" w:rsidRPr="00551497" w14:paraId="14EEFB3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AB38B2C" w14:textId="588D8D03" w:rsidR="00EA0A1A" w:rsidRPr="00551497" w:rsidRDefault="00EA0A1A" w:rsidP="00496792">
            <w:pPr>
              <w:pStyle w:val="BoxBody"/>
            </w:pPr>
            <w:r w:rsidRPr="00551497">
              <w:rPr>
                <w:b/>
                <w:bCs/>
                <w:i/>
                <w:iCs/>
              </w:rPr>
              <w:t>Zusätzliche Angaben</w:t>
            </w:r>
            <w:r w:rsidRPr="00551497">
              <w:t xml:space="preserve"> zur Durchführung der Regel </w:t>
            </w:r>
            <w:r>
              <w:t>3.1.</w:t>
            </w:r>
            <w:r w:rsidRPr="00551497">
              <w:t>, einschließlich etwaiger im Wesentlichen gleichwertiger Maßnahmen.</w:t>
            </w:r>
          </w:p>
        </w:tc>
      </w:tr>
      <w:tr w:rsidR="00EA0A1A" w:rsidRPr="00F36F4B" w14:paraId="59E3E85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F292E59" w14:textId="77777777" w:rsidR="00EA0A1A" w:rsidRPr="00F36F4B" w:rsidRDefault="00EA0A1A" w:rsidP="00496792">
            <w:pPr>
              <w:pStyle w:val="BoxBody"/>
            </w:pPr>
            <w:r w:rsidRPr="00F36F4B">
              <w:t xml:space="preserve">Erstbericht: </w:t>
            </w:r>
            <w:sdt>
              <w:sdtPr>
                <w:rPr>
                  <w:color w:val="AEAAAA" w:themeColor="background2" w:themeShade="BF"/>
                </w:rPr>
                <w:id w:val="-542601354"/>
                <w:placeholder>
                  <w:docPart w:val="A36EFF9384F84FFA9754DD0F234A9B06"/>
                </w:placeholder>
                <w15:color w:val="000000"/>
                <w:text/>
              </w:sdtPr>
              <w:sdtEndPr/>
              <w:sdtContent>
                <w:r w:rsidRPr="00F36F4B">
                  <w:rPr>
                    <w:color w:val="AEAAAA" w:themeColor="background2" w:themeShade="BF"/>
                  </w:rPr>
                  <w:t>(für Texteingabe bitte anklicken)</w:t>
                </w:r>
              </w:sdtContent>
            </w:sdt>
          </w:p>
        </w:tc>
      </w:tr>
      <w:tr w:rsidR="00EA0A1A" w:rsidRPr="00F36F4B" w14:paraId="3F80C04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75553E9" w14:textId="77777777" w:rsidR="00EA0A1A" w:rsidRPr="00F36F4B" w:rsidRDefault="00EA0A1A" w:rsidP="00496792">
            <w:pPr>
              <w:pStyle w:val="BoxBody"/>
            </w:pPr>
            <w:r w:rsidRPr="00F36F4B">
              <w:t xml:space="preserve">Zweiter Bericht: </w:t>
            </w:r>
            <w:sdt>
              <w:sdtPr>
                <w:rPr>
                  <w:color w:val="AEAAAA" w:themeColor="background2" w:themeShade="BF"/>
                </w:rPr>
                <w:id w:val="-276557869"/>
                <w:placeholder>
                  <w:docPart w:val="93DEF9ECC8AF433B91348F3D28A0FD1B"/>
                </w:placeholder>
                <w15:color w:val="000000"/>
                <w:text/>
              </w:sdtPr>
              <w:sdtEndPr/>
              <w:sdtContent>
                <w:r w:rsidRPr="00F36F4B">
                  <w:rPr>
                    <w:color w:val="AEAAAA" w:themeColor="background2" w:themeShade="BF"/>
                  </w:rPr>
                  <w:t>(für Texteingabe bitte anklicken)</w:t>
                </w:r>
              </w:sdtContent>
            </w:sdt>
          </w:p>
        </w:tc>
      </w:tr>
      <w:tr w:rsidR="00EA0A1A" w:rsidRPr="00F36F4B" w14:paraId="70B7525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95C3057" w14:textId="77777777" w:rsidR="00EA0A1A" w:rsidRPr="00F36F4B" w:rsidRDefault="00EA0A1A" w:rsidP="00496792">
            <w:pPr>
              <w:pStyle w:val="BoxBody"/>
            </w:pPr>
            <w:r w:rsidRPr="00F36F4B">
              <w:t xml:space="preserve">Dritter Bericht: </w:t>
            </w:r>
            <w:sdt>
              <w:sdtPr>
                <w:rPr>
                  <w:color w:val="AEAAAA" w:themeColor="background2" w:themeShade="BF"/>
                </w:rPr>
                <w:id w:val="1591195502"/>
                <w:placeholder>
                  <w:docPart w:val="C01AAA0A8F1948ED9617AF3A88039840"/>
                </w:placeholder>
                <w15:color w:val="000000"/>
                <w:text/>
              </w:sdtPr>
              <w:sdtEndPr/>
              <w:sdtContent>
                <w:r w:rsidRPr="00F36F4B">
                  <w:rPr>
                    <w:color w:val="AEAAAA" w:themeColor="background2" w:themeShade="BF"/>
                  </w:rPr>
                  <w:t>(für Texteingabe bitte anklicken)</w:t>
                </w:r>
              </w:sdtContent>
            </w:sdt>
          </w:p>
        </w:tc>
      </w:tr>
      <w:tr w:rsidR="00EA0A1A" w:rsidRPr="00F36F4B" w14:paraId="344E071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3DDF007" w14:textId="77777777" w:rsidR="00EA0A1A" w:rsidRPr="00F36F4B" w:rsidRDefault="00EA0A1A" w:rsidP="00496792">
            <w:pPr>
              <w:pStyle w:val="BoxBody"/>
            </w:pPr>
            <w:r w:rsidRPr="00F36F4B">
              <w:t xml:space="preserve">Vierter Bericht: </w:t>
            </w:r>
            <w:sdt>
              <w:sdtPr>
                <w:rPr>
                  <w:color w:val="AEAAAA" w:themeColor="background2" w:themeShade="BF"/>
                </w:rPr>
                <w:id w:val="1405180392"/>
                <w:placeholder>
                  <w:docPart w:val="BB3A39FCD5DB42D291290EF5220FA691"/>
                </w:placeholder>
                <w15:color w:val="000000"/>
                <w:text/>
              </w:sdtPr>
              <w:sdtEndPr/>
              <w:sdtContent>
                <w:r w:rsidRPr="00F36F4B">
                  <w:rPr>
                    <w:color w:val="AEAAAA" w:themeColor="background2" w:themeShade="BF"/>
                  </w:rPr>
                  <w:t>(für Texteingabe bitte anklicken)</w:t>
                </w:r>
              </w:sdtContent>
            </w:sdt>
          </w:p>
        </w:tc>
      </w:tr>
    </w:tbl>
    <w:p w14:paraId="6A303D78" w14:textId="77777777" w:rsidR="00EA0A1A" w:rsidRPr="00551497" w:rsidRDefault="00EA0A1A" w:rsidP="00DE1DB3">
      <w:pPr>
        <w:pStyle w:val="DPara"/>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DE1DB3" w:rsidRPr="00551497" w14:paraId="3352500B" w14:textId="77777777" w:rsidTr="00496792">
        <w:tc>
          <w:tcPr>
            <w:tcW w:w="9639" w:type="dxa"/>
            <w:shd w:val="clear" w:color="auto" w:fill="1E2DBE"/>
          </w:tcPr>
          <w:p w14:paraId="753AEFB1" w14:textId="2BDF5A54" w:rsidR="00DE1DB3" w:rsidRPr="00551497" w:rsidRDefault="00DE1DB3" w:rsidP="00373990">
            <w:pPr>
              <w:pStyle w:val="TableHeaderLeft"/>
              <w:keepNext/>
              <w:keepLines/>
              <w:spacing w:before="60" w:after="60"/>
              <w:jc w:val="both"/>
            </w:pPr>
            <w:r w:rsidRPr="00551497">
              <w:lastRenderedPageBreak/>
              <w:t xml:space="preserve">Regel </w:t>
            </w:r>
            <w:r w:rsidR="00E27C61">
              <w:t>3</w:t>
            </w:r>
            <w:r w:rsidRPr="00551497">
              <w:t>.</w:t>
            </w:r>
            <w:r w:rsidR="00E27C61">
              <w:t>2</w:t>
            </w:r>
            <w:r w:rsidRPr="00551497">
              <w:t xml:space="preserve"> – </w:t>
            </w:r>
            <w:r w:rsidR="00E27C61" w:rsidRPr="006927BE">
              <w:t>Verpflegung einschließlich Bedienung</w:t>
            </w:r>
          </w:p>
          <w:p w14:paraId="710A4DA9" w14:textId="74ACA878" w:rsidR="00DE1DB3" w:rsidRPr="00551497" w:rsidRDefault="00DE1DB3" w:rsidP="00373990">
            <w:pPr>
              <w:pStyle w:val="TableHeaderLeft"/>
              <w:keepNext/>
              <w:keepLines/>
              <w:spacing w:before="60" w:after="60"/>
              <w:jc w:val="both"/>
            </w:pPr>
            <w:r w:rsidRPr="00551497">
              <w:t>Norm </w:t>
            </w:r>
            <w:r w:rsidR="00E27C61" w:rsidRPr="006927BE">
              <w:t>A3.2; siehe auch Leitlinie B3.2</w:t>
            </w:r>
          </w:p>
        </w:tc>
      </w:tr>
      <w:tr w:rsidR="00DE1DB3" w:rsidRPr="00551497" w14:paraId="2ABC5CF1" w14:textId="77777777" w:rsidTr="00496792">
        <w:tc>
          <w:tcPr>
            <w:tcW w:w="9639" w:type="dxa"/>
          </w:tcPr>
          <w:p w14:paraId="77D59560" w14:textId="11E6A095" w:rsidR="00DE1DB3" w:rsidRPr="00551497" w:rsidRDefault="00E27C61" w:rsidP="00F36F4B">
            <w:pPr>
              <w:pStyle w:val="BoxIndentbulletlist1"/>
              <w:spacing w:before="20" w:after="20"/>
              <w:ind w:left="340"/>
            </w:pPr>
            <w:r w:rsidRPr="006927BE">
              <w:t>Es muss dem Bedarf des Schiffes entsprechend und unter Berücksichtigung unterschiedlicher religiöser und kultureller Gebräuche genügend Verpflegung und Trinkwasser von geeigneter Qualität und mit geeignetem Nährwert zur Verfügung stehen.</w:t>
            </w:r>
          </w:p>
          <w:p w14:paraId="57D08CD8" w14:textId="6BD64E54" w:rsidR="00DE1DB3" w:rsidRPr="00551497" w:rsidRDefault="00E27C61" w:rsidP="00F36F4B">
            <w:pPr>
              <w:pStyle w:val="BoxIndentbulletlist1"/>
              <w:spacing w:before="20" w:after="20"/>
              <w:ind w:left="340"/>
            </w:pPr>
            <w:r w:rsidRPr="006927BE">
              <w:t>Seeleute haben während ihrer Tätigkeit an Bord Anspruch auf kostenfreie Verpflegung.</w:t>
            </w:r>
          </w:p>
          <w:p w14:paraId="76B815CE" w14:textId="1EB1F07B" w:rsidR="00DE1DB3" w:rsidRPr="00551497" w:rsidRDefault="00E27C61" w:rsidP="00F36F4B">
            <w:pPr>
              <w:pStyle w:val="BoxIndentbulletlist1"/>
              <w:spacing w:before="20" w:after="20"/>
              <w:ind w:left="340"/>
            </w:pPr>
            <w:r w:rsidRPr="006927BE">
              <w:t>Als Schiffsköche</w:t>
            </w:r>
            <w:r>
              <w:t> </w:t>
            </w:r>
            <w:r w:rsidRPr="00E27C61">
              <w:rPr>
                <w:vertAlign w:val="superscript"/>
              </w:rPr>
              <w:t>*</w:t>
            </w:r>
            <w:r w:rsidRPr="006927BE">
              <w:t xml:space="preserve"> beschäftigte Seeleute, die für die Zubereitung von Speisen verantwortlich sind, müssen für ihre Tätigkeiten ausgebildet und qualifiziert sein.</w:t>
            </w:r>
          </w:p>
          <w:p w14:paraId="0F2969CA" w14:textId="6AA2C416" w:rsidR="00DE1DB3" w:rsidRPr="00551497" w:rsidRDefault="00E27C61" w:rsidP="00F36F4B">
            <w:pPr>
              <w:pStyle w:val="BoxIndentbulletlist1"/>
              <w:spacing w:before="20" w:after="20"/>
              <w:ind w:left="340"/>
            </w:pPr>
            <w:r w:rsidRPr="006927BE">
              <w:t>Als Schiffsköche tätige Seeleute müssen mindestens 18 Jahre alt sein.</w:t>
            </w:r>
          </w:p>
          <w:p w14:paraId="5DC416C7" w14:textId="77777777" w:rsidR="00DE1DB3" w:rsidRPr="00E27C61" w:rsidRDefault="00E27C61" w:rsidP="00F36F4B">
            <w:pPr>
              <w:pStyle w:val="BoxIndentbulletlist1"/>
              <w:spacing w:before="20" w:after="20"/>
              <w:ind w:left="340"/>
              <w:rPr>
                <w:sz w:val="17"/>
                <w:szCs w:val="17"/>
              </w:rPr>
            </w:pPr>
            <w:r w:rsidRPr="006927BE">
              <w:t>Die Verpflegung, das Trinkwasser und die Verpflegungseinrichtungen sind vom Kapitän oder von einer von ihm bezeichneten Person häufigen, dokumentierten Überprüfungen zu unterziehen.</w:t>
            </w:r>
          </w:p>
          <w:p w14:paraId="42CC17DD" w14:textId="4EB1B20E" w:rsidR="00E27C61" w:rsidRPr="004C7454" w:rsidRDefault="00E27C61" w:rsidP="00F36F4B">
            <w:pPr>
              <w:pStyle w:val="BoxBody"/>
              <w:rPr>
                <w:sz w:val="16"/>
                <w:szCs w:val="16"/>
              </w:rPr>
            </w:pPr>
            <w:r w:rsidRPr="004C7454">
              <w:rPr>
                <w:sz w:val="16"/>
                <w:szCs w:val="16"/>
                <w:vertAlign w:val="superscript"/>
              </w:rPr>
              <w:t>*</w:t>
            </w:r>
            <w:r w:rsidRPr="004C7454">
              <w:rPr>
                <w:sz w:val="16"/>
                <w:szCs w:val="16"/>
              </w:rPr>
              <w:t xml:space="preserve"> Der Ausdruck „Schiffskoch“ bezeichnet Seeleute, die für die Zubereitung von Speisen verantwortlich sind. </w:t>
            </w:r>
            <w:r w:rsidRPr="004C7454">
              <w:rPr>
                <w:rStyle w:val="Timesitalic"/>
                <w:rFonts w:ascii="Noto Sans" w:hAnsi="Noto Sans" w:cs="Noto Sans"/>
                <w:sz w:val="16"/>
                <w:szCs w:val="16"/>
              </w:rPr>
              <w:t xml:space="preserve">(Regel 3.2 Absatz 3; Norm A3.2 Absätze 3 </w:t>
            </w:r>
            <w:r w:rsidRPr="004C7454">
              <w:rPr>
                <w:sz w:val="16"/>
                <w:szCs w:val="16"/>
              </w:rPr>
              <w:t>und</w:t>
            </w:r>
            <w:r w:rsidRPr="004C7454">
              <w:rPr>
                <w:rStyle w:val="Timesitalic"/>
                <w:rFonts w:ascii="Noto Sans" w:hAnsi="Noto Sans" w:cs="Noto Sans"/>
                <w:sz w:val="16"/>
                <w:szCs w:val="16"/>
              </w:rPr>
              <w:t xml:space="preserve"> 4)</w:t>
            </w:r>
          </w:p>
        </w:tc>
      </w:tr>
      <w:tr w:rsidR="00DE1DB3" w:rsidRPr="00551497" w14:paraId="7FF8A0AC" w14:textId="77777777" w:rsidTr="00496792">
        <w:tc>
          <w:tcPr>
            <w:tcW w:w="9639" w:type="dxa"/>
          </w:tcPr>
          <w:p w14:paraId="1272C044" w14:textId="77777777" w:rsidR="00E27C61" w:rsidRPr="00551497" w:rsidRDefault="00E27C61" w:rsidP="00E27C61">
            <w:pPr>
              <w:pStyle w:val="BoxBody"/>
            </w:pPr>
            <w:r w:rsidRPr="00551497">
              <w:t>Ausreichende Angaben zu allen Punkten sind in der beigefügten Seearbeits-Konformitätserklärung, Teil I </w:t>
            </w:r>
            <w:sdt>
              <w:sdtPr>
                <w:id w:val="-1702160170"/>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w:t>
            </w:r>
            <w:r w:rsidRPr="00551497">
              <w:br/>
              <w:t>Teil II </w:t>
            </w:r>
            <w:sdt>
              <w:sdtPr>
                <w:id w:val="258407906"/>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zu finden.</w:t>
            </w:r>
          </w:p>
          <w:p w14:paraId="1746535C" w14:textId="5746A2AE" w:rsidR="00DE1DB3" w:rsidRPr="00551497" w:rsidRDefault="00E27C61" w:rsidP="00E27C61">
            <w:pPr>
              <w:pStyle w:val="BoxBody"/>
              <w:rPr>
                <w:b/>
                <w:bCs/>
                <w:i/>
                <w:iCs/>
              </w:rPr>
            </w:pPr>
            <w:r w:rsidRPr="00551497">
              <w:rPr>
                <w:b/>
                <w:bCs/>
                <w:i/>
                <w:iCs/>
              </w:rPr>
              <w:t>Kreuzen Sie bitte eines oder beide der Kästchen an oder erteilen Sie die nachstehend erbetenen Auskünfte.</w:t>
            </w:r>
          </w:p>
        </w:tc>
      </w:tr>
      <w:tr w:rsidR="00DE1DB3" w:rsidRPr="00551497" w14:paraId="7545F2E1" w14:textId="77777777" w:rsidTr="00496792">
        <w:tc>
          <w:tcPr>
            <w:tcW w:w="9639" w:type="dxa"/>
          </w:tcPr>
          <w:p w14:paraId="36A21CBA" w14:textId="04CC5DD3" w:rsidR="00E27C61" w:rsidRPr="00551497" w:rsidRDefault="00E27C61" w:rsidP="00E27C61">
            <w:pPr>
              <w:pStyle w:val="TableTextLeft"/>
              <w:spacing w:before="60"/>
              <w:jc w:val="both"/>
            </w:pPr>
            <w:r w:rsidRPr="006927BE">
              <w:rPr>
                <w:spacing w:val="-2"/>
              </w:rPr>
              <w:t xml:space="preserve">Müssen die Reeder den Seeleuten </w:t>
            </w:r>
            <w:r w:rsidRPr="006927BE">
              <w:t>während ihrer Tätigkeit an Bord Nahrungsmittel und Trinkwasser kostenfrei zur Verfügung zu stellen, die nach Qualität, Nährwert</w:t>
            </w:r>
            <w:r w:rsidR="00373990">
              <w:t>,</w:t>
            </w:r>
            <w:r w:rsidRPr="006927BE">
              <w:t xml:space="preserve"> Menge </w:t>
            </w:r>
            <w:r w:rsidR="00373990" w:rsidRPr="006927BE">
              <w:t xml:space="preserve">und </w:t>
            </w:r>
            <w:r w:rsidR="00373990">
              <w:t xml:space="preserve">Abwechslung </w:t>
            </w:r>
            <w:r w:rsidRPr="006927BE">
              <w:t>geeignet sind und den unter</w:t>
            </w:r>
            <w:r w:rsidR="00373990">
              <w:softHyphen/>
            </w:r>
            <w:r w:rsidRPr="006927BE">
              <w:t>schiedlichen religiösen und kulturellen Gebräuchen der Seeleute Rechnung tragen?</w:t>
            </w:r>
          </w:p>
          <w:p w14:paraId="0434E0C5" w14:textId="45E602C7" w:rsidR="00E27C61" w:rsidRDefault="00E27C61" w:rsidP="00E27C61">
            <w:pPr>
              <w:pStyle w:val="BoxBody"/>
              <w:spacing w:before="20" w:after="120"/>
            </w:pPr>
            <w:r w:rsidRPr="004C7454">
              <w:rPr>
                <w:rStyle w:val="Timesitalic"/>
                <w:rFonts w:ascii="Noto Sans" w:hAnsi="Noto Sans" w:cs="Noto Sans"/>
                <w:spacing w:val="-2"/>
              </w:rPr>
              <w:t>(</w:t>
            </w:r>
            <w:r w:rsidR="004C7454" w:rsidRPr="004C7454">
              <w:rPr>
                <w:rStyle w:val="Timesitalic"/>
                <w:rFonts w:ascii="Noto Sans" w:hAnsi="Noto Sans" w:cs="Noto Sans"/>
              </w:rPr>
              <w:t>Regel 3.2 Abs</w:t>
            </w:r>
            <w:r w:rsidR="004C7454">
              <w:rPr>
                <w:rStyle w:val="Timesitalic"/>
                <w:rFonts w:ascii="Noto Sans" w:hAnsi="Noto Sans" w:cs="Noto Sans"/>
              </w:rPr>
              <w:t>ä</w:t>
            </w:r>
            <w:r w:rsidR="004C7454" w:rsidRPr="004C7454">
              <w:rPr>
                <w:rStyle w:val="Timesitalic"/>
                <w:rFonts w:ascii="Noto Sans" w:hAnsi="Noto Sans" w:cs="Noto Sans"/>
              </w:rPr>
              <w:t>tz</w:t>
            </w:r>
            <w:r w:rsidR="004C7454">
              <w:rPr>
                <w:rStyle w:val="Timesitalic"/>
                <w:rFonts w:ascii="Noto Sans" w:hAnsi="Noto Sans" w:cs="Noto Sans"/>
              </w:rPr>
              <w:t>e</w:t>
            </w:r>
            <w:r w:rsidR="004C7454" w:rsidRPr="004C7454">
              <w:rPr>
                <w:rStyle w:val="Timesitalic"/>
                <w:rFonts w:ascii="Noto Sans" w:hAnsi="Noto Sans" w:cs="Noto Sans"/>
              </w:rPr>
              <w:t> </w:t>
            </w:r>
            <w:r w:rsidR="004C7454">
              <w:rPr>
                <w:rStyle w:val="Timesitalic"/>
                <w:rFonts w:ascii="Noto Sans" w:hAnsi="Noto Sans" w:cs="Noto Sans"/>
              </w:rPr>
              <w:t xml:space="preserve">1 </w:t>
            </w:r>
            <w:r w:rsidR="004C7454" w:rsidRPr="004C7454">
              <w:rPr>
                <w:rStyle w:val="Timesitalic"/>
                <w:rFonts w:ascii="Noto Sans" w:hAnsi="Noto Sans" w:cs="Noto Sans"/>
                <w:i w:val="0"/>
                <w:iCs w:val="0"/>
              </w:rPr>
              <w:t>und</w:t>
            </w:r>
            <w:r w:rsidR="004C7454">
              <w:rPr>
                <w:rStyle w:val="Timesitalic"/>
                <w:rFonts w:ascii="Noto Sans" w:hAnsi="Noto Sans" w:cs="Noto Sans"/>
              </w:rPr>
              <w:t xml:space="preserve"> 2</w:t>
            </w:r>
            <w:r w:rsidR="004C7454" w:rsidRPr="004C7454">
              <w:rPr>
                <w:rStyle w:val="Timesitalic"/>
                <w:rFonts w:ascii="Noto Sans" w:hAnsi="Noto Sans" w:cs="Noto Sans"/>
              </w:rPr>
              <w:t>; Norm A3.2 Abs</w:t>
            </w:r>
            <w:r w:rsidR="004C7454">
              <w:rPr>
                <w:rStyle w:val="Timesitalic"/>
                <w:rFonts w:ascii="Noto Sans" w:hAnsi="Noto Sans" w:cs="Noto Sans"/>
              </w:rPr>
              <w:t>a</w:t>
            </w:r>
            <w:r w:rsidR="004C7454" w:rsidRPr="004C7454">
              <w:rPr>
                <w:rStyle w:val="Timesitalic"/>
                <w:rFonts w:ascii="Noto Sans" w:hAnsi="Noto Sans" w:cs="Noto Sans"/>
              </w:rPr>
              <w:t>tz 2</w:t>
            </w:r>
            <w:r w:rsidR="004C7454" w:rsidRPr="004C7454">
              <w:rPr>
                <w:rStyle w:val="Timesitalic"/>
                <w:rFonts w:ascii="Noto Sans" w:hAnsi="Noto Sans" w:cs="Noto Sans"/>
                <w:i w:val="0"/>
                <w:iCs w:val="0"/>
              </w:rPr>
              <w:t xml:space="preserve"> </w:t>
            </w:r>
            <w:r w:rsidR="004C7454" w:rsidRPr="004C7454">
              <w:rPr>
                <w:i/>
                <w:iCs/>
              </w:rPr>
              <w:t>Buchstabe a</w:t>
            </w:r>
            <w:r w:rsidRPr="006927BE">
              <w:rPr>
                <w:rStyle w:val="Timesitalic"/>
                <w:rFonts w:ascii="Noto Sans" w:hAnsi="Noto Sans" w:cs="Noto Sans"/>
                <w:spacing w:val="-2"/>
              </w:rPr>
              <w:t>)</w:t>
            </w:r>
          </w:p>
          <w:p w14:paraId="66D7863E" w14:textId="6C15ADDE" w:rsidR="00DE1DB3" w:rsidRPr="00551497" w:rsidRDefault="00E27C61" w:rsidP="00E27C61">
            <w:pPr>
              <w:pStyle w:val="TableTextLeft"/>
              <w:spacing w:before="60" w:after="60"/>
              <w:jc w:val="both"/>
            </w:pPr>
            <w:r w:rsidRPr="006927BE">
              <w:t>Bitte führen Sie die anwendbaren innerstaatlichen Bestimmungen auf und geben Sie nach Möglichkeit den jewei</w:t>
            </w:r>
            <w:r>
              <w:softHyphen/>
            </w:r>
            <w:r w:rsidRPr="006927BE">
              <w:t>ligen Wortlaut wieder.</w:t>
            </w:r>
          </w:p>
        </w:tc>
      </w:tr>
      <w:tr w:rsidR="00DE1DB3" w:rsidRPr="00F36F4B" w14:paraId="2DB7E571" w14:textId="77777777" w:rsidTr="00496792">
        <w:tc>
          <w:tcPr>
            <w:tcW w:w="9639" w:type="dxa"/>
          </w:tcPr>
          <w:p w14:paraId="17839355" w14:textId="77777777" w:rsidR="00DE1DB3" w:rsidRPr="00F36F4B" w:rsidRDefault="00DE1DB3" w:rsidP="00496792">
            <w:pPr>
              <w:pStyle w:val="BoxBody"/>
              <w:rPr>
                <w:lang w:val="en-GB"/>
              </w:rPr>
            </w:pPr>
            <w:r w:rsidRPr="00F36F4B">
              <w:t xml:space="preserve">Erstbericht: </w:t>
            </w:r>
            <w:sdt>
              <w:sdtPr>
                <w:rPr>
                  <w:color w:val="AEAAAA" w:themeColor="background2" w:themeShade="BF"/>
                </w:rPr>
                <w:id w:val="1410190633"/>
                <w:placeholder>
                  <w:docPart w:val="19D02480BBF74F66B8D9546626E88025"/>
                </w:placeholder>
                <w15:color w:val="000000"/>
                <w:text/>
              </w:sdtPr>
              <w:sdtEndPr/>
              <w:sdtContent>
                <w:r w:rsidRPr="00F36F4B">
                  <w:rPr>
                    <w:color w:val="AEAAAA" w:themeColor="background2" w:themeShade="BF"/>
                  </w:rPr>
                  <w:t>(für Texteingabe bitte anklicken)</w:t>
                </w:r>
              </w:sdtContent>
            </w:sdt>
          </w:p>
        </w:tc>
      </w:tr>
      <w:tr w:rsidR="00DE1DB3" w:rsidRPr="00F36F4B" w14:paraId="64C595C4" w14:textId="77777777" w:rsidTr="00496792">
        <w:tc>
          <w:tcPr>
            <w:tcW w:w="9639" w:type="dxa"/>
            <w:shd w:val="clear" w:color="auto" w:fill="F0D2E0"/>
          </w:tcPr>
          <w:p w14:paraId="02E9F76C" w14:textId="77777777" w:rsidR="00DE1DB3" w:rsidRPr="00F36F4B" w:rsidRDefault="00DE1DB3" w:rsidP="00496792">
            <w:pPr>
              <w:pStyle w:val="BoxBody"/>
              <w:rPr>
                <w:lang w:val="en-GB"/>
              </w:rPr>
            </w:pPr>
            <w:r w:rsidRPr="00F36F4B">
              <w:t xml:space="preserve">Zweiter Bericht: </w:t>
            </w:r>
            <w:sdt>
              <w:sdtPr>
                <w:rPr>
                  <w:color w:val="AEAAAA" w:themeColor="background2" w:themeShade="BF"/>
                </w:rPr>
                <w:id w:val="379138704"/>
                <w:placeholder>
                  <w:docPart w:val="DF125F9C37AD49DB994BFC71A9BCDA13"/>
                </w:placeholder>
                <w15:color w:val="000000"/>
                <w:text/>
              </w:sdtPr>
              <w:sdtEndPr/>
              <w:sdtContent>
                <w:r w:rsidRPr="00F36F4B">
                  <w:rPr>
                    <w:color w:val="AEAAAA" w:themeColor="background2" w:themeShade="BF"/>
                  </w:rPr>
                  <w:t>(für Texteingabe bitte anklicken)</w:t>
                </w:r>
              </w:sdtContent>
            </w:sdt>
          </w:p>
        </w:tc>
      </w:tr>
      <w:tr w:rsidR="00DE1DB3" w:rsidRPr="00F36F4B" w14:paraId="6A0EFD5D" w14:textId="77777777" w:rsidTr="00496792">
        <w:tc>
          <w:tcPr>
            <w:tcW w:w="9639" w:type="dxa"/>
            <w:shd w:val="clear" w:color="auto" w:fill="FFF5C8"/>
          </w:tcPr>
          <w:p w14:paraId="0B0F6E81" w14:textId="77777777" w:rsidR="00DE1DB3" w:rsidRPr="00F36F4B" w:rsidRDefault="00DE1DB3" w:rsidP="00496792">
            <w:pPr>
              <w:pStyle w:val="BoxBody"/>
            </w:pPr>
            <w:r w:rsidRPr="00F36F4B">
              <w:t xml:space="preserve">Dritter Bericht: </w:t>
            </w:r>
            <w:sdt>
              <w:sdtPr>
                <w:rPr>
                  <w:color w:val="AEAAAA" w:themeColor="background2" w:themeShade="BF"/>
                </w:rPr>
                <w:id w:val="124974816"/>
                <w:placeholder>
                  <w:docPart w:val="78AA260217844B49B75E56FE163FD549"/>
                </w:placeholder>
                <w15:color w:val="000000"/>
                <w:text/>
              </w:sdtPr>
              <w:sdtEndPr/>
              <w:sdtContent>
                <w:r w:rsidRPr="00F36F4B">
                  <w:rPr>
                    <w:color w:val="AEAAAA" w:themeColor="background2" w:themeShade="BF"/>
                  </w:rPr>
                  <w:t>(für Texteingabe bitte anklicken)</w:t>
                </w:r>
              </w:sdtContent>
            </w:sdt>
          </w:p>
        </w:tc>
      </w:tr>
      <w:tr w:rsidR="00DE1DB3" w:rsidRPr="00F36F4B" w14:paraId="09B6199C" w14:textId="77777777" w:rsidTr="00496792">
        <w:tc>
          <w:tcPr>
            <w:tcW w:w="9639" w:type="dxa"/>
            <w:shd w:val="clear" w:color="auto" w:fill="D2FBFB"/>
          </w:tcPr>
          <w:p w14:paraId="5C1AC2F5" w14:textId="77777777" w:rsidR="00DE1DB3" w:rsidRPr="00F36F4B" w:rsidRDefault="00DE1DB3" w:rsidP="00496792">
            <w:pPr>
              <w:pStyle w:val="BoxBody"/>
            </w:pPr>
            <w:r w:rsidRPr="00F36F4B">
              <w:t xml:space="preserve">Vierter Bericht: </w:t>
            </w:r>
            <w:sdt>
              <w:sdtPr>
                <w:rPr>
                  <w:color w:val="AEAAAA" w:themeColor="background2" w:themeShade="BF"/>
                </w:rPr>
                <w:id w:val="1575164001"/>
                <w:placeholder>
                  <w:docPart w:val="A1DBF8DE197348BBB468038B99C8761E"/>
                </w:placeholder>
                <w15:color w:val="000000"/>
                <w:text/>
              </w:sdtPr>
              <w:sdtEndPr/>
              <w:sdtContent>
                <w:r w:rsidRPr="00F36F4B">
                  <w:rPr>
                    <w:color w:val="AEAAAA" w:themeColor="background2" w:themeShade="BF"/>
                  </w:rPr>
                  <w:t>(für Texteingabe bitte anklicken)</w:t>
                </w:r>
              </w:sdtContent>
            </w:sdt>
          </w:p>
        </w:tc>
      </w:tr>
      <w:tr w:rsidR="00DE1DB3" w:rsidRPr="00F36F4B" w14:paraId="785C1B8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E724A8A" w14:textId="44B55B3F" w:rsidR="00E27C61" w:rsidRPr="00F36F4B" w:rsidRDefault="00E27C61" w:rsidP="00E27C61">
            <w:pPr>
              <w:pStyle w:val="TableTextLeft"/>
              <w:spacing w:before="60"/>
              <w:jc w:val="both"/>
            </w:pPr>
            <w:r w:rsidRPr="00F36F4B">
              <w:t>Sind Maßnahmen ergriffen worden, um sicherzustellen, dass die Einrichtung und Ausstattung des Verpflegungs</w:t>
            </w:r>
            <w:r w:rsidRPr="00F36F4B">
              <w:softHyphen/>
              <w:t>dienstes an Bord jedes Schiffes so gestaltet sind, dass die Seeleute ausreichende, abwechslungsreiche</w:t>
            </w:r>
            <w:r w:rsidR="004052A5">
              <w:t>, ausgewo</w:t>
            </w:r>
            <w:r w:rsidR="004052A5">
              <w:softHyphen/>
              <w:t>gene</w:t>
            </w:r>
            <w:r w:rsidRPr="00F36F4B">
              <w:t xml:space="preserve"> und nahrhafte sowie nach hygienischen Standards zubereitete Mahlzeiten erhalten</w:t>
            </w:r>
            <w:r w:rsidRPr="00F36F4B">
              <w:rPr>
                <w:spacing w:val="-2"/>
              </w:rPr>
              <w:t>?</w:t>
            </w:r>
            <w:r w:rsidRPr="00F36F4B">
              <w:t xml:space="preserve"> </w:t>
            </w:r>
            <w:sdt>
              <w:sdtPr>
                <w:rPr>
                  <w:color w:val="AEAAAA" w:themeColor="background2" w:themeShade="BF"/>
                </w:rPr>
                <w:id w:val="-48684355"/>
                <w:placeholder>
                  <w:docPart w:val="DBBDD12EBD1F421C95D43023CC6A14D8"/>
                </w:placeholder>
                <w15:color w:val="000000"/>
                <w:text/>
              </w:sdtPr>
              <w:sdtEndPr/>
              <w:sdtContent>
                <w:r w:rsidRPr="00F36F4B">
                  <w:rPr>
                    <w:color w:val="AEAAAA" w:themeColor="background2" w:themeShade="BF"/>
                  </w:rPr>
                  <w:t>(für Texteingabe bitte anklicken)</w:t>
                </w:r>
              </w:sdtContent>
            </w:sdt>
          </w:p>
          <w:p w14:paraId="01A284E0" w14:textId="38FFA568" w:rsidR="00E27C61" w:rsidRPr="00F36F4B" w:rsidRDefault="00E27C61" w:rsidP="00E27C61">
            <w:pPr>
              <w:pStyle w:val="BoxBody"/>
              <w:spacing w:before="20" w:after="120"/>
            </w:pPr>
            <w:r w:rsidRPr="00F36F4B">
              <w:rPr>
                <w:rStyle w:val="Timesitalic"/>
                <w:rFonts w:ascii="Noto Sans" w:hAnsi="Noto Sans" w:cs="Noto Sans"/>
                <w:spacing w:val="-2"/>
              </w:rPr>
              <w:t>(</w:t>
            </w:r>
            <w:r w:rsidRPr="00F36F4B">
              <w:rPr>
                <w:rStyle w:val="Timesitalic"/>
                <w:rFonts w:ascii="Noto Sans" w:hAnsi="Noto Sans" w:cs="Noto Sans"/>
              </w:rPr>
              <w:t>Norm A3.2 Absatz 2 Buchstabe b</w:t>
            </w:r>
            <w:r w:rsidRPr="00F36F4B">
              <w:rPr>
                <w:rStyle w:val="Timesitalic"/>
                <w:rFonts w:ascii="Noto Sans" w:hAnsi="Noto Sans" w:cs="Noto Sans"/>
                <w:spacing w:val="-2"/>
              </w:rPr>
              <w:t>)</w:t>
            </w:r>
          </w:p>
          <w:p w14:paraId="52D038DA" w14:textId="755FD343" w:rsidR="00E27C61" w:rsidRPr="00F36F4B" w:rsidRDefault="00E27C61" w:rsidP="00E27C61">
            <w:pPr>
              <w:pStyle w:val="TableTextLeft"/>
              <w:keepLines/>
              <w:spacing w:before="60" w:after="60"/>
              <w:jc w:val="both"/>
            </w:pPr>
            <w:r w:rsidRPr="00F36F4B">
              <w:t xml:space="preserve">Falls ja, geben Sie bitte an, welcher Art die entsprechenden Anweisungen oder Anleitungen sind und wie häufig </w:t>
            </w:r>
            <w:r w:rsidRPr="00F36F4B">
              <w:rPr>
                <w:rStyle w:val="Timesitalic"/>
                <w:rFonts w:ascii="Noto Sans" w:hAnsi="Noto Sans" w:cs="Noto Sans"/>
                <w:i w:val="0"/>
                <w:iCs w:val="0"/>
              </w:rPr>
              <w:t>sie erteilt werden</w:t>
            </w:r>
            <w:r w:rsidRPr="00F36F4B">
              <w:t>.</w:t>
            </w:r>
          </w:p>
          <w:p w14:paraId="6D15CCBB" w14:textId="1921D4DF" w:rsidR="00DE1DB3" w:rsidRPr="00F36F4B" w:rsidRDefault="00E27C61" w:rsidP="00E27C61">
            <w:pPr>
              <w:pStyle w:val="TableTextLeft"/>
              <w:keepLines/>
              <w:spacing w:before="60" w:after="60"/>
              <w:jc w:val="both"/>
            </w:pPr>
            <w:r w:rsidRPr="00F36F4B">
              <w:t>Bitte führen Sie die anwendbaren innerstaatlichen Bestimmungen auf und geben Sie nach Möglichkeit den jewei</w:t>
            </w:r>
            <w:r w:rsidRPr="00F36F4B">
              <w:softHyphen/>
              <w:t>ligen Wortlaut wieder.</w:t>
            </w:r>
          </w:p>
        </w:tc>
      </w:tr>
      <w:tr w:rsidR="00DE1DB3" w:rsidRPr="00F36F4B" w14:paraId="1A4AAAE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09975D9" w14:textId="77777777" w:rsidR="00DE1DB3" w:rsidRPr="00F36F4B" w:rsidRDefault="00DE1DB3" w:rsidP="00496792">
            <w:pPr>
              <w:pStyle w:val="BoxBody"/>
            </w:pPr>
            <w:r w:rsidRPr="00F36F4B">
              <w:t xml:space="preserve">Erstbericht: </w:t>
            </w:r>
            <w:sdt>
              <w:sdtPr>
                <w:rPr>
                  <w:color w:val="AEAAAA" w:themeColor="background2" w:themeShade="BF"/>
                </w:rPr>
                <w:id w:val="-769547970"/>
                <w:placeholder>
                  <w:docPart w:val="C86B93CCC1114E65A55677CFAA809F6A"/>
                </w:placeholder>
                <w15:color w:val="000000"/>
                <w:text/>
              </w:sdtPr>
              <w:sdtEndPr/>
              <w:sdtContent>
                <w:r w:rsidRPr="00F36F4B">
                  <w:rPr>
                    <w:color w:val="AEAAAA" w:themeColor="background2" w:themeShade="BF"/>
                  </w:rPr>
                  <w:t>(für Texteingabe bitte anklicken)</w:t>
                </w:r>
              </w:sdtContent>
            </w:sdt>
          </w:p>
        </w:tc>
      </w:tr>
      <w:tr w:rsidR="00DE1DB3" w:rsidRPr="00F36F4B" w14:paraId="3D70FF6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D8BF634" w14:textId="77777777" w:rsidR="00DE1DB3" w:rsidRPr="00F36F4B" w:rsidRDefault="00DE1DB3" w:rsidP="00496792">
            <w:pPr>
              <w:pStyle w:val="BoxBody"/>
            </w:pPr>
            <w:r w:rsidRPr="00F36F4B">
              <w:t xml:space="preserve">Zweiter Bericht: </w:t>
            </w:r>
            <w:sdt>
              <w:sdtPr>
                <w:rPr>
                  <w:color w:val="AEAAAA" w:themeColor="background2" w:themeShade="BF"/>
                </w:rPr>
                <w:id w:val="1007255291"/>
                <w:placeholder>
                  <w:docPart w:val="EED6DBC6C3E94C55A31221F7C4B31B7B"/>
                </w:placeholder>
                <w15:color w:val="000000"/>
                <w:text/>
              </w:sdtPr>
              <w:sdtEndPr/>
              <w:sdtContent>
                <w:r w:rsidRPr="00F36F4B">
                  <w:rPr>
                    <w:color w:val="AEAAAA" w:themeColor="background2" w:themeShade="BF"/>
                  </w:rPr>
                  <w:t>(für Texteingabe bitte anklicken)</w:t>
                </w:r>
              </w:sdtContent>
            </w:sdt>
          </w:p>
        </w:tc>
      </w:tr>
      <w:tr w:rsidR="00DE1DB3" w:rsidRPr="00F36F4B" w14:paraId="07DCC88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302A766" w14:textId="77777777" w:rsidR="00DE1DB3" w:rsidRPr="00F36F4B" w:rsidRDefault="00DE1DB3" w:rsidP="00496792">
            <w:pPr>
              <w:pStyle w:val="BoxBody"/>
            </w:pPr>
            <w:r w:rsidRPr="00F36F4B">
              <w:t xml:space="preserve">Dritter Bericht: </w:t>
            </w:r>
            <w:sdt>
              <w:sdtPr>
                <w:rPr>
                  <w:color w:val="AEAAAA" w:themeColor="background2" w:themeShade="BF"/>
                </w:rPr>
                <w:id w:val="-1307306372"/>
                <w:placeholder>
                  <w:docPart w:val="FAAB3AB03A35453C81DD0DFDAD896F36"/>
                </w:placeholder>
                <w15:color w:val="000000"/>
                <w:text/>
              </w:sdtPr>
              <w:sdtEndPr/>
              <w:sdtContent>
                <w:r w:rsidRPr="00F36F4B">
                  <w:rPr>
                    <w:color w:val="AEAAAA" w:themeColor="background2" w:themeShade="BF"/>
                  </w:rPr>
                  <w:t>(für Texteingabe bitte anklicken)</w:t>
                </w:r>
              </w:sdtContent>
            </w:sdt>
          </w:p>
        </w:tc>
      </w:tr>
      <w:tr w:rsidR="00DE1DB3" w:rsidRPr="00F36F4B" w14:paraId="19417E8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C04A52D" w14:textId="77777777" w:rsidR="00DE1DB3" w:rsidRPr="00F36F4B" w:rsidRDefault="00DE1DB3" w:rsidP="00496792">
            <w:pPr>
              <w:pStyle w:val="BoxBody"/>
            </w:pPr>
            <w:r w:rsidRPr="00F36F4B">
              <w:t xml:space="preserve">Vierter Bericht: </w:t>
            </w:r>
            <w:sdt>
              <w:sdtPr>
                <w:rPr>
                  <w:color w:val="AEAAAA" w:themeColor="background2" w:themeShade="BF"/>
                </w:rPr>
                <w:id w:val="-531802779"/>
                <w:placeholder>
                  <w:docPart w:val="551D72A40257403083DA2CFC43AE10CD"/>
                </w:placeholder>
                <w15:color w:val="000000"/>
                <w:text/>
              </w:sdtPr>
              <w:sdtEndPr/>
              <w:sdtContent>
                <w:r w:rsidRPr="00F36F4B">
                  <w:rPr>
                    <w:color w:val="AEAAAA" w:themeColor="background2" w:themeShade="BF"/>
                  </w:rPr>
                  <w:t>(für Texteingabe bitte anklicken)</w:t>
                </w:r>
              </w:sdtContent>
            </w:sdt>
          </w:p>
        </w:tc>
      </w:tr>
      <w:tr w:rsidR="00DE1DB3" w:rsidRPr="00551497" w14:paraId="4256563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72F6B5D" w14:textId="05078953" w:rsidR="00E27C61" w:rsidRPr="00551497" w:rsidRDefault="00E27C61" w:rsidP="00E27C61">
            <w:pPr>
              <w:pStyle w:val="TableTextLeft"/>
              <w:spacing w:before="60"/>
              <w:jc w:val="both"/>
            </w:pPr>
            <w:r w:rsidRPr="006927BE">
              <w:lastRenderedPageBreak/>
              <w:t>Müssen Schiffsköche einen von der zuständigen Stelle gebilligten oder anerkannten Lehrgang erfolgreich abge</w:t>
            </w:r>
            <w:r>
              <w:softHyphen/>
            </w:r>
            <w:r w:rsidRPr="006927BE">
              <w:t>schlossen haben</w:t>
            </w:r>
            <w:r>
              <w:rPr>
                <w:spacing w:val="-2"/>
              </w:rPr>
              <w:t>?</w:t>
            </w:r>
            <w:r w:rsidRPr="00551497">
              <w:t xml:space="preserve"> </w:t>
            </w:r>
            <w:sdt>
              <w:sdtPr>
                <w:rPr>
                  <w:color w:val="AEAAAA" w:themeColor="background2" w:themeShade="BF"/>
                </w:rPr>
                <w:id w:val="-2140784757"/>
                <w:placeholder>
                  <w:docPart w:val="FAAC9DE854D74710B0AB0E699B5A50F6"/>
                </w:placeholder>
                <w15:color w:val="000000"/>
                <w:text/>
              </w:sdtPr>
              <w:sdtEndPr/>
              <w:sdtContent>
                <w:r w:rsidRPr="00551497">
                  <w:rPr>
                    <w:color w:val="AEAAAA" w:themeColor="background2" w:themeShade="BF"/>
                  </w:rPr>
                  <w:t>(für Texteingabe bitte anklicken)</w:t>
                </w:r>
              </w:sdtContent>
            </w:sdt>
          </w:p>
          <w:p w14:paraId="41367599" w14:textId="33D1BF56" w:rsidR="00E27C61" w:rsidRDefault="00E27C61" w:rsidP="00E27C61">
            <w:pPr>
              <w:pStyle w:val="BoxBody"/>
              <w:spacing w:before="20" w:after="120"/>
            </w:pPr>
            <w:r w:rsidRPr="006927BE">
              <w:rPr>
                <w:rStyle w:val="Timesitalic"/>
                <w:rFonts w:ascii="Noto Sans" w:hAnsi="Noto Sans" w:cs="Noto Sans"/>
                <w:spacing w:val="-2"/>
              </w:rPr>
              <w:t>(</w:t>
            </w:r>
            <w:r w:rsidRPr="006927BE">
              <w:rPr>
                <w:rStyle w:val="Timesitalic"/>
                <w:rFonts w:ascii="Noto Sans" w:hAnsi="Noto Sans" w:cs="Noto Sans"/>
              </w:rPr>
              <w:t xml:space="preserve">Norm A3.2 Absatz 2 Buchstabe c </w:t>
            </w:r>
            <w:r w:rsidRPr="00E27C61">
              <w:rPr>
                <w:rStyle w:val="Timesitalic"/>
                <w:rFonts w:ascii="Noto Sans" w:hAnsi="Noto Sans" w:cs="Noto Sans"/>
                <w:i w:val="0"/>
                <w:iCs w:val="0"/>
              </w:rPr>
              <w:t>sowie</w:t>
            </w:r>
            <w:r w:rsidRPr="006927BE">
              <w:rPr>
                <w:rStyle w:val="Timesitalic"/>
                <w:rFonts w:ascii="Noto Sans" w:hAnsi="Noto Sans" w:cs="Noto Sans"/>
              </w:rPr>
              <w:t xml:space="preserve"> Absätze 3 </w:t>
            </w:r>
            <w:r w:rsidRPr="00E27C61">
              <w:rPr>
                <w:rStyle w:val="Timesitalic"/>
                <w:rFonts w:ascii="Noto Sans" w:hAnsi="Noto Sans" w:cs="Noto Sans"/>
                <w:i w:val="0"/>
                <w:iCs w:val="0"/>
              </w:rPr>
              <w:t>und</w:t>
            </w:r>
            <w:r w:rsidRPr="006927BE">
              <w:rPr>
                <w:rStyle w:val="Timesitalic"/>
                <w:rFonts w:ascii="Noto Sans" w:hAnsi="Noto Sans" w:cs="Noto Sans"/>
              </w:rPr>
              <w:t xml:space="preserve"> 4</w:t>
            </w:r>
            <w:r w:rsidRPr="006927BE">
              <w:rPr>
                <w:rStyle w:val="Timesitalic"/>
                <w:rFonts w:ascii="Noto Sans" w:hAnsi="Noto Sans" w:cs="Noto Sans"/>
                <w:spacing w:val="-2"/>
              </w:rPr>
              <w:t>)</w:t>
            </w:r>
          </w:p>
          <w:p w14:paraId="614A4BDE" w14:textId="6860C790" w:rsidR="00E27C61" w:rsidRPr="00E27C61" w:rsidRDefault="00E27C61" w:rsidP="00E27C61">
            <w:pPr>
              <w:pStyle w:val="TableTextLeft"/>
              <w:keepLines/>
              <w:spacing w:before="60" w:after="60"/>
              <w:jc w:val="both"/>
            </w:pPr>
            <w:r w:rsidRPr="00E27C61">
              <w:t xml:space="preserve">Falls ja, </w:t>
            </w:r>
            <w:r w:rsidRPr="00E27C61">
              <w:rPr>
                <w:rStyle w:val="Timesitalic"/>
                <w:rFonts w:ascii="Noto Sans" w:hAnsi="Noto Sans" w:cs="Noto Sans"/>
                <w:i w:val="0"/>
                <w:iCs w:val="0"/>
              </w:rPr>
              <w:t>legen Sie bitte die Hauptbestandteile des Lehrgangs dar</w:t>
            </w:r>
            <w:r w:rsidRPr="00E27C61">
              <w:t>.</w:t>
            </w:r>
          </w:p>
          <w:p w14:paraId="276755E1" w14:textId="7A4D62F4" w:rsidR="00DE1DB3" w:rsidRPr="00551497" w:rsidRDefault="00E27C61" w:rsidP="00E27C61">
            <w:pPr>
              <w:pStyle w:val="BoxBody"/>
            </w:pPr>
            <w:r w:rsidRPr="00551497">
              <w:t>Bitte führen Sie die anwendbaren innerstaatlichen Bestimmungen auf und geben Sie nach Möglichkeit den jewei</w:t>
            </w:r>
            <w:r w:rsidRPr="00551497">
              <w:softHyphen/>
              <w:t>ligen Wortlaut wieder.</w:t>
            </w:r>
          </w:p>
        </w:tc>
      </w:tr>
      <w:tr w:rsidR="00DE1DB3" w:rsidRPr="00F36F4B" w14:paraId="139C376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5366A64" w14:textId="77777777" w:rsidR="00DE1DB3" w:rsidRPr="00F36F4B" w:rsidRDefault="00DE1DB3" w:rsidP="00496792">
            <w:pPr>
              <w:pStyle w:val="BoxBody"/>
            </w:pPr>
            <w:r w:rsidRPr="00F36F4B">
              <w:t xml:space="preserve">Erstbericht: </w:t>
            </w:r>
            <w:sdt>
              <w:sdtPr>
                <w:rPr>
                  <w:color w:val="AEAAAA" w:themeColor="background2" w:themeShade="BF"/>
                </w:rPr>
                <w:id w:val="760495164"/>
                <w:placeholder>
                  <w:docPart w:val="6831444A892F4EA199CCF36E731CEF50"/>
                </w:placeholder>
                <w15:color w:val="000000"/>
                <w:text/>
              </w:sdtPr>
              <w:sdtEndPr/>
              <w:sdtContent>
                <w:r w:rsidRPr="00F36F4B">
                  <w:rPr>
                    <w:color w:val="AEAAAA" w:themeColor="background2" w:themeShade="BF"/>
                  </w:rPr>
                  <w:t>(für Texteingabe bitte anklicken)</w:t>
                </w:r>
              </w:sdtContent>
            </w:sdt>
          </w:p>
        </w:tc>
      </w:tr>
      <w:tr w:rsidR="00DE1DB3" w:rsidRPr="00F36F4B" w14:paraId="098FC36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B0713CE" w14:textId="77777777" w:rsidR="00DE1DB3" w:rsidRPr="00F36F4B" w:rsidRDefault="00DE1DB3" w:rsidP="00496792">
            <w:pPr>
              <w:pStyle w:val="BoxBody"/>
            </w:pPr>
            <w:r w:rsidRPr="00F36F4B">
              <w:t xml:space="preserve">Zweiter Bericht: </w:t>
            </w:r>
            <w:sdt>
              <w:sdtPr>
                <w:rPr>
                  <w:color w:val="AEAAAA" w:themeColor="background2" w:themeShade="BF"/>
                </w:rPr>
                <w:id w:val="521513629"/>
                <w:placeholder>
                  <w:docPart w:val="CFAE98D305604A4CB368CD61BF32AE1D"/>
                </w:placeholder>
                <w15:color w:val="000000"/>
                <w:text/>
              </w:sdtPr>
              <w:sdtEndPr/>
              <w:sdtContent>
                <w:r w:rsidRPr="00F36F4B">
                  <w:rPr>
                    <w:color w:val="AEAAAA" w:themeColor="background2" w:themeShade="BF"/>
                  </w:rPr>
                  <w:t>(für Texteingabe bitte anklicken)</w:t>
                </w:r>
              </w:sdtContent>
            </w:sdt>
          </w:p>
        </w:tc>
      </w:tr>
      <w:tr w:rsidR="00DE1DB3" w:rsidRPr="00F36F4B" w14:paraId="5CC1F28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B48A3D4" w14:textId="77777777" w:rsidR="00DE1DB3" w:rsidRPr="00F36F4B" w:rsidRDefault="00DE1DB3" w:rsidP="00496792">
            <w:pPr>
              <w:pStyle w:val="BoxBody"/>
            </w:pPr>
            <w:r w:rsidRPr="00F36F4B">
              <w:t xml:space="preserve">Dritter Bericht: </w:t>
            </w:r>
            <w:sdt>
              <w:sdtPr>
                <w:rPr>
                  <w:color w:val="AEAAAA" w:themeColor="background2" w:themeShade="BF"/>
                </w:rPr>
                <w:id w:val="-1312176308"/>
                <w:placeholder>
                  <w:docPart w:val="75FECC9F2F954447A6E8E8487CFFB0BD"/>
                </w:placeholder>
                <w15:color w:val="000000"/>
                <w:text/>
              </w:sdtPr>
              <w:sdtEndPr/>
              <w:sdtContent>
                <w:r w:rsidRPr="00F36F4B">
                  <w:rPr>
                    <w:color w:val="AEAAAA" w:themeColor="background2" w:themeShade="BF"/>
                  </w:rPr>
                  <w:t>(für Texteingabe bitte anklicken)</w:t>
                </w:r>
              </w:sdtContent>
            </w:sdt>
          </w:p>
        </w:tc>
      </w:tr>
      <w:tr w:rsidR="00DE1DB3" w:rsidRPr="00F36F4B" w14:paraId="15AB50B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1782F2DA" w14:textId="77777777" w:rsidR="00DE1DB3" w:rsidRPr="00F36F4B" w:rsidRDefault="00DE1DB3" w:rsidP="00496792">
            <w:pPr>
              <w:pStyle w:val="BoxBody"/>
            </w:pPr>
            <w:r w:rsidRPr="00F36F4B">
              <w:t xml:space="preserve">Vierter Bericht: </w:t>
            </w:r>
            <w:sdt>
              <w:sdtPr>
                <w:rPr>
                  <w:color w:val="AEAAAA" w:themeColor="background2" w:themeShade="BF"/>
                </w:rPr>
                <w:id w:val="216554235"/>
                <w:placeholder>
                  <w:docPart w:val="6603176C57C743858D1434B2DB7C2131"/>
                </w:placeholder>
                <w15:color w:val="000000"/>
                <w:text/>
              </w:sdtPr>
              <w:sdtEndPr/>
              <w:sdtContent>
                <w:r w:rsidRPr="00F36F4B">
                  <w:rPr>
                    <w:color w:val="AEAAAA" w:themeColor="background2" w:themeShade="BF"/>
                  </w:rPr>
                  <w:t>(für Texteingabe bitte anklicken)</w:t>
                </w:r>
              </w:sdtContent>
            </w:sdt>
          </w:p>
        </w:tc>
      </w:tr>
      <w:tr w:rsidR="00DE1DB3" w:rsidRPr="00F36F4B" w14:paraId="09F5631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CA951B0" w14:textId="2872C0E1" w:rsidR="00E27C61" w:rsidRPr="00F36F4B" w:rsidRDefault="00E27C61" w:rsidP="00E27C61">
            <w:pPr>
              <w:pStyle w:val="TableTextLeft"/>
              <w:spacing w:before="60" w:after="120"/>
              <w:jc w:val="both"/>
            </w:pPr>
            <w:r w:rsidRPr="00F36F4B">
              <w:t xml:space="preserve">Wurden gemäß </w:t>
            </w:r>
            <w:r w:rsidRPr="00F36F4B">
              <w:rPr>
                <w:rStyle w:val="Timesitalic"/>
                <w:rFonts w:ascii="Noto Sans" w:hAnsi="Noto Sans" w:cs="Noto Sans"/>
              </w:rPr>
              <w:t>Norm A3.2 Absatz 6</w:t>
            </w:r>
            <w:r w:rsidRPr="00F36F4B">
              <w:t xml:space="preserve"> Ausnahmegenehmigungen erteilt, die es einem nicht voll qualifizierten Koch gestatten, als Schiffskoch zu arbeiten</w:t>
            </w:r>
            <w:r w:rsidRPr="00F36F4B">
              <w:rPr>
                <w:spacing w:val="-2"/>
              </w:rPr>
              <w:t>?</w:t>
            </w:r>
            <w:r w:rsidRPr="00F36F4B">
              <w:t xml:space="preserve"> </w:t>
            </w:r>
            <w:sdt>
              <w:sdtPr>
                <w:rPr>
                  <w:color w:val="AEAAAA" w:themeColor="background2" w:themeShade="BF"/>
                </w:rPr>
                <w:id w:val="-1293746171"/>
                <w:placeholder>
                  <w:docPart w:val="1660F2A2E97742E89452599712EC5E8B"/>
                </w:placeholder>
                <w15:color w:val="000000"/>
                <w:text/>
              </w:sdtPr>
              <w:sdtEndPr/>
              <w:sdtContent>
                <w:r w:rsidRPr="00F36F4B">
                  <w:rPr>
                    <w:color w:val="AEAAAA" w:themeColor="background2" w:themeShade="BF"/>
                  </w:rPr>
                  <w:t>(für Texteingabe bitte anklicken)</w:t>
                </w:r>
              </w:sdtContent>
            </w:sdt>
          </w:p>
          <w:p w14:paraId="06AFCB78" w14:textId="00B91093" w:rsidR="00E27C61" w:rsidRPr="00F36F4B" w:rsidRDefault="00E27C61" w:rsidP="00E27C61">
            <w:pPr>
              <w:pStyle w:val="TableTextLeft"/>
              <w:keepLines/>
              <w:spacing w:before="60" w:after="60"/>
              <w:jc w:val="both"/>
            </w:pPr>
            <w:r w:rsidRPr="00F36F4B">
              <w:t xml:space="preserve">Falls ja, </w:t>
            </w:r>
            <w:r w:rsidR="00012C68" w:rsidRPr="00F36F4B">
              <w:rPr>
                <w:rStyle w:val="Timesitalic"/>
                <w:rFonts w:ascii="Noto Sans" w:hAnsi="Noto Sans" w:cs="Noto Sans"/>
                <w:i w:val="0"/>
                <w:iCs w:val="0"/>
                <w:spacing w:val="-3"/>
              </w:rPr>
              <w:t>geben Sie bitte an, wie häufig und in welcher Art von Fällen solche Ausnahmegenehmigungen erteilt wurden</w:t>
            </w:r>
            <w:r w:rsidRPr="00F36F4B">
              <w:t>.</w:t>
            </w:r>
          </w:p>
          <w:p w14:paraId="0C21DBAE" w14:textId="211D5EC9" w:rsidR="00DE1DB3" w:rsidRPr="00F36F4B" w:rsidRDefault="00E27C61" w:rsidP="00E27C61">
            <w:pPr>
              <w:pStyle w:val="BoxBody"/>
            </w:pPr>
            <w:r w:rsidRPr="00F36F4B">
              <w:t>Bitte führen Sie die anwendbaren innerstaatlichen Bestimmungen auf und geben Sie nach Möglichkeit den jewei</w:t>
            </w:r>
            <w:r w:rsidRPr="00F36F4B">
              <w:softHyphen/>
              <w:t>ligen Wortlaut wieder.</w:t>
            </w:r>
          </w:p>
        </w:tc>
      </w:tr>
      <w:tr w:rsidR="00DE1DB3" w:rsidRPr="00F36F4B" w14:paraId="4143CE7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5E79B76" w14:textId="77777777" w:rsidR="00DE1DB3" w:rsidRPr="00F36F4B" w:rsidRDefault="00DE1DB3" w:rsidP="00496792">
            <w:pPr>
              <w:pStyle w:val="BoxBody"/>
            </w:pPr>
            <w:r w:rsidRPr="00F36F4B">
              <w:t xml:space="preserve">Erstbericht: </w:t>
            </w:r>
            <w:sdt>
              <w:sdtPr>
                <w:rPr>
                  <w:color w:val="AEAAAA" w:themeColor="background2" w:themeShade="BF"/>
                </w:rPr>
                <w:id w:val="-129481155"/>
                <w:placeholder>
                  <w:docPart w:val="80D3D47696904EDE949ABF549A369D88"/>
                </w:placeholder>
                <w15:color w:val="000000"/>
                <w:text/>
              </w:sdtPr>
              <w:sdtEndPr/>
              <w:sdtContent>
                <w:r w:rsidRPr="00F36F4B">
                  <w:rPr>
                    <w:color w:val="AEAAAA" w:themeColor="background2" w:themeShade="BF"/>
                  </w:rPr>
                  <w:t>(für Texteingabe bitte anklicken)</w:t>
                </w:r>
              </w:sdtContent>
            </w:sdt>
          </w:p>
        </w:tc>
      </w:tr>
      <w:tr w:rsidR="00DE1DB3" w:rsidRPr="00F36F4B" w14:paraId="278FAA7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1557C55" w14:textId="77777777" w:rsidR="00DE1DB3" w:rsidRPr="00F36F4B" w:rsidRDefault="00DE1DB3" w:rsidP="00496792">
            <w:pPr>
              <w:pStyle w:val="BoxBody"/>
            </w:pPr>
            <w:r w:rsidRPr="00F36F4B">
              <w:t xml:space="preserve">Zweiter Bericht: </w:t>
            </w:r>
            <w:sdt>
              <w:sdtPr>
                <w:rPr>
                  <w:color w:val="AEAAAA" w:themeColor="background2" w:themeShade="BF"/>
                </w:rPr>
                <w:id w:val="-230155870"/>
                <w:placeholder>
                  <w:docPart w:val="2B2F6DEDC0404948B775E0E62C47A551"/>
                </w:placeholder>
                <w15:color w:val="000000"/>
                <w:text/>
              </w:sdtPr>
              <w:sdtEndPr/>
              <w:sdtContent>
                <w:r w:rsidRPr="00F36F4B">
                  <w:rPr>
                    <w:color w:val="AEAAAA" w:themeColor="background2" w:themeShade="BF"/>
                  </w:rPr>
                  <w:t>(für Texteingabe bitte anklicken)</w:t>
                </w:r>
              </w:sdtContent>
            </w:sdt>
          </w:p>
        </w:tc>
      </w:tr>
      <w:tr w:rsidR="00DE1DB3" w:rsidRPr="00F36F4B" w14:paraId="4E59C21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D8A5132" w14:textId="77777777" w:rsidR="00DE1DB3" w:rsidRPr="00F36F4B" w:rsidRDefault="00DE1DB3" w:rsidP="00496792">
            <w:pPr>
              <w:pStyle w:val="BoxBody"/>
            </w:pPr>
            <w:r w:rsidRPr="00F36F4B">
              <w:t xml:space="preserve">Dritter Bericht: </w:t>
            </w:r>
            <w:sdt>
              <w:sdtPr>
                <w:rPr>
                  <w:color w:val="AEAAAA" w:themeColor="background2" w:themeShade="BF"/>
                </w:rPr>
                <w:id w:val="-1484226249"/>
                <w:placeholder>
                  <w:docPart w:val="9C77DE9798BB40379576FB85C9B7AF15"/>
                </w:placeholder>
                <w15:color w:val="000000"/>
                <w:text/>
              </w:sdtPr>
              <w:sdtEndPr/>
              <w:sdtContent>
                <w:r w:rsidRPr="00F36F4B">
                  <w:rPr>
                    <w:color w:val="AEAAAA" w:themeColor="background2" w:themeShade="BF"/>
                  </w:rPr>
                  <w:t>(für Texteingabe bitte anklicken)</w:t>
                </w:r>
              </w:sdtContent>
            </w:sdt>
          </w:p>
        </w:tc>
      </w:tr>
      <w:tr w:rsidR="00DE1DB3" w:rsidRPr="00F36F4B" w14:paraId="54C6D5E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4776E14" w14:textId="77777777" w:rsidR="00DE1DB3" w:rsidRPr="00F36F4B" w:rsidRDefault="00DE1DB3" w:rsidP="00496792">
            <w:pPr>
              <w:pStyle w:val="BoxBody"/>
            </w:pPr>
            <w:r w:rsidRPr="00F36F4B">
              <w:t xml:space="preserve">Vierter Bericht: </w:t>
            </w:r>
            <w:sdt>
              <w:sdtPr>
                <w:rPr>
                  <w:color w:val="AEAAAA" w:themeColor="background2" w:themeShade="BF"/>
                </w:rPr>
                <w:id w:val="2007938962"/>
                <w:placeholder>
                  <w:docPart w:val="7AB48154515D456EAABF6B438513C609"/>
                </w:placeholder>
                <w15:color w:val="000000"/>
                <w:text/>
              </w:sdtPr>
              <w:sdtEndPr/>
              <w:sdtContent>
                <w:r w:rsidRPr="00F36F4B">
                  <w:rPr>
                    <w:color w:val="AEAAAA" w:themeColor="background2" w:themeShade="BF"/>
                  </w:rPr>
                  <w:t>(für Texteingabe bitte anklicken)</w:t>
                </w:r>
              </w:sdtContent>
            </w:sdt>
          </w:p>
        </w:tc>
      </w:tr>
      <w:tr w:rsidR="00DE1DB3" w:rsidRPr="00551497" w14:paraId="35382D6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B09A4B6" w14:textId="44428127" w:rsidR="00DE1DB3" w:rsidRDefault="00012C68" w:rsidP="00012C68">
            <w:pPr>
              <w:pStyle w:val="BoxBody"/>
              <w:spacing w:after="20"/>
            </w:pPr>
            <w:r w:rsidRPr="006927BE">
              <w:t>Wie häufig und nach welchen Modalitäten sind die dokumentierten Überprüfungen an Bord durch den Kapitän oder unter seiner Verantwortung in Bezug auf Folgendes durchzuführen</w:t>
            </w:r>
            <w:r>
              <w:t>:</w:t>
            </w:r>
          </w:p>
          <w:p w14:paraId="12479CE5" w14:textId="6211FDBE" w:rsidR="00012C68" w:rsidRDefault="00012C68" w:rsidP="00012C68">
            <w:pPr>
              <w:pStyle w:val="BoxIndentbulletlist1"/>
              <w:spacing w:before="20" w:after="20"/>
            </w:pPr>
            <w:r w:rsidRPr="006927BE">
              <w:t>die Verpflegungs- und Trinkwasservorräte</w:t>
            </w:r>
            <w:r w:rsidR="004052A5">
              <w:t xml:space="preserve"> </w:t>
            </w:r>
            <w:r w:rsidR="004052A5" w:rsidRPr="004052A5">
              <w:t>in Bezug auf Menge, Nährwert, Qualität und Abwechslung</w:t>
            </w:r>
            <w:r w:rsidRPr="006927BE">
              <w:t>;</w:t>
            </w:r>
          </w:p>
          <w:p w14:paraId="5842CE82" w14:textId="5E7EBE00" w:rsidR="00012C68" w:rsidRDefault="00012C68" w:rsidP="00012C68">
            <w:pPr>
              <w:pStyle w:val="BoxIndentbulletlist1"/>
              <w:spacing w:before="20" w:after="20"/>
              <w:rPr>
                <w:lang w:eastAsia="fr-CH"/>
              </w:rPr>
            </w:pPr>
            <w:r w:rsidRPr="006927BE">
              <w:rPr>
                <w:lang w:eastAsia="fr-CH"/>
              </w:rPr>
              <w:t>die Räume und Ausrüstungsgegenstände, die der Lagerung von Verpflegung und Trinkwasser dienen;</w:t>
            </w:r>
          </w:p>
          <w:p w14:paraId="68C0CFAB" w14:textId="25FBDAEB" w:rsidR="00012C68" w:rsidRPr="00012C68" w:rsidRDefault="00012C68" w:rsidP="00012C68">
            <w:pPr>
              <w:pStyle w:val="BoxIndentbulletlist1"/>
              <w:spacing w:before="20" w:after="20"/>
            </w:pPr>
            <w:r w:rsidRPr="006927BE">
              <w:rPr>
                <w:lang w:eastAsia="fr-CH"/>
              </w:rPr>
              <w:t>Küchen und andere Ausrüstungen für die Zubereitung und das Servieren von Speisen?</w:t>
            </w:r>
          </w:p>
          <w:p w14:paraId="6C00BC1F" w14:textId="008A36DC" w:rsidR="00DE1DB3" w:rsidRPr="00551497" w:rsidRDefault="00DE1DB3" w:rsidP="00012C68">
            <w:pPr>
              <w:pStyle w:val="BoxBody"/>
              <w:spacing w:after="120"/>
              <w:rPr>
                <w:rStyle w:val="Timesitalic"/>
                <w:rFonts w:ascii="Noto Sans" w:hAnsi="Noto Sans" w:cs="Noto Sans"/>
              </w:rPr>
            </w:pPr>
            <w:r w:rsidRPr="00551497">
              <w:rPr>
                <w:rStyle w:val="Timesitalic"/>
                <w:rFonts w:ascii="Noto Sans" w:hAnsi="Noto Sans" w:cs="Noto Sans"/>
              </w:rPr>
              <w:t>(</w:t>
            </w:r>
            <w:r w:rsidR="00012C68" w:rsidRPr="006927BE">
              <w:rPr>
                <w:rStyle w:val="Timesitalic"/>
                <w:rFonts w:ascii="Noto Sans" w:hAnsi="Noto Sans" w:cs="Noto Sans"/>
              </w:rPr>
              <w:t>Norm A3.2 Absatz 7</w:t>
            </w:r>
            <w:r w:rsidRPr="00551497">
              <w:rPr>
                <w:rStyle w:val="Timesitalic"/>
                <w:rFonts w:ascii="Noto Sans" w:hAnsi="Noto Sans" w:cs="Noto Sans"/>
              </w:rPr>
              <w:t>)</w:t>
            </w:r>
          </w:p>
          <w:p w14:paraId="2803CF65" w14:textId="735AAA1E" w:rsidR="00DE1DB3" w:rsidRPr="00551497" w:rsidRDefault="00012C68" w:rsidP="00496792">
            <w:pPr>
              <w:pStyle w:val="BoxBody"/>
            </w:pPr>
            <w:r w:rsidRPr="00551497">
              <w:t>Bitte führen Sie die anwendbaren innerstaatlichen Bestimmungen auf und geben Sie nach Möglichkeit den jewei</w:t>
            </w:r>
            <w:r w:rsidRPr="00551497">
              <w:softHyphen/>
              <w:t>ligen Wortlaut wieder.</w:t>
            </w:r>
          </w:p>
        </w:tc>
      </w:tr>
      <w:tr w:rsidR="00DE1DB3" w:rsidRPr="00F36F4B" w14:paraId="28CDB1B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733C9B3" w14:textId="77777777" w:rsidR="00DE1DB3" w:rsidRPr="00F36F4B" w:rsidRDefault="00DE1DB3" w:rsidP="00496792">
            <w:pPr>
              <w:pStyle w:val="BoxBody"/>
            </w:pPr>
            <w:r w:rsidRPr="00F36F4B">
              <w:t xml:space="preserve">Erstbericht: </w:t>
            </w:r>
            <w:sdt>
              <w:sdtPr>
                <w:rPr>
                  <w:color w:val="AEAAAA" w:themeColor="background2" w:themeShade="BF"/>
                </w:rPr>
                <w:id w:val="773916149"/>
                <w:placeholder>
                  <w:docPart w:val="429326DC765A4728BEB8580EA8BA1E01"/>
                </w:placeholder>
                <w15:color w:val="000000"/>
                <w:text/>
              </w:sdtPr>
              <w:sdtEndPr/>
              <w:sdtContent>
                <w:r w:rsidRPr="00F36F4B">
                  <w:rPr>
                    <w:color w:val="AEAAAA" w:themeColor="background2" w:themeShade="BF"/>
                  </w:rPr>
                  <w:t>(für Texteingabe bitte anklicken)</w:t>
                </w:r>
              </w:sdtContent>
            </w:sdt>
          </w:p>
        </w:tc>
      </w:tr>
      <w:tr w:rsidR="00DE1DB3" w:rsidRPr="00F36F4B" w14:paraId="69BB466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627A393" w14:textId="77777777" w:rsidR="00DE1DB3" w:rsidRPr="00F36F4B" w:rsidRDefault="00DE1DB3" w:rsidP="00496792">
            <w:pPr>
              <w:pStyle w:val="BoxBody"/>
            </w:pPr>
            <w:r w:rsidRPr="00F36F4B">
              <w:t xml:space="preserve">Zweiter Bericht: </w:t>
            </w:r>
            <w:sdt>
              <w:sdtPr>
                <w:rPr>
                  <w:color w:val="AEAAAA" w:themeColor="background2" w:themeShade="BF"/>
                </w:rPr>
                <w:id w:val="-750589942"/>
                <w:placeholder>
                  <w:docPart w:val="C32941F7F7114818888C7B53CB27A2A5"/>
                </w:placeholder>
                <w15:color w:val="000000"/>
                <w:text/>
              </w:sdtPr>
              <w:sdtEndPr/>
              <w:sdtContent>
                <w:r w:rsidRPr="00F36F4B">
                  <w:rPr>
                    <w:color w:val="AEAAAA" w:themeColor="background2" w:themeShade="BF"/>
                  </w:rPr>
                  <w:t>(für Texteingabe bitte anklicken)</w:t>
                </w:r>
              </w:sdtContent>
            </w:sdt>
          </w:p>
        </w:tc>
      </w:tr>
      <w:tr w:rsidR="00DE1DB3" w:rsidRPr="00F36F4B" w14:paraId="2054081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088849B" w14:textId="77777777" w:rsidR="00DE1DB3" w:rsidRPr="00F36F4B" w:rsidRDefault="00DE1DB3" w:rsidP="00496792">
            <w:pPr>
              <w:pStyle w:val="BoxBody"/>
            </w:pPr>
            <w:r w:rsidRPr="00F36F4B">
              <w:t xml:space="preserve">Dritter Bericht: </w:t>
            </w:r>
            <w:sdt>
              <w:sdtPr>
                <w:rPr>
                  <w:color w:val="AEAAAA" w:themeColor="background2" w:themeShade="BF"/>
                </w:rPr>
                <w:id w:val="1061224979"/>
                <w:placeholder>
                  <w:docPart w:val="DA6C943250F94D82ABFFF35FAA36B948"/>
                </w:placeholder>
                <w15:color w:val="000000"/>
                <w:text/>
              </w:sdtPr>
              <w:sdtEndPr/>
              <w:sdtContent>
                <w:r w:rsidRPr="00F36F4B">
                  <w:rPr>
                    <w:color w:val="AEAAAA" w:themeColor="background2" w:themeShade="BF"/>
                  </w:rPr>
                  <w:t>(für Texteingabe bitte anklicken)</w:t>
                </w:r>
              </w:sdtContent>
            </w:sdt>
          </w:p>
        </w:tc>
      </w:tr>
      <w:tr w:rsidR="00DE1DB3" w:rsidRPr="00F36F4B" w14:paraId="25E696D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52C68B9B" w14:textId="77777777" w:rsidR="00DE1DB3" w:rsidRPr="00F36F4B" w:rsidRDefault="00DE1DB3" w:rsidP="00496792">
            <w:pPr>
              <w:pStyle w:val="BoxBody"/>
            </w:pPr>
            <w:r w:rsidRPr="00F36F4B">
              <w:t xml:space="preserve">Vierter Bericht: </w:t>
            </w:r>
            <w:sdt>
              <w:sdtPr>
                <w:rPr>
                  <w:color w:val="AEAAAA" w:themeColor="background2" w:themeShade="BF"/>
                </w:rPr>
                <w:id w:val="-660936838"/>
                <w:placeholder>
                  <w:docPart w:val="326B1F2EADFF4C7589EC43F9252219B3"/>
                </w:placeholder>
                <w15:color w:val="000000"/>
                <w:text/>
              </w:sdtPr>
              <w:sdtEndPr/>
              <w:sdtContent>
                <w:r w:rsidRPr="00F36F4B">
                  <w:rPr>
                    <w:color w:val="AEAAAA" w:themeColor="background2" w:themeShade="BF"/>
                  </w:rPr>
                  <w:t>(für Texteingabe bitte anklicken)</w:t>
                </w:r>
              </w:sdtContent>
            </w:sdt>
          </w:p>
        </w:tc>
      </w:tr>
      <w:tr w:rsidR="00012C68" w:rsidRPr="00551497" w14:paraId="16769E8C"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23F9ED3" w14:textId="127CDC0B" w:rsidR="00012C68" w:rsidRDefault="00012C68" w:rsidP="00012C68">
            <w:pPr>
              <w:pStyle w:val="BoxBody"/>
              <w:spacing w:after="20"/>
            </w:pPr>
            <w:r w:rsidRPr="006927BE">
              <w:t>Müssen Schiffsköche mindestens 18 Jahre alt sein?</w:t>
            </w:r>
          </w:p>
          <w:p w14:paraId="5ACF21F0" w14:textId="4E4AEE66" w:rsidR="00012C68" w:rsidRPr="00551497" w:rsidRDefault="00012C68" w:rsidP="00012C68">
            <w:pPr>
              <w:pStyle w:val="BoxBody"/>
              <w:spacing w:before="20" w:after="120"/>
              <w:rPr>
                <w:rStyle w:val="Timesitalic"/>
                <w:rFonts w:ascii="Noto Sans" w:hAnsi="Noto Sans" w:cs="Noto Sans"/>
              </w:rPr>
            </w:pPr>
            <w:r w:rsidRPr="00551497">
              <w:rPr>
                <w:rStyle w:val="Timesitalic"/>
                <w:rFonts w:ascii="Noto Sans" w:hAnsi="Noto Sans" w:cs="Noto Sans"/>
              </w:rPr>
              <w:t>(</w:t>
            </w:r>
            <w:r w:rsidRPr="006927BE">
              <w:rPr>
                <w:rStyle w:val="Timesitalic"/>
                <w:rFonts w:ascii="Noto Sans" w:hAnsi="Noto Sans" w:cs="Noto Sans"/>
              </w:rPr>
              <w:t xml:space="preserve">Norm A3.2 Absatz </w:t>
            </w:r>
            <w:r w:rsidR="004C7454">
              <w:rPr>
                <w:rStyle w:val="Timesitalic"/>
                <w:rFonts w:ascii="Noto Sans" w:hAnsi="Noto Sans" w:cs="Noto Sans"/>
              </w:rPr>
              <w:t>8</w:t>
            </w:r>
            <w:r w:rsidRPr="00551497">
              <w:rPr>
                <w:rStyle w:val="Timesitalic"/>
                <w:rFonts w:ascii="Noto Sans" w:hAnsi="Noto Sans" w:cs="Noto Sans"/>
              </w:rPr>
              <w:t>)</w:t>
            </w:r>
          </w:p>
          <w:p w14:paraId="5755ED1F" w14:textId="77777777" w:rsidR="00012C68" w:rsidRPr="00551497" w:rsidRDefault="00012C68" w:rsidP="00496792">
            <w:pPr>
              <w:pStyle w:val="BoxBody"/>
            </w:pPr>
            <w:r w:rsidRPr="00551497">
              <w:t>Bitte führen Sie die anwendbaren innerstaatlichen Bestimmungen auf und geben Sie nach Möglichkeit den jewei</w:t>
            </w:r>
            <w:r w:rsidRPr="00551497">
              <w:softHyphen/>
              <w:t>ligen Wortlaut wieder.</w:t>
            </w:r>
          </w:p>
        </w:tc>
      </w:tr>
      <w:tr w:rsidR="00012C68" w:rsidRPr="00F36F4B" w14:paraId="104ABDE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FAD23FE" w14:textId="77777777" w:rsidR="00012C68" w:rsidRPr="00F36F4B" w:rsidRDefault="00012C68" w:rsidP="00496792">
            <w:pPr>
              <w:pStyle w:val="BoxBody"/>
            </w:pPr>
            <w:r w:rsidRPr="00F36F4B">
              <w:lastRenderedPageBreak/>
              <w:t xml:space="preserve">Erstbericht: </w:t>
            </w:r>
            <w:sdt>
              <w:sdtPr>
                <w:rPr>
                  <w:color w:val="AEAAAA" w:themeColor="background2" w:themeShade="BF"/>
                </w:rPr>
                <w:id w:val="-794138810"/>
                <w:placeholder>
                  <w:docPart w:val="A28953C6065442529634ADFC066D2FC9"/>
                </w:placeholder>
                <w15:color w:val="000000"/>
                <w:text/>
              </w:sdtPr>
              <w:sdtEndPr/>
              <w:sdtContent>
                <w:r w:rsidRPr="00F36F4B">
                  <w:rPr>
                    <w:color w:val="AEAAAA" w:themeColor="background2" w:themeShade="BF"/>
                  </w:rPr>
                  <w:t>(für Texteingabe bitte anklicken)</w:t>
                </w:r>
              </w:sdtContent>
            </w:sdt>
          </w:p>
        </w:tc>
      </w:tr>
      <w:tr w:rsidR="00012C68" w:rsidRPr="00F36F4B" w14:paraId="68A14BA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E63758C" w14:textId="77777777" w:rsidR="00012C68" w:rsidRPr="00F36F4B" w:rsidRDefault="00012C68" w:rsidP="00496792">
            <w:pPr>
              <w:pStyle w:val="BoxBody"/>
            </w:pPr>
            <w:r w:rsidRPr="00F36F4B">
              <w:t xml:space="preserve">Zweiter Bericht: </w:t>
            </w:r>
            <w:sdt>
              <w:sdtPr>
                <w:rPr>
                  <w:color w:val="AEAAAA" w:themeColor="background2" w:themeShade="BF"/>
                </w:rPr>
                <w:id w:val="1170757976"/>
                <w:placeholder>
                  <w:docPart w:val="C061851A101E42ACA90142F0FF6B8A87"/>
                </w:placeholder>
                <w15:color w:val="000000"/>
                <w:text/>
              </w:sdtPr>
              <w:sdtEndPr/>
              <w:sdtContent>
                <w:r w:rsidRPr="00F36F4B">
                  <w:rPr>
                    <w:color w:val="AEAAAA" w:themeColor="background2" w:themeShade="BF"/>
                  </w:rPr>
                  <w:t>(für Texteingabe bitte anklicken)</w:t>
                </w:r>
              </w:sdtContent>
            </w:sdt>
          </w:p>
        </w:tc>
      </w:tr>
      <w:tr w:rsidR="00012C68" w:rsidRPr="00F36F4B" w14:paraId="4F77901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EE05708" w14:textId="77777777" w:rsidR="00012C68" w:rsidRPr="00F36F4B" w:rsidRDefault="00012C68" w:rsidP="00496792">
            <w:pPr>
              <w:pStyle w:val="BoxBody"/>
            </w:pPr>
            <w:r w:rsidRPr="00F36F4B">
              <w:t xml:space="preserve">Dritter Bericht: </w:t>
            </w:r>
            <w:sdt>
              <w:sdtPr>
                <w:rPr>
                  <w:color w:val="AEAAAA" w:themeColor="background2" w:themeShade="BF"/>
                </w:rPr>
                <w:id w:val="-497730912"/>
                <w:placeholder>
                  <w:docPart w:val="AD1F30775C124DB6AD836BF8C6CC24CA"/>
                </w:placeholder>
                <w15:color w:val="000000"/>
                <w:text/>
              </w:sdtPr>
              <w:sdtEndPr/>
              <w:sdtContent>
                <w:r w:rsidRPr="00F36F4B">
                  <w:rPr>
                    <w:color w:val="AEAAAA" w:themeColor="background2" w:themeShade="BF"/>
                  </w:rPr>
                  <w:t>(für Texteingabe bitte anklicken)</w:t>
                </w:r>
              </w:sdtContent>
            </w:sdt>
          </w:p>
        </w:tc>
      </w:tr>
      <w:tr w:rsidR="00012C68" w:rsidRPr="00F36F4B" w14:paraId="55358F6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8DEC4ED" w14:textId="77777777" w:rsidR="00012C68" w:rsidRPr="00F36F4B" w:rsidRDefault="00012C68" w:rsidP="00496792">
            <w:pPr>
              <w:pStyle w:val="BoxBody"/>
            </w:pPr>
            <w:r w:rsidRPr="00F36F4B">
              <w:t xml:space="preserve">Vierter Bericht: </w:t>
            </w:r>
            <w:sdt>
              <w:sdtPr>
                <w:rPr>
                  <w:color w:val="AEAAAA" w:themeColor="background2" w:themeShade="BF"/>
                </w:rPr>
                <w:id w:val="1396320578"/>
                <w:placeholder>
                  <w:docPart w:val="693223618BF44BC0AB34020CF23EEAAD"/>
                </w:placeholder>
                <w15:color w:val="000000"/>
                <w:text/>
              </w:sdtPr>
              <w:sdtEndPr/>
              <w:sdtContent>
                <w:r w:rsidRPr="00F36F4B">
                  <w:rPr>
                    <w:color w:val="AEAAAA" w:themeColor="background2" w:themeShade="BF"/>
                  </w:rPr>
                  <w:t>(für Texteingabe bitte anklicken)</w:t>
                </w:r>
              </w:sdtContent>
            </w:sdt>
          </w:p>
        </w:tc>
      </w:tr>
      <w:tr w:rsidR="00DE1DB3" w:rsidRPr="00551497" w14:paraId="7555685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A34C424" w14:textId="79FA4F8C" w:rsidR="00DE1DB3" w:rsidRPr="00551497" w:rsidRDefault="00DE1DB3" w:rsidP="00496792">
            <w:pPr>
              <w:pStyle w:val="BoxBody"/>
            </w:pPr>
            <w:r w:rsidRPr="00551497">
              <w:rPr>
                <w:b/>
                <w:bCs/>
                <w:i/>
                <w:iCs/>
              </w:rPr>
              <w:t>Zusätzliche Angaben</w:t>
            </w:r>
            <w:r w:rsidRPr="00551497">
              <w:t xml:space="preserve"> zur Durchführung der Regel </w:t>
            </w:r>
            <w:r w:rsidR="00012C68">
              <w:t>3.2</w:t>
            </w:r>
            <w:r w:rsidRPr="00551497">
              <w:t>, einschließlich etwaiger im Wesentlichen gleichwertiger Maßnahmen.</w:t>
            </w:r>
          </w:p>
        </w:tc>
      </w:tr>
      <w:tr w:rsidR="00DE1DB3" w:rsidRPr="00F36F4B" w14:paraId="234FF3E1"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8912547" w14:textId="77777777" w:rsidR="00DE1DB3" w:rsidRPr="00F36F4B" w:rsidRDefault="00DE1DB3" w:rsidP="00496792">
            <w:pPr>
              <w:pStyle w:val="BoxBody"/>
            </w:pPr>
            <w:r w:rsidRPr="00F36F4B">
              <w:t xml:space="preserve">Erstbericht: </w:t>
            </w:r>
            <w:sdt>
              <w:sdtPr>
                <w:rPr>
                  <w:color w:val="AEAAAA" w:themeColor="background2" w:themeShade="BF"/>
                </w:rPr>
                <w:id w:val="-1308469856"/>
                <w:placeholder>
                  <w:docPart w:val="85B61C425A3E4617A3A5CE6A2EA40660"/>
                </w:placeholder>
                <w15:color w:val="000000"/>
                <w:text/>
              </w:sdtPr>
              <w:sdtEndPr/>
              <w:sdtContent>
                <w:r w:rsidRPr="00F36F4B">
                  <w:rPr>
                    <w:color w:val="AEAAAA" w:themeColor="background2" w:themeShade="BF"/>
                  </w:rPr>
                  <w:t>(für Texteingabe bitte anklicken)</w:t>
                </w:r>
              </w:sdtContent>
            </w:sdt>
          </w:p>
        </w:tc>
      </w:tr>
      <w:tr w:rsidR="00DE1DB3" w:rsidRPr="00F36F4B" w14:paraId="6EE3786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4D4BC578" w14:textId="77777777" w:rsidR="00DE1DB3" w:rsidRPr="00F36F4B" w:rsidRDefault="00DE1DB3" w:rsidP="00496792">
            <w:pPr>
              <w:pStyle w:val="BoxBody"/>
            </w:pPr>
            <w:r w:rsidRPr="00F36F4B">
              <w:t xml:space="preserve">Zweiter Bericht: </w:t>
            </w:r>
            <w:sdt>
              <w:sdtPr>
                <w:rPr>
                  <w:color w:val="AEAAAA" w:themeColor="background2" w:themeShade="BF"/>
                </w:rPr>
                <w:id w:val="897777092"/>
                <w:placeholder>
                  <w:docPart w:val="DEBEEBEC436246938E3326F759FF3001"/>
                </w:placeholder>
                <w15:color w:val="000000"/>
                <w:text/>
              </w:sdtPr>
              <w:sdtEndPr/>
              <w:sdtContent>
                <w:r w:rsidRPr="00F36F4B">
                  <w:rPr>
                    <w:color w:val="AEAAAA" w:themeColor="background2" w:themeShade="BF"/>
                  </w:rPr>
                  <w:t>(für Texteingabe bitte anklicken)</w:t>
                </w:r>
              </w:sdtContent>
            </w:sdt>
          </w:p>
        </w:tc>
      </w:tr>
      <w:tr w:rsidR="00DE1DB3" w:rsidRPr="00F36F4B" w14:paraId="42D432E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78F62F6" w14:textId="77777777" w:rsidR="00DE1DB3" w:rsidRPr="00F36F4B" w:rsidRDefault="00DE1DB3" w:rsidP="00496792">
            <w:pPr>
              <w:pStyle w:val="BoxBody"/>
            </w:pPr>
            <w:r w:rsidRPr="00F36F4B">
              <w:t xml:space="preserve">Dritter Bericht: </w:t>
            </w:r>
            <w:sdt>
              <w:sdtPr>
                <w:rPr>
                  <w:color w:val="AEAAAA" w:themeColor="background2" w:themeShade="BF"/>
                </w:rPr>
                <w:id w:val="-942599068"/>
                <w:placeholder>
                  <w:docPart w:val="9C8EA3D8AEA441A99E0B03DEA68A37D3"/>
                </w:placeholder>
                <w15:color w:val="000000"/>
                <w:text/>
              </w:sdtPr>
              <w:sdtEndPr/>
              <w:sdtContent>
                <w:r w:rsidRPr="00F36F4B">
                  <w:rPr>
                    <w:color w:val="AEAAAA" w:themeColor="background2" w:themeShade="BF"/>
                  </w:rPr>
                  <w:t>(für Texteingabe bitte anklicken)</w:t>
                </w:r>
              </w:sdtContent>
            </w:sdt>
          </w:p>
        </w:tc>
      </w:tr>
      <w:tr w:rsidR="00DE1DB3" w:rsidRPr="00F36F4B" w14:paraId="26E854A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1B2E42C" w14:textId="77777777" w:rsidR="00DE1DB3" w:rsidRPr="00F36F4B" w:rsidRDefault="00DE1DB3" w:rsidP="00496792">
            <w:pPr>
              <w:pStyle w:val="BoxBody"/>
            </w:pPr>
            <w:r w:rsidRPr="00F36F4B">
              <w:t xml:space="preserve">Vierter Bericht: </w:t>
            </w:r>
            <w:sdt>
              <w:sdtPr>
                <w:rPr>
                  <w:color w:val="AEAAAA" w:themeColor="background2" w:themeShade="BF"/>
                </w:rPr>
                <w:id w:val="-1967570789"/>
                <w:placeholder>
                  <w:docPart w:val="A00FD8E39ACB4642AB597D19009DC3C5"/>
                </w:placeholder>
                <w15:color w:val="000000"/>
                <w:text/>
              </w:sdtPr>
              <w:sdtEndPr/>
              <w:sdtContent>
                <w:r w:rsidRPr="00F36F4B">
                  <w:rPr>
                    <w:color w:val="AEAAAA" w:themeColor="background2" w:themeShade="BF"/>
                  </w:rPr>
                  <w:t>(für Texteingabe bitte anklicken)</w:t>
                </w:r>
              </w:sdtContent>
            </w:sdt>
          </w:p>
        </w:tc>
      </w:tr>
    </w:tbl>
    <w:p w14:paraId="3A04A7B8" w14:textId="77777777" w:rsidR="00DE1DB3" w:rsidRPr="00551497" w:rsidRDefault="00DE1DB3" w:rsidP="00DE1DB3">
      <w:pPr>
        <w:pStyle w:val="DPara"/>
        <w:rPr>
          <w:lang w:val="en-GB"/>
        </w:rPr>
      </w:pPr>
    </w:p>
    <w:p w14:paraId="152B15A4" w14:textId="4995BAB7" w:rsidR="00A86CA0" w:rsidRPr="00551497" w:rsidRDefault="00A86CA0" w:rsidP="00C81E0B">
      <w:pPr>
        <w:pStyle w:val="DHeading1Indent"/>
        <w:pageBreakBefore/>
        <w:spacing w:after="180"/>
        <w:ind w:left="1134" w:hanging="1134"/>
        <w:rPr>
          <w:rFonts w:ascii="Noto Sans" w:hAnsi="Noto Sans" w:cs="Noto Sans"/>
        </w:rPr>
      </w:pPr>
      <w:r w:rsidRPr="00551497">
        <w:rPr>
          <w:rFonts w:ascii="Noto Sans" w:hAnsi="Noto Sans" w:cs="Noto Sans"/>
        </w:rPr>
        <w:lastRenderedPageBreak/>
        <w:t xml:space="preserve">Titel </w:t>
      </w:r>
      <w:r>
        <w:rPr>
          <w:rFonts w:ascii="Noto Sans" w:hAnsi="Noto Sans" w:cs="Noto Sans"/>
        </w:rPr>
        <w:t>4</w:t>
      </w:r>
      <w:r w:rsidRPr="00551497">
        <w:rPr>
          <w:rFonts w:ascii="Noto Sans" w:hAnsi="Noto Sans" w:cs="Noto Sans"/>
        </w:rPr>
        <w:t>.</w:t>
      </w:r>
      <w:r w:rsidRPr="00551497">
        <w:rPr>
          <w:rFonts w:ascii="Noto Sans" w:hAnsi="Noto Sans" w:cs="Noto Sans"/>
        </w:rPr>
        <w:tab/>
      </w:r>
      <w:r w:rsidRPr="00A86CA0">
        <w:rPr>
          <w:rFonts w:ascii="Noto Sans" w:hAnsi="Noto Sans" w:cs="Noto Sans"/>
        </w:rPr>
        <w:t xml:space="preserve">Gesundheitsschutz, medizinische Betreuung, soziale Betreuung und Gewährleistung der </w:t>
      </w:r>
      <w:r>
        <w:rPr>
          <w:rFonts w:ascii="Noto Sans" w:hAnsi="Noto Sans" w:cs="Noto Sans"/>
        </w:rPr>
        <w:t>s</w:t>
      </w:r>
      <w:r w:rsidRPr="00A86CA0">
        <w:rPr>
          <w:rFonts w:ascii="Noto Sans" w:hAnsi="Noto Sans" w:cs="Noto Sans"/>
        </w:rPr>
        <w:t>ozialen Sicherheit</w:t>
      </w: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A86CA0" w:rsidRPr="00551497" w14:paraId="4BC4B8B1" w14:textId="77777777" w:rsidTr="00496792">
        <w:tc>
          <w:tcPr>
            <w:tcW w:w="9639" w:type="dxa"/>
            <w:shd w:val="clear" w:color="auto" w:fill="1E2DBE"/>
          </w:tcPr>
          <w:p w14:paraId="30EA0188" w14:textId="25D462AE" w:rsidR="00A86CA0" w:rsidRPr="00551497" w:rsidRDefault="00A86CA0" w:rsidP="00C81E0B">
            <w:pPr>
              <w:pStyle w:val="TableHeaderLeft"/>
              <w:spacing w:before="50" w:after="50"/>
              <w:jc w:val="both"/>
            </w:pPr>
            <w:r w:rsidRPr="00551497">
              <w:t xml:space="preserve">Regel </w:t>
            </w:r>
            <w:r>
              <w:t>4</w:t>
            </w:r>
            <w:r w:rsidRPr="00551497">
              <w:t xml:space="preserve">.1 – </w:t>
            </w:r>
            <w:r w:rsidRPr="006927BE">
              <w:t>Medizinische Betreuung an Bord und an Land</w:t>
            </w:r>
          </w:p>
          <w:p w14:paraId="1C4986CA" w14:textId="11C57362" w:rsidR="00A86CA0" w:rsidRPr="00551497" w:rsidRDefault="00A86CA0" w:rsidP="00C81E0B">
            <w:pPr>
              <w:pStyle w:val="TableHeaderLeft"/>
              <w:spacing w:before="50" w:after="50"/>
              <w:jc w:val="both"/>
            </w:pPr>
            <w:r w:rsidRPr="00551497">
              <w:t>Norm A</w:t>
            </w:r>
            <w:r>
              <w:t>4</w:t>
            </w:r>
            <w:r w:rsidRPr="00551497">
              <w:t>.1; siehe auch Leitlinie B</w:t>
            </w:r>
            <w:r>
              <w:t>4</w:t>
            </w:r>
            <w:r w:rsidRPr="00551497">
              <w:t>.1</w:t>
            </w:r>
          </w:p>
        </w:tc>
      </w:tr>
      <w:tr w:rsidR="00A86CA0" w:rsidRPr="00551497" w14:paraId="018E326A" w14:textId="77777777" w:rsidTr="00496792">
        <w:tc>
          <w:tcPr>
            <w:tcW w:w="9639" w:type="dxa"/>
          </w:tcPr>
          <w:p w14:paraId="54EE38D0" w14:textId="076D3728" w:rsidR="00A86CA0" w:rsidRPr="00551497" w:rsidRDefault="00A86CA0" w:rsidP="00C81E0B">
            <w:pPr>
              <w:pStyle w:val="BoxIndentbulletlist1"/>
              <w:spacing w:after="20"/>
              <w:ind w:left="340"/>
            </w:pPr>
            <w:r w:rsidRPr="006927BE">
              <w:t>Es müssen angemessene Maßnahmen zum Schutz der Gesundheit der Seeleute bestehen, und die Seeleute müssen, während sie an Bord arbeiten, Zugang zu unverzüglicher und angemessener medizinischer Betreu</w:t>
            </w:r>
            <w:r>
              <w:softHyphen/>
            </w:r>
            <w:r w:rsidRPr="006927BE">
              <w:t>ung, einschließlich einer notwendigen Zahnbehandlung, haben.</w:t>
            </w:r>
          </w:p>
          <w:p w14:paraId="52066D96" w14:textId="38766231" w:rsidR="00A86CA0" w:rsidRPr="00551497" w:rsidRDefault="00A86CA0" w:rsidP="00496792">
            <w:pPr>
              <w:pStyle w:val="BoxIndentbulletlist1"/>
              <w:spacing w:before="20" w:after="20"/>
              <w:ind w:left="340"/>
            </w:pPr>
            <w:r w:rsidRPr="006927BE">
              <w:t>Zur medizinischen Betreuung an Bord gehören obligatorisch ein qualifizierter Arzt (oder, soweit zulässig, mindestens eine für die medizinische Betreuung an Bord zuständige Person), eine Schiffsapotheke, medizini</w:t>
            </w:r>
            <w:r>
              <w:softHyphen/>
            </w:r>
            <w:r w:rsidRPr="006927BE">
              <w:t>sche Ausrüstung und ein medizinisches Handbuch sowie vorsorgliche Maßnahmen, damit fachärztliche Bera</w:t>
            </w:r>
            <w:r>
              <w:softHyphen/>
            </w:r>
            <w:r w:rsidRPr="006927BE">
              <w:t>tung an Land eingeholt werden kann.</w:t>
            </w:r>
          </w:p>
          <w:p w14:paraId="5BA6EE27" w14:textId="30A1B384" w:rsidR="00A86CA0" w:rsidRPr="00551497" w:rsidRDefault="00A86CA0" w:rsidP="00496792">
            <w:pPr>
              <w:pStyle w:val="BoxIndentbulletlist1"/>
              <w:spacing w:before="20" w:after="20"/>
              <w:ind w:left="340"/>
            </w:pPr>
            <w:r w:rsidRPr="006D7D11">
              <w:t>N</w:t>
            </w:r>
            <w:r w:rsidRPr="006927BE">
              <w:t>ach Maßgabe der innerstaatlichen Gesetzgebung und Praxis ist der medizinische Schutz und die medizini</w:t>
            </w:r>
            <w:r>
              <w:softHyphen/>
            </w:r>
            <w:r w:rsidRPr="006927BE">
              <w:t>sche Betreuung für die Seeleute kostenfrei zu gewähren.</w:t>
            </w:r>
          </w:p>
          <w:p w14:paraId="738924B6" w14:textId="77777777" w:rsidR="00A86CA0" w:rsidRDefault="00A86CA0" w:rsidP="00496792">
            <w:pPr>
              <w:pStyle w:val="BoxIndentbulletlist1"/>
              <w:spacing w:before="20" w:after="20"/>
              <w:ind w:left="340"/>
            </w:pPr>
            <w:r w:rsidRPr="006927BE">
              <w:t>Den Seeleuten muss es gestattet sein, in den Anlaufhäfen unverzüglich einen qualifizierten Arzt oder Zahn</w:t>
            </w:r>
            <w:r>
              <w:softHyphen/>
            </w:r>
            <w:r w:rsidRPr="006927BE">
              <w:t>arzt aufzusuchen, soweit dies möglich ist.</w:t>
            </w:r>
          </w:p>
          <w:p w14:paraId="2E0B4621" w14:textId="4A757183" w:rsidR="00C81E0B" w:rsidRPr="00C81E0B" w:rsidRDefault="00C81E0B" w:rsidP="00496792">
            <w:pPr>
              <w:pStyle w:val="BoxIndentbulletlist1"/>
              <w:spacing w:before="20" w:after="20"/>
              <w:ind w:left="340"/>
            </w:pPr>
            <w:r w:rsidRPr="00C81E0B">
              <w:t>Seeleute, die eine sofortige medizinische Betreuung benötigen, müssen unverzüglich ausge</w:t>
            </w:r>
            <w:r w:rsidRPr="00C81E0B">
              <w:softHyphen/>
              <w:t>schifft werden und Zugang zu medizinischen Einrichtungen an Land für eine angemessene Behandlung erhalten.</w:t>
            </w:r>
          </w:p>
        </w:tc>
      </w:tr>
      <w:tr w:rsidR="002C2D34" w:rsidRPr="00551497" w14:paraId="2B7FD3BC" w14:textId="77777777" w:rsidTr="00F30F4B">
        <w:tc>
          <w:tcPr>
            <w:tcW w:w="9639" w:type="dxa"/>
          </w:tcPr>
          <w:p w14:paraId="3BCADF0A" w14:textId="77777777" w:rsidR="002C2D34" w:rsidRPr="00551497" w:rsidRDefault="002C2D34" w:rsidP="00C81E0B">
            <w:pPr>
              <w:pStyle w:val="BoxBody"/>
              <w:spacing w:before="50" w:after="50"/>
            </w:pPr>
            <w:r w:rsidRPr="00551497">
              <w:t>Ausreichende Angaben zu allen Punkten sind in der beigefügten Seearbeits-Konformitätserklärung, Teil I </w:t>
            </w:r>
            <w:sdt>
              <w:sdtPr>
                <w:id w:val="966790139"/>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w:t>
            </w:r>
            <w:r w:rsidRPr="00551497">
              <w:br/>
              <w:t>Teil II </w:t>
            </w:r>
            <w:sdt>
              <w:sdtPr>
                <w:id w:val="-350423149"/>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t xml:space="preserve"> </w:t>
            </w:r>
            <w:r w:rsidRPr="006927BE">
              <w:t>/ dem beigefügten Beschäftigungsvertrag für Seeleute</w:t>
            </w:r>
            <w:r w:rsidRPr="00551497">
              <w:t> </w:t>
            </w:r>
            <w:sdt>
              <w:sdtPr>
                <w:id w:val="1738826718"/>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t xml:space="preserve"> </w:t>
            </w:r>
            <w:r w:rsidRPr="006927BE">
              <w:t>/ den beigefügten Bestimmungen des Gesamt</w:t>
            </w:r>
            <w:r>
              <w:softHyphen/>
            </w:r>
            <w:r w:rsidRPr="006927BE">
              <w:t>arbeitsvertrags</w:t>
            </w:r>
            <w:r w:rsidRPr="00551497">
              <w:t> </w:t>
            </w:r>
            <w:sdt>
              <w:sdtPr>
                <w:id w:val="-1814634672"/>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t xml:space="preserve"> </w:t>
            </w:r>
            <w:r w:rsidRPr="00551497">
              <w:t>zu finden.</w:t>
            </w:r>
          </w:p>
          <w:p w14:paraId="70DB635D" w14:textId="77777777" w:rsidR="002C2D34" w:rsidRPr="00551497" w:rsidRDefault="002C2D34" w:rsidP="00C81E0B">
            <w:pPr>
              <w:pStyle w:val="BoxBody"/>
              <w:spacing w:before="50" w:after="50"/>
              <w:rPr>
                <w:b/>
                <w:bCs/>
                <w:i/>
                <w:iCs/>
              </w:rPr>
            </w:pPr>
            <w:r w:rsidRPr="00551497">
              <w:rPr>
                <w:b/>
                <w:bCs/>
                <w:i/>
                <w:iCs/>
              </w:rPr>
              <w:t xml:space="preserve">Kreuzen Sie bitte eines oder </w:t>
            </w:r>
            <w:r>
              <w:rPr>
                <w:b/>
                <w:bCs/>
                <w:i/>
                <w:iCs/>
              </w:rPr>
              <w:t>mehrere</w:t>
            </w:r>
            <w:r w:rsidRPr="00551497">
              <w:rPr>
                <w:b/>
                <w:bCs/>
                <w:i/>
                <w:iCs/>
              </w:rPr>
              <w:t xml:space="preserve"> der Kästchen an oder erteilen Sie die nachstehend erbetenen Auskünfte.</w:t>
            </w:r>
          </w:p>
        </w:tc>
      </w:tr>
      <w:tr w:rsidR="00A86CA0" w:rsidRPr="00551497" w14:paraId="3D8BA6C6" w14:textId="77777777" w:rsidTr="00496792">
        <w:tc>
          <w:tcPr>
            <w:tcW w:w="9639" w:type="dxa"/>
          </w:tcPr>
          <w:p w14:paraId="129D7484" w14:textId="7155FC9E" w:rsidR="00A86CA0" w:rsidRPr="00551497" w:rsidRDefault="00A86CA0" w:rsidP="00C81E0B">
            <w:pPr>
              <w:pStyle w:val="BoxBody"/>
              <w:spacing w:before="50" w:after="50"/>
              <w:jc w:val="center"/>
            </w:pPr>
            <w:r w:rsidRPr="006927BE">
              <w:t>MEDIZINISCHE BETREUUNG AN BORD</w:t>
            </w:r>
          </w:p>
        </w:tc>
      </w:tr>
      <w:tr w:rsidR="00A86CA0" w:rsidRPr="00551497" w14:paraId="2B842FDE" w14:textId="77777777" w:rsidTr="00496792">
        <w:tc>
          <w:tcPr>
            <w:tcW w:w="9639" w:type="dxa"/>
          </w:tcPr>
          <w:p w14:paraId="712DC2BD" w14:textId="77777777" w:rsidR="00121B6F" w:rsidRPr="00551497" w:rsidRDefault="00121B6F" w:rsidP="00C81E0B">
            <w:pPr>
              <w:pStyle w:val="TableTextLeft"/>
              <w:spacing w:before="50"/>
              <w:jc w:val="both"/>
            </w:pPr>
            <w:r w:rsidRPr="006927BE">
              <w:t>Bestehen Maßnahmen, um den Schutz der Gesundheit der Seeleute auf Schiffen unter der Flagge Ihres Landes sicherzustellen, einschließlich des unverzüglichen Zugangs zu medizinischer Diagnose und Behandlung durch qualifiziertes medizinisches und/oder zahnärztliches Personal an Bord sowie des Zugangs zu den notwendigen Einrichtungen, Medikamenten, Geräten und Fachauskünften, so dass die gebotene Betreuung derjenigen ver</w:t>
            </w:r>
            <w:r>
              <w:softHyphen/>
            </w:r>
            <w:r w:rsidRPr="006927BE">
              <w:t>gleichbar ist, die den Arbeitnehmern an Land zur Verfügung steht?</w:t>
            </w:r>
            <w:r w:rsidRPr="00551497">
              <w:t xml:space="preserve"> </w:t>
            </w:r>
            <w:sdt>
              <w:sdtPr>
                <w:rPr>
                  <w:color w:val="AEAAAA" w:themeColor="background2" w:themeShade="BF"/>
                </w:rPr>
                <w:id w:val="210001471"/>
                <w:placeholder>
                  <w:docPart w:val="FD007AF29D764163A5E3959703E76E03"/>
                </w:placeholder>
                <w15:color w:val="000000"/>
                <w:text/>
              </w:sdtPr>
              <w:sdtEndPr/>
              <w:sdtContent>
                <w:r w:rsidRPr="00551497">
                  <w:rPr>
                    <w:color w:val="AEAAAA" w:themeColor="background2" w:themeShade="BF"/>
                  </w:rPr>
                  <w:t>(für Texteingabe bitte anklicken)</w:t>
                </w:r>
              </w:sdtContent>
            </w:sdt>
          </w:p>
          <w:p w14:paraId="0394D0D6" w14:textId="6EECF5AA" w:rsidR="00121B6F" w:rsidRPr="00551497" w:rsidRDefault="00121B6F" w:rsidP="00C81E0B">
            <w:pPr>
              <w:pStyle w:val="TableTextLeft"/>
              <w:spacing w:after="100"/>
              <w:jc w:val="both"/>
              <w:rPr>
                <w:i/>
                <w:iCs/>
              </w:rPr>
            </w:pPr>
            <w:r w:rsidRPr="00551497">
              <w:rPr>
                <w:i/>
                <w:iCs/>
              </w:rPr>
              <w:t>(</w:t>
            </w:r>
            <w:r w:rsidRPr="006927BE">
              <w:rPr>
                <w:rStyle w:val="Timesitalic"/>
                <w:rFonts w:ascii="Noto Sans" w:hAnsi="Noto Sans" w:cs="Noto Sans"/>
              </w:rPr>
              <w:t xml:space="preserve">Regel 4.1 Absatz 1; Norm A4.1 Absatz 1 Buchstaben a </w:t>
            </w:r>
            <w:r w:rsidRPr="006927BE">
              <w:rPr>
                <w:iCs/>
              </w:rPr>
              <w:t>und</w:t>
            </w:r>
            <w:r w:rsidRPr="006927BE">
              <w:rPr>
                <w:rStyle w:val="Timesitalic"/>
                <w:rFonts w:ascii="Noto Sans" w:hAnsi="Noto Sans" w:cs="Noto Sans"/>
              </w:rPr>
              <w:t xml:space="preserve"> b, Absatz 3 </w:t>
            </w:r>
            <w:r w:rsidRPr="006927BE">
              <w:rPr>
                <w:iCs/>
              </w:rPr>
              <w:t>und</w:t>
            </w:r>
            <w:r w:rsidRPr="006927BE">
              <w:rPr>
                <w:rStyle w:val="Timesitalic"/>
                <w:rFonts w:ascii="Noto Sans" w:hAnsi="Noto Sans" w:cs="Noto Sans"/>
              </w:rPr>
              <w:t xml:space="preserve"> Absatz 4 Buchstaben a–c</w:t>
            </w:r>
            <w:r w:rsidRPr="00551497">
              <w:rPr>
                <w:i/>
                <w:iCs/>
              </w:rPr>
              <w:t>)</w:t>
            </w:r>
          </w:p>
          <w:p w14:paraId="1C6BB4D9" w14:textId="561E5CC3" w:rsidR="00121B6F" w:rsidRPr="00121B6F" w:rsidRDefault="00121B6F" w:rsidP="00C81E0B">
            <w:pPr>
              <w:pStyle w:val="BoxBody"/>
              <w:spacing w:after="50"/>
              <w:rPr>
                <w:rStyle w:val="Timesitalic"/>
                <w:rFonts w:ascii="Noto Sans" w:hAnsi="Noto Sans" w:cs="Noto Sans"/>
                <w:i w:val="0"/>
                <w:iCs w:val="0"/>
              </w:rPr>
            </w:pPr>
            <w:r w:rsidRPr="00121B6F">
              <w:rPr>
                <w:rStyle w:val="Timesitalic"/>
                <w:rFonts w:ascii="Noto Sans" w:hAnsi="Noto Sans" w:cs="Noto Sans"/>
                <w:i w:val="0"/>
                <w:iCs w:val="0"/>
              </w:rPr>
              <w:t>Falls ja, geben Sie bitte eine Zusammenfassung des Inhalts der entsprechenden Anforderungen</w:t>
            </w:r>
            <w:r>
              <w:rPr>
                <w:rStyle w:val="Timesitalic"/>
                <w:rFonts w:ascii="Noto Sans" w:hAnsi="Noto Sans" w:cs="Noto Sans"/>
                <w:i w:val="0"/>
                <w:iCs w:val="0"/>
              </w:rPr>
              <w:t>.</w:t>
            </w:r>
          </w:p>
          <w:p w14:paraId="3C6C8DAE" w14:textId="0B06BC1F" w:rsidR="00A86CA0" w:rsidRPr="00551497" w:rsidRDefault="00A86CA0" w:rsidP="00C81E0B">
            <w:pPr>
              <w:pStyle w:val="BoxBody"/>
              <w:spacing w:before="50" w:after="50"/>
            </w:pPr>
            <w:r w:rsidRPr="00551497">
              <w:t>Bitte führen Sie die anwendbaren innerstaatlichen Bestimmungen auf und geben Sie nach Möglichkeit den jewei</w:t>
            </w:r>
            <w:r w:rsidRPr="00551497">
              <w:softHyphen/>
              <w:t>ligen Wortlaut wieder.</w:t>
            </w:r>
          </w:p>
        </w:tc>
      </w:tr>
      <w:tr w:rsidR="00A86CA0" w:rsidRPr="00F36F4B" w14:paraId="236935C3" w14:textId="77777777" w:rsidTr="00496792">
        <w:tc>
          <w:tcPr>
            <w:tcW w:w="9639" w:type="dxa"/>
          </w:tcPr>
          <w:p w14:paraId="092D2175" w14:textId="77777777" w:rsidR="00A86CA0" w:rsidRPr="00F36F4B" w:rsidRDefault="00A86CA0" w:rsidP="00C81E0B">
            <w:pPr>
              <w:pStyle w:val="BoxBody"/>
              <w:spacing w:before="50" w:after="50"/>
              <w:rPr>
                <w:lang w:val="en-GB"/>
              </w:rPr>
            </w:pPr>
            <w:r w:rsidRPr="00F36F4B">
              <w:t xml:space="preserve">Erstbericht: </w:t>
            </w:r>
            <w:sdt>
              <w:sdtPr>
                <w:rPr>
                  <w:color w:val="AEAAAA" w:themeColor="background2" w:themeShade="BF"/>
                </w:rPr>
                <w:id w:val="744604525"/>
                <w:placeholder>
                  <w:docPart w:val="8E23E8C687CB4D9FBCD7C20296DB287B"/>
                </w:placeholder>
                <w15:color w:val="000000"/>
                <w:text/>
              </w:sdtPr>
              <w:sdtEndPr/>
              <w:sdtContent>
                <w:r w:rsidRPr="00F36F4B">
                  <w:rPr>
                    <w:color w:val="AEAAAA" w:themeColor="background2" w:themeShade="BF"/>
                  </w:rPr>
                  <w:t>(für Texteingabe bitte anklicken)</w:t>
                </w:r>
              </w:sdtContent>
            </w:sdt>
          </w:p>
        </w:tc>
      </w:tr>
      <w:tr w:rsidR="00A86CA0" w:rsidRPr="00F36F4B" w14:paraId="36F4CFA7" w14:textId="77777777" w:rsidTr="00496792">
        <w:tc>
          <w:tcPr>
            <w:tcW w:w="9639" w:type="dxa"/>
            <w:shd w:val="clear" w:color="auto" w:fill="F0D2E0"/>
          </w:tcPr>
          <w:p w14:paraId="16402C6B" w14:textId="77777777" w:rsidR="00A86CA0" w:rsidRPr="00F36F4B" w:rsidRDefault="00A86CA0" w:rsidP="00C81E0B">
            <w:pPr>
              <w:pStyle w:val="BoxBody"/>
              <w:spacing w:before="50" w:after="50"/>
              <w:rPr>
                <w:lang w:val="en-GB"/>
              </w:rPr>
            </w:pPr>
            <w:r w:rsidRPr="00F36F4B">
              <w:t xml:space="preserve">Zweiter Bericht: </w:t>
            </w:r>
            <w:sdt>
              <w:sdtPr>
                <w:rPr>
                  <w:color w:val="AEAAAA" w:themeColor="background2" w:themeShade="BF"/>
                </w:rPr>
                <w:id w:val="-1580668863"/>
                <w:placeholder>
                  <w:docPart w:val="A7F92F07426647AFAD34737E9EA5BFD8"/>
                </w:placeholder>
                <w15:color w:val="000000"/>
                <w:text/>
              </w:sdtPr>
              <w:sdtEndPr/>
              <w:sdtContent>
                <w:r w:rsidRPr="00F36F4B">
                  <w:rPr>
                    <w:color w:val="AEAAAA" w:themeColor="background2" w:themeShade="BF"/>
                  </w:rPr>
                  <w:t>(für Texteingabe bitte anklicken)</w:t>
                </w:r>
              </w:sdtContent>
            </w:sdt>
          </w:p>
        </w:tc>
      </w:tr>
      <w:tr w:rsidR="00A86CA0" w:rsidRPr="00F36F4B" w14:paraId="6704A3BF" w14:textId="77777777" w:rsidTr="00496792">
        <w:tc>
          <w:tcPr>
            <w:tcW w:w="9639" w:type="dxa"/>
            <w:shd w:val="clear" w:color="auto" w:fill="FFF5C8"/>
          </w:tcPr>
          <w:p w14:paraId="68CEF7C8" w14:textId="77777777" w:rsidR="00A86CA0" w:rsidRPr="00F36F4B" w:rsidRDefault="00A86CA0" w:rsidP="00C81E0B">
            <w:pPr>
              <w:pStyle w:val="BoxBody"/>
              <w:spacing w:before="50" w:after="50"/>
            </w:pPr>
            <w:r w:rsidRPr="00F36F4B">
              <w:t xml:space="preserve">Dritter Bericht: </w:t>
            </w:r>
            <w:sdt>
              <w:sdtPr>
                <w:rPr>
                  <w:color w:val="AEAAAA" w:themeColor="background2" w:themeShade="BF"/>
                </w:rPr>
                <w:id w:val="2067224573"/>
                <w:placeholder>
                  <w:docPart w:val="37C8A72D56874F42B65CB9442805DFCC"/>
                </w:placeholder>
                <w15:color w:val="000000"/>
                <w:text/>
              </w:sdtPr>
              <w:sdtEndPr/>
              <w:sdtContent>
                <w:r w:rsidRPr="00F36F4B">
                  <w:rPr>
                    <w:color w:val="AEAAAA" w:themeColor="background2" w:themeShade="BF"/>
                  </w:rPr>
                  <w:t>(für Texteingabe bitte anklicken)</w:t>
                </w:r>
              </w:sdtContent>
            </w:sdt>
          </w:p>
        </w:tc>
      </w:tr>
      <w:tr w:rsidR="00A86CA0" w:rsidRPr="00F36F4B" w14:paraId="1150421E" w14:textId="77777777" w:rsidTr="00496792">
        <w:tc>
          <w:tcPr>
            <w:tcW w:w="9639" w:type="dxa"/>
            <w:shd w:val="clear" w:color="auto" w:fill="D2FBFB"/>
          </w:tcPr>
          <w:p w14:paraId="380ACC66" w14:textId="77777777" w:rsidR="00A86CA0" w:rsidRPr="00F36F4B" w:rsidRDefault="00A86CA0" w:rsidP="00C81E0B">
            <w:pPr>
              <w:pStyle w:val="BoxBody"/>
              <w:spacing w:before="50" w:after="50"/>
            </w:pPr>
            <w:r w:rsidRPr="00F36F4B">
              <w:t xml:space="preserve">Vierter Bericht: </w:t>
            </w:r>
            <w:sdt>
              <w:sdtPr>
                <w:rPr>
                  <w:color w:val="AEAAAA" w:themeColor="background2" w:themeShade="BF"/>
                </w:rPr>
                <w:id w:val="-632567471"/>
                <w:placeholder>
                  <w:docPart w:val="0DDDF62F62724BBE99910B34F6B3E568"/>
                </w:placeholder>
                <w15:color w:val="000000"/>
                <w:text/>
              </w:sdtPr>
              <w:sdtEndPr/>
              <w:sdtContent>
                <w:r w:rsidRPr="00F36F4B">
                  <w:rPr>
                    <w:color w:val="AEAAAA" w:themeColor="background2" w:themeShade="BF"/>
                  </w:rPr>
                  <w:t>(für Texteingabe bitte anklicken)</w:t>
                </w:r>
              </w:sdtContent>
            </w:sdt>
          </w:p>
        </w:tc>
      </w:tr>
      <w:tr w:rsidR="00A86CA0" w:rsidRPr="00551497" w14:paraId="7049F785"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13D7105" w14:textId="673891A6" w:rsidR="00F522B7" w:rsidRPr="00551497" w:rsidRDefault="00F522B7" w:rsidP="00C81E0B">
            <w:pPr>
              <w:pStyle w:val="TableTextLeft"/>
              <w:spacing w:before="50"/>
              <w:jc w:val="both"/>
            </w:pPr>
            <w:r w:rsidRPr="006927BE">
              <w:t>Bestehen Maßnahmen, um sicherzustellen, dass der Reeder bzw. der Kapitän den Seeleuten gestattet, in den Anlaufhäfen unverzüglich einen qualifizierten Arzt oder Zahnarzt aufzusuchen, soweit dies möglich ist?</w:t>
            </w:r>
            <w:r w:rsidRPr="00551497">
              <w:t xml:space="preserve"> </w:t>
            </w:r>
            <w:sdt>
              <w:sdtPr>
                <w:rPr>
                  <w:color w:val="AEAAAA" w:themeColor="background2" w:themeShade="BF"/>
                </w:rPr>
                <w:id w:val="-1555147417"/>
                <w:placeholder>
                  <w:docPart w:val="3F20A13FFF884AB5AA739822D3B9113B"/>
                </w:placeholder>
                <w15:color w:val="000000"/>
                <w:text/>
              </w:sdtPr>
              <w:sdtEndPr/>
              <w:sdtContent>
                <w:r w:rsidRPr="00551497">
                  <w:rPr>
                    <w:color w:val="AEAAAA" w:themeColor="background2" w:themeShade="BF"/>
                  </w:rPr>
                  <w:t>(für Texteingabe bitte anklicken)</w:t>
                </w:r>
              </w:sdtContent>
            </w:sdt>
          </w:p>
          <w:p w14:paraId="3D25A070" w14:textId="42FE2721" w:rsidR="00F522B7" w:rsidRPr="00551497" w:rsidRDefault="00F522B7" w:rsidP="00C81E0B">
            <w:pPr>
              <w:pStyle w:val="TableTextLeft"/>
              <w:spacing w:after="100"/>
              <w:jc w:val="both"/>
              <w:rPr>
                <w:i/>
                <w:iCs/>
              </w:rPr>
            </w:pPr>
            <w:r w:rsidRPr="00551497">
              <w:rPr>
                <w:i/>
                <w:iCs/>
              </w:rPr>
              <w:t>(</w:t>
            </w:r>
            <w:r w:rsidRPr="006927BE">
              <w:rPr>
                <w:rStyle w:val="Timesitalic"/>
                <w:rFonts w:ascii="Noto Sans" w:hAnsi="Noto Sans" w:cs="Noto Sans"/>
                <w:spacing w:val="-1"/>
              </w:rPr>
              <w:t>Norm A4.1 Absatz 1 Buchstabe c</w:t>
            </w:r>
            <w:r w:rsidRPr="00551497">
              <w:rPr>
                <w:i/>
                <w:iCs/>
              </w:rPr>
              <w:t>)</w:t>
            </w:r>
          </w:p>
          <w:p w14:paraId="170B0236" w14:textId="1C609461" w:rsidR="00F522B7" w:rsidRPr="00F522B7" w:rsidRDefault="00F522B7" w:rsidP="009259A4">
            <w:pPr>
              <w:pStyle w:val="TableTextLeft"/>
              <w:spacing w:before="50" w:after="50"/>
              <w:jc w:val="both"/>
              <w:rPr>
                <w:i/>
                <w:iCs/>
              </w:rPr>
            </w:pPr>
            <w:r w:rsidRPr="00F522B7">
              <w:rPr>
                <w:rStyle w:val="Timesitalic"/>
                <w:rFonts w:ascii="Noto Sans" w:hAnsi="Noto Sans" w:cs="Noto Sans"/>
                <w:i w:val="0"/>
                <w:iCs w:val="0"/>
              </w:rPr>
              <w:t>Falls ja, in welcher Art von Fällen kann ein solcher Arztbesuch verweigert werden?</w:t>
            </w:r>
          </w:p>
          <w:p w14:paraId="7E71D6CA" w14:textId="05FB5C27" w:rsidR="00A86CA0" w:rsidRPr="00551497" w:rsidRDefault="00A86CA0" w:rsidP="00C81E0B">
            <w:pPr>
              <w:pStyle w:val="TableTextLeft"/>
              <w:spacing w:before="50" w:after="50"/>
              <w:jc w:val="both"/>
            </w:pPr>
            <w:r w:rsidRPr="00551497">
              <w:t>Bitte führen Sie die anwendbaren innerstaatlichen Bestimmungen auf und geben Sie nach Möglichkeit den jewei</w:t>
            </w:r>
            <w:r w:rsidRPr="00551497">
              <w:softHyphen/>
              <w:t>ligen Wortlaut wieder.</w:t>
            </w:r>
          </w:p>
        </w:tc>
      </w:tr>
      <w:tr w:rsidR="00A86CA0" w:rsidRPr="00F36F4B" w14:paraId="653E4311"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0A99822" w14:textId="77777777" w:rsidR="00A86CA0" w:rsidRPr="00F36F4B" w:rsidRDefault="00A86CA0" w:rsidP="009259A4">
            <w:pPr>
              <w:pStyle w:val="BoxBody"/>
              <w:spacing w:before="50"/>
            </w:pPr>
            <w:r w:rsidRPr="00F36F4B">
              <w:lastRenderedPageBreak/>
              <w:t xml:space="preserve">Erstbericht: </w:t>
            </w:r>
            <w:sdt>
              <w:sdtPr>
                <w:rPr>
                  <w:color w:val="AEAAAA" w:themeColor="background2" w:themeShade="BF"/>
                </w:rPr>
                <w:id w:val="-2009586581"/>
                <w:placeholder>
                  <w:docPart w:val="21454F4FC4314BD5A434877F7DD39290"/>
                </w:placeholder>
                <w15:color w:val="000000"/>
                <w:text/>
              </w:sdtPr>
              <w:sdtEndPr/>
              <w:sdtContent>
                <w:r w:rsidRPr="00F36F4B">
                  <w:rPr>
                    <w:color w:val="AEAAAA" w:themeColor="background2" w:themeShade="BF"/>
                  </w:rPr>
                  <w:t>(für Texteingabe bitte anklicken)</w:t>
                </w:r>
              </w:sdtContent>
            </w:sdt>
          </w:p>
        </w:tc>
      </w:tr>
      <w:tr w:rsidR="00A86CA0" w:rsidRPr="00F36F4B" w14:paraId="2BAA2E0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09FC08A" w14:textId="77777777" w:rsidR="00A86CA0" w:rsidRPr="00F36F4B" w:rsidRDefault="00A86CA0" w:rsidP="009259A4">
            <w:pPr>
              <w:pStyle w:val="BoxBody"/>
              <w:spacing w:before="50"/>
            </w:pPr>
            <w:r w:rsidRPr="00F36F4B">
              <w:t xml:space="preserve">Zweiter Bericht: </w:t>
            </w:r>
            <w:sdt>
              <w:sdtPr>
                <w:rPr>
                  <w:color w:val="AEAAAA" w:themeColor="background2" w:themeShade="BF"/>
                </w:rPr>
                <w:id w:val="1809893376"/>
                <w:placeholder>
                  <w:docPart w:val="8406594DB25E45B2A67CB49C65D6AC33"/>
                </w:placeholder>
                <w15:color w:val="000000"/>
                <w:text/>
              </w:sdtPr>
              <w:sdtEndPr/>
              <w:sdtContent>
                <w:r w:rsidRPr="00F36F4B">
                  <w:rPr>
                    <w:color w:val="AEAAAA" w:themeColor="background2" w:themeShade="BF"/>
                  </w:rPr>
                  <w:t>(für Texteingabe bitte anklicken)</w:t>
                </w:r>
              </w:sdtContent>
            </w:sdt>
          </w:p>
        </w:tc>
      </w:tr>
      <w:tr w:rsidR="00A86CA0" w:rsidRPr="00F36F4B" w14:paraId="5A45C63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AB559E0" w14:textId="77777777" w:rsidR="00A86CA0" w:rsidRPr="00F36F4B" w:rsidRDefault="00A86CA0" w:rsidP="009259A4">
            <w:pPr>
              <w:pStyle w:val="BoxBody"/>
              <w:spacing w:before="50"/>
            </w:pPr>
            <w:r w:rsidRPr="00F36F4B">
              <w:t xml:space="preserve">Dritter Bericht: </w:t>
            </w:r>
            <w:sdt>
              <w:sdtPr>
                <w:rPr>
                  <w:color w:val="AEAAAA" w:themeColor="background2" w:themeShade="BF"/>
                </w:rPr>
                <w:id w:val="394864694"/>
                <w:placeholder>
                  <w:docPart w:val="525CDD4F58AB4977963BB9A90D42380F"/>
                </w:placeholder>
                <w15:color w:val="000000"/>
                <w:text/>
              </w:sdtPr>
              <w:sdtEndPr/>
              <w:sdtContent>
                <w:r w:rsidRPr="00F36F4B">
                  <w:rPr>
                    <w:color w:val="AEAAAA" w:themeColor="background2" w:themeShade="BF"/>
                  </w:rPr>
                  <w:t>(für Texteingabe bitte anklicken)</w:t>
                </w:r>
              </w:sdtContent>
            </w:sdt>
          </w:p>
        </w:tc>
      </w:tr>
      <w:tr w:rsidR="00A86CA0" w:rsidRPr="00F36F4B" w14:paraId="278B2A5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1D1C54E" w14:textId="77777777" w:rsidR="00A86CA0" w:rsidRPr="00F36F4B" w:rsidRDefault="00A86CA0" w:rsidP="009259A4">
            <w:pPr>
              <w:pStyle w:val="BoxBody"/>
              <w:spacing w:before="50"/>
            </w:pPr>
            <w:r w:rsidRPr="00F36F4B">
              <w:t xml:space="preserve">Vierter Bericht: </w:t>
            </w:r>
            <w:sdt>
              <w:sdtPr>
                <w:rPr>
                  <w:color w:val="AEAAAA" w:themeColor="background2" w:themeShade="BF"/>
                </w:rPr>
                <w:id w:val="-241945713"/>
                <w:placeholder>
                  <w:docPart w:val="CEFD91CAA2A14EB6A5C951C96986AF16"/>
                </w:placeholder>
                <w15:color w:val="000000"/>
                <w:text/>
              </w:sdtPr>
              <w:sdtEndPr/>
              <w:sdtContent>
                <w:r w:rsidRPr="00F36F4B">
                  <w:rPr>
                    <w:color w:val="AEAAAA" w:themeColor="background2" w:themeShade="BF"/>
                  </w:rPr>
                  <w:t>(für Texteingabe bitte anklicken)</w:t>
                </w:r>
              </w:sdtContent>
            </w:sdt>
          </w:p>
        </w:tc>
      </w:tr>
      <w:tr w:rsidR="00A86CA0" w:rsidRPr="00F36F4B" w14:paraId="4FDE89F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0E304E6" w14:textId="2089731D" w:rsidR="00A86CA0" w:rsidRPr="00F36F4B" w:rsidRDefault="00F522B7" w:rsidP="00496792">
            <w:pPr>
              <w:pStyle w:val="TableTextLeft"/>
              <w:spacing w:before="60"/>
              <w:jc w:val="both"/>
            </w:pPr>
            <w:r w:rsidRPr="00F36F4B">
              <w:t>Unter welchen Voraussetzungen muss auf Schiffen unter der Flagge Ihres Landes ein qualifizierter Arzt an Bord vorhanden sein, der für die ärztliche Betreuung verantwortlich ist?</w:t>
            </w:r>
          </w:p>
          <w:p w14:paraId="403FAA1F" w14:textId="60C59AE4" w:rsidR="00A86CA0" w:rsidRPr="00F36F4B" w:rsidRDefault="00A86CA0" w:rsidP="005325D1">
            <w:pPr>
              <w:pStyle w:val="TableTextLeft"/>
              <w:spacing w:after="110"/>
              <w:jc w:val="both"/>
              <w:rPr>
                <w:i/>
                <w:iCs/>
              </w:rPr>
            </w:pPr>
            <w:r w:rsidRPr="00F36F4B">
              <w:rPr>
                <w:i/>
                <w:iCs/>
              </w:rPr>
              <w:t>(</w:t>
            </w:r>
            <w:r w:rsidR="00F522B7" w:rsidRPr="00F36F4B">
              <w:rPr>
                <w:i/>
              </w:rPr>
              <w:t>Norm A4.1 Absatz 4 Buchstabe b</w:t>
            </w:r>
            <w:r w:rsidRPr="00F36F4B">
              <w:rPr>
                <w:i/>
                <w:iCs/>
              </w:rPr>
              <w:t>)</w:t>
            </w:r>
          </w:p>
          <w:p w14:paraId="656E3470" w14:textId="418FB33B" w:rsidR="00F522B7" w:rsidRPr="00F36F4B" w:rsidRDefault="00A86CA0" w:rsidP="00F522B7">
            <w:pPr>
              <w:pStyle w:val="BoxBody"/>
            </w:pPr>
            <w:r w:rsidRPr="00F36F4B">
              <w:t>Bitte führen Sie die anwendbaren innerstaatlichen Bestimmungen auf und geben Sie nach Möglichkeit den jewei</w:t>
            </w:r>
            <w:r w:rsidRPr="00F36F4B">
              <w:softHyphen/>
              <w:t>ligen Wortlaut wieder.</w:t>
            </w:r>
          </w:p>
        </w:tc>
      </w:tr>
      <w:tr w:rsidR="00A86CA0" w:rsidRPr="00F36F4B" w14:paraId="273DDED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75FF4C5" w14:textId="77777777" w:rsidR="00A86CA0" w:rsidRPr="00F36F4B" w:rsidRDefault="00A86CA0" w:rsidP="009259A4">
            <w:pPr>
              <w:pStyle w:val="BoxBody"/>
              <w:spacing w:before="50"/>
            </w:pPr>
            <w:r w:rsidRPr="00F36F4B">
              <w:t xml:space="preserve">Erstbericht: </w:t>
            </w:r>
            <w:sdt>
              <w:sdtPr>
                <w:rPr>
                  <w:color w:val="AEAAAA" w:themeColor="background2" w:themeShade="BF"/>
                </w:rPr>
                <w:id w:val="996845353"/>
                <w:placeholder>
                  <w:docPart w:val="B4DC2B0455C744AA9444FC7DFDD826E4"/>
                </w:placeholder>
                <w15:color w:val="000000"/>
                <w:text/>
              </w:sdtPr>
              <w:sdtEndPr/>
              <w:sdtContent>
                <w:r w:rsidRPr="00F36F4B">
                  <w:rPr>
                    <w:color w:val="AEAAAA" w:themeColor="background2" w:themeShade="BF"/>
                  </w:rPr>
                  <w:t>(für Texteingabe bitte anklicken)</w:t>
                </w:r>
              </w:sdtContent>
            </w:sdt>
          </w:p>
        </w:tc>
      </w:tr>
      <w:tr w:rsidR="00A86CA0" w:rsidRPr="00F36F4B" w14:paraId="4A6726E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B9ABD91" w14:textId="77777777" w:rsidR="00A86CA0" w:rsidRPr="00F36F4B" w:rsidRDefault="00A86CA0" w:rsidP="009259A4">
            <w:pPr>
              <w:pStyle w:val="BoxBody"/>
              <w:spacing w:before="50"/>
            </w:pPr>
            <w:r w:rsidRPr="00F36F4B">
              <w:t xml:space="preserve">Zweiter Bericht: </w:t>
            </w:r>
            <w:sdt>
              <w:sdtPr>
                <w:rPr>
                  <w:color w:val="AEAAAA" w:themeColor="background2" w:themeShade="BF"/>
                </w:rPr>
                <w:id w:val="1137845562"/>
                <w:placeholder>
                  <w:docPart w:val="8C43BE1FF9DB469EACBF5AAF4DE44DE3"/>
                </w:placeholder>
                <w15:color w:val="000000"/>
                <w:text/>
              </w:sdtPr>
              <w:sdtEndPr/>
              <w:sdtContent>
                <w:r w:rsidRPr="00F36F4B">
                  <w:rPr>
                    <w:color w:val="AEAAAA" w:themeColor="background2" w:themeShade="BF"/>
                  </w:rPr>
                  <w:t>(für Texteingabe bitte anklicken)</w:t>
                </w:r>
              </w:sdtContent>
            </w:sdt>
          </w:p>
        </w:tc>
      </w:tr>
      <w:tr w:rsidR="00A86CA0" w:rsidRPr="00F36F4B" w14:paraId="5BB9628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24BA9AE" w14:textId="77777777" w:rsidR="00A86CA0" w:rsidRPr="00F36F4B" w:rsidRDefault="00A86CA0" w:rsidP="009259A4">
            <w:pPr>
              <w:pStyle w:val="BoxBody"/>
              <w:spacing w:before="50"/>
            </w:pPr>
            <w:r w:rsidRPr="00F36F4B">
              <w:t xml:space="preserve">Dritter Bericht: </w:t>
            </w:r>
            <w:sdt>
              <w:sdtPr>
                <w:rPr>
                  <w:color w:val="AEAAAA" w:themeColor="background2" w:themeShade="BF"/>
                </w:rPr>
                <w:id w:val="2100601222"/>
                <w:placeholder>
                  <w:docPart w:val="435FCCE62E754151B591CFC73772D78C"/>
                </w:placeholder>
                <w15:color w:val="000000"/>
                <w:text/>
              </w:sdtPr>
              <w:sdtEndPr/>
              <w:sdtContent>
                <w:r w:rsidRPr="00F36F4B">
                  <w:rPr>
                    <w:color w:val="AEAAAA" w:themeColor="background2" w:themeShade="BF"/>
                  </w:rPr>
                  <w:t>(für Texteingabe bitte anklicken)</w:t>
                </w:r>
              </w:sdtContent>
            </w:sdt>
          </w:p>
        </w:tc>
      </w:tr>
      <w:tr w:rsidR="00A86CA0" w:rsidRPr="00F36F4B" w14:paraId="692271E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205F204" w14:textId="77777777" w:rsidR="00A86CA0" w:rsidRPr="00F36F4B" w:rsidRDefault="00A86CA0" w:rsidP="009259A4">
            <w:pPr>
              <w:pStyle w:val="BoxBody"/>
              <w:spacing w:before="50"/>
            </w:pPr>
            <w:r w:rsidRPr="00F36F4B">
              <w:t xml:space="preserve">Vierter Bericht: </w:t>
            </w:r>
            <w:sdt>
              <w:sdtPr>
                <w:rPr>
                  <w:color w:val="AEAAAA" w:themeColor="background2" w:themeShade="BF"/>
                </w:rPr>
                <w:id w:val="-111979344"/>
                <w:placeholder>
                  <w:docPart w:val="48B8066F268C41439536EF56B83D95E9"/>
                </w:placeholder>
                <w15:color w:val="000000"/>
                <w:text/>
              </w:sdtPr>
              <w:sdtEndPr/>
              <w:sdtContent>
                <w:r w:rsidRPr="00F36F4B">
                  <w:rPr>
                    <w:color w:val="AEAAAA" w:themeColor="background2" w:themeShade="BF"/>
                  </w:rPr>
                  <w:t>(für Texteingabe bitte anklicken)</w:t>
                </w:r>
              </w:sdtContent>
            </w:sdt>
          </w:p>
        </w:tc>
      </w:tr>
      <w:tr w:rsidR="00A86CA0" w:rsidRPr="00F36F4B" w14:paraId="452BA0C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FA5FE23" w14:textId="52A973E0" w:rsidR="00F522B7" w:rsidRPr="00F36F4B" w:rsidRDefault="00F522B7" w:rsidP="001B7066">
            <w:pPr>
              <w:pStyle w:val="TableTextLeft"/>
              <w:spacing w:before="60"/>
              <w:jc w:val="both"/>
            </w:pPr>
            <w:r w:rsidRPr="00F36F4B">
              <w:t>Erhalten Seeleute medizinische und zahnärztliche Behandlung, erforderliche Medikamente und sonstige ein</w:t>
            </w:r>
            <w:r w:rsidRPr="00F36F4B">
              <w:softHyphen/>
              <w:t xml:space="preserve">schlägige Betreuung an Bord kostenlos? </w:t>
            </w:r>
            <w:sdt>
              <w:sdtPr>
                <w:rPr>
                  <w:color w:val="AEAAAA" w:themeColor="background2" w:themeShade="BF"/>
                </w:rPr>
                <w:id w:val="61377750"/>
                <w:placeholder>
                  <w:docPart w:val="02954A4712F945A08F8A9D823DA8E165"/>
                </w:placeholder>
                <w15:color w:val="000000"/>
                <w:text/>
              </w:sdtPr>
              <w:sdtEndPr/>
              <w:sdtContent>
                <w:r w:rsidRPr="00F36F4B">
                  <w:rPr>
                    <w:color w:val="AEAAAA" w:themeColor="background2" w:themeShade="BF"/>
                  </w:rPr>
                  <w:t>(für Texteingabe bitte anklicken)</w:t>
                </w:r>
              </w:sdtContent>
            </w:sdt>
          </w:p>
          <w:p w14:paraId="34CCF0FD" w14:textId="7C811AD4" w:rsidR="00F522B7" w:rsidRPr="00F36F4B" w:rsidRDefault="00F522B7" w:rsidP="00F522B7">
            <w:pPr>
              <w:pStyle w:val="TableTextLeft"/>
              <w:spacing w:after="120"/>
              <w:jc w:val="both"/>
              <w:rPr>
                <w:i/>
                <w:iCs/>
              </w:rPr>
            </w:pPr>
            <w:r w:rsidRPr="00F36F4B">
              <w:rPr>
                <w:i/>
                <w:iCs/>
              </w:rPr>
              <w:t>(</w:t>
            </w:r>
            <w:r w:rsidRPr="00F36F4B">
              <w:rPr>
                <w:rStyle w:val="Timesitalic"/>
                <w:rFonts w:ascii="Noto Sans" w:hAnsi="Noto Sans" w:cs="Noto Sans"/>
              </w:rPr>
              <w:t>Regel 4.1 Absatz 2; Norm A4.1 Absatz 1 Buchstabe d</w:t>
            </w:r>
            <w:r w:rsidRPr="00F36F4B">
              <w:rPr>
                <w:i/>
                <w:iCs/>
              </w:rPr>
              <w:t>)</w:t>
            </w:r>
          </w:p>
          <w:p w14:paraId="476BA54D" w14:textId="77777777" w:rsidR="00A86CA0" w:rsidRPr="00F36F4B" w:rsidRDefault="00F522B7" w:rsidP="009259A4">
            <w:pPr>
              <w:pStyle w:val="BoxBody"/>
              <w:spacing w:before="50" w:after="50"/>
            </w:pPr>
            <w:r w:rsidRPr="00F36F4B">
              <w:t>Bitte führen Sie die anwendbaren innerstaatlichen Bestimmungen auf und geben Sie nach Möglichkeit den jewei</w:t>
            </w:r>
            <w:r w:rsidRPr="00F36F4B">
              <w:softHyphen/>
              <w:t>ligen Wortlaut wieder.</w:t>
            </w:r>
          </w:p>
          <w:p w14:paraId="0D13A19C" w14:textId="39433EE8" w:rsidR="001B7066" w:rsidRPr="00F36F4B" w:rsidRDefault="001B7066" w:rsidP="009259A4">
            <w:pPr>
              <w:pStyle w:val="BoxBody"/>
              <w:spacing w:before="50"/>
            </w:pPr>
            <w:r w:rsidRPr="00F36F4B">
              <w:rPr>
                <w:rStyle w:val="Timesitalic"/>
                <w:rFonts w:ascii="Noto Sans" w:hAnsi="Noto Sans" w:cs="Noto Sans"/>
                <w:i w:val="0"/>
                <w:iCs w:val="0"/>
              </w:rPr>
              <w:t>Ist dies nicht der Fall, so geben Sie bitte an, in welchem Maß die Seeleute die entsprechenden Kosten zu tragen haben.</w:t>
            </w:r>
          </w:p>
        </w:tc>
      </w:tr>
      <w:tr w:rsidR="00A86CA0" w:rsidRPr="00F36F4B" w14:paraId="600904D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5C4F573" w14:textId="77777777" w:rsidR="00A86CA0" w:rsidRPr="00F36F4B" w:rsidRDefault="00A86CA0" w:rsidP="009259A4">
            <w:pPr>
              <w:pStyle w:val="BoxBody"/>
              <w:spacing w:before="50"/>
            </w:pPr>
            <w:r w:rsidRPr="00F36F4B">
              <w:t xml:space="preserve">Erstbericht: </w:t>
            </w:r>
            <w:sdt>
              <w:sdtPr>
                <w:rPr>
                  <w:color w:val="AEAAAA" w:themeColor="background2" w:themeShade="BF"/>
                </w:rPr>
                <w:id w:val="657665752"/>
                <w:placeholder>
                  <w:docPart w:val="E0236C7F522B45688A49A61FBDFB2553"/>
                </w:placeholder>
                <w15:color w:val="000000"/>
                <w:text/>
              </w:sdtPr>
              <w:sdtEndPr/>
              <w:sdtContent>
                <w:r w:rsidRPr="00F36F4B">
                  <w:rPr>
                    <w:color w:val="AEAAAA" w:themeColor="background2" w:themeShade="BF"/>
                  </w:rPr>
                  <w:t>(für Texteingabe bitte anklicken)</w:t>
                </w:r>
              </w:sdtContent>
            </w:sdt>
          </w:p>
        </w:tc>
      </w:tr>
      <w:tr w:rsidR="00A86CA0" w:rsidRPr="00F36F4B" w14:paraId="515BECD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50C3BB8" w14:textId="77777777" w:rsidR="00A86CA0" w:rsidRPr="00F36F4B" w:rsidRDefault="00A86CA0" w:rsidP="009259A4">
            <w:pPr>
              <w:pStyle w:val="BoxBody"/>
              <w:spacing w:before="50"/>
            </w:pPr>
            <w:r w:rsidRPr="00F36F4B">
              <w:t xml:space="preserve">Zweiter Bericht: </w:t>
            </w:r>
            <w:sdt>
              <w:sdtPr>
                <w:rPr>
                  <w:color w:val="AEAAAA" w:themeColor="background2" w:themeShade="BF"/>
                </w:rPr>
                <w:id w:val="1568527197"/>
                <w:placeholder>
                  <w:docPart w:val="F4831581BE65475ABB73A7B42295DDFD"/>
                </w:placeholder>
                <w15:color w:val="000000"/>
                <w:text/>
              </w:sdtPr>
              <w:sdtEndPr/>
              <w:sdtContent>
                <w:r w:rsidRPr="00F36F4B">
                  <w:rPr>
                    <w:color w:val="AEAAAA" w:themeColor="background2" w:themeShade="BF"/>
                  </w:rPr>
                  <w:t>(für Texteingabe bitte anklicken)</w:t>
                </w:r>
              </w:sdtContent>
            </w:sdt>
          </w:p>
        </w:tc>
      </w:tr>
      <w:tr w:rsidR="00A86CA0" w:rsidRPr="00F36F4B" w14:paraId="7FB1F53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E99DCA1" w14:textId="77777777" w:rsidR="00A86CA0" w:rsidRPr="00F36F4B" w:rsidRDefault="00A86CA0" w:rsidP="009259A4">
            <w:pPr>
              <w:pStyle w:val="BoxBody"/>
              <w:spacing w:before="50"/>
            </w:pPr>
            <w:r w:rsidRPr="00F36F4B">
              <w:t xml:space="preserve">Dritter Bericht: </w:t>
            </w:r>
            <w:sdt>
              <w:sdtPr>
                <w:rPr>
                  <w:color w:val="AEAAAA" w:themeColor="background2" w:themeShade="BF"/>
                </w:rPr>
                <w:id w:val="180088269"/>
                <w:placeholder>
                  <w:docPart w:val="004A28D8D901408F81927C56E182A82D"/>
                </w:placeholder>
                <w15:color w:val="000000"/>
                <w:text/>
              </w:sdtPr>
              <w:sdtEndPr/>
              <w:sdtContent>
                <w:r w:rsidRPr="00F36F4B">
                  <w:rPr>
                    <w:color w:val="AEAAAA" w:themeColor="background2" w:themeShade="BF"/>
                  </w:rPr>
                  <w:t>(für Texteingabe bitte anklicken)</w:t>
                </w:r>
              </w:sdtContent>
            </w:sdt>
          </w:p>
        </w:tc>
      </w:tr>
      <w:tr w:rsidR="00A86CA0" w:rsidRPr="00F36F4B" w14:paraId="24F6B92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919FC73" w14:textId="77777777" w:rsidR="00A86CA0" w:rsidRPr="00F36F4B" w:rsidRDefault="00A86CA0" w:rsidP="009259A4">
            <w:pPr>
              <w:pStyle w:val="BoxBody"/>
              <w:spacing w:before="50"/>
            </w:pPr>
            <w:r w:rsidRPr="00F36F4B">
              <w:t xml:space="preserve">Vierter Bericht: </w:t>
            </w:r>
            <w:sdt>
              <w:sdtPr>
                <w:rPr>
                  <w:color w:val="AEAAAA" w:themeColor="background2" w:themeShade="BF"/>
                </w:rPr>
                <w:id w:val="1130056146"/>
                <w:placeholder>
                  <w:docPart w:val="C20452BBB5634DDD9ACB946FFDD374FF"/>
                </w:placeholder>
                <w15:color w:val="000000"/>
                <w:text/>
              </w:sdtPr>
              <w:sdtEndPr/>
              <w:sdtContent>
                <w:r w:rsidRPr="00F36F4B">
                  <w:rPr>
                    <w:color w:val="AEAAAA" w:themeColor="background2" w:themeShade="BF"/>
                  </w:rPr>
                  <w:t>(für Texteingabe bitte anklicken)</w:t>
                </w:r>
              </w:sdtContent>
            </w:sdt>
          </w:p>
        </w:tc>
      </w:tr>
      <w:tr w:rsidR="00A86CA0" w:rsidRPr="00F36F4B" w14:paraId="7CBCFC8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720F3EC" w14:textId="77777777" w:rsidR="00CC7ABA" w:rsidRPr="00F36F4B" w:rsidRDefault="00CC7ABA" w:rsidP="001B7066">
            <w:pPr>
              <w:pStyle w:val="TableTextLeft"/>
              <w:spacing w:before="60"/>
              <w:jc w:val="both"/>
            </w:pPr>
            <w:r w:rsidRPr="00F36F4B">
              <w:t xml:space="preserve">Müssen die Reeder die Kosten der medizinischen Betreuung von Seeleuten in einem ausländischen Hafen tragen? </w:t>
            </w:r>
            <w:sdt>
              <w:sdtPr>
                <w:rPr>
                  <w:color w:val="AEAAAA" w:themeColor="background2" w:themeShade="BF"/>
                </w:rPr>
                <w:id w:val="-1045912135"/>
                <w:placeholder>
                  <w:docPart w:val="8D69928BFBD241E6895F48986888A9C6"/>
                </w:placeholder>
                <w15:color w:val="000000"/>
                <w:text/>
              </w:sdtPr>
              <w:sdtEndPr/>
              <w:sdtContent>
                <w:r w:rsidRPr="00F36F4B">
                  <w:rPr>
                    <w:color w:val="AEAAAA" w:themeColor="background2" w:themeShade="BF"/>
                  </w:rPr>
                  <w:t>(für Texteingabe bitte anklicken)</w:t>
                </w:r>
              </w:sdtContent>
            </w:sdt>
          </w:p>
          <w:p w14:paraId="163A60C1" w14:textId="7F762E57" w:rsidR="00CC7ABA" w:rsidRPr="00F36F4B" w:rsidRDefault="00CC7ABA" w:rsidP="00CC7ABA">
            <w:pPr>
              <w:pStyle w:val="TableTextLeft"/>
              <w:spacing w:after="120"/>
              <w:jc w:val="both"/>
              <w:rPr>
                <w:i/>
                <w:iCs/>
              </w:rPr>
            </w:pPr>
            <w:r w:rsidRPr="00F36F4B">
              <w:rPr>
                <w:i/>
                <w:iCs/>
              </w:rPr>
              <w:t>(</w:t>
            </w:r>
            <w:r w:rsidRPr="00F36F4B">
              <w:rPr>
                <w:rStyle w:val="Timesitalic"/>
                <w:rFonts w:ascii="Noto Sans" w:hAnsi="Noto Sans" w:cs="Noto Sans"/>
              </w:rPr>
              <w:t>Regel 4.1 Absatz 2; Norm A4.1 Absatz 1 Buchstabe d</w:t>
            </w:r>
            <w:r w:rsidRPr="00F36F4B">
              <w:rPr>
                <w:i/>
                <w:iCs/>
              </w:rPr>
              <w:t>)</w:t>
            </w:r>
          </w:p>
          <w:p w14:paraId="20951569" w14:textId="77777777" w:rsidR="001B7066" w:rsidRPr="00F36F4B" w:rsidRDefault="001B7066" w:rsidP="009259A4">
            <w:pPr>
              <w:pStyle w:val="BoxBody"/>
              <w:spacing w:before="50" w:after="50"/>
            </w:pPr>
            <w:r w:rsidRPr="00F36F4B">
              <w:t>Bitte führen Sie die anwendbaren innerstaatlichen Bestimmungen auf und geben Sie nach Möglichkeit den jewei</w:t>
            </w:r>
            <w:r w:rsidRPr="00F36F4B">
              <w:softHyphen/>
              <w:t>ligen Wortlaut wieder.</w:t>
            </w:r>
          </w:p>
          <w:p w14:paraId="6616335A" w14:textId="12632D65" w:rsidR="00A86CA0" w:rsidRPr="009259A4" w:rsidRDefault="00CC7ABA" w:rsidP="009259A4">
            <w:pPr>
              <w:pStyle w:val="BoxBody"/>
              <w:spacing w:before="50"/>
              <w:rPr>
                <w:spacing w:val="-3"/>
              </w:rPr>
            </w:pPr>
            <w:r w:rsidRPr="009259A4">
              <w:rPr>
                <w:rStyle w:val="Timesitalic"/>
                <w:rFonts w:ascii="Noto Sans" w:hAnsi="Noto Sans" w:cs="Noto Sans"/>
                <w:i w:val="0"/>
                <w:iCs w:val="0"/>
                <w:spacing w:val="-3"/>
              </w:rPr>
              <w:t>Ist dies nicht der Fall, so geben Sie bitte an, in welchem Maß die Seeleute die entsprechenden Kosten zu tragen haben.</w:t>
            </w:r>
          </w:p>
        </w:tc>
      </w:tr>
      <w:tr w:rsidR="00A86CA0" w:rsidRPr="00F36F4B" w14:paraId="01C2E12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931ACE6" w14:textId="77777777" w:rsidR="00A86CA0" w:rsidRPr="00F36F4B" w:rsidRDefault="00A86CA0" w:rsidP="00496792">
            <w:pPr>
              <w:pStyle w:val="BoxBody"/>
            </w:pPr>
            <w:r w:rsidRPr="00F36F4B">
              <w:t xml:space="preserve">Erstbericht: </w:t>
            </w:r>
            <w:sdt>
              <w:sdtPr>
                <w:rPr>
                  <w:color w:val="AEAAAA" w:themeColor="background2" w:themeShade="BF"/>
                </w:rPr>
                <w:id w:val="1466781347"/>
                <w:placeholder>
                  <w:docPart w:val="2712FD9015374D97859748C12A9CC68A"/>
                </w:placeholder>
                <w15:color w:val="000000"/>
                <w:text/>
              </w:sdtPr>
              <w:sdtEndPr/>
              <w:sdtContent>
                <w:r w:rsidRPr="00F36F4B">
                  <w:rPr>
                    <w:color w:val="AEAAAA" w:themeColor="background2" w:themeShade="BF"/>
                  </w:rPr>
                  <w:t>(für Texteingabe bitte anklicken)</w:t>
                </w:r>
              </w:sdtContent>
            </w:sdt>
          </w:p>
        </w:tc>
      </w:tr>
      <w:tr w:rsidR="00A86CA0" w:rsidRPr="00F36F4B" w14:paraId="7966752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C454B4C" w14:textId="77777777" w:rsidR="00A86CA0" w:rsidRPr="00F36F4B" w:rsidRDefault="00A86CA0" w:rsidP="00496792">
            <w:pPr>
              <w:pStyle w:val="BoxBody"/>
            </w:pPr>
            <w:r w:rsidRPr="00F36F4B">
              <w:t xml:space="preserve">Zweiter Bericht: </w:t>
            </w:r>
            <w:sdt>
              <w:sdtPr>
                <w:rPr>
                  <w:color w:val="AEAAAA" w:themeColor="background2" w:themeShade="BF"/>
                </w:rPr>
                <w:id w:val="449131318"/>
                <w:placeholder>
                  <w:docPart w:val="7129E1E9DF884B0FBDF2700F72FF41A6"/>
                </w:placeholder>
                <w15:color w:val="000000"/>
                <w:text/>
              </w:sdtPr>
              <w:sdtEndPr/>
              <w:sdtContent>
                <w:r w:rsidRPr="00F36F4B">
                  <w:rPr>
                    <w:color w:val="AEAAAA" w:themeColor="background2" w:themeShade="BF"/>
                  </w:rPr>
                  <w:t>(für Texteingabe bitte anklicken)</w:t>
                </w:r>
              </w:sdtContent>
            </w:sdt>
          </w:p>
        </w:tc>
      </w:tr>
      <w:tr w:rsidR="00A86CA0" w:rsidRPr="00F36F4B" w14:paraId="24BE831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AAA5CFF" w14:textId="77777777" w:rsidR="00A86CA0" w:rsidRPr="00F36F4B" w:rsidRDefault="00A86CA0" w:rsidP="00496792">
            <w:pPr>
              <w:pStyle w:val="BoxBody"/>
            </w:pPr>
            <w:r w:rsidRPr="00F36F4B">
              <w:t xml:space="preserve">Dritter Bericht: </w:t>
            </w:r>
            <w:sdt>
              <w:sdtPr>
                <w:rPr>
                  <w:color w:val="AEAAAA" w:themeColor="background2" w:themeShade="BF"/>
                </w:rPr>
                <w:id w:val="-209735299"/>
                <w:placeholder>
                  <w:docPart w:val="E5D4BF3B16EB479EB29330627947B232"/>
                </w:placeholder>
                <w15:color w:val="000000"/>
                <w:text/>
              </w:sdtPr>
              <w:sdtEndPr/>
              <w:sdtContent>
                <w:r w:rsidRPr="00F36F4B">
                  <w:rPr>
                    <w:color w:val="AEAAAA" w:themeColor="background2" w:themeShade="BF"/>
                  </w:rPr>
                  <w:t>(für Texteingabe bitte anklicken)</w:t>
                </w:r>
              </w:sdtContent>
            </w:sdt>
          </w:p>
        </w:tc>
      </w:tr>
      <w:tr w:rsidR="00A86CA0" w:rsidRPr="00F36F4B" w14:paraId="7A84C10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BB71A9D" w14:textId="77777777" w:rsidR="00A86CA0" w:rsidRPr="00F36F4B" w:rsidRDefault="00A86CA0" w:rsidP="00496792">
            <w:pPr>
              <w:pStyle w:val="BoxBody"/>
            </w:pPr>
            <w:r w:rsidRPr="00F36F4B">
              <w:t xml:space="preserve">Vierter Bericht: </w:t>
            </w:r>
            <w:sdt>
              <w:sdtPr>
                <w:rPr>
                  <w:color w:val="AEAAAA" w:themeColor="background2" w:themeShade="BF"/>
                </w:rPr>
                <w:id w:val="1607230538"/>
                <w:placeholder>
                  <w:docPart w:val="4C891301F8C24C7097EAA2839ABC7322"/>
                </w:placeholder>
                <w15:color w:val="000000"/>
                <w:text/>
              </w:sdtPr>
              <w:sdtEndPr/>
              <w:sdtContent>
                <w:r w:rsidRPr="00F36F4B">
                  <w:rPr>
                    <w:color w:val="AEAAAA" w:themeColor="background2" w:themeShade="BF"/>
                  </w:rPr>
                  <w:t>(für Texteingabe bitte anklicken)</w:t>
                </w:r>
              </w:sdtContent>
            </w:sdt>
          </w:p>
        </w:tc>
      </w:tr>
      <w:tr w:rsidR="00A86CA0" w:rsidRPr="00F36F4B" w14:paraId="3A145DC1"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0C83338" w14:textId="77777777" w:rsidR="00CC7ABA" w:rsidRPr="00F36F4B" w:rsidRDefault="00CC7ABA" w:rsidP="001B7066">
            <w:pPr>
              <w:pStyle w:val="TableTextLeft"/>
              <w:spacing w:before="60"/>
              <w:jc w:val="both"/>
            </w:pPr>
            <w:proofErr w:type="gramStart"/>
            <w:r w:rsidRPr="00F36F4B">
              <w:rPr>
                <w:spacing w:val="-2"/>
              </w:rPr>
              <w:lastRenderedPageBreak/>
              <w:t>Werden</w:t>
            </w:r>
            <w:proofErr w:type="gramEnd"/>
            <w:r w:rsidRPr="00F36F4B">
              <w:rPr>
                <w:spacing w:val="-2"/>
              </w:rPr>
              <w:t xml:space="preserve"> die Schiffsapotheke, die medizinische Ausrüstung und das medizinische Handbuch regelmäßig überprüft, um sicherzustellen, dass sie ordnungsgemäß in Stand gehalten werden</w:t>
            </w:r>
            <w:r w:rsidRPr="00F36F4B">
              <w:t xml:space="preserve">? </w:t>
            </w:r>
            <w:sdt>
              <w:sdtPr>
                <w:rPr>
                  <w:color w:val="AEAAAA" w:themeColor="background2" w:themeShade="BF"/>
                </w:rPr>
                <w:id w:val="-812631106"/>
                <w:placeholder>
                  <w:docPart w:val="F1A77DC141AD4044B4B87CB43799569E"/>
                </w:placeholder>
                <w15:color w:val="000000"/>
                <w:text/>
              </w:sdtPr>
              <w:sdtEndPr/>
              <w:sdtContent>
                <w:r w:rsidRPr="00F36F4B">
                  <w:rPr>
                    <w:color w:val="AEAAAA" w:themeColor="background2" w:themeShade="BF"/>
                  </w:rPr>
                  <w:t>(für Texteingabe bitte anklicken)</w:t>
                </w:r>
              </w:sdtContent>
            </w:sdt>
          </w:p>
          <w:p w14:paraId="47770CC5" w14:textId="717368DD" w:rsidR="00A86CA0" w:rsidRPr="00F36F4B" w:rsidRDefault="00A86CA0" w:rsidP="00496792">
            <w:pPr>
              <w:pStyle w:val="TableTextLeft"/>
              <w:spacing w:after="120"/>
              <w:jc w:val="both"/>
              <w:rPr>
                <w:i/>
                <w:iCs/>
              </w:rPr>
            </w:pPr>
            <w:r w:rsidRPr="00F36F4B">
              <w:rPr>
                <w:i/>
                <w:iCs/>
              </w:rPr>
              <w:t>(</w:t>
            </w:r>
            <w:r w:rsidR="00CC7ABA" w:rsidRPr="00F36F4B">
              <w:rPr>
                <w:rStyle w:val="Timesitalic"/>
                <w:rFonts w:ascii="Noto Sans" w:hAnsi="Noto Sans" w:cs="Noto Sans"/>
                <w:spacing w:val="-2"/>
              </w:rPr>
              <w:t>Norm A4.1 Absatz 4 Buchstabe a;</w:t>
            </w:r>
            <w:r w:rsidR="00CC7ABA" w:rsidRPr="00F36F4B">
              <w:rPr>
                <w:spacing w:val="-2"/>
              </w:rPr>
              <w:t xml:space="preserve"> siehe die Anleitungen in </w:t>
            </w:r>
            <w:r w:rsidR="00CC7ABA" w:rsidRPr="00F36F4B">
              <w:rPr>
                <w:rStyle w:val="Timesitalic"/>
                <w:rFonts w:ascii="Noto Sans" w:hAnsi="Noto Sans" w:cs="Noto Sans"/>
              </w:rPr>
              <w:t>Leitlinie</w:t>
            </w:r>
            <w:r w:rsidR="00CC7ABA" w:rsidRPr="00F36F4B">
              <w:rPr>
                <w:rStyle w:val="Timesitalic"/>
                <w:rFonts w:ascii="Noto Sans" w:hAnsi="Noto Sans" w:cs="Noto Sans"/>
                <w:spacing w:val="-2"/>
              </w:rPr>
              <w:t> B4.1.1 Absatz 4</w:t>
            </w:r>
            <w:r w:rsidRPr="00F36F4B">
              <w:rPr>
                <w:i/>
                <w:iCs/>
              </w:rPr>
              <w:t>)</w:t>
            </w:r>
          </w:p>
          <w:p w14:paraId="5B1DCDD6" w14:textId="34E1F667" w:rsidR="00CC7ABA" w:rsidRPr="00F36F4B" w:rsidRDefault="00CC7ABA" w:rsidP="00496792">
            <w:pPr>
              <w:pStyle w:val="BoxBody"/>
              <w:rPr>
                <w:i/>
                <w:iCs/>
              </w:rPr>
            </w:pPr>
            <w:r w:rsidRPr="00F36F4B">
              <w:rPr>
                <w:rStyle w:val="Timesitalic"/>
                <w:rFonts w:ascii="Noto Sans" w:hAnsi="Noto Sans" w:cs="Noto Sans"/>
                <w:i w:val="0"/>
                <w:iCs w:val="0"/>
              </w:rPr>
              <w:t>Falls ja, geben Sie bitte an, worin diese Überprüfungen bestehen und wer sie in welchen Zeitabständen durch</w:t>
            </w:r>
            <w:r w:rsidRPr="00F36F4B">
              <w:rPr>
                <w:rStyle w:val="Timesitalic"/>
                <w:rFonts w:ascii="Noto Sans" w:hAnsi="Noto Sans" w:cs="Noto Sans"/>
                <w:i w:val="0"/>
                <w:iCs w:val="0"/>
              </w:rPr>
              <w:softHyphen/>
              <w:t>führt.</w:t>
            </w:r>
          </w:p>
          <w:p w14:paraId="3D31C9B8" w14:textId="3A07DFB4" w:rsidR="00A86CA0" w:rsidRPr="00F36F4B" w:rsidRDefault="00A86CA0" w:rsidP="00496792">
            <w:pPr>
              <w:pStyle w:val="BoxBody"/>
            </w:pPr>
            <w:r w:rsidRPr="00F36F4B">
              <w:t>Bitte führen Sie die anwendbaren innerstaatlichen Bestimmungen auf und geben Sie nach Möglichkeit den jewei</w:t>
            </w:r>
            <w:r w:rsidRPr="00F36F4B">
              <w:softHyphen/>
              <w:t>ligen Wortlaut wieder.</w:t>
            </w:r>
          </w:p>
        </w:tc>
      </w:tr>
      <w:tr w:rsidR="00A86CA0" w:rsidRPr="00F36F4B" w14:paraId="2F36FB5C"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A5D7AA6" w14:textId="77777777" w:rsidR="00A86CA0" w:rsidRPr="00F36F4B" w:rsidRDefault="00A86CA0" w:rsidP="00496792">
            <w:pPr>
              <w:pStyle w:val="BoxBody"/>
            </w:pPr>
            <w:r w:rsidRPr="00F36F4B">
              <w:t xml:space="preserve">Erstbericht: </w:t>
            </w:r>
            <w:sdt>
              <w:sdtPr>
                <w:rPr>
                  <w:color w:val="AEAAAA" w:themeColor="background2" w:themeShade="BF"/>
                </w:rPr>
                <w:id w:val="-1020474043"/>
                <w:placeholder>
                  <w:docPart w:val="7BE4B65DFD8D428C94EB44B530011D4B"/>
                </w:placeholder>
                <w15:color w:val="000000"/>
                <w:text/>
              </w:sdtPr>
              <w:sdtEndPr/>
              <w:sdtContent>
                <w:r w:rsidRPr="00F36F4B">
                  <w:rPr>
                    <w:color w:val="AEAAAA" w:themeColor="background2" w:themeShade="BF"/>
                  </w:rPr>
                  <w:t>(für Texteingabe bitte anklicken)</w:t>
                </w:r>
              </w:sdtContent>
            </w:sdt>
          </w:p>
        </w:tc>
      </w:tr>
      <w:tr w:rsidR="00A86CA0" w:rsidRPr="00F36F4B" w14:paraId="5702BF6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B55D614" w14:textId="77777777" w:rsidR="00A86CA0" w:rsidRPr="00F36F4B" w:rsidRDefault="00A86CA0" w:rsidP="00496792">
            <w:pPr>
              <w:pStyle w:val="BoxBody"/>
            </w:pPr>
            <w:r w:rsidRPr="00F36F4B">
              <w:t xml:space="preserve">Zweiter Bericht: </w:t>
            </w:r>
            <w:sdt>
              <w:sdtPr>
                <w:rPr>
                  <w:color w:val="AEAAAA" w:themeColor="background2" w:themeShade="BF"/>
                </w:rPr>
                <w:id w:val="751400084"/>
                <w:placeholder>
                  <w:docPart w:val="8FDF75673DD44E0FB46743668AE6A984"/>
                </w:placeholder>
                <w15:color w:val="000000"/>
                <w:text/>
              </w:sdtPr>
              <w:sdtEndPr/>
              <w:sdtContent>
                <w:r w:rsidRPr="00F36F4B">
                  <w:rPr>
                    <w:color w:val="AEAAAA" w:themeColor="background2" w:themeShade="BF"/>
                  </w:rPr>
                  <w:t>(für Texteingabe bitte anklicken)</w:t>
                </w:r>
              </w:sdtContent>
            </w:sdt>
          </w:p>
        </w:tc>
      </w:tr>
      <w:tr w:rsidR="00A86CA0" w:rsidRPr="00F36F4B" w14:paraId="148E892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1F7632FB" w14:textId="77777777" w:rsidR="00A86CA0" w:rsidRPr="00F36F4B" w:rsidRDefault="00A86CA0" w:rsidP="00496792">
            <w:pPr>
              <w:pStyle w:val="BoxBody"/>
            </w:pPr>
            <w:r w:rsidRPr="00F36F4B">
              <w:t xml:space="preserve">Dritter Bericht: </w:t>
            </w:r>
            <w:sdt>
              <w:sdtPr>
                <w:rPr>
                  <w:color w:val="AEAAAA" w:themeColor="background2" w:themeShade="BF"/>
                </w:rPr>
                <w:id w:val="1381286748"/>
                <w:placeholder>
                  <w:docPart w:val="51A140F49F394E938CE7B7D2D289E35D"/>
                </w:placeholder>
                <w15:color w:val="000000"/>
                <w:text/>
              </w:sdtPr>
              <w:sdtEndPr/>
              <w:sdtContent>
                <w:r w:rsidRPr="00F36F4B">
                  <w:rPr>
                    <w:color w:val="AEAAAA" w:themeColor="background2" w:themeShade="BF"/>
                  </w:rPr>
                  <w:t>(für Texteingabe bitte anklicken)</w:t>
                </w:r>
              </w:sdtContent>
            </w:sdt>
          </w:p>
        </w:tc>
      </w:tr>
      <w:tr w:rsidR="00A86CA0" w:rsidRPr="00F36F4B" w14:paraId="1E6E757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B2F3E1B" w14:textId="77777777" w:rsidR="00A86CA0" w:rsidRPr="00F36F4B" w:rsidRDefault="00A86CA0" w:rsidP="00496792">
            <w:pPr>
              <w:pStyle w:val="BoxBody"/>
            </w:pPr>
            <w:r w:rsidRPr="00F36F4B">
              <w:t xml:space="preserve">Vierter Bericht: </w:t>
            </w:r>
            <w:sdt>
              <w:sdtPr>
                <w:rPr>
                  <w:color w:val="AEAAAA" w:themeColor="background2" w:themeShade="BF"/>
                </w:rPr>
                <w:id w:val="-67659667"/>
                <w:placeholder>
                  <w:docPart w:val="AE43261BEFD44BC4805CCD233A948C87"/>
                </w:placeholder>
                <w15:color w:val="000000"/>
                <w:text/>
              </w:sdtPr>
              <w:sdtEndPr/>
              <w:sdtContent>
                <w:r w:rsidRPr="00F36F4B">
                  <w:rPr>
                    <w:color w:val="AEAAAA" w:themeColor="background2" w:themeShade="BF"/>
                  </w:rPr>
                  <w:t>(für Texteingabe bitte anklicken)</w:t>
                </w:r>
              </w:sdtContent>
            </w:sdt>
          </w:p>
        </w:tc>
      </w:tr>
      <w:tr w:rsidR="00CC7ABA" w:rsidRPr="00F36F4B" w14:paraId="66D8037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4F576C3" w14:textId="1A693DEA" w:rsidR="00D07662" w:rsidRPr="00F36F4B" w:rsidRDefault="00D07662" w:rsidP="00D07662">
            <w:pPr>
              <w:pStyle w:val="TableTextLeft"/>
              <w:spacing w:before="60"/>
              <w:jc w:val="both"/>
            </w:pPr>
            <w:r w:rsidRPr="00F36F4B">
              <w:rPr>
                <w:spacing w:val="-1"/>
              </w:rPr>
              <w:t>Müssen die Schiffe über geeignete Ausrüstung und auf dem neuesten Stand befindliche Kontaktinformationen verfügen, um während einer Fahrt über Funk oder Satellitenfunk ärztliche Beratung an Land einzuholen?</w:t>
            </w:r>
          </w:p>
          <w:p w14:paraId="37DA08BB" w14:textId="01C00728" w:rsidR="00D07662" w:rsidRPr="00F36F4B" w:rsidRDefault="00D07662" w:rsidP="00D07662">
            <w:pPr>
              <w:pStyle w:val="TableTextLeft"/>
              <w:spacing w:after="120"/>
              <w:jc w:val="both"/>
              <w:rPr>
                <w:i/>
                <w:iCs/>
              </w:rPr>
            </w:pPr>
            <w:r w:rsidRPr="00F36F4B">
              <w:rPr>
                <w:i/>
                <w:iCs/>
              </w:rPr>
              <w:t>(</w:t>
            </w:r>
            <w:r w:rsidRPr="00F36F4B">
              <w:rPr>
                <w:rStyle w:val="Timesitalic"/>
                <w:rFonts w:ascii="Noto Sans" w:hAnsi="Noto Sans" w:cs="Noto Sans"/>
                <w:spacing w:val="-1"/>
              </w:rPr>
              <w:t xml:space="preserve">Norm A4.1 Absatz 1 Buchstabe b </w:t>
            </w:r>
            <w:r w:rsidRPr="00F36F4B">
              <w:rPr>
                <w:spacing w:val="-1"/>
              </w:rPr>
              <w:t>und</w:t>
            </w:r>
            <w:r w:rsidRPr="00F36F4B">
              <w:rPr>
                <w:rStyle w:val="Timesitalic"/>
                <w:rFonts w:ascii="Noto Sans" w:hAnsi="Noto Sans" w:cs="Noto Sans"/>
                <w:spacing w:val="-1"/>
              </w:rPr>
              <w:t xml:space="preserve"> Absatz 4 Buchstabe d; </w:t>
            </w:r>
            <w:r w:rsidRPr="00F36F4B">
              <w:rPr>
                <w:spacing w:val="-1"/>
              </w:rPr>
              <w:t xml:space="preserve">siehe die Anleitungen in </w:t>
            </w:r>
            <w:r w:rsidRPr="00F36F4B">
              <w:rPr>
                <w:rStyle w:val="Timesitalic"/>
                <w:rFonts w:ascii="Noto Sans" w:hAnsi="Noto Sans" w:cs="Noto Sans"/>
              </w:rPr>
              <w:t>Leitlinie</w:t>
            </w:r>
            <w:r w:rsidRPr="00F36F4B">
              <w:rPr>
                <w:rStyle w:val="Timesitalic"/>
                <w:rFonts w:ascii="Noto Sans" w:hAnsi="Noto Sans" w:cs="Noto Sans"/>
                <w:spacing w:val="-1"/>
              </w:rPr>
              <w:t> B4.1.1 Absatz 6</w:t>
            </w:r>
            <w:r w:rsidRPr="00F36F4B">
              <w:rPr>
                <w:i/>
                <w:iCs/>
              </w:rPr>
              <w:t>)</w:t>
            </w:r>
          </w:p>
          <w:p w14:paraId="29ACD79A" w14:textId="77777777" w:rsidR="00CC7ABA" w:rsidRPr="00F36F4B" w:rsidRDefault="00CC7ABA" w:rsidP="00496792">
            <w:pPr>
              <w:pStyle w:val="BoxBody"/>
            </w:pPr>
            <w:r w:rsidRPr="00F36F4B">
              <w:t>Bitte führen Sie die anwendbaren innerstaatlichen Bestimmungen auf und geben Sie nach Möglichkeit den jewei</w:t>
            </w:r>
            <w:r w:rsidRPr="00F36F4B">
              <w:softHyphen/>
              <w:t>ligen Wortlaut wieder.</w:t>
            </w:r>
          </w:p>
        </w:tc>
      </w:tr>
      <w:tr w:rsidR="00CC7ABA" w:rsidRPr="00F36F4B" w14:paraId="795F797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809C1E1" w14:textId="77777777" w:rsidR="00CC7ABA" w:rsidRPr="00F36F4B" w:rsidRDefault="00CC7ABA" w:rsidP="00496792">
            <w:pPr>
              <w:pStyle w:val="BoxBody"/>
            </w:pPr>
            <w:r w:rsidRPr="00F36F4B">
              <w:t xml:space="preserve">Erstbericht: </w:t>
            </w:r>
            <w:sdt>
              <w:sdtPr>
                <w:rPr>
                  <w:color w:val="AEAAAA" w:themeColor="background2" w:themeShade="BF"/>
                </w:rPr>
                <w:id w:val="2089573005"/>
                <w:placeholder>
                  <w:docPart w:val="D1BABA4C6539481393DB0D6E75400880"/>
                </w:placeholder>
                <w15:color w:val="000000"/>
                <w:text/>
              </w:sdtPr>
              <w:sdtEndPr/>
              <w:sdtContent>
                <w:r w:rsidRPr="00F36F4B">
                  <w:rPr>
                    <w:color w:val="AEAAAA" w:themeColor="background2" w:themeShade="BF"/>
                  </w:rPr>
                  <w:t>(für Texteingabe bitte anklicken)</w:t>
                </w:r>
              </w:sdtContent>
            </w:sdt>
          </w:p>
        </w:tc>
      </w:tr>
      <w:tr w:rsidR="00CC7ABA" w:rsidRPr="00F36F4B" w14:paraId="01409EA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EC33121" w14:textId="77777777" w:rsidR="00CC7ABA" w:rsidRPr="00F36F4B" w:rsidRDefault="00CC7ABA" w:rsidP="00496792">
            <w:pPr>
              <w:pStyle w:val="BoxBody"/>
            </w:pPr>
            <w:r w:rsidRPr="00F36F4B">
              <w:t xml:space="preserve">Zweiter Bericht: </w:t>
            </w:r>
            <w:sdt>
              <w:sdtPr>
                <w:rPr>
                  <w:color w:val="AEAAAA" w:themeColor="background2" w:themeShade="BF"/>
                </w:rPr>
                <w:id w:val="895171073"/>
                <w:placeholder>
                  <w:docPart w:val="D160603FF2084AE18BCC2BD422A349F5"/>
                </w:placeholder>
                <w15:color w:val="000000"/>
                <w:text/>
              </w:sdtPr>
              <w:sdtEndPr/>
              <w:sdtContent>
                <w:r w:rsidRPr="00F36F4B">
                  <w:rPr>
                    <w:color w:val="AEAAAA" w:themeColor="background2" w:themeShade="BF"/>
                  </w:rPr>
                  <w:t>(für Texteingabe bitte anklicken)</w:t>
                </w:r>
              </w:sdtContent>
            </w:sdt>
          </w:p>
        </w:tc>
      </w:tr>
      <w:tr w:rsidR="00CC7ABA" w:rsidRPr="00F36F4B" w14:paraId="460152C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714049A" w14:textId="77777777" w:rsidR="00CC7ABA" w:rsidRPr="00F36F4B" w:rsidRDefault="00CC7ABA" w:rsidP="00496792">
            <w:pPr>
              <w:pStyle w:val="BoxBody"/>
            </w:pPr>
            <w:r w:rsidRPr="00F36F4B">
              <w:t xml:space="preserve">Dritter Bericht: </w:t>
            </w:r>
            <w:sdt>
              <w:sdtPr>
                <w:rPr>
                  <w:color w:val="AEAAAA" w:themeColor="background2" w:themeShade="BF"/>
                </w:rPr>
                <w:id w:val="-2040261721"/>
                <w:placeholder>
                  <w:docPart w:val="EDE9C61E503146D882B5BE7A7A25880C"/>
                </w:placeholder>
                <w15:color w:val="000000"/>
                <w:text/>
              </w:sdtPr>
              <w:sdtEndPr/>
              <w:sdtContent>
                <w:r w:rsidRPr="00F36F4B">
                  <w:rPr>
                    <w:color w:val="AEAAAA" w:themeColor="background2" w:themeShade="BF"/>
                  </w:rPr>
                  <w:t>(für Texteingabe bitte anklicken)</w:t>
                </w:r>
              </w:sdtContent>
            </w:sdt>
          </w:p>
        </w:tc>
      </w:tr>
      <w:tr w:rsidR="00CC7ABA" w:rsidRPr="00F36F4B" w14:paraId="0EC93AA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BD2530F" w14:textId="77777777" w:rsidR="00CC7ABA" w:rsidRPr="00F36F4B" w:rsidRDefault="00CC7ABA" w:rsidP="00496792">
            <w:pPr>
              <w:pStyle w:val="BoxBody"/>
            </w:pPr>
            <w:r w:rsidRPr="00F36F4B">
              <w:t xml:space="preserve">Vierter Bericht: </w:t>
            </w:r>
            <w:sdt>
              <w:sdtPr>
                <w:rPr>
                  <w:color w:val="AEAAAA" w:themeColor="background2" w:themeShade="BF"/>
                </w:rPr>
                <w:id w:val="1211383907"/>
                <w:placeholder>
                  <w:docPart w:val="D0FA770A9592434FA829332703465EBF"/>
                </w:placeholder>
                <w15:color w:val="000000"/>
                <w:text/>
              </w:sdtPr>
              <w:sdtEndPr/>
              <w:sdtContent>
                <w:r w:rsidRPr="00F36F4B">
                  <w:rPr>
                    <w:color w:val="AEAAAA" w:themeColor="background2" w:themeShade="BF"/>
                  </w:rPr>
                  <w:t>(für Texteingabe bitte anklicken)</w:t>
                </w:r>
              </w:sdtContent>
            </w:sdt>
          </w:p>
        </w:tc>
      </w:tr>
      <w:tr w:rsidR="002C2D34" w:rsidRPr="00551497" w14:paraId="65DECC56" w14:textId="77777777" w:rsidTr="00496792">
        <w:tc>
          <w:tcPr>
            <w:tcW w:w="9639" w:type="dxa"/>
          </w:tcPr>
          <w:p w14:paraId="24D04B20" w14:textId="6480DFBF" w:rsidR="002C2D34" w:rsidRPr="00551497" w:rsidRDefault="002C2D34" w:rsidP="00496792">
            <w:pPr>
              <w:pStyle w:val="BoxBody"/>
              <w:jc w:val="center"/>
            </w:pPr>
            <w:r w:rsidRPr="006927BE">
              <w:t xml:space="preserve">MEDIZINISCHE BETREUUNG AN </w:t>
            </w:r>
            <w:r>
              <w:t>LAND</w:t>
            </w:r>
          </w:p>
        </w:tc>
      </w:tr>
      <w:tr w:rsidR="002C2D34" w:rsidRPr="00551497" w14:paraId="4EC47F1A" w14:textId="77777777" w:rsidTr="00496792">
        <w:tc>
          <w:tcPr>
            <w:tcW w:w="9639" w:type="dxa"/>
          </w:tcPr>
          <w:p w14:paraId="63AD2EF5" w14:textId="547A38B7" w:rsidR="002C2D34" w:rsidRPr="00C81E0B" w:rsidRDefault="00C81E0B" w:rsidP="002C2D34">
            <w:pPr>
              <w:pStyle w:val="TableTextLeft"/>
              <w:spacing w:before="60"/>
              <w:jc w:val="both"/>
            </w:pPr>
            <w:r w:rsidRPr="00C81E0B">
              <w:t xml:space="preserve">Geben Sie bitte an, welche Maßnahmen angenommen wurden, um zu gewährleisten, dass Seeleute </w:t>
            </w:r>
            <w:r w:rsidRPr="00C81E0B">
              <w:rPr>
                <w:spacing w:val="-2"/>
              </w:rPr>
              <w:t>an Bord von</w:t>
            </w:r>
            <w:r w:rsidRPr="00C81E0B">
              <w:t xml:space="preserve"> Schiffen in Ihrem Hoheitsgebiet, die eine sofortige </w:t>
            </w:r>
            <w:r w:rsidRPr="00C81E0B">
              <w:rPr>
                <w:spacing w:val="-2"/>
              </w:rPr>
              <w:t>medizinische Betreuung</w:t>
            </w:r>
            <w:r w:rsidRPr="00C81E0B">
              <w:t xml:space="preserve"> benötigen, </w:t>
            </w:r>
            <w:r w:rsidRPr="00C81E0B">
              <w:rPr>
                <w:spacing w:val="-2"/>
              </w:rPr>
              <w:t>unverzüglich</w:t>
            </w:r>
            <w:r w:rsidRPr="00C81E0B">
              <w:t xml:space="preserve"> ausgeschifft werden und für eine angemessene Behandlung Zugang zu medizinischen Einrichtungen an Land erhalten</w:t>
            </w:r>
            <w:r w:rsidR="002C2D34" w:rsidRPr="00C81E0B">
              <w:rPr>
                <w:spacing w:val="-1"/>
              </w:rPr>
              <w:t>?</w:t>
            </w:r>
          </w:p>
          <w:p w14:paraId="05EF6A70" w14:textId="29AE06D3" w:rsidR="002C2D34" w:rsidRPr="00551497" w:rsidRDefault="002C2D34" w:rsidP="002C2D34">
            <w:pPr>
              <w:pStyle w:val="TableTextLeft"/>
              <w:spacing w:after="120"/>
              <w:jc w:val="both"/>
              <w:rPr>
                <w:i/>
                <w:iCs/>
              </w:rPr>
            </w:pPr>
            <w:r w:rsidRPr="00551497">
              <w:rPr>
                <w:i/>
                <w:iCs/>
              </w:rPr>
              <w:t>(</w:t>
            </w:r>
            <w:r w:rsidRPr="006927BE">
              <w:rPr>
                <w:rStyle w:val="Timesitalic"/>
                <w:rFonts w:ascii="Noto Sans" w:hAnsi="Noto Sans" w:cs="Noto Sans"/>
              </w:rPr>
              <w:t xml:space="preserve">Regel 4.1 Absatz 3; </w:t>
            </w:r>
            <w:r w:rsidR="00C81E0B">
              <w:rPr>
                <w:rStyle w:val="Timesitalic"/>
                <w:rFonts w:ascii="Noto Sans" w:hAnsi="Noto Sans" w:cs="Noto Sans"/>
              </w:rPr>
              <w:t>Norm A4.1 Absatz 5</w:t>
            </w:r>
            <w:r w:rsidR="001B0401">
              <w:rPr>
                <w:rStyle w:val="Timesitalic"/>
                <w:rFonts w:ascii="Noto Sans" w:hAnsi="Noto Sans" w:cs="Noto Sans"/>
              </w:rPr>
              <w:t xml:space="preserve">; </w:t>
            </w:r>
            <w:r w:rsidRPr="006927BE">
              <w:t xml:space="preserve">siehe die Anleitungen in </w:t>
            </w:r>
            <w:r w:rsidRPr="006927BE">
              <w:rPr>
                <w:rStyle w:val="Timesitalic"/>
                <w:rFonts w:ascii="Noto Sans" w:hAnsi="Noto Sans" w:cs="Noto Sans"/>
              </w:rPr>
              <w:t>Leitlinie B4.1.3</w:t>
            </w:r>
            <w:r w:rsidRPr="00551497">
              <w:rPr>
                <w:i/>
                <w:iCs/>
              </w:rPr>
              <w:t>)</w:t>
            </w:r>
          </w:p>
          <w:p w14:paraId="02933ADC" w14:textId="77777777" w:rsidR="002C2D34" w:rsidRDefault="002C2D34" w:rsidP="00496792">
            <w:pPr>
              <w:pStyle w:val="BoxBody"/>
            </w:pPr>
            <w:r w:rsidRPr="00551497">
              <w:t>Bitte führen Sie die anwendbaren innerstaatlichen Bestimmungen auf und geben Sie nach Möglichkeit den jewei</w:t>
            </w:r>
            <w:r w:rsidRPr="00551497">
              <w:softHyphen/>
              <w:t>ligen Wortlaut wieder.</w:t>
            </w:r>
          </w:p>
          <w:p w14:paraId="651AC355" w14:textId="74616500" w:rsidR="002C2D34" w:rsidRPr="00551497" w:rsidRDefault="002C2D34" w:rsidP="00496792">
            <w:pPr>
              <w:pStyle w:val="BoxBody"/>
            </w:pPr>
            <w:r w:rsidRPr="006927BE">
              <w:t>Unser Land ist ein Binnenstaat</w:t>
            </w:r>
            <w:r>
              <w:t>.</w:t>
            </w:r>
            <w:r w:rsidRPr="00551497">
              <w:t> </w:t>
            </w:r>
            <w:sdt>
              <w:sdtPr>
                <w:id w:val="99616280"/>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tc>
      </w:tr>
      <w:tr w:rsidR="002C2D34" w:rsidRPr="00551497" w14:paraId="172780FB" w14:textId="77777777" w:rsidTr="00496792">
        <w:tc>
          <w:tcPr>
            <w:tcW w:w="9639" w:type="dxa"/>
          </w:tcPr>
          <w:p w14:paraId="634CDF83" w14:textId="77777777" w:rsidR="002C2D34" w:rsidRPr="00F36F4B" w:rsidRDefault="002C2D34" w:rsidP="00496792">
            <w:pPr>
              <w:pStyle w:val="BoxBody"/>
              <w:rPr>
                <w:lang w:val="en-GB"/>
              </w:rPr>
            </w:pPr>
            <w:r w:rsidRPr="00F36F4B">
              <w:t xml:space="preserve">Erstbericht: </w:t>
            </w:r>
            <w:sdt>
              <w:sdtPr>
                <w:rPr>
                  <w:color w:val="AEAAAA" w:themeColor="background2" w:themeShade="BF"/>
                </w:rPr>
                <w:id w:val="275223514"/>
                <w:placeholder>
                  <w:docPart w:val="F0A3EC4FA9FF4E1F89F6F17295B10937"/>
                </w:placeholder>
                <w15:color w:val="000000"/>
                <w:text/>
              </w:sdtPr>
              <w:sdtEndPr/>
              <w:sdtContent>
                <w:r w:rsidRPr="00F36F4B">
                  <w:rPr>
                    <w:color w:val="AEAAAA" w:themeColor="background2" w:themeShade="BF"/>
                  </w:rPr>
                  <w:t>(für Texteingabe bitte anklicken)</w:t>
                </w:r>
              </w:sdtContent>
            </w:sdt>
          </w:p>
        </w:tc>
      </w:tr>
      <w:tr w:rsidR="002C2D34" w:rsidRPr="00551497" w14:paraId="4B9A1786" w14:textId="77777777" w:rsidTr="00496792">
        <w:tc>
          <w:tcPr>
            <w:tcW w:w="9639" w:type="dxa"/>
            <w:shd w:val="clear" w:color="auto" w:fill="F0D2E0"/>
          </w:tcPr>
          <w:p w14:paraId="618BCF3C" w14:textId="77777777" w:rsidR="002C2D34" w:rsidRPr="00F36F4B" w:rsidRDefault="002C2D34" w:rsidP="00496792">
            <w:pPr>
              <w:pStyle w:val="BoxBody"/>
              <w:rPr>
                <w:lang w:val="en-GB"/>
              </w:rPr>
            </w:pPr>
            <w:r w:rsidRPr="00F36F4B">
              <w:t xml:space="preserve">Zweiter Bericht: </w:t>
            </w:r>
            <w:sdt>
              <w:sdtPr>
                <w:rPr>
                  <w:color w:val="AEAAAA" w:themeColor="background2" w:themeShade="BF"/>
                </w:rPr>
                <w:id w:val="1828859359"/>
                <w:placeholder>
                  <w:docPart w:val="2A78D4965C814D969477B5F8A2F7BF1C"/>
                </w:placeholder>
                <w15:color w:val="000000"/>
                <w:text/>
              </w:sdtPr>
              <w:sdtEndPr/>
              <w:sdtContent>
                <w:r w:rsidRPr="00F36F4B">
                  <w:rPr>
                    <w:color w:val="AEAAAA" w:themeColor="background2" w:themeShade="BF"/>
                  </w:rPr>
                  <w:t>(für Texteingabe bitte anklicken)</w:t>
                </w:r>
              </w:sdtContent>
            </w:sdt>
          </w:p>
        </w:tc>
      </w:tr>
      <w:tr w:rsidR="002C2D34" w:rsidRPr="00551497" w14:paraId="218D630D" w14:textId="77777777" w:rsidTr="00496792">
        <w:tc>
          <w:tcPr>
            <w:tcW w:w="9639" w:type="dxa"/>
            <w:shd w:val="clear" w:color="auto" w:fill="FFF5C8"/>
          </w:tcPr>
          <w:p w14:paraId="71854AA4" w14:textId="77777777" w:rsidR="002C2D34" w:rsidRPr="00F36F4B" w:rsidRDefault="002C2D34" w:rsidP="00496792">
            <w:pPr>
              <w:pStyle w:val="BoxBody"/>
            </w:pPr>
            <w:r w:rsidRPr="00F36F4B">
              <w:t xml:space="preserve">Dritter Bericht: </w:t>
            </w:r>
            <w:sdt>
              <w:sdtPr>
                <w:rPr>
                  <w:color w:val="AEAAAA" w:themeColor="background2" w:themeShade="BF"/>
                </w:rPr>
                <w:id w:val="551199309"/>
                <w:placeholder>
                  <w:docPart w:val="1A7E32B800B74EA9AFBF06844A71DE2E"/>
                </w:placeholder>
                <w15:color w:val="000000"/>
                <w:text/>
              </w:sdtPr>
              <w:sdtEndPr/>
              <w:sdtContent>
                <w:r w:rsidRPr="00F36F4B">
                  <w:rPr>
                    <w:color w:val="AEAAAA" w:themeColor="background2" w:themeShade="BF"/>
                  </w:rPr>
                  <w:t>(für Texteingabe bitte anklicken)</w:t>
                </w:r>
              </w:sdtContent>
            </w:sdt>
          </w:p>
        </w:tc>
      </w:tr>
      <w:tr w:rsidR="002C2D34" w:rsidRPr="00551497" w14:paraId="3552261C" w14:textId="77777777" w:rsidTr="00496792">
        <w:tc>
          <w:tcPr>
            <w:tcW w:w="9639" w:type="dxa"/>
            <w:shd w:val="clear" w:color="auto" w:fill="D2FBFB"/>
          </w:tcPr>
          <w:p w14:paraId="481DABBC" w14:textId="77777777" w:rsidR="002C2D34" w:rsidRPr="00F36F4B" w:rsidRDefault="002C2D34" w:rsidP="00496792">
            <w:pPr>
              <w:pStyle w:val="BoxBody"/>
            </w:pPr>
            <w:r w:rsidRPr="00F36F4B">
              <w:t xml:space="preserve">Vierter Bericht: </w:t>
            </w:r>
            <w:sdt>
              <w:sdtPr>
                <w:rPr>
                  <w:color w:val="AEAAAA" w:themeColor="background2" w:themeShade="BF"/>
                </w:rPr>
                <w:id w:val="-1037419006"/>
                <w:placeholder>
                  <w:docPart w:val="EA3ABF1CBBCE4622B16469371B306A9C"/>
                </w:placeholder>
                <w15:color w:val="000000"/>
                <w:text/>
              </w:sdtPr>
              <w:sdtEndPr/>
              <w:sdtContent>
                <w:r w:rsidRPr="00F36F4B">
                  <w:rPr>
                    <w:color w:val="AEAAAA" w:themeColor="background2" w:themeShade="BF"/>
                  </w:rPr>
                  <w:t>(für Texteingabe bitte anklicken)</w:t>
                </w:r>
              </w:sdtContent>
            </w:sdt>
          </w:p>
        </w:tc>
      </w:tr>
      <w:tr w:rsidR="001B0401" w:rsidRPr="00F36F4B" w14:paraId="46DEAC87" w14:textId="77777777" w:rsidTr="00D763CE">
        <w:tc>
          <w:tcPr>
            <w:tcW w:w="9639" w:type="dxa"/>
            <w:tcBorders>
              <w:top w:val="single" w:sz="4" w:space="0" w:color="1E2DBE"/>
              <w:left w:val="single" w:sz="4" w:space="0" w:color="1E2DBE"/>
              <w:bottom w:val="single" w:sz="4" w:space="0" w:color="1E2DBE"/>
              <w:right w:val="single" w:sz="4" w:space="0" w:color="1E2DBE"/>
            </w:tcBorders>
          </w:tcPr>
          <w:p w14:paraId="644EA717" w14:textId="5B7BB304" w:rsidR="001B0401" w:rsidRPr="001B0401" w:rsidRDefault="001B0401" w:rsidP="00D763CE">
            <w:pPr>
              <w:pStyle w:val="TableTextLeft"/>
              <w:spacing w:before="60"/>
              <w:jc w:val="both"/>
            </w:pPr>
            <w:r w:rsidRPr="001B0401">
              <w:t xml:space="preserve">Geben Sie bitte an, in welchen Fällen davon ausgegangen wird, dass Seeleute sofortige medizinische Betreuung benötigen, und inwieweit die </w:t>
            </w:r>
            <w:r w:rsidRPr="001B0401">
              <w:rPr>
                <w:i/>
                <w:iCs/>
              </w:rPr>
              <w:t>Leitlinie B4.1.3 Absatz 5</w:t>
            </w:r>
            <w:r w:rsidRPr="001B0401">
              <w:t xml:space="preserve"> in dieser Hinsicht gebührend berücksichtigt wurde.</w:t>
            </w:r>
          </w:p>
          <w:p w14:paraId="486ADE4B" w14:textId="1563D17A" w:rsidR="001B0401" w:rsidRPr="00F36F4B" w:rsidRDefault="001B0401" w:rsidP="001B0401">
            <w:pPr>
              <w:pStyle w:val="TableTextLeft"/>
              <w:spacing w:after="60"/>
              <w:jc w:val="both"/>
            </w:pPr>
            <w:r w:rsidRPr="00F36F4B">
              <w:rPr>
                <w:i/>
                <w:iCs/>
              </w:rPr>
              <w:t>(</w:t>
            </w:r>
            <w:r w:rsidRPr="00F36F4B">
              <w:rPr>
                <w:rStyle w:val="Timesitalic"/>
                <w:rFonts w:ascii="Noto Sans" w:hAnsi="Noto Sans" w:cs="Noto Sans"/>
              </w:rPr>
              <w:t>Leitlinie</w:t>
            </w:r>
            <w:r w:rsidRPr="00F36F4B">
              <w:rPr>
                <w:rStyle w:val="Timesitalic"/>
                <w:rFonts w:ascii="Noto Sans" w:hAnsi="Noto Sans" w:cs="Noto Sans"/>
                <w:spacing w:val="-1"/>
              </w:rPr>
              <w:t> B4.1.</w:t>
            </w:r>
            <w:r>
              <w:rPr>
                <w:rStyle w:val="Timesitalic"/>
                <w:rFonts w:ascii="Noto Sans" w:hAnsi="Noto Sans" w:cs="Noto Sans"/>
                <w:spacing w:val="-1"/>
              </w:rPr>
              <w:t>3</w:t>
            </w:r>
            <w:r w:rsidRPr="00F36F4B">
              <w:rPr>
                <w:rStyle w:val="Timesitalic"/>
                <w:rFonts w:ascii="Noto Sans" w:hAnsi="Noto Sans" w:cs="Noto Sans"/>
                <w:spacing w:val="-1"/>
              </w:rPr>
              <w:t xml:space="preserve"> Absatz </w:t>
            </w:r>
            <w:r>
              <w:rPr>
                <w:rStyle w:val="Timesitalic"/>
                <w:rFonts w:ascii="Noto Sans" w:hAnsi="Noto Sans" w:cs="Noto Sans"/>
                <w:spacing w:val="-1"/>
              </w:rPr>
              <w:t>5</w:t>
            </w:r>
            <w:r w:rsidRPr="00F36F4B">
              <w:rPr>
                <w:i/>
                <w:iCs/>
              </w:rPr>
              <w:t>)</w:t>
            </w:r>
          </w:p>
        </w:tc>
      </w:tr>
      <w:tr w:rsidR="001B0401" w:rsidRPr="00F36F4B" w14:paraId="3AF0D750" w14:textId="77777777" w:rsidTr="00D763CE">
        <w:tc>
          <w:tcPr>
            <w:tcW w:w="9639" w:type="dxa"/>
            <w:tcBorders>
              <w:top w:val="single" w:sz="4" w:space="0" w:color="1E2DBE"/>
              <w:left w:val="single" w:sz="4" w:space="0" w:color="1E2DBE"/>
              <w:bottom w:val="single" w:sz="4" w:space="0" w:color="1E2DBE"/>
              <w:right w:val="single" w:sz="4" w:space="0" w:color="1E2DBE"/>
            </w:tcBorders>
          </w:tcPr>
          <w:p w14:paraId="678D833E" w14:textId="77777777" w:rsidR="001B0401" w:rsidRPr="00F36F4B" w:rsidRDefault="001B0401" w:rsidP="00D763CE">
            <w:pPr>
              <w:pStyle w:val="BoxBody"/>
            </w:pPr>
            <w:r w:rsidRPr="00F36F4B">
              <w:lastRenderedPageBreak/>
              <w:t xml:space="preserve">Erstbericht: </w:t>
            </w:r>
            <w:sdt>
              <w:sdtPr>
                <w:rPr>
                  <w:color w:val="AEAAAA" w:themeColor="background2" w:themeShade="BF"/>
                </w:rPr>
                <w:id w:val="-1309162739"/>
                <w:placeholder>
                  <w:docPart w:val="C0D34A89573A4088BA6E51DB5DDE28E1"/>
                </w:placeholder>
                <w15:color w:val="000000"/>
                <w:text/>
              </w:sdtPr>
              <w:sdtEndPr/>
              <w:sdtContent>
                <w:r w:rsidRPr="00F36F4B">
                  <w:rPr>
                    <w:color w:val="AEAAAA" w:themeColor="background2" w:themeShade="BF"/>
                  </w:rPr>
                  <w:t>(für Texteingabe bitte anklicken)</w:t>
                </w:r>
              </w:sdtContent>
            </w:sdt>
          </w:p>
        </w:tc>
      </w:tr>
      <w:tr w:rsidR="001B0401" w:rsidRPr="00F36F4B" w14:paraId="1F269B1D"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4480E038" w14:textId="77777777" w:rsidR="001B0401" w:rsidRPr="00F36F4B" w:rsidRDefault="001B0401" w:rsidP="00D763CE">
            <w:pPr>
              <w:pStyle w:val="BoxBody"/>
            </w:pPr>
            <w:r w:rsidRPr="00F36F4B">
              <w:t xml:space="preserve">Zweiter Bericht: </w:t>
            </w:r>
            <w:sdt>
              <w:sdtPr>
                <w:rPr>
                  <w:color w:val="AEAAAA" w:themeColor="background2" w:themeShade="BF"/>
                </w:rPr>
                <w:id w:val="1085191178"/>
                <w:placeholder>
                  <w:docPart w:val="9B18885077E843AE986F0CDE025EB0ED"/>
                </w:placeholder>
                <w15:color w:val="000000"/>
                <w:text/>
              </w:sdtPr>
              <w:sdtEndPr/>
              <w:sdtContent>
                <w:r w:rsidRPr="00F36F4B">
                  <w:rPr>
                    <w:color w:val="AEAAAA" w:themeColor="background2" w:themeShade="BF"/>
                  </w:rPr>
                  <w:t>(für Texteingabe bitte anklicken)</w:t>
                </w:r>
              </w:sdtContent>
            </w:sdt>
          </w:p>
        </w:tc>
      </w:tr>
      <w:tr w:rsidR="001B0401" w:rsidRPr="00F36F4B" w14:paraId="14B97D43"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719680D" w14:textId="77777777" w:rsidR="001B0401" w:rsidRPr="00F36F4B" w:rsidRDefault="001B0401" w:rsidP="00D763CE">
            <w:pPr>
              <w:pStyle w:val="BoxBody"/>
            </w:pPr>
            <w:r w:rsidRPr="00F36F4B">
              <w:t xml:space="preserve">Dritter Bericht: </w:t>
            </w:r>
            <w:sdt>
              <w:sdtPr>
                <w:rPr>
                  <w:color w:val="AEAAAA" w:themeColor="background2" w:themeShade="BF"/>
                </w:rPr>
                <w:id w:val="1463459788"/>
                <w:placeholder>
                  <w:docPart w:val="6B8D515F1AC8444286D9102FDF401E37"/>
                </w:placeholder>
                <w15:color w:val="000000"/>
                <w:text/>
              </w:sdtPr>
              <w:sdtEndPr/>
              <w:sdtContent>
                <w:r w:rsidRPr="00F36F4B">
                  <w:rPr>
                    <w:color w:val="AEAAAA" w:themeColor="background2" w:themeShade="BF"/>
                  </w:rPr>
                  <w:t>(für Texteingabe bitte anklicken)</w:t>
                </w:r>
              </w:sdtContent>
            </w:sdt>
          </w:p>
        </w:tc>
      </w:tr>
      <w:tr w:rsidR="001B0401" w:rsidRPr="00F36F4B" w14:paraId="4E1DDDF1"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2B073235" w14:textId="77777777" w:rsidR="001B0401" w:rsidRPr="00F36F4B" w:rsidRDefault="001B0401" w:rsidP="00D763CE">
            <w:pPr>
              <w:pStyle w:val="BoxBody"/>
            </w:pPr>
            <w:r w:rsidRPr="00F36F4B">
              <w:t xml:space="preserve">Vierter Bericht: </w:t>
            </w:r>
            <w:sdt>
              <w:sdtPr>
                <w:rPr>
                  <w:color w:val="AEAAAA" w:themeColor="background2" w:themeShade="BF"/>
                </w:rPr>
                <w:id w:val="-1460881838"/>
                <w:placeholder>
                  <w:docPart w:val="FD4D835ACF754013907ED4726AE8E3EC"/>
                </w:placeholder>
                <w15:color w:val="000000"/>
                <w:text/>
              </w:sdtPr>
              <w:sdtEndPr/>
              <w:sdtContent>
                <w:r w:rsidRPr="00F36F4B">
                  <w:rPr>
                    <w:color w:val="AEAAAA" w:themeColor="background2" w:themeShade="BF"/>
                  </w:rPr>
                  <w:t>(für Texteingabe bitte anklicken)</w:t>
                </w:r>
              </w:sdtContent>
            </w:sdt>
          </w:p>
        </w:tc>
      </w:tr>
      <w:tr w:rsidR="001B0401" w:rsidRPr="00F36F4B" w14:paraId="3872342E" w14:textId="77777777" w:rsidTr="00D763CE">
        <w:tc>
          <w:tcPr>
            <w:tcW w:w="9639" w:type="dxa"/>
            <w:tcBorders>
              <w:top w:val="single" w:sz="4" w:space="0" w:color="1E2DBE"/>
              <w:left w:val="single" w:sz="4" w:space="0" w:color="1E2DBE"/>
              <w:bottom w:val="single" w:sz="4" w:space="0" w:color="1E2DBE"/>
              <w:right w:val="single" w:sz="4" w:space="0" w:color="1E2DBE"/>
            </w:tcBorders>
          </w:tcPr>
          <w:p w14:paraId="0C9DBF2E" w14:textId="646A62AF" w:rsidR="001B0401" w:rsidRPr="001B0401" w:rsidRDefault="001B0401" w:rsidP="00D763CE">
            <w:pPr>
              <w:pStyle w:val="TableTextLeft"/>
              <w:spacing w:before="60"/>
              <w:jc w:val="both"/>
            </w:pPr>
            <w:r w:rsidRPr="001B0401">
              <w:t xml:space="preserve">Geben Sie bitte an, inwieweit die </w:t>
            </w:r>
            <w:r w:rsidRPr="001B0401">
              <w:rPr>
                <w:i/>
                <w:iCs/>
              </w:rPr>
              <w:t>Leitlinie B4.1.3 Absatz 4</w:t>
            </w:r>
            <w:r w:rsidRPr="001B0401">
              <w:t xml:space="preserve"> in Bezug auf die Notwendigkeit, sicherzustellen, dass Seeleute nicht aus Gründen der öffentlichen Gesundheit daran gehindert werden, von Bord zu gehen, und es ihnen möglich ist, Schiffsvorräte an Treibstoff, Wasser, Lebensmitteln und Ver</w:t>
            </w:r>
            <w:r w:rsidRPr="001B0401">
              <w:softHyphen/>
              <w:t>sorgungsgütern aufzufüllen, gebüh</w:t>
            </w:r>
            <w:r>
              <w:softHyphen/>
            </w:r>
            <w:r w:rsidRPr="001B0401">
              <w:t>rend berücksichtigt wurde.</w:t>
            </w:r>
          </w:p>
          <w:p w14:paraId="1ABBF9FE" w14:textId="4834C852" w:rsidR="001B0401" w:rsidRPr="00F36F4B" w:rsidRDefault="001B0401" w:rsidP="00D763CE">
            <w:pPr>
              <w:pStyle w:val="TableTextLeft"/>
              <w:spacing w:after="60"/>
              <w:jc w:val="both"/>
            </w:pPr>
            <w:r w:rsidRPr="00F36F4B">
              <w:rPr>
                <w:i/>
                <w:iCs/>
              </w:rPr>
              <w:t>(</w:t>
            </w:r>
            <w:r w:rsidRPr="00F36F4B">
              <w:rPr>
                <w:rStyle w:val="Timesitalic"/>
                <w:rFonts w:ascii="Noto Sans" w:hAnsi="Noto Sans" w:cs="Noto Sans"/>
              </w:rPr>
              <w:t>Leitlinie</w:t>
            </w:r>
            <w:r w:rsidRPr="00F36F4B">
              <w:rPr>
                <w:rStyle w:val="Timesitalic"/>
                <w:rFonts w:ascii="Noto Sans" w:hAnsi="Noto Sans" w:cs="Noto Sans"/>
                <w:spacing w:val="-1"/>
              </w:rPr>
              <w:t> B4.1.</w:t>
            </w:r>
            <w:r>
              <w:rPr>
                <w:rStyle w:val="Timesitalic"/>
                <w:rFonts w:ascii="Noto Sans" w:hAnsi="Noto Sans" w:cs="Noto Sans"/>
                <w:spacing w:val="-1"/>
              </w:rPr>
              <w:t>3</w:t>
            </w:r>
            <w:r w:rsidRPr="00F36F4B">
              <w:rPr>
                <w:rStyle w:val="Timesitalic"/>
                <w:rFonts w:ascii="Noto Sans" w:hAnsi="Noto Sans" w:cs="Noto Sans"/>
                <w:spacing w:val="-1"/>
              </w:rPr>
              <w:t xml:space="preserve"> Absatz </w:t>
            </w:r>
            <w:r>
              <w:rPr>
                <w:rStyle w:val="Timesitalic"/>
                <w:rFonts w:ascii="Noto Sans" w:hAnsi="Noto Sans" w:cs="Noto Sans"/>
                <w:spacing w:val="-1"/>
              </w:rPr>
              <w:t>4</w:t>
            </w:r>
            <w:r w:rsidRPr="00F36F4B">
              <w:rPr>
                <w:i/>
                <w:iCs/>
              </w:rPr>
              <w:t>)</w:t>
            </w:r>
          </w:p>
        </w:tc>
      </w:tr>
      <w:tr w:rsidR="001B0401" w:rsidRPr="00F36F4B" w14:paraId="4BE1A04B" w14:textId="77777777" w:rsidTr="00D763CE">
        <w:tc>
          <w:tcPr>
            <w:tcW w:w="9639" w:type="dxa"/>
            <w:tcBorders>
              <w:top w:val="single" w:sz="4" w:space="0" w:color="1E2DBE"/>
              <w:left w:val="single" w:sz="4" w:space="0" w:color="1E2DBE"/>
              <w:bottom w:val="single" w:sz="4" w:space="0" w:color="1E2DBE"/>
              <w:right w:val="single" w:sz="4" w:space="0" w:color="1E2DBE"/>
            </w:tcBorders>
          </w:tcPr>
          <w:p w14:paraId="10489750" w14:textId="77777777" w:rsidR="001B0401" w:rsidRPr="00F36F4B" w:rsidRDefault="001B0401" w:rsidP="00D763CE">
            <w:pPr>
              <w:pStyle w:val="BoxBody"/>
            </w:pPr>
            <w:r w:rsidRPr="00F36F4B">
              <w:t xml:space="preserve">Erstbericht: </w:t>
            </w:r>
            <w:sdt>
              <w:sdtPr>
                <w:rPr>
                  <w:color w:val="AEAAAA" w:themeColor="background2" w:themeShade="BF"/>
                </w:rPr>
                <w:id w:val="-1963257062"/>
                <w:placeholder>
                  <w:docPart w:val="B3B734C96CFC4A7C94CE0341544D51E9"/>
                </w:placeholder>
                <w15:color w:val="000000"/>
                <w:text/>
              </w:sdtPr>
              <w:sdtEndPr/>
              <w:sdtContent>
                <w:r w:rsidRPr="00F36F4B">
                  <w:rPr>
                    <w:color w:val="AEAAAA" w:themeColor="background2" w:themeShade="BF"/>
                  </w:rPr>
                  <w:t>(für Texteingabe bitte anklicken)</w:t>
                </w:r>
              </w:sdtContent>
            </w:sdt>
          </w:p>
        </w:tc>
      </w:tr>
      <w:tr w:rsidR="001B0401" w:rsidRPr="00F36F4B" w14:paraId="0E1691F1"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9CF3AFC" w14:textId="77777777" w:rsidR="001B0401" w:rsidRPr="00F36F4B" w:rsidRDefault="001B0401" w:rsidP="00D763CE">
            <w:pPr>
              <w:pStyle w:val="BoxBody"/>
            </w:pPr>
            <w:r w:rsidRPr="00F36F4B">
              <w:t xml:space="preserve">Zweiter Bericht: </w:t>
            </w:r>
            <w:sdt>
              <w:sdtPr>
                <w:rPr>
                  <w:color w:val="AEAAAA" w:themeColor="background2" w:themeShade="BF"/>
                </w:rPr>
                <w:id w:val="586193490"/>
                <w:placeholder>
                  <w:docPart w:val="0B4DAF12A6504C29A580F77DD894CE25"/>
                </w:placeholder>
                <w15:color w:val="000000"/>
                <w:text/>
              </w:sdtPr>
              <w:sdtEndPr/>
              <w:sdtContent>
                <w:r w:rsidRPr="00F36F4B">
                  <w:rPr>
                    <w:color w:val="AEAAAA" w:themeColor="background2" w:themeShade="BF"/>
                  </w:rPr>
                  <w:t>(für Texteingabe bitte anklicken)</w:t>
                </w:r>
              </w:sdtContent>
            </w:sdt>
          </w:p>
        </w:tc>
      </w:tr>
      <w:tr w:rsidR="001B0401" w:rsidRPr="00F36F4B" w14:paraId="24E4C993"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12E98D77" w14:textId="77777777" w:rsidR="001B0401" w:rsidRPr="00F36F4B" w:rsidRDefault="001B0401" w:rsidP="00D763CE">
            <w:pPr>
              <w:pStyle w:val="BoxBody"/>
            </w:pPr>
            <w:r w:rsidRPr="00F36F4B">
              <w:t xml:space="preserve">Dritter Bericht: </w:t>
            </w:r>
            <w:sdt>
              <w:sdtPr>
                <w:rPr>
                  <w:color w:val="AEAAAA" w:themeColor="background2" w:themeShade="BF"/>
                </w:rPr>
                <w:id w:val="-1794513927"/>
                <w:placeholder>
                  <w:docPart w:val="698587A47F244DABA1A5A86A1E4CD89A"/>
                </w:placeholder>
                <w15:color w:val="000000"/>
                <w:text/>
              </w:sdtPr>
              <w:sdtEndPr/>
              <w:sdtContent>
                <w:r w:rsidRPr="00F36F4B">
                  <w:rPr>
                    <w:color w:val="AEAAAA" w:themeColor="background2" w:themeShade="BF"/>
                  </w:rPr>
                  <w:t>(für Texteingabe bitte anklicken)</w:t>
                </w:r>
              </w:sdtContent>
            </w:sdt>
          </w:p>
        </w:tc>
      </w:tr>
      <w:tr w:rsidR="001B0401" w:rsidRPr="00F36F4B" w14:paraId="7A5FB381"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815E0D8" w14:textId="77777777" w:rsidR="001B0401" w:rsidRPr="00F36F4B" w:rsidRDefault="001B0401" w:rsidP="00D763CE">
            <w:pPr>
              <w:pStyle w:val="BoxBody"/>
            </w:pPr>
            <w:r w:rsidRPr="00F36F4B">
              <w:t xml:space="preserve">Vierter Bericht: </w:t>
            </w:r>
            <w:sdt>
              <w:sdtPr>
                <w:rPr>
                  <w:color w:val="AEAAAA" w:themeColor="background2" w:themeShade="BF"/>
                </w:rPr>
                <w:id w:val="682556657"/>
                <w:placeholder>
                  <w:docPart w:val="189923EBACFF4BCD9D3D4EB50376EFB7"/>
                </w:placeholder>
                <w15:color w:val="000000"/>
                <w:text/>
              </w:sdtPr>
              <w:sdtEndPr/>
              <w:sdtContent>
                <w:r w:rsidRPr="00F36F4B">
                  <w:rPr>
                    <w:color w:val="AEAAAA" w:themeColor="background2" w:themeShade="BF"/>
                  </w:rPr>
                  <w:t>(für Texteingabe bitte anklicken)</w:t>
                </w:r>
              </w:sdtContent>
            </w:sdt>
          </w:p>
        </w:tc>
      </w:tr>
      <w:tr w:rsidR="002C2D34" w:rsidRPr="00551497" w14:paraId="5BA9703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B8CDFB5" w14:textId="6F0C91BF" w:rsidR="002C2D34" w:rsidRPr="00F36F4B" w:rsidRDefault="002C2D34" w:rsidP="001B0401">
            <w:pPr>
              <w:pStyle w:val="TableTextLeft"/>
              <w:spacing w:before="60"/>
              <w:jc w:val="both"/>
            </w:pPr>
            <w:r w:rsidRPr="00F36F4B">
              <w:t xml:space="preserve">Ist in Rechtsvorschriften ein Funk-, Satellitenfunk- oder ähnliches Kommunikationssystem vorgesehen, mit dem allen Schiffen rund um die Uhr ärztliche Beratung zur Verfügung gestellt wird? </w:t>
            </w:r>
            <w:sdt>
              <w:sdtPr>
                <w:rPr>
                  <w:color w:val="AEAAAA" w:themeColor="background2" w:themeShade="BF"/>
                </w:rPr>
                <w:id w:val="686944926"/>
                <w:placeholder>
                  <w:docPart w:val="710C2A12C24D47C1A91CD44E1592EC4F"/>
                </w:placeholder>
                <w15:color w:val="000000"/>
                <w:text/>
              </w:sdtPr>
              <w:sdtEndPr/>
              <w:sdtContent>
                <w:r w:rsidRPr="00F36F4B">
                  <w:rPr>
                    <w:color w:val="AEAAAA" w:themeColor="background2" w:themeShade="BF"/>
                  </w:rPr>
                  <w:t>(für Texteingabe bitte anklicken)</w:t>
                </w:r>
              </w:sdtContent>
            </w:sdt>
          </w:p>
          <w:p w14:paraId="566EECEF" w14:textId="30786DAB" w:rsidR="002C2D34" w:rsidRPr="00F36F4B" w:rsidRDefault="002C2D34" w:rsidP="001B7066">
            <w:pPr>
              <w:pStyle w:val="TableTextLeft"/>
              <w:keepNext/>
              <w:keepLines/>
              <w:spacing w:after="120"/>
              <w:jc w:val="both"/>
              <w:rPr>
                <w:i/>
                <w:iCs/>
              </w:rPr>
            </w:pPr>
            <w:r w:rsidRPr="00F36F4B">
              <w:rPr>
                <w:i/>
                <w:iCs/>
              </w:rPr>
              <w:t>(</w:t>
            </w:r>
            <w:r w:rsidRPr="00F36F4B">
              <w:rPr>
                <w:rStyle w:val="Timesitalic"/>
                <w:rFonts w:ascii="Noto Sans" w:hAnsi="Noto Sans" w:cs="Noto Sans"/>
              </w:rPr>
              <w:t>Norm A4.1 Absatz 4 Buchstabe d</w:t>
            </w:r>
            <w:r w:rsidRPr="00F36F4B">
              <w:rPr>
                <w:i/>
                <w:iCs/>
              </w:rPr>
              <w:t>)</w:t>
            </w:r>
          </w:p>
          <w:p w14:paraId="76E51D06" w14:textId="77777777" w:rsidR="002C2D34" w:rsidRPr="00F36F4B" w:rsidRDefault="002C2D34" w:rsidP="00496792">
            <w:pPr>
              <w:pStyle w:val="TableTextLeft"/>
              <w:spacing w:before="60" w:after="60"/>
              <w:jc w:val="both"/>
            </w:pPr>
            <w:r w:rsidRPr="00F36F4B">
              <w:t>Bitte führen Sie die anwendbaren innerstaatlichen Bestimmungen auf und geben Sie nach Möglichkeit den jewei</w:t>
            </w:r>
            <w:r w:rsidRPr="00F36F4B">
              <w:softHyphen/>
              <w:t>ligen Wortlaut wieder.</w:t>
            </w:r>
          </w:p>
          <w:p w14:paraId="15245A71" w14:textId="77777777" w:rsidR="001B7066" w:rsidRPr="00F36F4B" w:rsidRDefault="001B7066" w:rsidP="001B7066">
            <w:pPr>
              <w:pStyle w:val="TableTextLeft"/>
              <w:spacing w:before="60" w:after="60"/>
              <w:jc w:val="both"/>
              <w:rPr>
                <w:rStyle w:val="Timesitalic"/>
                <w:rFonts w:ascii="Noto Sans" w:hAnsi="Noto Sans" w:cs="Noto Sans"/>
                <w:i w:val="0"/>
                <w:iCs w:val="0"/>
              </w:rPr>
            </w:pPr>
            <w:r w:rsidRPr="00F36F4B">
              <w:t>Unser Land ist ein Binnenstaat. </w:t>
            </w:r>
            <w:sdt>
              <w:sdtPr>
                <w:id w:val="-1843085884"/>
                <w14:checkbox>
                  <w14:checked w14:val="0"/>
                  <w14:checkedState w14:val="2612" w14:font="MS Gothic"/>
                  <w14:uncheckedState w14:val="2610" w14:font="MS Gothic"/>
                </w14:checkbox>
              </w:sdtPr>
              <w:sdtEndPr/>
              <w:sdtContent>
                <w:r w:rsidRPr="00F36F4B">
                  <w:rPr>
                    <w:rFonts w:ascii="Segoe UI Symbol" w:eastAsia="MS Gothic" w:hAnsi="Segoe UI Symbol" w:cs="Segoe UI Symbol"/>
                  </w:rPr>
                  <w:t>☐</w:t>
                </w:r>
              </w:sdtContent>
            </w:sdt>
            <w:r w:rsidRPr="00F36F4B">
              <w:rPr>
                <w:rStyle w:val="Timesitalic"/>
                <w:rFonts w:ascii="Noto Sans" w:hAnsi="Noto Sans" w:cs="Noto Sans"/>
                <w:i w:val="0"/>
                <w:iCs w:val="0"/>
              </w:rPr>
              <w:t xml:space="preserve"> </w:t>
            </w:r>
          </w:p>
          <w:p w14:paraId="0960A513" w14:textId="2EAE689C" w:rsidR="002C2D34" w:rsidRPr="00F36F4B" w:rsidRDefault="001B7066" w:rsidP="001B7066">
            <w:pPr>
              <w:pStyle w:val="TableTextLeft"/>
              <w:spacing w:before="60" w:after="60"/>
              <w:jc w:val="both"/>
            </w:pPr>
            <w:r w:rsidRPr="00F36F4B">
              <w:rPr>
                <w:rStyle w:val="Timesitalic"/>
                <w:rFonts w:ascii="Noto Sans" w:hAnsi="Noto Sans" w:cs="Noto Sans"/>
                <w:i w:val="0"/>
                <w:iCs w:val="0"/>
              </w:rPr>
              <w:t>Ist dies nicht der Fall, so legen Sie bitte dar, welcher Grad an Dienstleistungen dieser Art erbracht wird, und erläutern Sie gegebenenfalls, welche Hindernisse der Erbringung solcher Dienstleistungen im Wege stehen.</w:t>
            </w:r>
          </w:p>
        </w:tc>
      </w:tr>
      <w:tr w:rsidR="002C2D34" w:rsidRPr="00551497" w14:paraId="0F6ECE4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E41DAAD" w14:textId="77777777" w:rsidR="002C2D34" w:rsidRPr="00F36F4B" w:rsidRDefault="002C2D34" w:rsidP="00496792">
            <w:pPr>
              <w:pStyle w:val="BoxBody"/>
            </w:pPr>
            <w:r w:rsidRPr="00F36F4B">
              <w:t xml:space="preserve">Erstbericht: </w:t>
            </w:r>
            <w:sdt>
              <w:sdtPr>
                <w:rPr>
                  <w:color w:val="AEAAAA" w:themeColor="background2" w:themeShade="BF"/>
                </w:rPr>
                <w:id w:val="301504385"/>
                <w:placeholder>
                  <w:docPart w:val="1A1E784F1EEE4837A7AA26BA525EC301"/>
                </w:placeholder>
                <w15:color w:val="000000"/>
                <w:text/>
              </w:sdtPr>
              <w:sdtEndPr/>
              <w:sdtContent>
                <w:r w:rsidRPr="00F36F4B">
                  <w:rPr>
                    <w:color w:val="AEAAAA" w:themeColor="background2" w:themeShade="BF"/>
                  </w:rPr>
                  <w:t>(für Texteingabe bitte anklicken)</w:t>
                </w:r>
              </w:sdtContent>
            </w:sdt>
          </w:p>
        </w:tc>
      </w:tr>
      <w:tr w:rsidR="002C2D34" w:rsidRPr="00551497" w14:paraId="0D31A0F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8EC52CF" w14:textId="77777777" w:rsidR="002C2D34" w:rsidRPr="00F36F4B" w:rsidRDefault="002C2D34" w:rsidP="00496792">
            <w:pPr>
              <w:pStyle w:val="BoxBody"/>
            </w:pPr>
            <w:r w:rsidRPr="00F36F4B">
              <w:t xml:space="preserve">Zweiter Bericht: </w:t>
            </w:r>
            <w:sdt>
              <w:sdtPr>
                <w:rPr>
                  <w:color w:val="AEAAAA" w:themeColor="background2" w:themeShade="BF"/>
                </w:rPr>
                <w:id w:val="-1930038749"/>
                <w:placeholder>
                  <w:docPart w:val="9148B13904864624A528B8C242A04FF8"/>
                </w:placeholder>
                <w15:color w:val="000000"/>
                <w:text/>
              </w:sdtPr>
              <w:sdtEndPr/>
              <w:sdtContent>
                <w:r w:rsidRPr="00F36F4B">
                  <w:rPr>
                    <w:color w:val="AEAAAA" w:themeColor="background2" w:themeShade="BF"/>
                  </w:rPr>
                  <w:t>(für Texteingabe bitte anklicken)</w:t>
                </w:r>
              </w:sdtContent>
            </w:sdt>
          </w:p>
        </w:tc>
      </w:tr>
      <w:tr w:rsidR="002C2D34" w:rsidRPr="00551497" w14:paraId="265FFB8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3F84446" w14:textId="77777777" w:rsidR="002C2D34" w:rsidRPr="00F36F4B" w:rsidRDefault="002C2D34" w:rsidP="00496792">
            <w:pPr>
              <w:pStyle w:val="BoxBody"/>
            </w:pPr>
            <w:r w:rsidRPr="00F36F4B">
              <w:t xml:space="preserve">Dritter Bericht: </w:t>
            </w:r>
            <w:sdt>
              <w:sdtPr>
                <w:rPr>
                  <w:color w:val="AEAAAA" w:themeColor="background2" w:themeShade="BF"/>
                </w:rPr>
                <w:id w:val="-1903364637"/>
                <w:placeholder>
                  <w:docPart w:val="D1682A8F74A2400784DFFB3577830E8A"/>
                </w:placeholder>
                <w15:color w:val="000000"/>
                <w:text/>
              </w:sdtPr>
              <w:sdtEndPr/>
              <w:sdtContent>
                <w:r w:rsidRPr="00F36F4B">
                  <w:rPr>
                    <w:color w:val="AEAAAA" w:themeColor="background2" w:themeShade="BF"/>
                  </w:rPr>
                  <w:t>(für Texteingabe bitte anklicken)</w:t>
                </w:r>
              </w:sdtContent>
            </w:sdt>
          </w:p>
        </w:tc>
      </w:tr>
      <w:tr w:rsidR="002C2D34" w:rsidRPr="00551497" w14:paraId="2B477A0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B4182E5" w14:textId="77777777" w:rsidR="002C2D34" w:rsidRPr="00F36F4B" w:rsidRDefault="002C2D34" w:rsidP="00496792">
            <w:pPr>
              <w:pStyle w:val="BoxBody"/>
            </w:pPr>
            <w:r w:rsidRPr="00F36F4B">
              <w:t xml:space="preserve">Vierter Bericht: </w:t>
            </w:r>
            <w:sdt>
              <w:sdtPr>
                <w:rPr>
                  <w:color w:val="AEAAAA" w:themeColor="background2" w:themeShade="BF"/>
                </w:rPr>
                <w:id w:val="1918833019"/>
                <w:placeholder>
                  <w:docPart w:val="24DFAC9A08DE40238E6C0F6622F36342"/>
                </w:placeholder>
                <w15:color w:val="000000"/>
                <w:text/>
              </w:sdtPr>
              <w:sdtEndPr/>
              <w:sdtContent>
                <w:r w:rsidRPr="00F36F4B">
                  <w:rPr>
                    <w:color w:val="AEAAAA" w:themeColor="background2" w:themeShade="BF"/>
                  </w:rPr>
                  <w:t>(für Texteingabe bitte anklicken)</w:t>
                </w:r>
              </w:sdtContent>
            </w:sdt>
          </w:p>
        </w:tc>
      </w:tr>
      <w:tr w:rsidR="001B0401" w:rsidRPr="00551497" w14:paraId="6D3FAD6D" w14:textId="77777777" w:rsidTr="00D763CE">
        <w:tc>
          <w:tcPr>
            <w:tcW w:w="9639" w:type="dxa"/>
            <w:tcBorders>
              <w:top w:val="single" w:sz="4" w:space="0" w:color="1E2DBE"/>
              <w:left w:val="single" w:sz="4" w:space="0" w:color="1E2DBE"/>
              <w:bottom w:val="single" w:sz="4" w:space="0" w:color="1E2DBE"/>
              <w:right w:val="single" w:sz="4" w:space="0" w:color="1E2DBE"/>
            </w:tcBorders>
          </w:tcPr>
          <w:p w14:paraId="079ABDAD" w14:textId="25B67C4E" w:rsidR="001B0401" w:rsidRPr="001B0401" w:rsidRDefault="001B0401" w:rsidP="00D763CE">
            <w:pPr>
              <w:pStyle w:val="TableTextLeft"/>
              <w:spacing w:before="60"/>
              <w:jc w:val="both"/>
            </w:pPr>
            <w:r w:rsidRPr="001B0401">
              <w:t>Geben Sie bitte an, welche Maßnahmen ergriffen wurden, um die Überführung des Leichnams oder der Asche verstorbener Seeleute in das Heimatland durch den Reeder in den im Übereinkommen vorgesehenen Fällen zu erleichtern.</w:t>
            </w:r>
          </w:p>
          <w:p w14:paraId="566B44E7" w14:textId="572AC5BC" w:rsidR="001B0401" w:rsidRPr="00F36F4B" w:rsidRDefault="001B0401" w:rsidP="00D763CE">
            <w:pPr>
              <w:pStyle w:val="TableTextLeft"/>
              <w:keepNext/>
              <w:keepLines/>
              <w:spacing w:after="120"/>
              <w:jc w:val="both"/>
              <w:rPr>
                <w:i/>
                <w:iCs/>
              </w:rPr>
            </w:pPr>
            <w:r w:rsidRPr="00F36F4B">
              <w:rPr>
                <w:i/>
                <w:iCs/>
              </w:rPr>
              <w:t>(</w:t>
            </w:r>
            <w:r w:rsidRPr="00F36F4B">
              <w:rPr>
                <w:rStyle w:val="Timesitalic"/>
                <w:rFonts w:ascii="Noto Sans" w:hAnsi="Noto Sans" w:cs="Noto Sans"/>
              </w:rPr>
              <w:t xml:space="preserve">Norm A4.1 Absatz </w:t>
            </w:r>
            <w:r>
              <w:rPr>
                <w:rStyle w:val="Timesitalic"/>
                <w:rFonts w:ascii="Noto Sans" w:hAnsi="Noto Sans" w:cs="Noto Sans"/>
              </w:rPr>
              <w:t xml:space="preserve">6 </w:t>
            </w:r>
            <w:r w:rsidRPr="001B0401">
              <w:rPr>
                <w:rStyle w:val="Timesitalic"/>
                <w:rFonts w:ascii="Noto Sans" w:hAnsi="Noto Sans" w:cs="Noto Sans"/>
                <w:i w:val="0"/>
                <w:iCs w:val="0"/>
              </w:rPr>
              <w:t>und</w:t>
            </w:r>
            <w:r w:rsidRPr="00F36F4B">
              <w:rPr>
                <w:rStyle w:val="Timesitalic"/>
                <w:rFonts w:ascii="Noto Sans" w:hAnsi="Noto Sans" w:cs="Noto Sans"/>
              </w:rPr>
              <w:t xml:space="preserve"> </w:t>
            </w:r>
            <w:r>
              <w:rPr>
                <w:rStyle w:val="Timesitalic"/>
                <w:rFonts w:ascii="Noto Sans" w:hAnsi="Noto Sans" w:cs="Noto Sans"/>
              </w:rPr>
              <w:t xml:space="preserve">Leitlinie B4.1.4 Absatz 1 </w:t>
            </w:r>
            <w:r w:rsidRPr="00F36F4B">
              <w:rPr>
                <w:rStyle w:val="Timesitalic"/>
                <w:rFonts w:ascii="Noto Sans" w:hAnsi="Noto Sans" w:cs="Noto Sans"/>
              </w:rPr>
              <w:t xml:space="preserve">Buchstabe </w:t>
            </w:r>
            <w:r>
              <w:rPr>
                <w:rStyle w:val="Timesitalic"/>
                <w:rFonts w:ascii="Noto Sans" w:hAnsi="Noto Sans" w:cs="Noto Sans"/>
              </w:rPr>
              <w:t>k</w:t>
            </w:r>
            <w:r w:rsidRPr="00F36F4B">
              <w:rPr>
                <w:i/>
                <w:iCs/>
              </w:rPr>
              <w:t>)</w:t>
            </w:r>
          </w:p>
          <w:p w14:paraId="68610668" w14:textId="10195D6C" w:rsidR="001B0401" w:rsidRPr="00F36F4B" w:rsidRDefault="001B0401" w:rsidP="001B0401">
            <w:pPr>
              <w:pStyle w:val="TableTextLeft"/>
              <w:spacing w:before="60" w:after="60"/>
              <w:jc w:val="both"/>
            </w:pPr>
            <w:r w:rsidRPr="00F36F4B">
              <w:t>Bitte führen Sie die anwendbaren innerstaatlichen Bestimmungen auf und geben Sie nach Möglichkeit den jewei</w:t>
            </w:r>
            <w:r w:rsidRPr="00F36F4B">
              <w:softHyphen/>
              <w:t>ligen Wortlaut wieder.</w:t>
            </w:r>
          </w:p>
        </w:tc>
      </w:tr>
      <w:tr w:rsidR="001B0401" w:rsidRPr="00551497" w14:paraId="2CCFF8B8" w14:textId="77777777" w:rsidTr="00D763CE">
        <w:tc>
          <w:tcPr>
            <w:tcW w:w="9639" w:type="dxa"/>
            <w:tcBorders>
              <w:top w:val="single" w:sz="4" w:space="0" w:color="1E2DBE"/>
              <w:left w:val="single" w:sz="4" w:space="0" w:color="1E2DBE"/>
              <w:bottom w:val="single" w:sz="4" w:space="0" w:color="1E2DBE"/>
              <w:right w:val="single" w:sz="4" w:space="0" w:color="1E2DBE"/>
            </w:tcBorders>
          </w:tcPr>
          <w:p w14:paraId="3EED3325" w14:textId="77777777" w:rsidR="001B0401" w:rsidRPr="00F36F4B" w:rsidRDefault="001B0401" w:rsidP="00D763CE">
            <w:pPr>
              <w:pStyle w:val="BoxBody"/>
            </w:pPr>
            <w:r w:rsidRPr="00F36F4B">
              <w:t xml:space="preserve">Erstbericht: </w:t>
            </w:r>
            <w:sdt>
              <w:sdtPr>
                <w:rPr>
                  <w:color w:val="AEAAAA" w:themeColor="background2" w:themeShade="BF"/>
                </w:rPr>
                <w:id w:val="120498079"/>
                <w:placeholder>
                  <w:docPart w:val="EC887648F9DE4D168CF68DEC4466F295"/>
                </w:placeholder>
                <w15:color w:val="000000"/>
                <w:text/>
              </w:sdtPr>
              <w:sdtEndPr/>
              <w:sdtContent>
                <w:r w:rsidRPr="00F36F4B">
                  <w:rPr>
                    <w:color w:val="AEAAAA" w:themeColor="background2" w:themeShade="BF"/>
                  </w:rPr>
                  <w:t>(für Texteingabe bitte anklicken)</w:t>
                </w:r>
              </w:sdtContent>
            </w:sdt>
          </w:p>
        </w:tc>
      </w:tr>
      <w:tr w:rsidR="001B0401" w:rsidRPr="00551497" w14:paraId="39E6E341"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4185825C" w14:textId="77777777" w:rsidR="001B0401" w:rsidRPr="00F36F4B" w:rsidRDefault="001B0401" w:rsidP="00D763CE">
            <w:pPr>
              <w:pStyle w:val="BoxBody"/>
            </w:pPr>
            <w:r w:rsidRPr="00F36F4B">
              <w:t xml:space="preserve">Zweiter Bericht: </w:t>
            </w:r>
            <w:sdt>
              <w:sdtPr>
                <w:rPr>
                  <w:color w:val="AEAAAA" w:themeColor="background2" w:themeShade="BF"/>
                </w:rPr>
                <w:id w:val="-541902663"/>
                <w:placeholder>
                  <w:docPart w:val="3F937E77CE7E42C58E8B6EAE964535F2"/>
                </w:placeholder>
                <w15:color w:val="000000"/>
                <w:text/>
              </w:sdtPr>
              <w:sdtEndPr/>
              <w:sdtContent>
                <w:r w:rsidRPr="00F36F4B">
                  <w:rPr>
                    <w:color w:val="AEAAAA" w:themeColor="background2" w:themeShade="BF"/>
                  </w:rPr>
                  <w:t>(für Texteingabe bitte anklicken)</w:t>
                </w:r>
              </w:sdtContent>
            </w:sdt>
          </w:p>
        </w:tc>
      </w:tr>
      <w:tr w:rsidR="001B0401" w:rsidRPr="00551497" w14:paraId="1770D4BC"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9A91AAA" w14:textId="77777777" w:rsidR="001B0401" w:rsidRPr="00F36F4B" w:rsidRDefault="001B0401" w:rsidP="00D763CE">
            <w:pPr>
              <w:pStyle w:val="BoxBody"/>
            </w:pPr>
            <w:r w:rsidRPr="00F36F4B">
              <w:t xml:space="preserve">Dritter Bericht: </w:t>
            </w:r>
            <w:sdt>
              <w:sdtPr>
                <w:rPr>
                  <w:color w:val="AEAAAA" w:themeColor="background2" w:themeShade="BF"/>
                </w:rPr>
                <w:id w:val="1971699630"/>
                <w:placeholder>
                  <w:docPart w:val="4AE5E575B26346CC896F9E515B86DB54"/>
                </w:placeholder>
                <w15:color w:val="000000"/>
                <w:text/>
              </w:sdtPr>
              <w:sdtEndPr/>
              <w:sdtContent>
                <w:r w:rsidRPr="00F36F4B">
                  <w:rPr>
                    <w:color w:val="AEAAAA" w:themeColor="background2" w:themeShade="BF"/>
                  </w:rPr>
                  <w:t>(für Texteingabe bitte anklicken)</w:t>
                </w:r>
              </w:sdtContent>
            </w:sdt>
          </w:p>
        </w:tc>
      </w:tr>
      <w:tr w:rsidR="001B0401" w:rsidRPr="00551497" w14:paraId="6CF834EA"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5E9DF621" w14:textId="77777777" w:rsidR="001B0401" w:rsidRPr="00F36F4B" w:rsidRDefault="001B0401" w:rsidP="00D763CE">
            <w:pPr>
              <w:pStyle w:val="BoxBody"/>
            </w:pPr>
            <w:r w:rsidRPr="00F36F4B">
              <w:lastRenderedPageBreak/>
              <w:t xml:space="preserve">Vierter Bericht: </w:t>
            </w:r>
            <w:sdt>
              <w:sdtPr>
                <w:rPr>
                  <w:color w:val="AEAAAA" w:themeColor="background2" w:themeShade="BF"/>
                </w:rPr>
                <w:id w:val="-747955777"/>
                <w:placeholder>
                  <w:docPart w:val="E561AB867E6C46489DFE4713454A64F5"/>
                </w:placeholder>
                <w15:color w:val="000000"/>
                <w:text/>
              </w:sdtPr>
              <w:sdtEndPr/>
              <w:sdtContent>
                <w:r w:rsidRPr="00F36F4B">
                  <w:rPr>
                    <w:color w:val="AEAAAA" w:themeColor="background2" w:themeShade="BF"/>
                  </w:rPr>
                  <w:t>(für Texteingabe bitte anklicken)</w:t>
                </w:r>
              </w:sdtContent>
            </w:sdt>
          </w:p>
        </w:tc>
      </w:tr>
      <w:tr w:rsidR="00A86CA0" w:rsidRPr="00551497" w14:paraId="3CE2CFE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E9D200A" w14:textId="0C3E941F" w:rsidR="00A86CA0" w:rsidRPr="00551497" w:rsidRDefault="00A86CA0" w:rsidP="00496792">
            <w:pPr>
              <w:pStyle w:val="BoxBody"/>
            </w:pPr>
            <w:r w:rsidRPr="00551497">
              <w:rPr>
                <w:b/>
                <w:bCs/>
                <w:i/>
                <w:iCs/>
              </w:rPr>
              <w:t>Zusätzliche Angaben</w:t>
            </w:r>
            <w:r w:rsidRPr="00551497">
              <w:t xml:space="preserve"> zur Durchführung der Regel </w:t>
            </w:r>
            <w:r w:rsidR="002C2D34">
              <w:t>4</w:t>
            </w:r>
            <w:r w:rsidRPr="00551497">
              <w:t>.1, einschließlich etwaiger im Wesentlichen gleichwertiger Maßnahmen.</w:t>
            </w:r>
          </w:p>
        </w:tc>
      </w:tr>
      <w:tr w:rsidR="00A86CA0" w:rsidRPr="00F36F4B" w14:paraId="21D8309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44E1067" w14:textId="77777777" w:rsidR="00A86CA0" w:rsidRPr="00F36F4B" w:rsidRDefault="00A86CA0" w:rsidP="00496792">
            <w:pPr>
              <w:pStyle w:val="BoxBody"/>
            </w:pPr>
            <w:r w:rsidRPr="00F36F4B">
              <w:t xml:space="preserve">Erstbericht: </w:t>
            </w:r>
            <w:sdt>
              <w:sdtPr>
                <w:rPr>
                  <w:color w:val="AEAAAA" w:themeColor="background2" w:themeShade="BF"/>
                </w:rPr>
                <w:id w:val="-420101493"/>
                <w:placeholder>
                  <w:docPart w:val="79CC520AA77149F680981BC60076C6D1"/>
                </w:placeholder>
                <w15:color w:val="000000"/>
                <w:text/>
              </w:sdtPr>
              <w:sdtEndPr/>
              <w:sdtContent>
                <w:r w:rsidRPr="00F36F4B">
                  <w:rPr>
                    <w:color w:val="AEAAAA" w:themeColor="background2" w:themeShade="BF"/>
                  </w:rPr>
                  <w:t>(für Texteingabe bitte anklicken)</w:t>
                </w:r>
              </w:sdtContent>
            </w:sdt>
          </w:p>
        </w:tc>
      </w:tr>
      <w:tr w:rsidR="00A86CA0" w:rsidRPr="00F36F4B" w14:paraId="0CEEBFB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DCBC26D" w14:textId="77777777" w:rsidR="00A86CA0" w:rsidRPr="00F36F4B" w:rsidRDefault="00A86CA0" w:rsidP="00496792">
            <w:pPr>
              <w:pStyle w:val="BoxBody"/>
            </w:pPr>
            <w:r w:rsidRPr="00F36F4B">
              <w:t xml:space="preserve">Zweiter Bericht: </w:t>
            </w:r>
            <w:sdt>
              <w:sdtPr>
                <w:rPr>
                  <w:color w:val="AEAAAA" w:themeColor="background2" w:themeShade="BF"/>
                </w:rPr>
                <w:id w:val="-1312322381"/>
                <w:placeholder>
                  <w:docPart w:val="21E1ED942D554B298B127E2DA0421003"/>
                </w:placeholder>
                <w15:color w:val="000000"/>
                <w:text/>
              </w:sdtPr>
              <w:sdtEndPr/>
              <w:sdtContent>
                <w:r w:rsidRPr="00F36F4B">
                  <w:rPr>
                    <w:color w:val="AEAAAA" w:themeColor="background2" w:themeShade="BF"/>
                  </w:rPr>
                  <w:t>(für Texteingabe bitte anklicken)</w:t>
                </w:r>
              </w:sdtContent>
            </w:sdt>
          </w:p>
        </w:tc>
      </w:tr>
      <w:tr w:rsidR="00A86CA0" w:rsidRPr="00F36F4B" w14:paraId="3A901F5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E3CB8F3" w14:textId="77777777" w:rsidR="00A86CA0" w:rsidRPr="00F36F4B" w:rsidRDefault="00A86CA0" w:rsidP="00496792">
            <w:pPr>
              <w:pStyle w:val="BoxBody"/>
            </w:pPr>
            <w:r w:rsidRPr="00F36F4B">
              <w:t xml:space="preserve">Dritter Bericht: </w:t>
            </w:r>
            <w:sdt>
              <w:sdtPr>
                <w:rPr>
                  <w:color w:val="AEAAAA" w:themeColor="background2" w:themeShade="BF"/>
                </w:rPr>
                <w:id w:val="112722772"/>
                <w:placeholder>
                  <w:docPart w:val="AB3559003E1341C58255AB93E7BF82B5"/>
                </w:placeholder>
                <w15:color w:val="000000"/>
                <w:text/>
              </w:sdtPr>
              <w:sdtEndPr/>
              <w:sdtContent>
                <w:r w:rsidRPr="00F36F4B">
                  <w:rPr>
                    <w:color w:val="AEAAAA" w:themeColor="background2" w:themeShade="BF"/>
                  </w:rPr>
                  <w:t>(für Texteingabe bitte anklicken)</w:t>
                </w:r>
              </w:sdtContent>
            </w:sdt>
          </w:p>
        </w:tc>
      </w:tr>
      <w:tr w:rsidR="00A86CA0" w:rsidRPr="00F36F4B" w14:paraId="4BF28FB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60F1702" w14:textId="77777777" w:rsidR="00A86CA0" w:rsidRPr="00F36F4B" w:rsidRDefault="00A86CA0" w:rsidP="00496792">
            <w:pPr>
              <w:pStyle w:val="BoxBody"/>
            </w:pPr>
            <w:r w:rsidRPr="00F36F4B">
              <w:t xml:space="preserve">Vierter Bericht: </w:t>
            </w:r>
            <w:sdt>
              <w:sdtPr>
                <w:rPr>
                  <w:color w:val="AEAAAA" w:themeColor="background2" w:themeShade="BF"/>
                </w:rPr>
                <w:id w:val="-260687092"/>
                <w:placeholder>
                  <w:docPart w:val="59A2718C97E5496E93261886405597E7"/>
                </w:placeholder>
                <w15:color w:val="000000"/>
                <w:text/>
              </w:sdtPr>
              <w:sdtEndPr/>
              <w:sdtContent>
                <w:r w:rsidRPr="00F36F4B">
                  <w:rPr>
                    <w:color w:val="AEAAAA" w:themeColor="background2" w:themeShade="BF"/>
                  </w:rPr>
                  <w:t>(für Texteingabe bitte anklicken)</w:t>
                </w:r>
              </w:sdtContent>
            </w:sdt>
          </w:p>
        </w:tc>
      </w:tr>
      <w:tr w:rsidR="002C2D34" w:rsidRPr="00551497" w14:paraId="7D816C3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70DEF6A" w14:textId="77777777" w:rsidR="002C2D34" w:rsidRDefault="002C2D34" w:rsidP="00496792">
            <w:pPr>
              <w:pStyle w:val="BoxBody"/>
            </w:pPr>
            <w:r w:rsidRPr="00551497">
              <w:rPr>
                <w:b/>
                <w:bCs/>
                <w:i/>
                <w:iCs/>
              </w:rPr>
              <w:t xml:space="preserve">Dokumente: </w:t>
            </w:r>
            <w:r w:rsidRPr="006927BE">
              <w:t>Fügen Sie bitte Folgendes bei:</w:t>
            </w:r>
          </w:p>
          <w:p w14:paraId="3DE6BF9E" w14:textId="314C4858" w:rsidR="00104988" w:rsidRDefault="00162092" w:rsidP="00162092">
            <w:pPr>
              <w:pStyle w:val="BoxIndentbulletlist1"/>
              <w:spacing w:before="20" w:after="20"/>
              <w:ind w:left="340"/>
              <w:rPr>
                <w:rStyle w:val="Timesitalic"/>
                <w:rFonts w:ascii="Noto Sans" w:hAnsi="Noto Sans" w:cs="Noto Sans"/>
              </w:rPr>
            </w:pPr>
            <w:r w:rsidRPr="006927BE">
              <w:t xml:space="preserve">ein Muster des einheitlichen ärztlichen Berichtsformulars für Seeleute </w:t>
            </w:r>
            <w:r w:rsidRPr="006927BE">
              <w:rPr>
                <w:rStyle w:val="Timesitalic"/>
                <w:rFonts w:ascii="Noto Sans" w:hAnsi="Noto Sans" w:cs="Noto Sans"/>
              </w:rPr>
              <w:t xml:space="preserve">(Norm A4.1 Absatz 2; </w:t>
            </w:r>
            <w:r w:rsidRPr="006927BE">
              <w:t>siehe die Anlei</w:t>
            </w:r>
            <w:r>
              <w:softHyphen/>
            </w:r>
            <w:r w:rsidRPr="006927BE">
              <w:t xml:space="preserve">tungen in </w:t>
            </w:r>
            <w:r w:rsidRPr="006927BE">
              <w:rPr>
                <w:rStyle w:val="Timesitalic"/>
                <w:rFonts w:ascii="Noto Sans" w:hAnsi="Noto Sans" w:cs="Noto Sans"/>
              </w:rPr>
              <w:t>Leitlinie B4.1.2 Absatz 1);</w:t>
            </w:r>
          </w:p>
          <w:p w14:paraId="2909F179" w14:textId="5680375A" w:rsidR="00162092" w:rsidRPr="00551497" w:rsidRDefault="00162092" w:rsidP="00162092">
            <w:pPr>
              <w:pStyle w:val="BoxIndentbulletlist1"/>
              <w:spacing w:before="20" w:after="20"/>
              <w:ind w:left="340"/>
            </w:pPr>
            <w:r w:rsidRPr="006927BE">
              <w:t>eine Kopie der Anforderungen in Bezug auf die Schiffsapotheke, die medizinische Ausrüstung und das medi</w:t>
            </w:r>
            <w:r>
              <w:softHyphen/>
            </w:r>
            <w:r w:rsidRPr="006927BE">
              <w:t xml:space="preserve">zinische Handbuch </w:t>
            </w:r>
            <w:r w:rsidRPr="006927BE">
              <w:rPr>
                <w:rStyle w:val="Timesitalic"/>
                <w:rFonts w:ascii="Noto Sans" w:hAnsi="Noto Sans" w:cs="Noto Sans"/>
              </w:rPr>
              <w:t>(Norm A4.1 Absatz</w:t>
            </w:r>
            <w:r w:rsidRPr="006927BE">
              <w:t> </w:t>
            </w:r>
            <w:r w:rsidRPr="006927BE">
              <w:rPr>
                <w:rStyle w:val="Timesitalic"/>
                <w:rFonts w:ascii="Noto Sans" w:hAnsi="Noto Sans" w:cs="Noto Sans"/>
              </w:rPr>
              <w:t xml:space="preserve">4 Buchstabe a; </w:t>
            </w:r>
            <w:r w:rsidRPr="006927BE">
              <w:t xml:space="preserve">siehe die Anleitungen in </w:t>
            </w:r>
            <w:r w:rsidRPr="006927BE">
              <w:rPr>
                <w:rStyle w:val="Timesitalic"/>
                <w:rFonts w:ascii="Noto Sans" w:hAnsi="Noto Sans" w:cs="Noto Sans"/>
              </w:rPr>
              <w:t xml:space="preserve">Leitlinie B4.1.1 Absätze 4 </w:t>
            </w:r>
            <w:r w:rsidRPr="006927BE">
              <w:t>und</w:t>
            </w:r>
            <w:r w:rsidRPr="006927BE">
              <w:rPr>
                <w:rStyle w:val="Timesitalic"/>
                <w:rFonts w:ascii="Noto Sans" w:hAnsi="Noto Sans" w:cs="Noto Sans"/>
              </w:rPr>
              <w:t> 5).</w:t>
            </w:r>
          </w:p>
        </w:tc>
      </w:tr>
      <w:tr w:rsidR="002C2D34" w:rsidRPr="00F36F4B" w14:paraId="6FEFF8C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9229D0D" w14:textId="77777777" w:rsidR="002C2D34" w:rsidRPr="00F36F4B" w:rsidRDefault="002C2D34" w:rsidP="00496792">
            <w:pPr>
              <w:pStyle w:val="BoxBody"/>
            </w:pPr>
            <w:r w:rsidRPr="00F36F4B">
              <w:t xml:space="preserve">Erstbericht: </w:t>
            </w:r>
            <w:sdt>
              <w:sdtPr>
                <w:rPr>
                  <w:color w:val="AEAAAA" w:themeColor="background2" w:themeShade="BF"/>
                </w:rPr>
                <w:id w:val="-278573079"/>
                <w:placeholder>
                  <w:docPart w:val="054FCB2637C744A9A1C59D31806287B3"/>
                </w:placeholder>
                <w15:color w:val="000000"/>
                <w:text/>
              </w:sdtPr>
              <w:sdtEndPr/>
              <w:sdtContent>
                <w:r w:rsidRPr="00F36F4B">
                  <w:rPr>
                    <w:color w:val="AEAAAA" w:themeColor="background2" w:themeShade="BF"/>
                  </w:rPr>
                  <w:t>(für Texteingabe bitte anklicken)</w:t>
                </w:r>
              </w:sdtContent>
            </w:sdt>
          </w:p>
        </w:tc>
      </w:tr>
      <w:tr w:rsidR="002C2D34" w:rsidRPr="00F36F4B" w14:paraId="6584F38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427CA33" w14:textId="77777777" w:rsidR="002C2D34" w:rsidRPr="00F36F4B" w:rsidRDefault="002C2D34" w:rsidP="00496792">
            <w:pPr>
              <w:pStyle w:val="BoxBody"/>
            </w:pPr>
            <w:r w:rsidRPr="00F36F4B">
              <w:t xml:space="preserve">Zweiter Bericht: </w:t>
            </w:r>
            <w:sdt>
              <w:sdtPr>
                <w:rPr>
                  <w:color w:val="AEAAAA" w:themeColor="background2" w:themeShade="BF"/>
                </w:rPr>
                <w:id w:val="-75908037"/>
                <w:placeholder>
                  <w:docPart w:val="D4629D723CA94C4089225756A178829E"/>
                </w:placeholder>
                <w15:color w:val="000000"/>
                <w:text/>
              </w:sdtPr>
              <w:sdtEndPr/>
              <w:sdtContent>
                <w:r w:rsidRPr="00F36F4B">
                  <w:rPr>
                    <w:color w:val="AEAAAA" w:themeColor="background2" w:themeShade="BF"/>
                  </w:rPr>
                  <w:t>(für Texteingabe bitte anklicken)</w:t>
                </w:r>
              </w:sdtContent>
            </w:sdt>
          </w:p>
        </w:tc>
      </w:tr>
      <w:tr w:rsidR="002C2D34" w:rsidRPr="00F36F4B" w14:paraId="275A00B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88026B7" w14:textId="77777777" w:rsidR="002C2D34" w:rsidRPr="00F36F4B" w:rsidRDefault="002C2D34" w:rsidP="00496792">
            <w:pPr>
              <w:pStyle w:val="BoxBody"/>
            </w:pPr>
            <w:r w:rsidRPr="00F36F4B">
              <w:t xml:space="preserve">Dritter Bericht: </w:t>
            </w:r>
            <w:sdt>
              <w:sdtPr>
                <w:rPr>
                  <w:color w:val="AEAAAA" w:themeColor="background2" w:themeShade="BF"/>
                </w:rPr>
                <w:id w:val="2120642088"/>
                <w:placeholder>
                  <w:docPart w:val="5AA70104C3524EE8BED6B51489F922C3"/>
                </w:placeholder>
                <w15:color w:val="000000"/>
                <w:text/>
              </w:sdtPr>
              <w:sdtEndPr/>
              <w:sdtContent>
                <w:r w:rsidRPr="00F36F4B">
                  <w:rPr>
                    <w:color w:val="AEAAAA" w:themeColor="background2" w:themeShade="BF"/>
                  </w:rPr>
                  <w:t>(für Texteingabe bitte anklicken)</w:t>
                </w:r>
              </w:sdtContent>
            </w:sdt>
          </w:p>
        </w:tc>
      </w:tr>
      <w:tr w:rsidR="002C2D34" w:rsidRPr="00F36F4B" w14:paraId="23ACABE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2D94158" w14:textId="77777777" w:rsidR="002C2D34" w:rsidRPr="00F36F4B" w:rsidRDefault="002C2D34" w:rsidP="00496792">
            <w:pPr>
              <w:pStyle w:val="BoxBody"/>
            </w:pPr>
            <w:r w:rsidRPr="00F36F4B">
              <w:t xml:space="preserve">Vierter Bericht: </w:t>
            </w:r>
            <w:sdt>
              <w:sdtPr>
                <w:rPr>
                  <w:color w:val="AEAAAA" w:themeColor="background2" w:themeShade="BF"/>
                </w:rPr>
                <w:id w:val="1463918304"/>
                <w:placeholder>
                  <w:docPart w:val="32D018FDD39E4B0E949FECCC90F4B82C"/>
                </w:placeholder>
                <w15:color w:val="000000"/>
                <w:text/>
              </w:sdtPr>
              <w:sdtEndPr/>
              <w:sdtContent>
                <w:r w:rsidRPr="00F36F4B">
                  <w:rPr>
                    <w:color w:val="AEAAAA" w:themeColor="background2" w:themeShade="BF"/>
                  </w:rPr>
                  <w:t>(für Texteingabe bitte anklicken)</w:t>
                </w:r>
              </w:sdtContent>
            </w:sdt>
          </w:p>
        </w:tc>
      </w:tr>
    </w:tbl>
    <w:p w14:paraId="0B50A24D" w14:textId="77777777" w:rsidR="002C2D34" w:rsidRPr="00551497" w:rsidRDefault="002C2D34" w:rsidP="00A86CA0">
      <w:pPr>
        <w:pStyle w:val="DPara"/>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A86CA0" w:rsidRPr="00551497" w14:paraId="2AD06DE5" w14:textId="77777777" w:rsidTr="00496792">
        <w:tc>
          <w:tcPr>
            <w:tcW w:w="9639" w:type="dxa"/>
            <w:shd w:val="clear" w:color="auto" w:fill="1E2DBE"/>
          </w:tcPr>
          <w:p w14:paraId="6B0F820E" w14:textId="433D252D" w:rsidR="00A86CA0" w:rsidRPr="00551497" w:rsidRDefault="00A86CA0" w:rsidP="005325D1">
            <w:pPr>
              <w:pStyle w:val="TableHeaderLeft"/>
              <w:keepNext/>
              <w:keepLines/>
              <w:spacing w:before="40" w:after="40"/>
              <w:jc w:val="both"/>
            </w:pPr>
            <w:r w:rsidRPr="00551497">
              <w:t xml:space="preserve">Regel </w:t>
            </w:r>
            <w:r w:rsidR="00EE47DF">
              <w:t>4</w:t>
            </w:r>
            <w:r w:rsidRPr="00551497">
              <w:t xml:space="preserve">.2 – </w:t>
            </w:r>
            <w:r w:rsidR="00EE47DF" w:rsidRPr="006927BE">
              <w:t>Verpflichtungen der Reeder</w:t>
            </w:r>
          </w:p>
          <w:p w14:paraId="4CFD41C1" w14:textId="7F38A6B5" w:rsidR="00A86CA0" w:rsidRPr="00551497" w:rsidRDefault="00A86CA0" w:rsidP="005325D1">
            <w:pPr>
              <w:pStyle w:val="TableHeaderLeft"/>
              <w:keepNext/>
              <w:keepLines/>
              <w:spacing w:before="40" w:after="40"/>
              <w:jc w:val="both"/>
            </w:pPr>
            <w:r w:rsidRPr="00551497">
              <w:t xml:space="preserve">Norm </w:t>
            </w:r>
            <w:r w:rsidR="00EE47DF" w:rsidRPr="006927BE">
              <w:t>A4.2.1 und A4.2.2; siehe auch die Leitlinien B4.2.1 und B4.2.2</w:t>
            </w:r>
          </w:p>
        </w:tc>
      </w:tr>
      <w:tr w:rsidR="00A86CA0" w:rsidRPr="00551497" w14:paraId="0665EE5D" w14:textId="77777777" w:rsidTr="00496792">
        <w:tc>
          <w:tcPr>
            <w:tcW w:w="9639" w:type="dxa"/>
          </w:tcPr>
          <w:p w14:paraId="0120A356" w14:textId="42D7BA17" w:rsidR="00063808" w:rsidRPr="006927BE" w:rsidRDefault="00063808" w:rsidP="00063808">
            <w:pPr>
              <w:pStyle w:val="BoxIndentbulletlist1"/>
              <w:spacing w:before="20" w:after="20"/>
              <w:ind w:left="340"/>
            </w:pPr>
            <w:r w:rsidRPr="006927BE">
              <w:t>Seeleute haben das Recht auf materielle Hilfe und Unterstützung durch den Reeder hinsichtlich der finan</w:t>
            </w:r>
            <w:r>
              <w:softHyphen/>
            </w:r>
            <w:r w:rsidRPr="006927BE">
              <w:t>ziellen Folgen bei Krankheit, Verletzung oder Tod während ihrer Tätigkeit im Rahmen eines Beschäftigungs</w:t>
            </w:r>
            <w:r>
              <w:softHyphen/>
            </w:r>
            <w:r w:rsidRPr="006927BE">
              <w:t>vertrags für Seeleute oder als Folge ihrer Beschäftigung im Rahmen eines solchen Vertrags.</w:t>
            </w:r>
          </w:p>
          <w:p w14:paraId="5C26CAF2" w14:textId="626AE548" w:rsidR="00063808" w:rsidRPr="006927BE" w:rsidRDefault="00063808" w:rsidP="00063808">
            <w:pPr>
              <w:pStyle w:val="BoxIndentbulletlist1"/>
              <w:spacing w:before="20" w:after="20"/>
              <w:ind w:left="340"/>
            </w:pPr>
            <w:r w:rsidRPr="006927BE">
              <w:t>Die Reeder haben die Kosten für die medizinische Betreuung, einschließlich der medizinischen Behandlung und der Versorgung mit den notwendigen Arzneimitteln und Heilmitteln, sowie Verpflegung und Unterkunft außerhalb des Wohnorts der Seeleute zu tragen, bis die erkrankten oder verletzten Seeleute wieder gesund sind oder bis die Krankheit oder Erwerbsunfähigkeit als dauernd eingestuft ist.</w:t>
            </w:r>
          </w:p>
          <w:p w14:paraId="5744824D" w14:textId="0258BC89" w:rsidR="00063808" w:rsidRPr="006927BE" w:rsidRDefault="00063808" w:rsidP="00063808">
            <w:pPr>
              <w:pStyle w:val="BoxIndentbulletlist1"/>
              <w:spacing w:before="20" w:after="20"/>
              <w:ind w:left="340"/>
            </w:pPr>
            <w:r w:rsidRPr="006927BE">
              <w:t>Die Reeder oder ihre Vertreter haben Maßnahmen zu ergreifen, um das an Bord zurückgelassene Eigentum der erkrankten, verletzten oder verstorbenen Seeleute in Verwahrung zu nehmen.</w:t>
            </w:r>
          </w:p>
          <w:p w14:paraId="7A47A7D9" w14:textId="14C585E8" w:rsidR="00063808" w:rsidRPr="006927BE" w:rsidRDefault="00063808" w:rsidP="00063808">
            <w:pPr>
              <w:pStyle w:val="BoxIndentbulletlist1"/>
              <w:spacing w:before="20" w:after="20"/>
              <w:ind w:left="340"/>
            </w:pPr>
            <w:r w:rsidRPr="006927BE">
              <w:t>Die Reeder haben finanzielle Sicherheiten (in Form eines Sozialversicherungssystems, einer Versicherung, eines Fonds oder eines anderen ähnlichen Instruments) zu stellen, um eine Entschädigung bei Tod oder Erwerbsunfähigkeit der Seeleute aufgrund von Arbeitsunfällen, Krankheiten oder Gefährdungen gemäß den innerstaatlichen Rechtsvorschriften, dem Beschäftigungsvertrag für Seeleute oder dem Gesamtarbeits</w:t>
            </w:r>
            <w:r>
              <w:softHyphen/>
            </w:r>
            <w:r w:rsidRPr="006927BE">
              <w:t>vertrag sicherzustellen.</w:t>
            </w:r>
          </w:p>
          <w:p w14:paraId="6C8017C6" w14:textId="63A0AB6D" w:rsidR="00A86CA0" w:rsidRPr="00551497" w:rsidRDefault="00063808" w:rsidP="00063808">
            <w:pPr>
              <w:pStyle w:val="BoxIndentbulletlist1"/>
              <w:spacing w:before="20" w:after="20"/>
              <w:ind w:left="340"/>
            </w:pPr>
            <w:r w:rsidRPr="006927BE">
              <w:t>Das System der finanziellen Sicherheit muss folgende Anforderungen erfüllen:</w:t>
            </w:r>
          </w:p>
          <w:p w14:paraId="5203ADD5" w14:textId="77777777" w:rsidR="00063808" w:rsidRPr="006927BE" w:rsidRDefault="00063808" w:rsidP="00F36F4B">
            <w:pPr>
              <w:pStyle w:val="BoxIndentbulletlist2"/>
              <w:spacing w:before="10" w:after="10"/>
              <w:ind w:left="680"/>
            </w:pPr>
            <w:r w:rsidRPr="006927BE">
              <w:t>die vertragliche Entschädigung ist vollständig und unverzüglich zu zahlen;</w:t>
            </w:r>
          </w:p>
          <w:p w14:paraId="7230A3E9" w14:textId="596951C6" w:rsidR="00063808" w:rsidRPr="006927BE" w:rsidRDefault="00063808" w:rsidP="00F36F4B">
            <w:pPr>
              <w:pStyle w:val="BoxIndentbulletlist2"/>
              <w:spacing w:before="10" w:after="10"/>
              <w:ind w:left="680"/>
            </w:pPr>
            <w:r w:rsidRPr="006927BE">
              <w:t>es darf kein Druck ausgeübt werden, eine Zahlung unterhalb des vertraglich vereinbarten Betrags zu akzeptieren;</w:t>
            </w:r>
          </w:p>
          <w:p w14:paraId="4F0D1230" w14:textId="403EB0D5" w:rsidR="00063808" w:rsidRPr="006927BE" w:rsidRDefault="00063808" w:rsidP="00F36F4B">
            <w:pPr>
              <w:pStyle w:val="BoxIndentbulletlist2"/>
              <w:spacing w:before="10" w:after="10"/>
              <w:ind w:left="680"/>
            </w:pPr>
            <w:r w:rsidRPr="006927BE">
              <w:t>wenn die vollständige Entschädigung erst nach einer gewissen Zeit festgelegt werden kann, haben See</w:t>
            </w:r>
            <w:r>
              <w:softHyphen/>
            </w:r>
            <w:r w:rsidRPr="006927BE">
              <w:t>leute Interimszahlungen zu erhalten, um unbillige Härten zu vermeiden;</w:t>
            </w:r>
          </w:p>
          <w:p w14:paraId="437F8EAF" w14:textId="1B8E617D" w:rsidR="00063808" w:rsidRPr="006927BE" w:rsidRDefault="00063808" w:rsidP="00F36F4B">
            <w:pPr>
              <w:pStyle w:val="BoxIndentbulletlist2"/>
              <w:spacing w:before="10" w:after="10"/>
              <w:ind w:left="680"/>
            </w:pPr>
            <w:r w:rsidRPr="006927BE">
              <w:lastRenderedPageBreak/>
              <w:t>die Seeleute erhalten Zahlungen unbeschadet anderer rechtlicher Ansprüche (diese Zahlungen können vom Reeder jedoch mit Entschädigungen für andere Forderungen der Seeleute gegenüber dem Reeder, die auf demselben Vorfall beruhen, verrechnet werden); und</w:t>
            </w:r>
          </w:p>
          <w:p w14:paraId="091CE93D" w14:textId="277465E4" w:rsidR="00A86CA0" w:rsidRPr="00551497" w:rsidRDefault="00063808" w:rsidP="00F36F4B">
            <w:pPr>
              <w:pStyle w:val="BoxIndentbulletlist2"/>
              <w:spacing w:before="10" w:after="10"/>
              <w:ind w:left="680"/>
            </w:pPr>
            <w:r w:rsidRPr="006927BE">
              <w:t>die Forderung nach vertraglicher Entschädigung kann unmittelbar von den betroffenen Seeleuten, von ihren nächsten Angehörigen, einem Vertreter der Seeleute oder von einem benannten Begünstigten geltend gemacht werden.</w:t>
            </w:r>
          </w:p>
          <w:p w14:paraId="352C88A0" w14:textId="49E2CB9C" w:rsidR="00A86CA0" w:rsidRDefault="00063808" w:rsidP="00063808">
            <w:pPr>
              <w:pStyle w:val="BoxIndentbulletlist1"/>
              <w:spacing w:before="20" w:after="20"/>
              <w:ind w:left="340"/>
            </w:pPr>
            <w:r w:rsidRPr="006927BE">
              <w:t>Es müssen effektive Regelungen vorhanden sein, um vertragliche Ansprüche im Rahmen zügiger und fairer Verfahren entgegenzunehmen, zu behandeln und unparteiisch zu regeln.</w:t>
            </w:r>
          </w:p>
          <w:p w14:paraId="08823633" w14:textId="5BAE8BC0" w:rsidR="00A86CA0" w:rsidRPr="00551497" w:rsidRDefault="00063808" w:rsidP="00063808">
            <w:pPr>
              <w:pStyle w:val="BoxIndentbulletlist1"/>
              <w:spacing w:before="20" w:after="20"/>
              <w:ind w:left="340"/>
              <w:rPr>
                <w:sz w:val="17"/>
                <w:szCs w:val="17"/>
              </w:rPr>
            </w:pPr>
            <w:r w:rsidRPr="006927BE">
              <w:t>Schiffe müssen ein Zertifikat oder einen anderen Nachweis der finanziellen Sicherheit an Bord mitführen, ausgestellt vom Anbieter der finanziellen Sicherheit; dieser Nachweis ist an einer deutlich sichtbaren Stelle an Bord auszuhängen.</w:t>
            </w:r>
          </w:p>
        </w:tc>
      </w:tr>
      <w:tr w:rsidR="00A86CA0" w:rsidRPr="00551497" w14:paraId="1CC6DCF1" w14:textId="77777777" w:rsidTr="00496792">
        <w:tc>
          <w:tcPr>
            <w:tcW w:w="9639" w:type="dxa"/>
          </w:tcPr>
          <w:p w14:paraId="0F76233B" w14:textId="44F4D3A2" w:rsidR="00A86CA0" w:rsidRPr="00551497" w:rsidRDefault="00A86CA0" w:rsidP="00F36F4B">
            <w:pPr>
              <w:pStyle w:val="BoxBody"/>
              <w:spacing w:before="50" w:after="50"/>
            </w:pPr>
            <w:r w:rsidRPr="00551497">
              <w:lastRenderedPageBreak/>
              <w:t xml:space="preserve">Ausreichende Angaben zu allen Punkten sind in </w:t>
            </w:r>
            <w:r w:rsidR="00063808" w:rsidRPr="006927BE">
              <w:t>dem beigefügten Beschäftigungsvertrag für Seeleute</w:t>
            </w:r>
            <w:r w:rsidR="00063808" w:rsidRPr="00551497">
              <w:t> </w:t>
            </w:r>
            <w:sdt>
              <w:sdtPr>
                <w:id w:val="1249226723"/>
                <w14:checkbox>
                  <w14:checked w14:val="0"/>
                  <w14:checkedState w14:val="2612" w14:font="MS Gothic"/>
                  <w14:uncheckedState w14:val="2610" w14:font="MS Gothic"/>
                </w14:checkbox>
              </w:sdtPr>
              <w:sdtEndPr/>
              <w:sdtContent>
                <w:r w:rsidR="00063808" w:rsidRPr="00551497">
                  <w:rPr>
                    <w:rFonts w:ascii="Segoe UI Symbol" w:eastAsia="MS Gothic" w:hAnsi="Segoe UI Symbol" w:cs="Segoe UI Symbol"/>
                  </w:rPr>
                  <w:t>☐</w:t>
                </w:r>
              </w:sdtContent>
            </w:sdt>
            <w:r w:rsidR="00063808">
              <w:t xml:space="preserve"> / </w:t>
            </w:r>
            <w:r w:rsidR="00063808" w:rsidRPr="006927BE">
              <w:t>den beigefügten Bestimmungen des Gesamtarbeitsvertrags</w:t>
            </w:r>
            <w:r w:rsidR="00063808" w:rsidRPr="00551497">
              <w:t> </w:t>
            </w:r>
            <w:sdt>
              <w:sdtPr>
                <w:id w:val="470015243"/>
                <w14:checkbox>
                  <w14:checked w14:val="0"/>
                  <w14:checkedState w14:val="2612" w14:font="MS Gothic"/>
                  <w14:uncheckedState w14:val="2610" w14:font="MS Gothic"/>
                </w14:checkbox>
              </w:sdtPr>
              <w:sdtEndPr/>
              <w:sdtContent>
                <w:r w:rsidR="00063808" w:rsidRPr="00551497">
                  <w:rPr>
                    <w:rFonts w:ascii="Segoe UI Symbol" w:eastAsia="MS Gothic" w:hAnsi="Segoe UI Symbol" w:cs="Segoe UI Symbol"/>
                  </w:rPr>
                  <w:t>☐</w:t>
                </w:r>
              </w:sdtContent>
            </w:sdt>
            <w:r w:rsidR="00063808">
              <w:t xml:space="preserve"> / </w:t>
            </w:r>
            <w:r w:rsidRPr="00551497">
              <w:t>der beigefügten Seearbeits-Konformitätserklärung, Teil I </w:t>
            </w:r>
            <w:sdt>
              <w:sdtPr>
                <w:id w:val="-2108263886"/>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/Teil II </w:t>
            </w:r>
            <w:sdt>
              <w:sdtPr>
                <w:id w:val="853995536"/>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zu finden.</w:t>
            </w:r>
          </w:p>
          <w:p w14:paraId="42323FD0" w14:textId="6AD252DF" w:rsidR="00A86CA0" w:rsidRPr="00551497" w:rsidRDefault="00A86CA0" w:rsidP="00F36F4B">
            <w:pPr>
              <w:pStyle w:val="BoxBody"/>
              <w:spacing w:before="50" w:after="50"/>
              <w:rPr>
                <w:b/>
                <w:bCs/>
                <w:i/>
                <w:iCs/>
              </w:rPr>
            </w:pPr>
            <w:r w:rsidRPr="00551497">
              <w:rPr>
                <w:b/>
                <w:bCs/>
                <w:i/>
                <w:iCs/>
              </w:rPr>
              <w:t xml:space="preserve">Kreuzen Sie bitte eines oder </w:t>
            </w:r>
            <w:r w:rsidR="00063808">
              <w:rPr>
                <w:b/>
                <w:bCs/>
                <w:i/>
                <w:iCs/>
              </w:rPr>
              <w:t>mehrere</w:t>
            </w:r>
            <w:r w:rsidRPr="00551497">
              <w:rPr>
                <w:b/>
                <w:bCs/>
                <w:i/>
                <w:iCs/>
              </w:rPr>
              <w:t xml:space="preserve"> der Kästchen an oder erteilen Sie die nachstehend erbetenen Auskünfte.</w:t>
            </w:r>
          </w:p>
        </w:tc>
      </w:tr>
      <w:tr w:rsidR="00A86CA0" w:rsidRPr="00551497" w14:paraId="1878C456" w14:textId="77777777" w:rsidTr="00496792">
        <w:tc>
          <w:tcPr>
            <w:tcW w:w="9639" w:type="dxa"/>
          </w:tcPr>
          <w:p w14:paraId="1416BCE1" w14:textId="18F8AEE2" w:rsidR="00A86CA0" w:rsidRPr="00551497" w:rsidRDefault="00063808" w:rsidP="00F36F4B">
            <w:pPr>
              <w:pStyle w:val="TableTextLeft"/>
              <w:spacing w:before="50"/>
              <w:jc w:val="both"/>
            </w:pPr>
            <w:r w:rsidRPr="006927BE">
              <w:t>Hat Ihr Land Rechtsvorschriften angenommen, wonach die Reeder den Seeleuten materielle Hilfe und Unterstüt</w:t>
            </w:r>
            <w:r>
              <w:softHyphen/>
            </w:r>
            <w:r w:rsidRPr="006927BE">
              <w:t>zung hinsichtlich der finanziellen Folgen, einschließlich Bestattungskosten, bei Krankheit, Verletzung oder Tod während ihrer Tätigkeit im Rahmen eines Beschäftigungsvertrags für Seeleute oder als Folge ihrer Beschäftigung im Rahmen eines solchen Vertrags zu gewähren haben?</w:t>
            </w:r>
          </w:p>
          <w:p w14:paraId="4758C779" w14:textId="017CFBD1" w:rsidR="00A86CA0" w:rsidRPr="00551497" w:rsidRDefault="00A86CA0" w:rsidP="00F36F4B">
            <w:pPr>
              <w:pStyle w:val="TableTextLeft"/>
              <w:spacing w:after="100"/>
              <w:jc w:val="both"/>
              <w:rPr>
                <w:i/>
                <w:iCs/>
              </w:rPr>
            </w:pPr>
            <w:r w:rsidRPr="00551497">
              <w:rPr>
                <w:i/>
                <w:iCs/>
              </w:rPr>
              <w:t>(</w:t>
            </w:r>
            <w:r w:rsidR="00063808" w:rsidRPr="006927BE">
              <w:rPr>
                <w:rStyle w:val="Timesitalic"/>
                <w:rFonts w:ascii="Noto Sans" w:hAnsi="Noto Sans" w:cs="Noto Sans"/>
              </w:rPr>
              <w:t xml:space="preserve">Regel 4.2 Absatz 1; Norm A4.2.1 Absätze 1 </w:t>
            </w:r>
            <w:r w:rsidR="00063808" w:rsidRPr="00063808">
              <w:rPr>
                <w:rStyle w:val="Timesitalic"/>
                <w:rFonts w:ascii="Noto Sans" w:hAnsi="Noto Sans" w:cs="Noto Sans"/>
                <w:i w:val="0"/>
                <w:iCs w:val="0"/>
              </w:rPr>
              <w:t>und</w:t>
            </w:r>
            <w:r w:rsidR="00063808" w:rsidRPr="006927BE">
              <w:rPr>
                <w:rStyle w:val="Timesitalic"/>
                <w:rFonts w:ascii="Noto Sans" w:hAnsi="Noto Sans" w:cs="Noto Sans"/>
              </w:rPr>
              <w:t xml:space="preserve"> 3</w:t>
            </w:r>
            <w:r w:rsidRPr="00551497">
              <w:rPr>
                <w:i/>
                <w:iCs/>
              </w:rPr>
              <w:t>)</w:t>
            </w:r>
          </w:p>
          <w:p w14:paraId="33E94E97" w14:textId="77777777" w:rsidR="00A86CA0" w:rsidRPr="00551497" w:rsidRDefault="00A86CA0" w:rsidP="00F36F4B">
            <w:pPr>
              <w:pStyle w:val="BoxBody"/>
              <w:spacing w:after="50"/>
            </w:pPr>
            <w:r w:rsidRPr="00551497">
              <w:t>Bitte führen Sie die anwendbaren innerstaatlichen Bestimmungen auf und geben Sie nach Möglichkeit den jewei</w:t>
            </w:r>
            <w:r w:rsidRPr="00551497">
              <w:softHyphen/>
              <w:t>ligen Wortlaut wieder.</w:t>
            </w:r>
          </w:p>
        </w:tc>
      </w:tr>
      <w:tr w:rsidR="00A86CA0" w:rsidRPr="00F36F4B" w14:paraId="5A2F92AC" w14:textId="77777777" w:rsidTr="00496792">
        <w:tc>
          <w:tcPr>
            <w:tcW w:w="9639" w:type="dxa"/>
          </w:tcPr>
          <w:p w14:paraId="6C10C3AC" w14:textId="77777777" w:rsidR="00A86CA0" w:rsidRPr="00F36F4B" w:rsidRDefault="00A86CA0" w:rsidP="00F36F4B">
            <w:pPr>
              <w:pStyle w:val="BoxBody"/>
              <w:spacing w:before="50" w:after="50"/>
              <w:rPr>
                <w:lang w:val="en-GB"/>
              </w:rPr>
            </w:pPr>
            <w:r w:rsidRPr="00F36F4B">
              <w:t xml:space="preserve">Erstbericht: </w:t>
            </w:r>
            <w:sdt>
              <w:sdtPr>
                <w:rPr>
                  <w:color w:val="AEAAAA" w:themeColor="background2" w:themeShade="BF"/>
                </w:rPr>
                <w:id w:val="362018602"/>
                <w:placeholder>
                  <w:docPart w:val="05563C424E7848798E3682076C88E128"/>
                </w:placeholder>
                <w15:color w:val="000000"/>
                <w:text/>
              </w:sdtPr>
              <w:sdtEndPr/>
              <w:sdtContent>
                <w:r w:rsidRPr="00F36F4B">
                  <w:rPr>
                    <w:color w:val="AEAAAA" w:themeColor="background2" w:themeShade="BF"/>
                  </w:rPr>
                  <w:t>(für Texteingabe bitte anklicken)</w:t>
                </w:r>
              </w:sdtContent>
            </w:sdt>
          </w:p>
        </w:tc>
      </w:tr>
      <w:tr w:rsidR="00A86CA0" w:rsidRPr="00F36F4B" w14:paraId="10837E23" w14:textId="77777777" w:rsidTr="00496792">
        <w:tc>
          <w:tcPr>
            <w:tcW w:w="9639" w:type="dxa"/>
            <w:shd w:val="clear" w:color="auto" w:fill="F0D2E0"/>
          </w:tcPr>
          <w:p w14:paraId="6E1AAD9E" w14:textId="77777777" w:rsidR="00A86CA0" w:rsidRPr="00F36F4B" w:rsidRDefault="00A86CA0" w:rsidP="00F36F4B">
            <w:pPr>
              <w:pStyle w:val="BoxBody"/>
              <w:spacing w:before="50" w:after="50"/>
              <w:rPr>
                <w:lang w:val="en-GB"/>
              </w:rPr>
            </w:pPr>
            <w:r w:rsidRPr="00F36F4B">
              <w:t xml:space="preserve">Zweiter Bericht: </w:t>
            </w:r>
            <w:sdt>
              <w:sdtPr>
                <w:rPr>
                  <w:color w:val="AEAAAA" w:themeColor="background2" w:themeShade="BF"/>
                </w:rPr>
                <w:id w:val="1671065871"/>
                <w:placeholder>
                  <w:docPart w:val="E0185F07C1DB4CE6BCDD3AF00BFFFF45"/>
                </w:placeholder>
                <w15:color w:val="000000"/>
                <w:text/>
              </w:sdtPr>
              <w:sdtEndPr/>
              <w:sdtContent>
                <w:r w:rsidRPr="00F36F4B">
                  <w:rPr>
                    <w:color w:val="AEAAAA" w:themeColor="background2" w:themeShade="BF"/>
                  </w:rPr>
                  <w:t>(für Texteingabe bitte anklicken)</w:t>
                </w:r>
              </w:sdtContent>
            </w:sdt>
          </w:p>
        </w:tc>
      </w:tr>
      <w:tr w:rsidR="00A86CA0" w:rsidRPr="00F36F4B" w14:paraId="294FEFE3" w14:textId="77777777" w:rsidTr="00496792">
        <w:tc>
          <w:tcPr>
            <w:tcW w:w="9639" w:type="dxa"/>
            <w:shd w:val="clear" w:color="auto" w:fill="FFF5C8"/>
          </w:tcPr>
          <w:p w14:paraId="1F8AC262" w14:textId="77777777" w:rsidR="00A86CA0" w:rsidRPr="00F36F4B" w:rsidRDefault="00A86CA0" w:rsidP="00F36F4B">
            <w:pPr>
              <w:pStyle w:val="BoxBody"/>
              <w:spacing w:before="50" w:after="50"/>
            </w:pPr>
            <w:r w:rsidRPr="00F36F4B">
              <w:t xml:space="preserve">Dritter Bericht: </w:t>
            </w:r>
            <w:sdt>
              <w:sdtPr>
                <w:rPr>
                  <w:color w:val="AEAAAA" w:themeColor="background2" w:themeShade="BF"/>
                </w:rPr>
                <w:id w:val="-1481843902"/>
                <w:placeholder>
                  <w:docPart w:val="DC96EB36B747432882EB41069D49C66A"/>
                </w:placeholder>
                <w15:color w:val="000000"/>
                <w:text/>
              </w:sdtPr>
              <w:sdtEndPr/>
              <w:sdtContent>
                <w:r w:rsidRPr="00F36F4B">
                  <w:rPr>
                    <w:color w:val="AEAAAA" w:themeColor="background2" w:themeShade="BF"/>
                  </w:rPr>
                  <w:t>(für Texteingabe bitte anklicken)</w:t>
                </w:r>
              </w:sdtContent>
            </w:sdt>
          </w:p>
        </w:tc>
      </w:tr>
      <w:tr w:rsidR="00A86CA0" w:rsidRPr="00F36F4B" w14:paraId="30B6B822" w14:textId="77777777" w:rsidTr="00496792">
        <w:tc>
          <w:tcPr>
            <w:tcW w:w="9639" w:type="dxa"/>
            <w:shd w:val="clear" w:color="auto" w:fill="D2FBFB"/>
          </w:tcPr>
          <w:p w14:paraId="7AB29979" w14:textId="77777777" w:rsidR="00A86CA0" w:rsidRPr="00F36F4B" w:rsidRDefault="00A86CA0" w:rsidP="00F36F4B">
            <w:pPr>
              <w:pStyle w:val="BoxBody"/>
              <w:spacing w:before="50" w:after="50"/>
            </w:pPr>
            <w:r w:rsidRPr="00F36F4B">
              <w:t xml:space="preserve">Vierter Bericht: </w:t>
            </w:r>
            <w:sdt>
              <w:sdtPr>
                <w:rPr>
                  <w:color w:val="AEAAAA" w:themeColor="background2" w:themeShade="BF"/>
                </w:rPr>
                <w:id w:val="-803543749"/>
                <w:placeholder>
                  <w:docPart w:val="67A484A633B1409980C25C345A6EB25B"/>
                </w:placeholder>
                <w15:color w:val="000000"/>
                <w:text/>
              </w:sdtPr>
              <w:sdtEndPr/>
              <w:sdtContent>
                <w:r w:rsidRPr="00F36F4B">
                  <w:rPr>
                    <w:color w:val="AEAAAA" w:themeColor="background2" w:themeShade="BF"/>
                  </w:rPr>
                  <w:t>(für Texteingabe bitte anklicken)</w:t>
                </w:r>
              </w:sdtContent>
            </w:sdt>
          </w:p>
        </w:tc>
      </w:tr>
      <w:tr w:rsidR="00A86CA0" w:rsidRPr="00F36F4B" w14:paraId="110205B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F39BA2D" w14:textId="69544DBF" w:rsidR="00063808" w:rsidRPr="00F36F4B" w:rsidRDefault="00063808" w:rsidP="001B7066">
            <w:pPr>
              <w:pStyle w:val="TableTextLeft"/>
              <w:keepNext/>
              <w:keepLines/>
              <w:spacing w:before="60"/>
              <w:jc w:val="both"/>
            </w:pPr>
            <w:r w:rsidRPr="00F36F4B">
              <w:rPr>
                <w:spacing w:val="-1"/>
              </w:rPr>
              <w:t>Sehen Ihre innerstaatlichen Rechtsvorschriften eine Beschränkung des Zeitraums vor, in dem der Reeder fortlau</w:t>
            </w:r>
            <w:r w:rsidRPr="00F36F4B">
              <w:rPr>
                <w:spacing w:val="-1"/>
              </w:rPr>
              <w:softHyphen/>
              <w:t>fend verpflichtet ist, die Kosten für medizinische Betreuung und sonstige Kosten aufgrund einer Verletzung oder Erkrankung von Seeleuten zu tragen und abgemusterten Seeleuten die volle Heuer oder einen Teil davon zu zahlen</w:t>
            </w:r>
            <w:r w:rsidRPr="00F36F4B">
              <w:t xml:space="preserve">? </w:t>
            </w:r>
            <w:sdt>
              <w:sdtPr>
                <w:rPr>
                  <w:color w:val="AEAAAA" w:themeColor="background2" w:themeShade="BF"/>
                </w:rPr>
                <w:id w:val="-1597324352"/>
                <w:placeholder>
                  <w:docPart w:val="588DCABCC28E4880A99A9671CFB6A75D"/>
                </w:placeholder>
                <w15:color w:val="000000"/>
                <w:text/>
              </w:sdtPr>
              <w:sdtEndPr/>
              <w:sdtContent>
                <w:r w:rsidRPr="00F36F4B">
                  <w:rPr>
                    <w:color w:val="AEAAAA" w:themeColor="background2" w:themeShade="BF"/>
                  </w:rPr>
                  <w:t>(für Texteingabe bitte anklicken)</w:t>
                </w:r>
              </w:sdtContent>
            </w:sdt>
          </w:p>
          <w:p w14:paraId="64A84DC7" w14:textId="5C2D7430" w:rsidR="00063808" w:rsidRPr="00F36F4B" w:rsidRDefault="00063808" w:rsidP="00063808">
            <w:pPr>
              <w:pStyle w:val="TableTextLeft"/>
              <w:spacing w:after="120"/>
              <w:jc w:val="both"/>
              <w:rPr>
                <w:i/>
                <w:iCs/>
              </w:rPr>
            </w:pPr>
            <w:r w:rsidRPr="00F36F4B">
              <w:rPr>
                <w:i/>
                <w:iCs/>
              </w:rPr>
              <w:t>(</w:t>
            </w:r>
            <w:r w:rsidRPr="00F36F4B">
              <w:rPr>
                <w:rStyle w:val="Timesitalic"/>
                <w:rFonts w:ascii="Noto Sans" w:hAnsi="Noto Sans" w:cs="Noto Sans"/>
                <w:spacing w:val="-1"/>
              </w:rPr>
              <w:t xml:space="preserve">Norm A4.2.1 Absätze 2 </w:t>
            </w:r>
            <w:r w:rsidRPr="00F36F4B">
              <w:rPr>
                <w:rStyle w:val="Timesitalic"/>
                <w:rFonts w:ascii="Noto Sans" w:hAnsi="Noto Sans" w:cs="Noto Sans"/>
                <w:i w:val="0"/>
                <w:iCs w:val="0"/>
                <w:spacing w:val="-1"/>
              </w:rPr>
              <w:t>und</w:t>
            </w:r>
            <w:r w:rsidRPr="00F36F4B">
              <w:rPr>
                <w:rStyle w:val="Timesitalic"/>
                <w:rFonts w:ascii="Noto Sans" w:hAnsi="Noto Sans" w:cs="Noto Sans"/>
                <w:spacing w:val="-1"/>
              </w:rPr>
              <w:t xml:space="preserve"> 4</w:t>
            </w:r>
            <w:r w:rsidRPr="00F36F4B">
              <w:rPr>
                <w:i/>
                <w:iCs/>
              </w:rPr>
              <w:t>)</w:t>
            </w:r>
          </w:p>
          <w:p w14:paraId="3A7CA63A" w14:textId="083CDFA6" w:rsidR="00063808" w:rsidRPr="00F36F4B" w:rsidRDefault="00063808" w:rsidP="00496792">
            <w:pPr>
              <w:pStyle w:val="TableTextLeft"/>
              <w:spacing w:before="60" w:after="60"/>
              <w:jc w:val="both"/>
              <w:rPr>
                <w:i/>
                <w:iCs/>
              </w:rPr>
            </w:pPr>
            <w:r w:rsidRPr="00F36F4B">
              <w:rPr>
                <w:rStyle w:val="Timesitalic"/>
                <w:rFonts w:ascii="Noto Sans" w:hAnsi="Noto Sans" w:cs="Noto Sans"/>
                <w:i w:val="0"/>
                <w:iCs w:val="0"/>
              </w:rPr>
              <w:t>Falls ja, nennen Sie bitte die Anzahl der Wochen vom Tag der Verletzung oder des Krankheitsbeginns an, während deren der Reeder hierzu verpflichtet bleibt.</w:t>
            </w:r>
          </w:p>
          <w:p w14:paraId="1681EA31" w14:textId="4A0EF292" w:rsidR="00A86CA0" w:rsidRPr="00F36F4B" w:rsidRDefault="00A86CA0" w:rsidP="00496792">
            <w:pPr>
              <w:pStyle w:val="TableTextLeft"/>
              <w:spacing w:before="60" w:after="60"/>
              <w:jc w:val="both"/>
            </w:pPr>
            <w:r w:rsidRPr="00F36F4B">
              <w:t>Bitte führen Sie die anwendbaren innerstaatlichen Bestimmungen auf und geben Sie nach Möglichkeit den jewei</w:t>
            </w:r>
            <w:r w:rsidRPr="00F36F4B">
              <w:softHyphen/>
              <w:t>ligen Wortlaut wieder.</w:t>
            </w:r>
          </w:p>
        </w:tc>
      </w:tr>
      <w:tr w:rsidR="00A86CA0" w:rsidRPr="00F36F4B" w14:paraId="7D6F9DA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5A1DB88" w14:textId="77777777" w:rsidR="00A86CA0" w:rsidRPr="00F36F4B" w:rsidRDefault="00A86CA0" w:rsidP="00496792">
            <w:pPr>
              <w:pStyle w:val="BoxBody"/>
            </w:pPr>
            <w:r w:rsidRPr="00F36F4B">
              <w:t xml:space="preserve">Erstbericht: </w:t>
            </w:r>
            <w:sdt>
              <w:sdtPr>
                <w:rPr>
                  <w:color w:val="AEAAAA" w:themeColor="background2" w:themeShade="BF"/>
                </w:rPr>
                <w:id w:val="2134977401"/>
                <w:placeholder>
                  <w:docPart w:val="E3E7568F62144881955A114466BE15AE"/>
                </w:placeholder>
                <w15:color w:val="000000"/>
                <w:text/>
              </w:sdtPr>
              <w:sdtEndPr/>
              <w:sdtContent>
                <w:r w:rsidRPr="00F36F4B">
                  <w:rPr>
                    <w:color w:val="AEAAAA" w:themeColor="background2" w:themeShade="BF"/>
                  </w:rPr>
                  <w:t>(für Texteingabe bitte anklicken)</w:t>
                </w:r>
              </w:sdtContent>
            </w:sdt>
          </w:p>
        </w:tc>
      </w:tr>
      <w:tr w:rsidR="00A86CA0" w:rsidRPr="00F36F4B" w14:paraId="2D43BE7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E005182" w14:textId="77777777" w:rsidR="00A86CA0" w:rsidRPr="00F36F4B" w:rsidRDefault="00A86CA0" w:rsidP="00496792">
            <w:pPr>
              <w:pStyle w:val="BoxBody"/>
            </w:pPr>
            <w:r w:rsidRPr="00F36F4B">
              <w:t xml:space="preserve">Zweiter Bericht: </w:t>
            </w:r>
            <w:sdt>
              <w:sdtPr>
                <w:rPr>
                  <w:color w:val="AEAAAA" w:themeColor="background2" w:themeShade="BF"/>
                </w:rPr>
                <w:id w:val="12580382"/>
                <w:placeholder>
                  <w:docPart w:val="3EF018F95FCA4703A9B5039A72AD25C4"/>
                </w:placeholder>
                <w15:color w:val="000000"/>
                <w:text/>
              </w:sdtPr>
              <w:sdtEndPr/>
              <w:sdtContent>
                <w:r w:rsidRPr="00F36F4B">
                  <w:rPr>
                    <w:color w:val="AEAAAA" w:themeColor="background2" w:themeShade="BF"/>
                  </w:rPr>
                  <w:t>(für Texteingabe bitte anklicken)</w:t>
                </w:r>
              </w:sdtContent>
            </w:sdt>
          </w:p>
        </w:tc>
      </w:tr>
      <w:tr w:rsidR="00A86CA0" w:rsidRPr="00F36F4B" w14:paraId="58C99E7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1AEEDE0F" w14:textId="77777777" w:rsidR="00A86CA0" w:rsidRPr="00F36F4B" w:rsidRDefault="00A86CA0" w:rsidP="00496792">
            <w:pPr>
              <w:pStyle w:val="BoxBody"/>
            </w:pPr>
            <w:r w:rsidRPr="00F36F4B">
              <w:t xml:space="preserve">Dritter Bericht: </w:t>
            </w:r>
            <w:sdt>
              <w:sdtPr>
                <w:rPr>
                  <w:color w:val="AEAAAA" w:themeColor="background2" w:themeShade="BF"/>
                </w:rPr>
                <w:id w:val="1309364723"/>
                <w:placeholder>
                  <w:docPart w:val="ADF8628AEC0248458ACF7B7C89569EBF"/>
                </w:placeholder>
                <w15:color w:val="000000"/>
                <w:text/>
              </w:sdtPr>
              <w:sdtEndPr/>
              <w:sdtContent>
                <w:r w:rsidRPr="00F36F4B">
                  <w:rPr>
                    <w:color w:val="AEAAAA" w:themeColor="background2" w:themeShade="BF"/>
                  </w:rPr>
                  <w:t>(für Texteingabe bitte anklicken)</w:t>
                </w:r>
              </w:sdtContent>
            </w:sdt>
          </w:p>
        </w:tc>
      </w:tr>
      <w:tr w:rsidR="00A86CA0" w:rsidRPr="00F36F4B" w14:paraId="7C3233D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9D14433" w14:textId="77777777" w:rsidR="00A86CA0" w:rsidRPr="00F36F4B" w:rsidRDefault="00A86CA0" w:rsidP="00496792">
            <w:pPr>
              <w:pStyle w:val="BoxBody"/>
            </w:pPr>
            <w:r w:rsidRPr="00F36F4B">
              <w:t xml:space="preserve">Vierter Bericht: </w:t>
            </w:r>
            <w:sdt>
              <w:sdtPr>
                <w:rPr>
                  <w:color w:val="AEAAAA" w:themeColor="background2" w:themeShade="BF"/>
                </w:rPr>
                <w:id w:val="1019817387"/>
                <w:placeholder>
                  <w:docPart w:val="4E03C3C3B2404639891606F710050E58"/>
                </w:placeholder>
                <w15:color w:val="000000"/>
                <w:text/>
              </w:sdtPr>
              <w:sdtEndPr/>
              <w:sdtContent>
                <w:r w:rsidRPr="00F36F4B">
                  <w:rPr>
                    <w:color w:val="AEAAAA" w:themeColor="background2" w:themeShade="BF"/>
                  </w:rPr>
                  <w:t>(für Texteingabe bitte anklicken)</w:t>
                </w:r>
              </w:sdtContent>
            </w:sdt>
          </w:p>
        </w:tc>
      </w:tr>
      <w:tr w:rsidR="00A86CA0" w:rsidRPr="00F36F4B" w14:paraId="6370E6C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7B2EC51" w14:textId="6B986348" w:rsidR="00063808" w:rsidRPr="00F36F4B" w:rsidRDefault="00063808" w:rsidP="001B0401">
            <w:pPr>
              <w:pStyle w:val="TableTextLeft"/>
              <w:keepNext/>
              <w:keepLines/>
              <w:spacing w:before="60"/>
              <w:jc w:val="both"/>
            </w:pPr>
            <w:r w:rsidRPr="00F36F4B">
              <w:lastRenderedPageBreak/>
              <w:t>Sehen Ihre innerstaatlichen Rechtsvorschriften in bestimmten Fällen Ausnahmen von der Verpflichtung des Ree</w:t>
            </w:r>
            <w:r w:rsidRPr="00F36F4B">
              <w:softHyphen/>
              <w:t xml:space="preserve">ders zur Fürsorge vor? </w:t>
            </w:r>
            <w:sdt>
              <w:sdtPr>
                <w:rPr>
                  <w:color w:val="AEAAAA" w:themeColor="background2" w:themeShade="BF"/>
                </w:rPr>
                <w:id w:val="1571772912"/>
                <w:placeholder>
                  <w:docPart w:val="0D205DA0A6454D51B2C81C3F24B058BA"/>
                </w:placeholder>
                <w15:color w:val="000000"/>
                <w:text/>
              </w:sdtPr>
              <w:sdtEndPr/>
              <w:sdtContent>
                <w:r w:rsidRPr="00F36F4B">
                  <w:rPr>
                    <w:color w:val="AEAAAA" w:themeColor="background2" w:themeShade="BF"/>
                  </w:rPr>
                  <w:t>(für Texteingabe bitte anklicken)</w:t>
                </w:r>
              </w:sdtContent>
            </w:sdt>
          </w:p>
          <w:p w14:paraId="0620B945" w14:textId="3BF1104E" w:rsidR="00063808" w:rsidRPr="00F36F4B" w:rsidRDefault="00063808" w:rsidP="00063808">
            <w:pPr>
              <w:pStyle w:val="TableTextLeft"/>
              <w:spacing w:after="120"/>
              <w:jc w:val="both"/>
              <w:rPr>
                <w:i/>
                <w:iCs/>
              </w:rPr>
            </w:pPr>
            <w:r w:rsidRPr="00F36F4B">
              <w:rPr>
                <w:i/>
                <w:iCs/>
              </w:rPr>
              <w:t>(</w:t>
            </w:r>
            <w:r w:rsidRPr="00F36F4B">
              <w:rPr>
                <w:rStyle w:val="Timesitalic"/>
                <w:rFonts w:ascii="Noto Sans" w:hAnsi="Noto Sans" w:cs="Noto Sans"/>
              </w:rPr>
              <w:t>Norm A4.2.1 Absatz 5</w:t>
            </w:r>
            <w:r w:rsidRPr="00F36F4B">
              <w:rPr>
                <w:i/>
                <w:iCs/>
              </w:rPr>
              <w:t>)</w:t>
            </w:r>
          </w:p>
          <w:p w14:paraId="30703760" w14:textId="1FF26D87" w:rsidR="00063808" w:rsidRPr="00F36F4B" w:rsidRDefault="00063808" w:rsidP="00063808">
            <w:pPr>
              <w:pStyle w:val="TableTextLeft"/>
              <w:spacing w:before="60" w:after="60"/>
              <w:jc w:val="both"/>
              <w:rPr>
                <w:i/>
                <w:iCs/>
              </w:rPr>
            </w:pPr>
            <w:r w:rsidRPr="00F36F4B">
              <w:rPr>
                <w:rStyle w:val="Timesitalic"/>
                <w:rFonts w:ascii="Noto Sans" w:hAnsi="Noto Sans" w:cs="Noto Sans"/>
                <w:i w:val="0"/>
                <w:iCs w:val="0"/>
              </w:rPr>
              <w:t>Falls ja, nennen Sie bitte diese Fälle.</w:t>
            </w:r>
          </w:p>
          <w:p w14:paraId="27F7AB3C" w14:textId="77777777" w:rsidR="00A86CA0" w:rsidRPr="00F36F4B" w:rsidRDefault="00A86CA0" w:rsidP="00496792">
            <w:pPr>
              <w:pStyle w:val="BoxBody"/>
            </w:pPr>
            <w:r w:rsidRPr="00F36F4B">
              <w:t>Bitte führen Sie die anwendbaren innerstaatlichen Bestimmungen auf und geben Sie nach Möglichkeit den jewei</w:t>
            </w:r>
            <w:r w:rsidRPr="00F36F4B">
              <w:softHyphen/>
              <w:t>ligen Wortlaut wieder.</w:t>
            </w:r>
          </w:p>
        </w:tc>
      </w:tr>
      <w:tr w:rsidR="00A86CA0" w:rsidRPr="00F36F4B" w14:paraId="2FE9D90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D51384D" w14:textId="77777777" w:rsidR="00A86CA0" w:rsidRPr="00F36F4B" w:rsidRDefault="00A86CA0" w:rsidP="00496792">
            <w:pPr>
              <w:pStyle w:val="BoxBody"/>
            </w:pPr>
            <w:r w:rsidRPr="00F36F4B">
              <w:t xml:space="preserve">Erstbericht: </w:t>
            </w:r>
            <w:sdt>
              <w:sdtPr>
                <w:rPr>
                  <w:color w:val="AEAAAA" w:themeColor="background2" w:themeShade="BF"/>
                </w:rPr>
                <w:id w:val="941648423"/>
                <w:placeholder>
                  <w:docPart w:val="D2D17D44BB95451D8EB1E60136078054"/>
                </w:placeholder>
                <w15:color w:val="000000"/>
                <w:text/>
              </w:sdtPr>
              <w:sdtEndPr/>
              <w:sdtContent>
                <w:r w:rsidRPr="00F36F4B">
                  <w:rPr>
                    <w:color w:val="AEAAAA" w:themeColor="background2" w:themeShade="BF"/>
                  </w:rPr>
                  <w:t>(für Texteingabe bitte anklicken)</w:t>
                </w:r>
              </w:sdtContent>
            </w:sdt>
          </w:p>
        </w:tc>
      </w:tr>
      <w:tr w:rsidR="00A86CA0" w:rsidRPr="00F36F4B" w14:paraId="3379C46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937F9DF" w14:textId="77777777" w:rsidR="00A86CA0" w:rsidRPr="00F36F4B" w:rsidRDefault="00A86CA0" w:rsidP="00496792">
            <w:pPr>
              <w:pStyle w:val="BoxBody"/>
            </w:pPr>
            <w:r w:rsidRPr="00F36F4B">
              <w:t xml:space="preserve">Zweiter Bericht: </w:t>
            </w:r>
            <w:sdt>
              <w:sdtPr>
                <w:rPr>
                  <w:color w:val="AEAAAA" w:themeColor="background2" w:themeShade="BF"/>
                </w:rPr>
                <w:id w:val="-1428339420"/>
                <w:placeholder>
                  <w:docPart w:val="D241E6EF71C443ADACDC181DABF2427B"/>
                </w:placeholder>
                <w15:color w:val="000000"/>
                <w:text/>
              </w:sdtPr>
              <w:sdtEndPr/>
              <w:sdtContent>
                <w:r w:rsidRPr="00F36F4B">
                  <w:rPr>
                    <w:color w:val="AEAAAA" w:themeColor="background2" w:themeShade="BF"/>
                  </w:rPr>
                  <w:t>(für Texteingabe bitte anklicken)</w:t>
                </w:r>
              </w:sdtContent>
            </w:sdt>
          </w:p>
        </w:tc>
      </w:tr>
      <w:tr w:rsidR="00A86CA0" w:rsidRPr="00F36F4B" w14:paraId="470BBD9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170FFA1" w14:textId="77777777" w:rsidR="00A86CA0" w:rsidRPr="00F36F4B" w:rsidRDefault="00A86CA0" w:rsidP="00496792">
            <w:pPr>
              <w:pStyle w:val="BoxBody"/>
            </w:pPr>
            <w:r w:rsidRPr="00F36F4B">
              <w:t xml:space="preserve">Dritter Bericht: </w:t>
            </w:r>
            <w:sdt>
              <w:sdtPr>
                <w:rPr>
                  <w:color w:val="AEAAAA" w:themeColor="background2" w:themeShade="BF"/>
                </w:rPr>
                <w:id w:val="-893966428"/>
                <w:placeholder>
                  <w:docPart w:val="C721577A15674F929F78403982E426FE"/>
                </w:placeholder>
                <w15:color w:val="000000"/>
                <w:text/>
              </w:sdtPr>
              <w:sdtEndPr/>
              <w:sdtContent>
                <w:r w:rsidRPr="00F36F4B">
                  <w:rPr>
                    <w:color w:val="AEAAAA" w:themeColor="background2" w:themeShade="BF"/>
                  </w:rPr>
                  <w:t>(für Texteingabe bitte anklicken)</w:t>
                </w:r>
              </w:sdtContent>
            </w:sdt>
          </w:p>
        </w:tc>
      </w:tr>
      <w:tr w:rsidR="00A86CA0" w:rsidRPr="00F36F4B" w14:paraId="5F525EB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28765973" w14:textId="77777777" w:rsidR="00A86CA0" w:rsidRPr="00F36F4B" w:rsidRDefault="00A86CA0" w:rsidP="00496792">
            <w:pPr>
              <w:pStyle w:val="BoxBody"/>
            </w:pPr>
            <w:r w:rsidRPr="00F36F4B">
              <w:t xml:space="preserve">Vierter Bericht: </w:t>
            </w:r>
            <w:sdt>
              <w:sdtPr>
                <w:rPr>
                  <w:color w:val="AEAAAA" w:themeColor="background2" w:themeShade="BF"/>
                </w:rPr>
                <w:id w:val="-1428618"/>
                <w:placeholder>
                  <w:docPart w:val="1B2A751945B74EFEB68AEAA2D6411CCC"/>
                </w:placeholder>
                <w15:color w:val="000000"/>
                <w:text/>
              </w:sdtPr>
              <w:sdtEndPr/>
              <w:sdtContent>
                <w:r w:rsidRPr="00F36F4B">
                  <w:rPr>
                    <w:color w:val="AEAAAA" w:themeColor="background2" w:themeShade="BF"/>
                  </w:rPr>
                  <w:t>(für Texteingabe bitte anklicken)</w:t>
                </w:r>
              </w:sdtContent>
            </w:sdt>
          </w:p>
        </w:tc>
      </w:tr>
      <w:tr w:rsidR="00A86CA0" w:rsidRPr="00F36F4B" w14:paraId="7062E7C2"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607F5A1" w14:textId="7A0F1DD0" w:rsidR="00A86CA0" w:rsidRPr="00F36F4B" w:rsidRDefault="00063808" w:rsidP="00496792">
            <w:pPr>
              <w:pStyle w:val="TableTextLeft"/>
              <w:spacing w:before="60"/>
              <w:jc w:val="both"/>
            </w:pPr>
            <w:r w:rsidRPr="00F36F4B">
              <w:t>Welche Art(en) von finanziellen Sicherheiten haben die Reeder zu stellen, um eine Entschädigung bei Tod oder Erwerbsunfähigkeit der Seeleute aufgrund von Arbeitsunfällen, Krankheiten oder Gefährdungen zu gewähren</w:t>
            </w:r>
            <w:r w:rsidR="00B95441" w:rsidRPr="00F36F4B">
              <w:t>.</w:t>
            </w:r>
          </w:p>
          <w:p w14:paraId="62F55776" w14:textId="69C5BAD0" w:rsidR="00063808" w:rsidRPr="00F36F4B" w:rsidRDefault="00063808" w:rsidP="00496792">
            <w:pPr>
              <w:pStyle w:val="TableTextLeft"/>
              <w:spacing w:before="60"/>
              <w:jc w:val="both"/>
            </w:pPr>
            <w:r w:rsidRPr="00F36F4B">
              <w:t>Geben Sie bitten an, welche Form(en) das System der finanziellen Sicherheit hat und ob sie nach Beratung mit den in Frage kommenden Verbänden der Reeder und der Seeleute festgelegt wurde(n).</w:t>
            </w:r>
          </w:p>
          <w:p w14:paraId="2A672451" w14:textId="65CA81DC" w:rsidR="00A86CA0" w:rsidRPr="00F36F4B" w:rsidRDefault="00A86CA0" w:rsidP="00496792">
            <w:pPr>
              <w:pStyle w:val="TableTextLeft"/>
              <w:spacing w:after="120"/>
              <w:jc w:val="both"/>
              <w:rPr>
                <w:i/>
                <w:iCs/>
              </w:rPr>
            </w:pPr>
            <w:r w:rsidRPr="00F36F4B">
              <w:rPr>
                <w:i/>
                <w:iCs/>
              </w:rPr>
              <w:t>(</w:t>
            </w:r>
            <w:r w:rsidR="00063808" w:rsidRPr="00F36F4B">
              <w:rPr>
                <w:i/>
              </w:rPr>
              <w:t xml:space="preserve">Norm A4.2.1 Absatz 1 Buchstabe b </w:t>
            </w:r>
            <w:r w:rsidR="00063808" w:rsidRPr="00F36F4B">
              <w:t>und</w:t>
            </w:r>
            <w:r w:rsidR="00063808" w:rsidRPr="00F36F4B">
              <w:rPr>
                <w:i/>
              </w:rPr>
              <w:t xml:space="preserve"> Absatz 8</w:t>
            </w:r>
            <w:r w:rsidR="00063808" w:rsidRPr="00F36F4B">
              <w:t>;</w:t>
            </w:r>
            <w:r w:rsidR="00063808" w:rsidRPr="00F36F4B">
              <w:rPr>
                <w:i/>
              </w:rPr>
              <w:t xml:space="preserve"> Norm A4.2.2 Absatz 2</w:t>
            </w:r>
            <w:r w:rsidRPr="00F36F4B">
              <w:rPr>
                <w:i/>
                <w:iCs/>
              </w:rPr>
              <w:t>)</w:t>
            </w:r>
          </w:p>
          <w:p w14:paraId="51E8F098" w14:textId="73064A33" w:rsidR="00A86CA0" w:rsidRPr="00F36F4B" w:rsidRDefault="00063808" w:rsidP="00496792">
            <w:pPr>
              <w:pStyle w:val="BoxBody"/>
            </w:pPr>
            <w:r w:rsidRPr="00F36F4B">
              <w:t>Bitte führen Sie die anwendbaren innerstaatlichen Bestimmungen auf und geben Sie nach Möglichkeit den jewei</w:t>
            </w:r>
            <w:r w:rsidRPr="00F36F4B">
              <w:softHyphen/>
              <w:t>ligen Wortlaut wieder.</w:t>
            </w:r>
          </w:p>
        </w:tc>
      </w:tr>
      <w:tr w:rsidR="00A86CA0" w:rsidRPr="00F36F4B" w14:paraId="524B199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D61F6F0" w14:textId="77777777" w:rsidR="00A86CA0" w:rsidRPr="00F36F4B" w:rsidRDefault="00A86CA0" w:rsidP="00496792">
            <w:pPr>
              <w:pStyle w:val="BoxBody"/>
            </w:pPr>
            <w:r w:rsidRPr="00F36F4B">
              <w:t xml:space="preserve">Erstbericht: </w:t>
            </w:r>
            <w:sdt>
              <w:sdtPr>
                <w:rPr>
                  <w:color w:val="AEAAAA" w:themeColor="background2" w:themeShade="BF"/>
                </w:rPr>
                <w:id w:val="1948571368"/>
                <w:placeholder>
                  <w:docPart w:val="F44246BF8D8D4BE7A3E47704903B739F"/>
                </w:placeholder>
                <w15:color w:val="000000"/>
                <w:text/>
              </w:sdtPr>
              <w:sdtEndPr/>
              <w:sdtContent>
                <w:r w:rsidRPr="00F36F4B">
                  <w:rPr>
                    <w:color w:val="AEAAAA" w:themeColor="background2" w:themeShade="BF"/>
                  </w:rPr>
                  <w:t>(für Texteingabe bitte anklicken)</w:t>
                </w:r>
              </w:sdtContent>
            </w:sdt>
          </w:p>
        </w:tc>
      </w:tr>
      <w:tr w:rsidR="00A86CA0" w:rsidRPr="00F36F4B" w14:paraId="7B2357A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621D634" w14:textId="77777777" w:rsidR="00A86CA0" w:rsidRPr="00F36F4B" w:rsidRDefault="00A86CA0" w:rsidP="00496792">
            <w:pPr>
              <w:pStyle w:val="BoxBody"/>
            </w:pPr>
            <w:r w:rsidRPr="00F36F4B">
              <w:t xml:space="preserve">Zweiter Bericht: </w:t>
            </w:r>
            <w:sdt>
              <w:sdtPr>
                <w:rPr>
                  <w:color w:val="AEAAAA" w:themeColor="background2" w:themeShade="BF"/>
                </w:rPr>
                <w:id w:val="-637801442"/>
                <w:placeholder>
                  <w:docPart w:val="75B23D690CE448F797EDC03F90B79A7D"/>
                </w:placeholder>
                <w15:color w:val="000000"/>
                <w:text/>
              </w:sdtPr>
              <w:sdtEndPr/>
              <w:sdtContent>
                <w:r w:rsidRPr="00F36F4B">
                  <w:rPr>
                    <w:color w:val="AEAAAA" w:themeColor="background2" w:themeShade="BF"/>
                  </w:rPr>
                  <w:t>(für Texteingabe bitte anklicken)</w:t>
                </w:r>
              </w:sdtContent>
            </w:sdt>
          </w:p>
        </w:tc>
      </w:tr>
      <w:tr w:rsidR="00A86CA0" w:rsidRPr="00F36F4B" w14:paraId="3450E90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15E604C0" w14:textId="77777777" w:rsidR="00A86CA0" w:rsidRPr="00F36F4B" w:rsidRDefault="00A86CA0" w:rsidP="00496792">
            <w:pPr>
              <w:pStyle w:val="BoxBody"/>
            </w:pPr>
            <w:r w:rsidRPr="00F36F4B">
              <w:t xml:space="preserve">Dritter Bericht: </w:t>
            </w:r>
            <w:sdt>
              <w:sdtPr>
                <w:rPr>
                  <w:color w:val="AEAAAA" w:themeColor="background2" w:themeShade="BF"/>
                </w:rPr>
                <w:id w:val="-1183667941"/>
                <w:placeholder>
                  <w:docPart w:val="0133486F61804E49BE641B8EA91B3543"/>
                </w:placeholder>
                <w15:color w:val="000000"/>
                <w:text/>
              </w:sdtPr>
              <w:sdtEndPr/>
              <w:sdtContent>
                <w:r w:rsidRPr="00F36F4B">
                  <w:rPr>
                    <w:color w:val="AEAAAA" w:themeColor="background2" w:themeShade="BF"/>
                  </w:rPr>
                  <w:t>(für Texteingabe bitte anklicken)</w:t>
                </w:r>
              </w:sdtContent>
            </w:sdt>
          </w:p>
        </w:tc>
      </w:tr>
      <w:tr w:rsidR="00A86CA0" w:rsidRPr="00F36F4B" w14:paraId="2961778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1F08A2FD" w14:textId="77777777" w:rsidR="00A86CA0" w:rsidRPr="00F36F4B" w:rsidRDefault="00A86CA0" w:rsidP="00496792">
            <w:pPr>
              <w:pStyle w:val="BoxBody"/>
            </w:pPr>
            <w:r w:rsidRPr="00F36F4B">
              <w:t xml:space="preserve">Vierter Bericht: </w:t>
            </w:r>
            <w:sdt>
              <w:sdtPr>
                <w:rPr>
                  <w:color w:val="AEAAAA" w:themeColor="background2" w:themeShade="BF"/>
                </w:rPr>
                <w:id w:val="-792597315"/>
                <w:placeholder>
                  <w:docPart w:val="93EA86D4034E47F087C7869A51E85444"/>
                </w:placeholder>
                <w15:color w:val="000000"/>
                <w:text/>
              </w:sdtPr>
              <w:sdtEndPr/>
              <w:sdtContent>
                <w:r w:rsidRPr="00F36F4B">
                  <w:rPr>
                    <w:color w:val="AEAAAA" w:themeColor="background2" w:themeShade="BF"/>
                  </w:rPr>
                  <w:t>(für Texteingabe bitte anklicken)</w:t>
                </w:r>
              </w:sdtContent>
            </w:sdt>
          </w:p>
        </w:tc>
      </w:tr>
      <w:tr w:rsidR="00B95441" w:rsidRPr="00F36F4B" w14:paraId="37B26E5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3EE0A3E" w14:textId="162B9560" w:rsidR="00B95441" w:rsidRPr="00F36F4B" w:rsidRDefault="00B95441" w:rsidP="001B7066">
            <w:pPr>
              <w:pStyle w:val="TableTextLeft"/>
              <w:keepNext/>
              <w:keepLines/>
              <w:spacing w:before="60"/>
              <w:jc w:val="both"/>
            </w:pPr>
            <w:r w:rsidRPr="00F36F4B">
              <w:t>Geben Sie bitte an, wie die innerstaatlichen Rechtsvorschriften sicherstellen, dass das System der finanziellen Sicherheit die folgenden Mindestanforderungen erfüllt:</w:t>
            </w:r>
          </w:p>
          <w:p w14:paraId="663644A2" w14:textId="4B71045C" w:rsidR="00B95441" w:rsidRPr="00F36F4B" w:rsidRDefault="00B95441" w:rsidP="00E477A7">
            <w:pPr>
              <w:pStyle w:val="BoxIndent1"/>
              <w:ind w:left="340"/>
            </w:pPr>
            <w:r w:rsidRPr="00F36F4B">
              <w:t>a)</w:t>
            </w:r>
            <w:r w:rsidRPr="00F36F4B">
              <w:tab/>
              <w:t>vollständige und unverzügliche Zahlung der Entschädigung;</w:t>
            </w:r>
          </w:p>
          <w:p w14:paraId="4AF3E4F3" w14:textId="77777777" w:rsidR="00B95441" w:rsidRPr="00F36F4B" w:rsidRDefault="00B95441" w:rsidP="00E477A7">
            <w:pPr>
              <w:pStyle w:val="BoxIndent1"/>
              <w:ind w:left="340"/>
            </w:pPr>
            <w:r w:rsidRPr="00F36F4B">
              <w:t>b)</w:t>
            </w:r>
            <w:r w:rsidRPr="00F36F4B">
              <w:tab/>
              <w:t>kein Druck, eine Zahlung unterhalb des vertraglich vereinbarten Betrags zu akzeptieren;</w:t>
            </w:r>
          </w:p>
          <w:p w14:paraId="09A31FEA" w14:textId="77777777" w:rsidR="00B95441" w:rsidRPr="00F36F4B" w:rsidRDefault="00B95441" w:rsidP="00E477A7">
            <w:pPr>
              <w:pStyle w:val="BoxIndent1"/>
              <w:ind w:left="340"/>
            </w:pPr>
            <w:r w:rsidRPr="00F36F4B">
              <w:t>c)</w:t>
            </w:r>
            <w:r w:rsidRPr="00F36F4B">
              <w:tab/>
              <w:t>Interimszahlungen (solange die Bewertung der Lage noch andauert), um unbillige Härten zu vermeiden;</w:t>
            </w:r>
          </w:p>
          <w:p w14:paraId="520BFB1F" w14:textId="77777777" w:rsidR="00B95441" w:rsidRPr="00F36F4B" w:rsidRDefault="00B95441" w:rsidP="00E477A7">
            <w:pPr>
              <w:pStyle w:val="BoxIndent1"/>
              <w:ind w:left="340"/>
            </w:pPr>
            <w:r w:rsidRPr="00F36F4B">
              <w:t>d)</w:t>
            </w:r>
            <w:r w:rsidRPr="00F36F4B">
              <w:tab/>
              <w:t>Verrechnung der Zahlungen mit Entschädigungen für andere Forderungen der Seeleute gegenüber dem Reeder, die auf demselben Vorfall beruhen;</w:t>
            </w:r>
          </w:p>
          <w:p w14:paraId="0E0BDE58" w14:textId="30ADA70F" w:rsidR="00B95441" w:rsidRPr="00F36F4B" w:rsidRDefault="00B95441" w:rsidP="00E477A7">
            <w:pPr>
              <w:pStyle w:val="BoxIndent1"/>
              <w:ind w:left="340"/>
            </w:pPr>
            <w:r w:rsidRPr="00F36F4B">
              <w:t>e)</w:t>
            </w:r>
            <w:r w:rsidRPr="00F36F4B">
              <w:tab/>
              <w:t>Personen, die die Forderung nach vertraglicher Entschädigung geltend machen können (die betroffenen Seeleute, ihre nächsten Angehörigen, ein Vertreter der Seeleute oder ein benannter Begünstigter).</w:t>
            </w:r>
          </w:p>
          <w:p w14:paraId="785D8625" w14:textId="48F8D4E7" w:rsidR="00B95441" w:rsidRPr="00F36F4B" w:rsidRDefault="00B95441" w:rsidP="00496792">
            <w:pPr>
              <w:pStyle w:val="TableTextLeft"/>
              <w:spacing w:after="120"/>
              <w:jc w:val="both"/>
              <w:rPr>
                <w:i/>
                <w:iCs/>
              </w:rPr>
            </w:pPr>
            <w:r w:rsidRPr="00F36F4B">
              <w:rPr>
                <w:i/>
                <w:iCs/>
              </w:rPr>
              <w:t>(</w:t>
            </w:r>
            <w:r w:rsidRPr="00F36F4B">
              <w:rPr>
                <w:i/>
              </w:rPr>
              <w:t>Norm A4.2.1 Absatz 8</w:t>
            </w:r>
            <w:r w:rsidRPr="00F36F4B">
              <w:rPr>
                <w:i/>
                <w:iCs/>
              </w:rPr>
              <w:t>)</w:t>
            </w:r>
          </w:p>
          <w:p w14:paraId="36F031C7" w14:textId="77777777" w:rsidR="00B95441" w:rsidRPr="00F36F4B" w:rsidRDefault="00B95441" w:rsidP="00496792">
            <w:pPr>
              <w:pStyle w:val="BoxBody"/>
            </w:pPr>
            <w:r w:rsidRPr="00F36F4B">
              <w:t>Bitte führen Sie die anwendbaren innerstaatlichen Bestimmungen auf und geben Sie nach Möglichkeit den jewei</w:t>
            </w:r>
            <w:r w:rsidRPr="00F36F4B">
              <w:softHyphen/>
              <w:t>ligen Wortlaut wieder.</w:t>
            </w:r>
          </w:p>
        </w:tc>
      </w:tr>
      <w:tr w:rsidR="00B95441" w:rsidRPr="00F36F4B" w14:paraId="5726325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33FF1A5" w14:textId="77777777" w:rsidR="00B95441" w:rsidRPr="00F36F4B" w:rsidRDefault="00B95441" w:rsidP="00496792">
            <w:pPr>
              <w:pStyle w:val="BoxBody"/>
            </w:pPr>
            <w:r w:rsidRPr="00F36F4B">
              <w:t xml:space="preserve">Erstbericht: </w:t>
            </w:r>
            <w:sdt>
              <w:sdtPr>
                <w:rPr>
                  <w:color w:val="AEAAAA" w:themeColor="background2" w:themeShade="BF"/>
                </w:rPr>
                <w:id w:val="-1667248468"/>
                <w:placeholder>
                  <w:docPart w:val="378C9FDBCE114D8693D5BDAEBB7198DC"/>
                </w:placeholder>
                <w15:color w:val="000000"/>
                <w:text/>
              </w:sdtPr>
              <w:sdtEndPr/>
              <w:sdtContent>
                <w:r w:rsidRPr="00F36F4B">
                  <w:rPr>
                    <w:color w:val="AEAAAA" w:themeColor="background2" w:themeShade="BF"/>
                  </w:rPr>
                  <w:t>(für Texteingabe bitte anklicken)</w:t>
                </w:r>
              </w:sdtContent>
            </w:sdt>
          </w:p>
        </w:tc>
      </w:tr>
      <w:tr w:rsidR="00B95441" w:rsidRPr="00F36F4B" w14:paraId="128CBC5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F650C10" w14:textId="77777777" w:rsidR="00B95441" w:rsidRPr="00F36F4B" w:rsidRDefault="00B95441" w:rsidP="00496792">
            <w:pPr>
              <w:pStyle w:val="BoxBody"/>
            </w:pPr>
            <w:r w:rsidRPr="00F36F4B">
              <w:t xml:space="preserve">Zweiter Bericht: </w:t>
            </w:r>
            <w:sdt>
              <w:sdtPr>
                <w:rPr>
                  <w:color w:val="AEAAAA" w:themeColor="background2" w:themeShade="BF"/>
                </w:rPr>
                <w:id w:val="242615298"/>
                <w:placeholder>
                  <w:docPart w:val="ECC42BE95A644666824F06427707D90C"/>
                </w:placeholder>
                <w15:color w:val="000000"/>
                <w:text/>
              </w:sdtPr>
              <w:sdtEndPr/>
              <w:sdtContent>
                <w:r w:rsidRPr="00F36F4B">
                  <w:rPr>
                    <w:color w:val="AEAAAA" w:themeColor="background2" w:themeShade="BF"/>
                  </w:rPr>
                  <w:t>(für Texteingabe bitte anklicken)</w:t>
                </w:r>
              </w:sdtContent>
            </w:sdt>
          </w:p>
        </w:tc>
      </w:tr>
      <w:tr w:rsidR="00B95441" w:rsidRPr="00F36F4B" w14:paraId="69AD463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C216F07" w14:textId="77777777" w:rsidR="00B95441" w:rsidRPr="00F36F4B" w:rsidRDefault="00B95441" w:rsidP="00496792">
            <w:pPr>
              <w:pStyle w:val="BoxBody"/>
            </w:pPr>
            <w:r w:rsidRPr="00F36F4B">
              <w:t xml:space="preserve">Dritter Bericht: </w:t>
            </w:r>
            <w:sdt>
              <w:sdtPr>
                <w:rPr>
                  <w:color w:val="AEAAAA" w:themeColor="background2" w:themeShade="BF"/>
                </w:rPr>
                <w:id w:val="176166263"/>
                <w:placeholder>
                  <w:docPart w:val="9DF6C36915FB4B49A7FA0C82E78D717B"/>
                </w:placeholder>
                <w15:color w:val="000000"/>
                <w:text/>
              </w:sdtPr>
              <w:sdtEndPr/>
              <w:sdtContent>
                <w:r w:rsidRPr="00F36F4B">
                  <w:rPr>
                    <w:color w:val="AEAAAA" w:themeColor="background2" w:themeShade="BF"/>
                  </w:rPr>
                  <w:t>(für Texteingabe bitte anklicken)</w:t>
                </w:r>
              </w:sdtContent>
            </w:sdt>
          </w:p>
        </w:tc>
      </w:tr>
      <w:tr w:rsidR="00B95441" w:rsidRPr="00F36F4B" w14:paraId="155AB02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76AC029" w14:textId="77777777" w:rsidR="00B95441" w:rsidRPr="00F36F4B" w:rsidRDefault="00B95441" w:rsidP="00496792">
            <w:pPr>
              <w:pStyle w:val="BoxBody"/>
            </w:pPr>
            <w:r w:rsidRPr="00F36F4B">
              <w:lastRenderedPageBreak/>
              <w:t xml:space="preserve">Vierter Bericht: </w:t>
            </w:r>
            <w:sdt>
              <w:sdtPr>
                <w:rPr>
                  <w:color w:val="AEAAAA" w:themeColor="background2" w:themeShade="BF"/>
                </w:rPr>
                <w:id w:val="-956717513"/>
                <w:placeholder>
                  <w:docPart w:val="006F25F2A8E840308FFBF5B946F7BFE6"/>
                </w:placeholder>
                <w15:color w:val="000000"/>
                <w:text/>
              </w:sdtPr>
              <w:sdtEndPr/>
              <w:sdtContent>
                <w:r w:rsidRPr="00F36F4B">
                  <w:rPr>
                    <w:color w:val="AEAAAA" w:themeColor="background2" w:themeShade="BF"/>
                  </w:rPr>
                  <w:t>(für Texteingabe bitte anklicken)</w:t>
                </w:r>
              </w:sdtContent>
            </w:sdt>
          </w:p>
        </w:tc>
      </w:tr>
      <w:tr w:rsidR="00B95441" w:rsidRPr="00F36F4B" w14:paraId="4D3B145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AE2740A" w14:textId="7FCC92ED" w:rsidR="00B95441" w:rsidRPr="00F36F4B" w:rsidRDefault="00B95441" w:rsidP="00B95441">
            <w:pPr>
              <w:pStyle w:val="TableTextLeft"/>
              <w:spacing w:before="60"/>
              <w:jc w:val="both"/>
            </w:pPr>
            <w:r w:rsidRPr="00F36F4B">
              <w:t xml:space="preserve">Sehen die innerstaatlichen Rechtsvorschriften vor, dass Schiffe ein Zertifikat oder einen anderen Nachweis der finanziellen Sicherheit an Bord mitführen müssen, ausgestellt vom Anbieter der finanziellen Sicherheit? </w:t>
            </w:r>
            <w:sdt>
              <w:sdtPr>
                <w:rPr>
                  <w:color w:val="AEAAAA" w:themeColor="background2" w:themeShade="BF"/>
                </w:rPr>
                <w:id w:val="1312282813"/>
                <w:placeholder>
                  <w:docPart w:val="95AE102FF2854336B2F55526960B8220"/>
                </w:placeholder>
                <w15:color w:val="000000"/>
                <w:text/>
              </w:sdtPr>
              <w:sdtEndPr/>
              <w:sdtContent>
                <w:r w:rsidRPr="00F36F4B">
                  <w:rPr>
                    <w:color w:val="AEAAAA" w:themeColor="background2" w:themeShade="BF"/>
                  </w:rPr>
                  <w:t>(für Texteingabe bitte anklicken)</w:t>
                </w:r>
              </w:sdtContent>
            </w:sdt>
          </w:p>
          <w:p w14:paraId="7C8A70E1" w14:textId="36A257E6" w:rsidR="00B95441" w:rsidRPr="00F36F4B" w:rsidRDefault="00B95441" w:rsidP="00B95441">
            <w:pPr>
              <w:pStyle w:val="TableTextLeft"/>
              <w:spacing w:after="120"/>
              <w:jc w:val="both"/>
              <w:rPr>
                <w:i/>
                <w:iCs/>
              </w:rPr>
            </w:pPr>
            <w:r w:rsidRPr="00F36F4B">
              <w:rPr>
                <w:i/>
                <w:iCs/>
              </w:rPr>
              <w:t>(</w:t>
            </w:r>
            <w:r w:rsidRPr="00F36F4B">
              <w:rPr>
                <w:i/>
              </w:rPr>
              <w:t xml:space="preserve">Norm A4.2.1 Absätze 11 </w:t>
            </w:r>
            <w:r w:rsidRPr="00F36F4B">
              <w:t>und</w:t>
            </w:r>
            <w:r w:rsidRPr="00F36F4B">
              <w:rPr>
                <w:i/>
              </w:rPr>
              <w:t xml:space="preserve"> 14</w:t>
            </w:r>
            <w:r w:rsidRPr="00F36F4B">
              <w:rPr>
                <w:i/>
                <w:iCs/>
              </w:rPr>
              <w:t>)</w:t>
            </w:r>
          </w:p>
          <w:p w14:paraId="6619725B" w14:textId="443E6035" w:rsidR="00B95441" w:rsidRPr="00F36F4B" w:rsidRDefault="00B95441" w:rsidP="00B95441">
            <w:pPr>
              <w:pStyle w:val="TableTextLeft"/>
              <w:spacing w:before="60" w:after="60"/>
              <w:jc w:val="both"/>
              <w:rPr>
                <w:i/>
                <w:iCs/>
              </w:rPr>
            </w:pPr>
            <w:r w:rsidRPr="00F36F4B">
              <w:t xml:space="preserve">Falls ja, geben Sie bitte an, ob das Zertifikat oder ein anderer Nachweis der finanziellen </w:t>
            </w:r>
            <w:proofErr w:type="gramStart"/>
            <w:r w:rsidRPr="00F36F4B">
              <w:t>Sicherheit</w:t>
            </w:r>
            <w:proofErr w:type="gramEnd"/>
            <w:r w:rsidRPr="00F36F4B">
              <w:t xml:space="preserve"> die in </w:t>
            </w:r>
            <w:r w:rsidRPr="00CB3E50">
              <w:rPr>
                <w:i/>
                <w:iCs/>
              </w:rPr>
              <w:t>Anhang A4-I</w:t>
            </w:r>
            <w:r w:rsidRPr="00F36F4B">
              <w:t xml:space="preserve"> geforderten Angaben enthält und in englischer Sprache abgefasst oder von einer englischen Über</w:t>
            </w:r>
            <w:r w:rsidRPr="00F36F4B">
              <w:softHyphen/>
              <w:t>setzung begleitet sein muss und ob eine Kopie davon an einer deutlich sichtbaren Stelle an Bord ausgehängt werden muss</w:t>
            </w:r>
            <w:r w:rsidRPr="00F36F4B">
              <w:rPr>
                <w:rStyle w:val="Timesitalic"/>
                <w:rFonts w:ascii="Noto Sans" w:hAnsi="Noto Sans" w:cs="Noto Sans"/>
                <w:i w:val="0"/>
                <w:iCs w:val="0"/>
              </w:rPr>
              <w:t>.</w:t>
            </w:r>
          </w:p>
          <w:p w14:paraId="7CC92FC8" w14:textId="77777777" w:rsidR="00B95441" w:rsidRPr="00F36F4B" w:rsidRDefault="00B95441" w:rsidP="00496792">
            <w:pPr>
              <w:pStyle w:val="BoxBody"/>
            </w:pPr>
            <w:r w:rsidRPr="00F36F4B">
              <w:t>Bitte führen Sie die anwendbaren innerstaatlichen Bestimmungen auf und geben Sie nach Möglichkeit den jewei</w:t>
            </w:r>
            <w:r w:rsidRPr="00F36F4B">
              <w:softHyphen/>
              <w:t>ligen Wortlaut wieder.</w:t>
            </w:r>
          </w:p>
        </w:tc>
      </w:tr>
      <w:tr w:rsidR="00B95441" w:rsidRPr="00F36F4B" w14:paraId="632B064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E8799FA" w14:textId="77777777" w:rsidR="00B95441" w:rsidRPr="00F36F4B" w:rsidRDefault="00B95441" w:rsidP="00496792">
            <w:pPr>
              <w:pStyle w:val="BoxBody"/>
            </w:pPr>
            <w:r w:rsidRPr="00F36F4B">
              <w:t xml:space="preserve">Erstbericht: </w:t>
            </w:r>
            <w:sdt>
              <w:sdtPr>
                <w:rPr>
                  <w:color w:val="AEAAAA" w:themeColor="background2" w:themeShade="BF"/>
                </w:rPr>
                <w:id w:val="110868472"/>
                <w:placeholder>
                  <w:docPart w:val="A2F595840FE34B1AB1EFD66B0AC9C1BD"/>
                </w:placeholder>
                <w15:color w:val="000000"/>
                <w:text/>
              </w:sdtPr>
              <w:sdtEndPr/>
              <w:sdtContent>
                <w:r w:rsidRPr="00F36F4B">
                  <w:rPr>
                    <w:color w:val="AEAAAA" w:themeColor="background2" w:themeShade="BF"/>
                  </w:rPr>
                  <w:t>(für Texteingabe bitte anklicken)</w:t>
                </w:r>
              </w:sdtContent>
            </w:sdt>
          </w:p>
        </w:tc>
      </w:tr>
      <w:tr w:rsidR="00B95441" w:rsidRPr="00F36F4B" w14:paraId="65D351B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49BBDF7" w14:textId="77777777" w:rsidR="00B95441" w:rsidRPr="00F36F4B" w:rsidRDefault="00B95441" w:rsidP="00496792">
            <w:pPr>
              <w:pStyle w:val="BoxBody"/>
            </w:pPr>
            <w:r w:rsidRPr="00F36F4B">
              <w:t xml:space="preserve">Zweiter Bericht: </w:t>
            </w:r>
            <w:sdt>
              <w:sdtPr>
                <w:rPr>
                  <w:color w:val="AEAAAA" w:themeColor="background2" w:themeShade="BF"/>
                </w:rPr>
                <w:id w:val="-132026490"/>
                <w:placeholder>
                  <w:docPart w:val="318C78B76A68480DBEBEC716BA6FA8F1"/>
                </w:placeholder>
                <w15:color w:val="000000"/>
                <w:text/>
              </w:sdtPr>
              <w:sdtEndPr/>
              <w:sdtContent>
                <w:r w:rsidRPr="00F36F4B">
                  <w:rPr>
                    <w:color w:val="AEAAAA" w:themeColor="background2" w:themeShade="BF"/>
                  </w:rPr>
                  <w:t>(für Texteingabe bitte anklicken)</w:t>
                </w:r>
              </w:sdtContent>
            </w:sdt>
          </w:p>
        </w:tc>
      </w:tr>
      <w:tr w:rsidR="00B95441" w:rsidRPr="00F36F4B" w14:paraId="0447629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6F3DBE2" w14:textId="77777777" w:rsidR="00B95441" w:rsidRPr="00F36F4B" w:rsidRDefault="00B95441" w:rsidP="00496792">
            <w:pPr>
              <w:pStyle w:val="BoxBody"/>
            </w:pPr>
            <w:r w:rsidRPr="00F36F4B">
              <w:t xml:space="preserve">Dritter Bericht: </w:t>
            </w:r>
            <w:sdt>
              <w:sdtPr>
                <w:rPr>
                  <w:color w:val="AEAAAA" w:themeColor="background2" w:themeShade="BF"/>
                </w:rPr>
                <w:id w:val="-1278406301"/>
                <w:placeholder>
                  <w:docPart w:val="B4E4DA2A98304C04989448941386C44E"/>
                </w:placeholder>
                <w15:color w:val="000000"/>
                <w:text/>
              </w:sdtPr>
              <w:sdtEndPr/>
              <w:sdtContent>
                <w:r w:rsidRPr="00F36F4B">
                  <w:rPr>
                    <w:color w:val="AEAAAA" w:themeColor="background2" w:themeShade="BF"/>
                  </w:rPr>
                  <w:t>(für Texteingabe bitte anklicken)</w:t>
                </w:r>
              </w:sdtContent>
            </w:sdt>
          </w:p>
        </w:tc>
      </w:tr>
      <w:tr w:rsidR="00B95441" w:rsidRPr="00F36F4B" w14:paraId="6778CEC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19E0D80" w14:textId="77777777" w:rsidR="00B95441" w:rsidRPr="00F36F4B" w:rsidRDefault="00B95441" w:rsidP="00496792">
            <w:pPr>
              <w:pStyle w:val="BoxBody"/>
            </w:pPr>
            <w:r w:rsidRPr="00F36F4B">
              <w:t xml:space="preserve">Vierter Bericht: </w:t>
            </w:r>
            <w:sdt>
              <w:sdtPr>
                <w:rPr>
                  <w:color w:val="AEAAAA" w:themeColor="background2" w:themeShade="BF"/>
                </w:rPr>
                <w:id w:val="1304194307"/>
                <w:placeholder>
                  <w:docPart w:val="5638D6EE34EA4E01BD1E4DFCEDFCBC5D"/>
                </w:placeholder>
                <w15:color w:val="000000"/>
                <w:text/>
              </w:sdtPr>
              <w:sdtEndPr/>
              <w:sdtContent>
                <w:r w:rsidRPr="00F36F4B">
                  <w:rPr>
                    <w:color w:val="AEAAAA" w:themeColor="background2" w:themeShade="BF"/>
                  </w:rPr>
                  <w:t>(für Texteingabe bitte anklicken)</w:t>
                </w:r>
              </w:sdtContent>
            </w:sdt>
          </w:p>
        </w:tc>
      </w:tr>
      <w:tr w:rsidR="00B95441" w:rsidRPr="00551497" w14:paraId="3A0F7DC2"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6D5B9D9" w14:textId="1FDB705E" w:rsidR="00B95441" w:rsidRDefault="00B95441" w:rsidP="00496792">
            <w:pPr>
              <w:pStyle w:val="TableTextLeft"/>
              <w:spacing w:before="60"/>
              <w:jc w:val="both"/>
            </w:pPr>
            <w:r w:rsidRPr="006927BE">
              <w:t>Schreiben die innerstaatlichen Rechtsvorschriften vor, dass:</w:t>
            </w:r>
          </w:p>
          <w:p w14:paraId="50476870" w14:textId="6014AEDA" w:rsidR="00B95441" w:rsidRPr="006927BE" w:rsidRDefault="00B95441" w:rsidP="00E477A7">
            <w:pPr>
              <w:pStyle w:val="BoxIndent1"/>
              <w:ind w:left="340"/>
            </w:pPr>
            <w:r>
              <w:t>a)</w:t>
            </w:r>
            <w:r>
              <w:tab/>
            </w:r>
            <w:r w:rsidRPr="006927BE">
              <w:t>der Anbieter der finanziellen Sicherheit die zuständige Stelle des Flaggenstaates mindestens 30</w:t>
            </w:r>
            <w:r>
              <w:t> </w:t>
            </w:r>
            <w:r w:rsidRPr="006927BE">
              <w:t>Tage zuvor unterrichten muss, ehe die finanzielle Sicherheit erlöschen darf;</w:t>
            </w:r>
          </w:p>
          <w:p w14:paraId="5E7E69C7" w14:textId="0A4ECBAD" w:rsidR="00B95441" w:rsidRPr="006927BE" w:rsidRDefault="00B95441" w:rsidP="00E477A7">
            <w:pPr>
              <w:pStyle w:val="BoxIndent1"/>
              <w:ind w:left="340"/>
            </w:pPr>
            <w:r w:rsidRPr="006927BE">
              <w:t>b)</w:t>
            </w:r>
            <w:r w:rsidRPr="006927BE">
              <w:tab/>
              <w:t>die zuständige Stelle des Flaggenstaates vom Anbieter der finanziellen Sicherheit unterrichtet werden muss, wenn die finanzielle Sicherheit eines Reeders annulliert oder gekündigt wird;</w:t>
            </w:r>
          </w:p>
          <w:p w14:paraId="7228A635" w14:textId="22886CFE" w:rsidR="00B95441" w:rsidRPr="00B95441" w:rsidRDefault="00B95441" w:rsidP="00E477A7">
            <w:pPr>
              <w:pStyle w:val="BoxIndent1"/>
              <w:ind w:left="340"/>
            </w:pPr>
            <w:r w:rsidRPr="006927BE">
              <w:t>c)</w:t>
            </w:r>
            <w:r w:rsidRPr="006927BE">
              <w:tab/>
              <w:t>die Seeleute im Voraus informiert werden müssen, wenn die finanzielle Sicherheit eines Reeders annulliert oder gekündigt werden soll.</w:t>
            </w:r>
          </w:p>
          <w:p w14:paraId="1C7D2E3A" w14:textId="0F7063D9" w:rsidR="00B95441" w:rsidRPr="00551497" w:rsidRDefault="00B95441" w:rsidP="00496792">
            <w:pPr>
              <w:pStyle w:val="TableTextLeft"/>
              <w:spacing w:after="120"/>
              <w:jc w:val="both"/>
              <w:rPr>
                <w:i/>
                <w:iCs/>
              </w:rPr>
            </w:pPr>
            <w:r w:rsidRPr="00551497">
              <w:rPr>
                <w:i/>
                <w:iCs/>
              </w:rPr>
              <w:t>(</w:t>
            </w:r>
            <w:r w:rsidRPr="006927BE">
              <w:rPr>
                <w:i/>
              </w:rPr>
              <w:t xml:space="preserve">Norm A4.2.1 Absätze 9, 10 </w:t>
            </w:r>
            <w:r w:rsidRPr="006927BE">
              <w:t>und</w:t>
            </w:r>
            <w:r w:rsidRPr="006927BE">
              <w:rPr>
                <w:i/>
              </w:rPr>
              <w:t xml:space="preserve"> 12</w:t>
            </w:r>
            <w:r w:rsidRPr="00551497">
              <w:rPr>
                <w:i/>
                <w:iCs/>
              </w:rPr>
              <w:t>)</w:t>
            </w:r>
          </w:p>
          <w:p w14:paraId="09631B00" w14:textId="77777777" w:rsidR="00B95441" w:rsidRPr="00551497" w:rsidRDefault="00B95441" w:rsidP="00496792">
            <w:pPr>
              <w:pStyle w:val="BoxBody"/>
            </w:pPr>
            <w:r w:rsidRPr="006927BE">
              <w:t>Bitte führen Sie die anwendbaren innerstaatlichen Bestimmungen auf und geben Sie nach Möglichkeit den jewei</w:t>
            </w:r>
            <w:r>
              <w:softHyphen/>
            </w:r>
            <w:r w:rsidRPr="006927BE">
              <w:t>ligen Wortlaut wieder.</w:t>
            </w:r>
          </w:p>
        </w:tc>
      </w:tr>
      <w:tr w:rsidR="00B95441" w:rsidRPr="00F36F4B" w14:paraId="7708018C"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F583C23" w14:textId="77777777" w:rsidR="00B95441" w:rsidRPr="00F36F4B" w:rsidRDefault="00B95441" w:rsidP="00496792">
            <w:pPr>
              <w:pStyle w:val="BoxBody"/>
            </w:pPr>
            <w:r w:rsidRPr="00F36F4B">
              <w:t xml:space="preserve">Erstbericht: </w:t>
            </w:r>
            <w:sdt>
              <w:sdtPr>
                <w:rPr>
                  <w:color w:val="AEAAAA" w:themeColor="background2" w:themeShade="BF"/>
                </w:rPr>
                <w:id w:val="-1289730585"/>
                <w:placeholder>
                  <w:docPart w:val="5687D4476CF74EA9B2250E966338CC8D"/>
                </w:placeholder>
                <w15:color w:val="000000"/>
                <w:text/>
              </w:sdtPr>
              <w:sdtEndPr/>
              <w:sdtContent>
                <w:r w:rsidRPr="00F36F4B">
                  <w:rPr>
                    <w:color w:val="AEAAAA" w:themeColor="background2" w:themeShade="BF"/>
                  </w:rPr>
                  <w:t>(für Texteingabe bitte anklicken)</w:t>
                </w:r>
              </w:sdtContent>
            </w:sdt>
          </w:p>
        </w:tc>
      </w:tr>
      <w:tr w:rsidR="00B95441" w:rsidRPr="00F36F4B" w14:paraId="1F2DA9D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9305B5D" w14:textId="77777777" w:rsidR="00B95441" w:rsidRPr="00F36F4B" w:rsidRDefault="00B95441" w:rsidP="00496792">
            <w:pPr>
              <w:pStyle w:val="BoxBody"/>
            </w:pPr>
            <w:r w:rsidRPr="00F36F4B">
              <w:t xml:space="preserve">Zweiter Bericht: </w:t>
            </w:r>
            <w:sdt>
              <w:sdtPr>
                <w:rPr>
                  <w:color w:val="AEAAAA" w:themeColor="background2" w:themeShade="BF"/>
                </w:rPr>
                <w:id w:val="-141883649"/>
                <w:placeholder>
                  <w:docPart w:val="8F108EC9DB274A28BA86CD9A22E413F7"/>
                </w:placeholder>
                <w15:color w:val="000000"/>
                <w:text/>
              </w:sdtPr>
              <w:sdtEndPr/>
              <w:sdtContent>
                <w:r w:rsidRPr="00F36F4B">
                  <w:rPr>
                    <w:color w:val="AEAAAA" w:themeColor="background2" w:themeShade="BF"/>
                  </w:rPr>
                  <w:t>(für Texteingabe bitte anklicken)</w:t>
                </w:r>
              </w:sdtContent>
            </w:sdt>
          </w:p>
        </w:tc>
      </w:tr>
      <w:tr w:rsidR="00B95441" w:rsidRPr="00F36F4B" w14:paraId="1D7FA6B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5DA947F" w14:textId="77777777" w:rsidR="00B95441" w:rsidRPr="00F36F4B" w:rsidRDefault="00B95441" w:rsidP="00496792">
            <w:pPr>
              <w:pStyle w:val="BoxBody"/>
            </w:pPr>
            <w:r w:rsidRPr="00F36F4B">
              <w:t xml:space="preserve">Dritter Bericht: </w:t>
            </w:r>
            <w:sdt>
              <w:sdtPr>
                <w:rPr>
                  <w:color w:val="AEAAAA" w:themeColor="background2" w:themeShade="BF"/>
                </w:rPr>
                <w:id w:val="-1464885896"/>
                <w:placeholder>
                  <w:docPart w:val="82B0AC93E7074A68A4854788DD39728B"/>
                </w:placeholder>
                <w15:color w:val="000000"/>
                <w:text/>
              </w:sdtPr>
              <w:sdtEndPr/>
              <w:sdtContent>
                <w:r w:rsidRPr="00F36F4B">
                  <w:rPr>
                    <w:color w:val="AEAAAA" w:themeColor="background2" w:themeShade="BF"/>
                  </w:rPr>
                  <w:t>(für Texteingabe bitte anklicken)</w:t>
                </w:r>
              </w:sdtContent>
            </w:sdt>
          </w:p>
        </w:tc>
      </w:tr>
      <w:tr w:rsidR="00B95441" w:rsidRPr="00F36F4B" w14:paraId="42DD931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52BF833" w14:textId="77777777" w:rsidR="00B95441" w:rsidRPr="00F36F4B" w:rsidRDefault="00B95441" w:rsidP="00496792">
            <w:pPr>
              <w:pStyle w:val="BoxBody"/>
            </w:pPr>
            <w:r w:rsidRPr="00F36F4B">
              <w:t xml:space="preserve">Vierter Bericht: </w:t>
            </w:r>
            <w:sdt>
              <w:sdtPr>
                <w:rPr>
                  <w:color w:val="AEAAAA" w:themeColor="background2" w:themeShade="BF"/>
                </w:rPr>
                <w:id w:val="1449434986"/>
                <w:placeholder>
                  <w:docPart w:val="B0DE992CC755496C9CE515C168D6676D"/>
                </w:placeholder>
                <w15:color w:val="000000"/>
                <w:text/>
              </w:sdtPr>
              <w:sdtEndPr/>
              <w:sdtContent>
                <w:r w:rsidRPr="00F36F4B">
                  <w:rPr>
                    <w:color w:val="AEAAAA" w:themeColor="background2" w:themeShade="BF"/>
                  </w:rPr>
                  <w:t>(für Texteingabe bitte anklicken)</w:t>
                </w:r>
              </w:sdtContent>
            </w:sdt>
          </w:p>
        </w:tc>
      </w:tr>
      <w:tr w:rsidR="00B95441" w:rsidRPr="00F36F4B" w14:paraId="3100634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3957AC3" w14:textId="59B7662C" w:rsidR="00B95441" w:rsidRPr="00F36F4B" w:rsidRDefault="00B95441" w:rsidP="00496792">
            <w:pPr>
              <w:pStyle w:val="TableTextLeft"/>
              <w:spacing w:before="60"/>
              <w:jc w:val="both"/>
            </w:pPr>
            <w:r w:rsidRPr="00F36F4B">
              <w:t>Wie gewährleisten innerstaatliche Rechtsvorschriften, dass effektive Regelungen vorhanden sind, um vertrag</w:t>
            </w:r>
            <w:r w:rsidRPr="00F36F4B">
              <w:softHyphen/>
              <w:t>liche Ansprüche auf Entschädigung bei Tod oder Erwerbsunfähigkeit der Seeleute aufgrund von Arbeitsunfällen, Krankheiten oder Gefährdungen im Rahmen zügiger und fairer Verfahren entgegenzunehmen, zu behandeln und unparteiisch zu regeln</w:t>
            </w:r>
            <w:r w:rsidR="001B7066" w:rsidRPr="00F36F4B">
              <w:t>?</w:t>
            </w:r>
          </w:p>
          <w:p w14:paraId="58935C96" w14:textId="3A6E49EC" w:rsidR="00B95441" w:rsidRPr="00F36F4B" w:rsidRDefault="00B95441" w:rsidP="00496792">
            <w:pPr>
              <w:pStyle w:val="TableTextLeft"/>
              <w:spacing w:after="120"/>
              <w:jc w:val="both"/>
              <w:rPr>
                <w:i/>
                <w:iCs/>
              </w:rPr>
            </w:pPr>
            <w:r w:rsidRPr="00F36F4B">
              <w:rPr>
                <w:i/>
                <w:iCs/>
              </w:rPr>
              <w:t>(</w:t>
            </w:r>
            <w:r w:rsidRPr="00F36F4B">
              <w:rPr>
                <w:i/>
              </w:rPr>
              <w:t>Norm A4.2.2 Absatz 3</w:t>
            </w:r>
            <w:r w:rsidRPr="00F36F4B">
              <w:rPr>
                <w:i/>
                <w:iCs/>
              </w:rPr>
              <w:t>)</w:t>
            </w:r>
          </w:p>
          <w:p w14:paraId="2853C6DA" w14:textId="77777777" w:rsidR="00B95441" w:rsidRPr="00F36F4B" w:rsidRDefault="00B95441" w:rsidP="00496792">
            <w:pPr>
              <w:pStyle w:val="BoxBody"/>
            </w:pPr>
            <w:r w:rsidRPr="00F36F4B">
              <w:t>Bitte führen Sie die anwendbaren innerstaatlichen Bestimmungen auf und geben Sie nach Möglichkeit den jewei</w:t>
            </w:r>
            <w:r w:rsidRPr="00F36F4B">
              <w:softHyphen/>
              <w:t>ligen Wortlaut wieder.</w:t>
            </w:r>
          </w:p>
        </w:tc>
      </w:tr>
      <w:tr w:rsidR="00B95441" w:rsidRPr="00F36F4B" w14:paraId="2F10A6E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6EE4D19" w14:textId="77777777" w:rsidR="00B95441" w:rsidRPr="00F36F4B" w:rsidRDefault="00B95441" w:rsidP="00496792">
            <w:pPr>
              <w:pStyle w:val="BoxBody"/>
            </w:pPr>
            <w:r w:rsidRPr="00F36F4B">
              <w:t xml:space="preserve">Erstbericht: </w:t>
            </w:r>
            <w:sdt>
              <w:sdtPr>
                <w:rPr>
                  <w:color w:val="AEAAAA" w:themeColor="background2" w:themeShade="BF"/>
                </w:rPr>
                <w:id w:val="-2113355086"/>
                <w:placeholder>
                  <w:docPart w:val="B16DF1287DDF46EB887D85CD77F2B48A"/>
                </w:placeholder>
                <w15:color w:val="000000"/>
                <w:text/>
              </w:sdtPr>
              <w:sdtEndPr/>
              <w:sdtContent>
                <w:r w:rsidRPr="00F36F4B">
                  <w:rPr>
                    <w:color w:val="AEAAAA" w:themeColor="background2" w:themeShade="BF"/>
                  </w:rPr>
                  <w:t>(für Texteingabe bitte anklicken)</w:t>
                </w:r>
              </w:sdtContent>
            </w:sdt>
          </w:p>
        </w:tc>
      </w:tr>
      <w:tr w:rsidR="00B95441" w:rsidRPr="00F36F4B" w14:paraId="1DAD0C6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CDFB845" w14:textId="77777777" w:rsidR="00B95441" w:rsidRPr="00F36F4B" w:rsidRDefault="00B95441" w:rsidP="00496792">
            <w:pPr>
              <w:pStyle w:val="BoxBody"/>
            </w:pPr>
            <w:r w:rsidRPr="00F36F4B">
              <w:t xml:space="preserve">Zweiter Bericht: </w:t>
            </w:r>
            <w:sdt>
              <w:sdtPr>
                <w:rPr>
                  <w:color w:val="AEAAAA" w:themeColor="background2" w:themeShade="BF"/>
                </w:rPr>
                <w:id w:val="-1745254050"/>
                <w:placeholder>
                  <w:docPart w:val="C71F4A30B5804D3FA7D37431AACDBE5F"/>
                </w:placeholder>
                <w15:color w:val="000000"/>
                <w:text/>
              </w:sdtPr>
              <w:sdtEndPr/>
              <w:sdtContent>
                <w:r w:rsidRPr="00F36F4B">
                  <w:rPr>
                    <w:color w:val="AEAAAA" w:themeColor="background2" w:themeShade="BF"/>
                  </w:rPr>
                  <w:t>(für Texteingabe bitte anklicken)</w:t>
                </w:r>
              </w:sdtContent>
            </w:sdt>
          </w:p>
        </w:tc>
      </w:tr>
      <w:tr w:rsidR="00B95441" w:rsidRPr="00F36F4B" w14:paraId="4E4943E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12C297E1" w14:textId="77777777" w:rsidR="00B95441" w:rsidRPr="00F36F4B" w:rsidRDefault="00B95441" w:rsidP="00496792">
            <w:pPr>
              <w:pStyle w:val="BoxBody"/>
            </w:pPr>
            <w:r w:rsidRPr="00F36F4B">
              <w:lastRenderedPageBreak/>
              <w:t xml:space="preserve">Dritter Bericht: </w:t>
            </w:r>
            <w:sdt>
              <w:sdtPr>
                <w:rPr>
                  <w:color w:val="AEAAAA" w:themeColor="background2" w:themeShade="BF"/>
                </w:rPr>
                <w:id w:val="1269901954"/>
                <w:placeholder>
                  <w:docPart w:val="47BDA0880C92479A882550085AD57601"/>
                </w:placeholder>
                <w15:color w:val="000000"/>
                <w:text/>
              </w:sdtPr>
              <w:sdtEndPr/>
              <w:sdtContent>
                <w:r w:rsidRPr="00F36F4B">
                  <w:rPr>
                    <w:color w:val="AEAAAA" w:themeColor="background2" w:themeShade="BF"/>
                  </w:rPr>
                  <w:t>(für Texteingabe bitte anklicken)</w:t>
                </w:r>
              </w:sdtContent>
            </w:sdt>
          </w:p>
        </w:tc>
      </w:tr>
      <w:tr w:rsidR="00B95441" w:rsidRPr="00F36F4B" w14:paraId="01B5767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BBE61A9" w14:textId="77777777" w:rsidR="00B95441" w:rsidRPr="00F36F4B" w:rsidRDefault="00B95441" w:rsidP="00496792">
            <w:pPr>
              <w:pStyle w:val="BoxBody"/>
            </w:pPr>
            <w:r w:rsidRPr="00F36F4B">
              <w:t xml:space="preserve">Vierter Bericht: </w:t>
            </w:r>
            <w:sdt>
              <w:sdtPr>
                <w:rPr>
                  <w:color w:val="AEAAAA" w:themeColor="background2" w:themeShade="BF"/>
                </w:rPr>
                <w:id w:val="424847268"/>
                <w:placeholder>
                  <w:docPart w:val="25FE6F33B660487FA28B84C30ADB4F1D"/>
                </w:placeholder>
                <w15:color w:val="000000"/>
                <w:text/>
              </w:sdtPr>
              <w:sdtEndPr/>
              <w:sdtContent>
                <w:r w:rsidRPr="00F36F4B">
                  <w:rPr>
                    <w:color w:val="AEAAAA" w:themeColor="background2" w:themeShade="BF"/>
                  </w:rPr>
                  <w:t>(für Texteingabe bitte anklicken)</w:t>
                </w:r>
              </w:sdtContent>
            </w:sdt>
          </w:p>
        </w:tc>
      </w:tr>
      <w:tr w:rsidR="00B95441" w:rsidRPr="00F36F4B" w14:paraId="45BD3AD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2FF518A" w14:textId="7FF368C5" w:rsidR="00B95441" w:rsidRPr="00F36F4B" w:rsidRDefault="00B95441" w:rsidP="00496792">
            <w:pPr>
              <w:pStyle w:val="TableTextLeft"/>
              <w:spacing w:before="60"/>
              <w:jc w:val="both"/>
            </w:pPr>
            <w:r w:rsidRPr="00F36F4B">
              <w:t xml:space="preserve">Wird die Pflicht der Reeder, die Kosten für die medizinische Betreuung, Verpflegung und Unterkunft und die Bestattung zu tragen, unter bestimmten Umständen von staatlichen Stellen übernommen? </w:t>
            </w:r>
            <w:sdt>
              <w:sdtPr>
                <w:rPr>
                  <w:color w:val="AEAAAA" w:themeColor="background2" w:themeShade="BF"/>
                </w:rPr>
                <w:id w:val="923226582"/>
                <w:placeholder>
                  <w:docPart w:val="ECABEBB9C9E14DB48F7AF04EAFB031FA"/>
                </w:placeholder>
                <w15:color w:val="000000"/>
                <w:text/>
              </w:sdtPr>
              <w:sdtEndPr/>
              <w:sdtContent>
                <w:r w:rsidRPr="00F36F4B">
                  <w:rPr>
                    <w:color w:val="AEAAAA" w:themeColor="background2" w:themeShade="BF"/>
                  </w:rPr>
                  <w:t>(für Texteingabe bitte anklicken)</w:t>
                </w:r>
              </w:sdtContent>
            </w:sdt>
          </w:p>
          <w:p w14:paraId="57E80023" w14:textId="0562F81F" w:rsidR="00B95441" w:rsidRPr="00F36F4B" w:rsidRDefault="00B95441" w:rsidP="00496792">
            <w:pPr>
              <w:pStyle w:val="TableTextLeft"/>
              <w:spacing w:after="120"/>
              <w:jc w:val="both"/>
              <w:rPr>
                <w:i/>
                <w:iCs/>
              </w:rPr>
            </w:pPr>
            <w:r w:rsidRPr="00F36F4B">
              <w:rPr>
                <w:i/>
                <w:iCs/>
              </w:rPr>
              <w:t>(</w:t>
            </w:r>
            <w:r w:rsidRPr="00F36F4B">
              <w:rPr>
                <w:rStyle w:val="Timesitalic"/>
                <w:rFonts w:ascii="Noto Sans" w:hAnsi="Noto Sans" w:cs="Noto Sans"/>
              </w:rPr>
              <w:t>Norm A4.2.1 Absatz 6</w:t>
            </w:r>
            <w:r w:rsidRPr="00F36F4B">
              <w:rPr>
                <w:i/>
                <w:iCs/>
              </w:rPr>
              <w:t xml:space="preserve">; </w:t>
            </w:r>
            <w:r w:rsidRPr="00F36F4B">
              <w:t xml:space="preserve">siehe die Anleitungen in </w:t>
            </w:r>
            <w:r w:rsidRPr="00F36F4B">
              <w:rPr>
                <w:rStyle w:val="Timesitalic"/>
                <w:rFonts w:ascii="Noto Sans" w:hAnsi="Noto Sans" w:cs="Noto Sans"/>
              </w:rPr>
              <w:t xml:space="preserve">Leitlinie B4.2.1 Absätze 2 </w:t>
            </w:r>
            <w:r w:rsidRPr="00F36F4B">
              <w:rPr>
                <w:rStyle w:val="Timesitalic"/>
                <w:rFonts w:ascii="Noto Sans" w:hAnsi="Noto Sans" w:cs="Noto Sans"/>
                <w:i w:val="0"/>
                <w:iCs w:val="0"/>
              </w:rPr>
              <w:t>und</w:t>
            </w:r>
            <w:r w:rsidRPr="00F36F4B">
              <w:rPr>
                <w:rStyle w:val="Timesitalic"/>
                <w:rFonts w:ascii="Noto Sans" w:hAnsi="Noto Sans" w:cs="Noto Sans"/>
              </w:rPr>
              <w:t xml:space="preserve"> 3</w:t>
            </w:r>
            <w:r w:rsidRPr="00F36F4B">
              <w:rPr>
                <w:i/>
                <w:iCs/>
              </w:rPr>
              <w:t>)</w:t>
            </w:r>
          </w:p>
          <w:p w14:paraId="7A5A12DB" w14:textId="652F57FC" w:rsidR="00B95441" w:rsidRPr="00F36F4B" w:rsidRDefault="00B95441" w:rsidP="00496792">
            <w:pPr>
              <w:pStyle w:val="TableTextLeft"/>
              <w:spacing w:before="60" w:after="60"/>
              <w:jc w:val="both"/>
              <w:rPr>
                <w:i/>
                <w:iCs/>
              </w:rPr>
            </w:pPr>
            <w:r w:rsidRPr="00F36F4B">
              <w:rPr>
                <w:rStyle w:val="Timesitalic"/>
                <w:rFonts w:ascii="Noto Sans" w:hAnsi="Noto Sans" w:cs="Noto Sans"/>
                <w:i w:val="0"/>
                <w:iCs w:val="0"/>
              </w:rPr>
              <w:t>Falls ja, nennen Sie bitte diese Umstände.</w:t>
            </w:r>
          </w:p>
          <w:p w14:paraId="6C925B16" w14:textId="77777777" w:rsidR="00B95441" w:rsidRPr="00F36F4B" w:rsidRDefault="00B95441" w:rsidP="00496792">
            <w:pPr>
              <w:pStyle w:val="BoxBody"/>
            </w:pPr>
            <w:r w:rsidRPr="00F36F4B">
              <w:t>Bitte führen Sie die anwendbaren innerstaatlichen Bestimmungen auf und geben Sie nach Möglichkeit den jewei</w:t>
            </w:r>
            <w:r w:rsidRPr="00F36F4B">
              <w:softHyphen/>
              <w:t>ligen Wortlaut wieder.</w:t>
            </w:r>
          </w:p>
        </w:tc>
      </w:tr>
      <w:tr w:rsidR="00B95441" w:rsidRPr="00F36F4B" w14:paraId="5153403C"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78696C9" w14:textId="77777777" w:rsidR="00B95441" w:rsidRPr="00F36F4B" w:rsidRDefault="00B95441" w:rsidP="00496792">
            <w:pPr>
              <w:pStyle w:val="BoxBody"/>
            </w:pPr>
            <w:r w:rsidRPr="00F36F4B">
              <w:t xml:space="preserve">Erstbericht: </w:t>
            </w:r>
            <w:sdt>
              <w:sdtPr>
                <w:rPr>
                  <w:color w:val="AEAAAA" w:themeColor="background2" w:themeShade="BF"/>
                </w:rPr>
                <w:id w:val="-717662833"/>
                <w:placeholder>
                  <w:docPart w:val="78024C3C16AE42A5B929C8E1A3331B89"/>
                </w:placeholder>
                <w15:color w:val="000000"/>
                <w:text/>
              </w:sdtPr>
              <w:sdtEndPr/>
              <w:sdtContent>
                <w:r w:rsidRPr="00F36F4B">
                  <w:rPr>
                    <w:color w:val="AEAAAA" w:themeColor="background2" w:themeShade="BF"/>
                  </w:rPr>
                  <w:t>(für Texteingabe bitte anklicken)</w:t>
                </w:r>
              </w:sdtContent>
            </w:sdt>
          </w:p>
        </w:tc>
      </w:tr>
      <w:tr w:rsidR="00B95441" w:rsidRPr="00F36F4B" w14:paraId="42BDC15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1D425E0" w14:textId="77777777" w:rsidR="00B95441" w:rsidRPr="00F36F4B" w:rsidRDefault="00B95441" w:rsidP="00496792">
            <w:pPr>
              <w:pStyle w:val="BoxBody"/>
            </w:pPr>
            <w:r w:rsidRPr="00F36F4B">
              <w:t xml:space="preserve">Zweiter Bericht: </w:t>
            </w:r>
            <w:sdt>
              <w:sdtPr>
                <w:rPr>
                  <w:color w:val="AEAAAA" w:themeColor="background2" w:themeShade="BF"/>
                </w:rPr>
                <w:id w:val="-1662305125"/>
                <w:placeholder>
                  <w:docPart w:val="AD9BDE147C78458887C5C87177EB0752"/>
                </w:placeholder>
                <w15:color w:val="000000"/>
                <w:text/>
              </w:sdtPr>
              <w:sdtEndPr/>
              <w:sdtContent>
                <w:r w:rsidRPr="00F36F4B">
                  <w:rPr>
                    <w:color w:val="AEAAAA" w:themeColor="background2" w:themeShade="BF"/>
                  </w:rPr>
                  <w:t>(für Texteingabe bitte anklicken)</w:t>
                </w:r>
              </w:sdtContent>
            </w:sdt>
          </w:p>
        </w:tc>
      </w:tr>
      <w:tr w:rsidR="00B95441" w:rsidRPr="00F36F4B" w14:paraId="23C5A75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4AE0A16" w14:textId="77777777" w:rsidR="00B95441" w:rsidRPr="00F36F4B" w:rsidRDefault="00B95441" w:rsidP="00496792">
            <w:pPr>
              <w:pStyle w:val="BoxBody"/>
            </w:pPr>
            <w:r w:rsidRPr="00F36F4B">
              <w:t xml:space="preserve">Dritter Bericht: </w:t>
            </w:r>
            <w:sdt>
              <w:sdtPr>
                <w:rPr>
                  <w:color w:val="AEAAAA" w:themeColor="background2" w:themeShade="BF"/>
                </w:rPr>
                <w:id w:val="1537157857"/>
                <w:placeholder>
                  <w:docPart w:val="8FDEBF8669914E9B9C2FF4A3DBFA262B"/>
                </w:placeholder>
                <w15:color w:val="000000"/>
                <w:text/>
              </w:sdtPr>
              <w:sdtEndPr/>
              <w:sdtContent>
                <w:r w:rsidRPr="00F36F4B">
                  <w:rPr>
                    <w:color w:val="AEAAAA" w:themeColor="background2" w:themeShade="BF"/>
                  </w:rPr>
                  <w:t>(für Texteingabe bitte anklicken)</w:t>
                </w:r>
              </w:sdtContent>
            </w:sdt>
          </w:p>
        </w:tc>
      </w:tr>
      <w:tr w:rsidR="00B95441" w:rsidRPr="00F36F4B" w14:paraId="3E322F9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0B0802D" w14:textId="77777777" w:rsidR="00B95441" w:rsidRPr="00F36F4B" w:rsidRDefault="00B95441" w:rsidP="00496792">
            <w:pPr>
              <w:pStyle w:val="BoxBody"/>
            </w:pPr>
            <w:r w:rsidRPr="00F36F4B">
              <w:t xml:space="preserve">Vierter Bericht: </w:t>
            </w:r>
            <w:sdt>
              <w:sdtPr>
                <w:rPr>
                  <w:color w:val="AEAAAA" w:themeColor="background2" w:themeShade="BF"/>
                </w:rPr>
                <w:id w:val="939488243"/>
                <w:placeholder>
                  <w:docPart w:val="690AFC6DE7254C15BB9369AC1EF0E95E"/>
                </w:placeholder>
                <w15:color w:val="000000"/>
                <w:text/>
              </w:sdtPr>
              <w:sdtEndPr/>
              <w:sdtContent>
                <w:r w:rsidRPr="00F36F4B">
                  <w:rPr>
                    <w:color w:val="AEAAAA" w:themeColor="background2" w:themeShade="BF"/>
                  </w:rPr>
                  <w:t>(für Texteingabe bitte anklicken)</w:t>
                </w:r>
              </w:sdtContent>
            </w:sdt>
          </w:p>
        </w:tc>
      </w:tr>
      <w:tr w:rsidR="00B95441" w:rsidRPr="00F36F4B" w14:paraId="5E49CA3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B954E7F" w14:textId="7CD19C96" w:rsidR="00B95441" w:rsidRPr="00F36F4B" w:rsidRDefault="00B95441" w:rsidP="00496792">
            <w:pPr>
              <w:pStyle w:val="TableTextLeft"/>
              <w:spacing w:before="60"/>
              <w:jc w:val="both"/>
            </w:pPr>
            <w:r w:rsidRPr="00F36F4B">
              <w:t>Haben die Reeder oder ihre Vertreter das an Bord zurückgelassene Eigentum der erkrankten, verletzten oder verstorbenen Seeleute in Verwahrung zu nehmen und/oder es ihnen oder ihren nächsten Angehörigen zurück</w:t>
            </w:r>
            <w:r w:rsidRPr="00F36F4B">
              <w:softHyphen/>
              <w:t>zugeben.</w:t>
            </w:r>
          </w:p>
          <w:p w14:paraId="59F158CB" w14:textId="249490A8" w:rsidR="00B95441" w:rsidRPr="00F36F4B" w:rsidRDefault="00B95441" w:rsidP="00496792">
            <w:pPr>
              <w:pStyle w:val="TableTextLeft"/>
              <w:spacing w:after="120"/>
              <w:jc w:val="both"/>
              <w:rPr>
                <w:i/>
                <w:iCs/>
              </w:rPr>
            </w:pPr>
            <w:r w:rsidRPr="00F36F4B">
              <w:rPr>
                <w:i/>
                <w:iCs/>
              </w:rPr>
              <w:t>(</w:t>
            </w:r>
            <w:r w:rsidRPr="00F36F4B">
              <w:rPr>
                <w:rStyle w:val="Timesitalic"/>
                <w:rFonts w:ascii="Noto Sans" w:hAnsi="Noto Sans" w:cs="Noto Sans"/>
              </w:rPr>
              <w:t>Norm A4.2.1 Absatz 7</w:t>
            </w:r>
            <w:r w:rsidRPr="00F36F4B">
              <w:rPr>
                <w:i/>
                <w:iCs/>
              </w:rPr>
              <w:t>)</w:t>
            </w:r>
          </w:p>
          <w:p w14:paraId="1AE85677" w14:textId="77777777" w:rsidR="00B95441" w:rsidRPr="00F36F4B" w:rsidRDefault="00B95441" w:rsidP="00496792">
            <w:pPr>
              <w:pStyle w:val="BoxBody"/>
            </w:pPr>
            <w:r w:rsidRPr="00F36F4B">
              <w:t>Bitte führen Sie die anwendbaren innerstaatlichen Bestimmungen auf und geben Sie nach Möglichkeit den jewei</w:t>
            </w:r>
            <w:r w:rsidRPr="00F36F4B">
              <w:softHyphen/>
              <w:t>ligen Wortlaut wieder.</w:t>
            </w:r>
          </w:p>
        </w:tc>
      </w:tr>
      <w:tr w:rsidR="00B95441" w:rsidRPr="00F36F4B" w14:paraId="5E6DA2D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FDFF959" w14:textId="77777777" w:rsidR="00B95441" w:rsidRPr="00F36F4B" w:rsidRDefault="00B95441" w:rsidP="00496792">
            <w:pPr>
              <w:pStyle w:val="BoxBody"/>
            </w:pPr>
            <w:r w:rsidRPr="00F36F4B">
              <w:t xml:space="preserve">Erstbericht: </w:t>
            </w:r>
            <w:sdt>
              <w:sdtPr>
                <w:rPr>
                  <w:color w:val="AEAAAA" w:themeColor="background2" w:themeShade="BF"/>
                </w:rPr>
                <w:id w:val="-903838551"/>
                <w:placeholder>
                  <w:docPart w:val="FA09A0834CF44345ACA0819E876328AA"/>
                </w:placeholder>
                <w15:color w:val="000000"/>
                <w:text/>
              </w:sdtPr>
              <w:sdtEndPr/>
              <w:sdtContent>
                <w:r w:rsidRPr="00F36F4B">
                  <w:rPr>
                    <w:color w:val="AEAAAA" w:themeColor="background2" w:themeShade="BF"/>
                  </w:rPr>
                  <w:t>(für Texteingabe bitte anklicken)</w:t>
                </w:r>
              </w:sdtContent>
            </w:sdt>
          </w:p>
        </w:tc>
      </w:tr>
      <w:tr w:rsidR="00B95441" w:rsidRPr="00F36F4B" w14:paraId="2A29E5D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F0D3EAB" w14:textId="77777777" w:rsidR="00B95441" w:rsidRPr="00F36F4B" w:rsidRDefault="00B95441" w:rsidP="00496792">
            <w:pPr>
              <w:pStyle w:val="BoxBody"/>
            </w:pPr>
            <w:r w:rsidRPr="00F36F4B">
              <w:t xml:space="preserve">Zweiter Bericht: </w:t>
            </w:r>
            <w:sdt>
              <w:sdtPr>
                <w:rPr>
                  <w:color w:val="AEAAAA" w:themeColor="background2" w:themeShade="BF"/>
                </w:rPr>
                <w:id w:val="-1793653549"/>
                <w:placeholder>
                  <w:docPart w:val="A456F96367084D7E8A2AEF7249D60623"/>
                </w:placeholder>
                <w15:color w:val="000000"/>
                <w:text/>
              </w:sdtPr>
              <w:sdtEndPr/>
              <w:sdtContent>
                <w:r w:rsidRPr="00F36F4B">
                  <w:rPr>
                    <w:color w:val="AEAAAA" w:themeColor="background2" w:themeShade="BF"/>
                  </w:rPr>
                  <w:t>(für Texteingabe bitte anklicken)</w:t>
                </w:r>
              </w:sdtContent>
            </w:sdt>
          </w:p>
        </w:tc>
      </w:tr>
      <w:tr w:rsidR="00B95441" w:rsidRPr="00F36F4B" w14:paraId="6352C72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4621F2D" w14:textId="77777777" w:rsidR="00B95441" w:rsidRPr="00F36F4B" w:rsidRDefault="00B95441" w:rsidP="00496792">
            <w:pPr>
              <w:pStyle w:val="BoxBody"/>
            </w:pPr>
            <w:r w:rsidRPr="00F36F4B">
              <w:t xml:space="preserve">Dritter Bericht: </w:t>
            </w:r>
            <w:sdt>
              <w:sdtPr>
                <w:rPr>
                  <w:color w:val="AEAAAA" w:themeColor="background2" w:themeShade="BF"/>
                </w:rPr>
                <w:id w:val="1248310911"/>
                <w:placeholder>
                  <w:docPart w:val="4A4BED6D22924480B8BE14C5947DD3A4"/>
                </w:placeholder>
                <w15:color w:val="000000"/>
                <w:text/>
              </w:sdtPr>
              <w:sdtEndPr/>
              <w:sdtContent>
                <w:r w:rsidRPr="00F36F4B">
                  <w:rPr>
                    <w:color w:val="AEAAAA" w:themeColor="background2" w:themeShade="BF"/>
                  </w:rPr>
                  <w:t>(für Texteingabe bitte anklicken)</w:t>
                </w:r>
              </w:sdtContent>
            </w:sdt>
          </w:p>
        </w:tc>
      </w:tr>
      <w:tr w:rsidR="00B95441" w:rsidRPr="00F36F4B" w14:paraId="7314A4C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9B014A3" w14:textId="77777777" w:rsidR="00B95441" w:rsidRPr="00F36F4B" w:rsidRDefault="00B95441" w:rsidP="00496792">
            <w:pPr>
              <w:pStyle w:val="BoxBody"/>
            </w:pPr>
            <w:r w:rsidRPr="00F36F4B">
              <w:t xml:space="preserve">Vierter Bericht: </w:t>
            </w:r>
            <w:sdt>
              <w:sdtPr>
                <w:rPr>
                  <w:color w:val="AEAAAA" w:themeColor="background2" w:themeShade="BF"/>
                </w:rPr>
                <w:id w:val="2025128740"/>
                <w:placeholder>
                  <w:docPart w:val="8D2B1941CE2B4EBF8CC49E46AF0ED4EE"/>
                </w:placeholder>
                <w15:color w:val="000000"/>
                <w:text/>
              </w:sdtPr>
              <w:sdtEndPr/>
              <w:sdtContent>
                <w:r w:rsidRPr="00F36F4B">
                  <w:rPr>
                    <w:color w:val="AEAAAA" w:themeColor="background2" w:themeShade="BF"/>
                  </w:rPr>
                  <w:t>(für Texteingabe bitte anklicken)</w:t>
                </w:r>
              </w:sdtContent>
            </w:sdt>
          </w:p>
        </w:tc>
      </w:tr>
      <w:tr w:rsidR="00A86CA0" w:rsidRPr="00551497" w14:paraId="26E9346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B33A261" w14:textId="668C5277" w:rsidR="00A86CA0" w:rsidRPr="00551497" w:rsidRDefault="00A86CA0" w:rsidP="00496792">
            <w:pPr>
              <w:pStyle w:val="BoxBody"/>
            </w:pPr>
            <w:r w:rsidRPr="00551497">
              <w:rPr>
                <w:b/>
                <w:bCs/>
                <w:i/>
                <w:iCs/>
              </w:rPr>
              <w:t>Zusätzliche Angaben</w:t>
            </w:r>
            <w:r w:rsidRPr="00551497">
              <w:t xml:space="preserve"> zur Durchführung der Regel </w:t>
            </w:r>
            <w:r w:rsidR="00B95441">
              <w:t>4</w:t>
            </w:r>
            <w:r w:rsidRPr="00551497">
              <w:t>.2, einschließlich etwaiger im Wesentlichen gleichwertiger Maßnahmen.</w:t>
            </w:r>
          </w:p>
        </w:tc>
      </w:tr>
      <w:tr w:rsidR="00A86CA0" w:rsidRPr="00F36F4B" w14:paraId="13114A4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B8B88F0" w14:textId="77777777" w:rsidR="00A86CA0" w:rsidRPr="00F36F4B" w:rsidRDefault="00A86CA0" w:rsidP="00496792">
            <w:pPr>
              <w:pStyle w:val="BoxBody"/>
            </w:pPr>
            <w:r w:rsidRPr="00F36F4B">
              <w:t xml:space="preserve">Erstbericht: </w:t>
            </w:r>
            <w:sdt>
              <w:sdtPr>
                <w:rPr>
                  <w:color w:val="AEAAAA" w:themeColor="background2" w:themeShade="BF"/>
                </w:rPr>
                <w:id w:val="1784845473"/>
                <w:placeholder>
                  <w:docPart w:val="9BBF352BF9F24AFAB0ABD83842006922"/>
                </w:placeholder>
                <w15:color w:val="000000"/>
                <w:text/>
              </w:sdtPr>
              <w:sdtEndPr/>
              <w:sdtContent>
                <w:r w:rsidRPr="00F36F4B">
                  <w:rPr>
                    <w:color w:val="AEAAAA" w:themeColor="background2" w:themeShade="BF"/>
                  </w:rPr>
                  <w:t>(für Texteingabe bitte anklicken)</w:t>
                </w:r>
              </w:sdtContent>
            </w:sdt>
          </w:p>
        </w:tc>
      </w:tr>
      <w:tr w:rsidR="00A86CA0" w:rsidRPr="00F36F4B" w14:paraId="47F0A13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95AB579" w14:textId="77777777" w:rsidR="00A86CA0" w:rsidRPr="00F36F4B" w:rsidRDefault="00A86CA0" w:rsidP="00496792">
            <w:pPr>
              <w:pStyle w:val="BoxBody"/>
            </w:pPr>
            <w:r w:rsidRPr="00F36F4B">
              <w:t xml:space="preserve">Zweiter Bericht: </w:t>
            </w:r>
            <w:sdt>
              <w:sdtPr>
                <w:rPr>
                  <w:color w:val="AEAAAA" w:themeColor="background2" w:themeShade="BF"/>
                </w:rPr>
                <w:id w:val="1021134640"/>
                <w:placeholder>
                  <w:docPart w:val="5BF5B7315BB84197BD9C7D3D1A144FD9"/>
                </w:placeholder>
                <w15:color w:val="000000"/>
                <w:text/>
              </w:sdtPr>
              <w:sdtEndPr/>
              <w:sdtContent>
                <w:r w:rsidRPr="00F36F4B">
                  <w:rPr>
                    <w:color w:val="AEAAAA" w:themeColor="background2" w:themeShade="BF"/>
                  </w:rPr>
                  <w:t>(für Texteingabe bitte anklicken)</w:t>
                </w:r>
              </w:sdtContent>
            </w:sdt>
          </w:p>
        </w:tc>
      </w:tr>
      <w:tr w:rsidR="00A86CA0" w:rsidRPr="00F36F4B" w14:paraId="60372D4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565DF5F" w14:textId="77777777" w:rsidR="00A86CA0" w:rsidRPr="00F36F4B" w:rsidRDefault="00A86CA0" w:rsidP="00496792">
            <w:pPr>
              <w:pStyle w:val="BoxBody"/>
            </w:pPr>
            <w:r w:rsidRPr="00F36F4B">
              <w:t xml:space="preserve">Dritter Bericht: </w:t>
            </w:r>
            <w:sdt>
              <w:sdtPr>
                <w:rPr>
                  <w:color w:val="AEAAAA" w:themeColor="background2" w:themeShade="BF"/>
                </w:rPr>
                <w:id w:val="1393079433"/>
                <w:placeholder>
                  <w:docPart w:val="D25149D561A04B2CB948E28D113D8D9B"/>
                </w:placeholder>
                <w15:color w:val="000000"/>
                <w:text/>
              </w:sdtPr>
              <w:sdtEndPr/>
              <w:sdtContent>
                <w:r w:rsidRPr="00F36F4B">
                  <w:rPr>
                    <w:color w:val="AEAAAA" w:themeColor="background2" w:themeShade="BF"/>
                  </w:rPr>
                  <w:t>(für Texteingabe bitte anklicken)</w:t>
                </w:r>
              </w:sdtContent>
            </w:sdt>
          </w:p>
        </w:tc>
      </w:tr>
      <w:tr w:rsidR="00A86CA0" w:rsidRPr="00F36F4B" w14:paraId="5021CD5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FD1010B" w14:textId="77777777" w:rsidR="00A86CA0" w:rsidRPr="00F36F4B" w:rsidRDefault="00A86CA0" w:rsidP="00496792">
            <w:pPr>
              <w:pStyle w:val="BoxBody"/>
            </w:pPr>
            <w:r w:rsidRPr="00F36F4B">
              <w:t xml:space="preserve">Vierter Bericht: </w:t>
            </w:r>
            <w:sdt>
              <w:sdtPr>
                <w:rPr>
                  <w:color w:val="AEAAAA" w:themeColor="background2" w:themeShade="BF"/>
                </w:rPr>
                <w:id w:val="1535690517"/>
                <w:placeholder>
                  <w:docPart w:val="4A9AF6334B124A7A951E3D494D191E58"/>
                </w:placeholder>
                <w15:color w:val="000000"/>
                <w:text/>
              </w:sdtPr>
              <w:sdtEndPr/>
              <w:sdtContent>
                <w:r w:rsidRPr="00F36F4B">
                  <w:rPr>
                    <w:color w:val="AEAAAA" w:themeColor="background2" w:themeShade="BF"/>
                  </w:rPr>
                  <w:t>(für Texteingabe bitte anklicken)</w:t>
                </w:r>
              </w:sdtContent>
            </w:sdt>
          </w:p>
        </w:tc>
      </w:tr>
      <w:tr w:rsidR="00A86CA0" w:rsidRPr="00551497" w14:paraId="072F4F8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B40FD0C" w14:textId="77777777" w:rsidR="00A86CA0" w:rsidRDefault="00A86CA0" w:rsidP="00496792">
            <w:pPr>
              <w:pStyle w:val="BoxBody"/>
            </w:pPr>
            <w:r w:rsidRPr="00551497">
              <w:rPr>
                <w:b/>
                <w:bCs/>
                <w:i/>
                <w:iCs/>
              </w:rPr>
              <w:t>Dokumente:</w:t>
            </w:r>
            <w:r w:rsidRPr="00551497">
              <w:t xml:space="preserve"> </w:t>
            </w:r>
            <w:r w:rsidR="00B95441" w:rsidRPr="006927BE">
              <w:t xml:space="preserve">Fügen Sie bitte ein Beispiel für die Art von Dokumenten bei, die hinsichtlich der vom Reeder </w:t>
            </w:r>
            <w:proofErr w:type="gramStart"/>
            <w:r w:rsidR="00B95441" w:rsidRPr="006927BE">
              <w:t>zu stellenden finanziellen Sicherheit</w:t>
            </w:r>
            <w:proofErr w:type="gramEnd"/>
            <w:r w:rsidR="00B95441" w:rsidRPr="006927BE">
              <w:t xml:space="preserve"> akzeptiert oder ausgestellt werden </w:t>
            </w:r>
            <w:r w:rsidR="00B95441" w:rsidRPr="006927BE">
              <w:rPr>
                <w:rStyle w:val="Timesitalic"/>
                <w:rFonts w:ascii="Noto Sans" w:hAnsi="Noto Sans" w:cs="Noto Sans"/>
              </w:rPr>
              <w:t>(Norm A4.2.1 Absatz 1 Buchstabe b)</w:t>
            </w:r>
            <w:r w:rsidR="00B95441" w:rsidRPr="006927BE">
              <w:t>.</w:t>
            </w:r>
          </w:p>
          <w:p w14:paraId="3BCECA2F" w14:textId="73B6C37B" w:rsidR="00B95441" w:rsidRPr="00551497" w:rsidRDefault="00B95441" w:rsidP="00496792">
            <w:pPr>
              <w:pStyle w:val="BoxBody"/>
            </w:pPr>
            <w:r w:rsidRPr="006927BE">
              <w:t>Soweit diese Unterlagen nicht in englischer, französischer oder spanischer Sprache verfügbar sind, geben Sie bitte eine Zusammenfassung in einer dieser Sprachen.</w:t>
            </w:r>
          </w:p>
        </w:tc>
      </w:tr>
      <w:tr w:rsidR="00A86CA0" w:rsidRPr="00F36F4B" w14:paraId="65858E0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D0AE1CF" w14:textId="77777777" w:rsidR="00A86CA0" w:rsidRPr="00F36F4B" w:rsidRDefault="00A86CA0" w:rsidP="00496792">
            <w:pPr>
              <w:pStyle w:val="BoxBody"/>
            </w:pPr>
            <w:r w:rsidRPr="00F36F4B">
              <w:t xml:space="preserve">Erstbericht: </w:t>
            </w:r>
            <w:sdt>
              <w:sdtPr>
                <w:rPr>
                  <w:color w:val="AEAAAA" w:themeColor="background2" w:themeShade="BF"/>
                </w:rPr>
                <w:id w:val="-472371676"/>
                <w:placeholder>
                  <w:docPart w:val="FD566DCE16944C94A8EC9F3ACC6C1568"/>
                </w:placeholder>
                <w15:color w:val="000000"/>
                <w:text/>
              </w:sdtPr>
              <w:sdtEndPr/>
              <w:sdtContent>
                <w:r w:rsidRPr="00F36F4B">
                  <w:rPr>
                    <w:color w:val="AEAAAA" w:themeColor="background2" w:themeShade="BF"/>
                  </w:rPr>
                  <w:t>(für Texteingabe bitte anklicken)</w:t>
                </w:r>
              </w:sdtContent>
            </w:sdt>
          </w:p>
        </w:tc>
      </w:tr>
      <w:tr w:rsidR="00A86CA0" w:rsidRPr="00F36F4B" w14:paraId="3FF6192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4FA6757D" w14:textId="77777777" w:rsidR="00A86CA0" w:rsidRPr="00F36F4B" w:rsidRDefault="00A86CA0" w:rsidP="00496792">
            <w:pPr>
              <w:pStyle w:val="BoxBody"/>
            </w:pPr>
            <w:r w:rsidRPr="00F36F4B">
              <w:lastRenderedPageBreak/>
              <w:t xml:space="preserve">Zweiter Bericht: </w:t>
            </w:r>
            <w:sdt>
              <w:sdtPr>
                <w:rPr>
                  <w:color w:val="AEAAAA" w:themeColor="background2" w:themeShade="BF"/>
                </w:rPr>
                <w:id w:val="1505934224"/>
                <w:placeholder>
                  <w:docPart w:val="5CA6651E4ECA4812A8FD4BC660BD5948"/>
                </w:placeholder>
                <w15:color w:val="000000"/>
                <w:text/>
              </w:sdtPr>
              <w:sdtEndPr/>
              <w:sdtContent>
                <w:r w:rsidRPr="00F36F4B">
                  <w:rPr>
                    <w:color w:val="AEAAAA" w:themeColor="background2" w:themeShade="BF"/>
                  </w:rPr>
                  <w:t>(für Texteingabe bitte anklicken)</w:t>
                </w:r>
              </w:sdtContent>
            </w:sdt>
          </w:p>
        </w:tc>
      </w:tr>
      <w:tr w:rsidR="00A86CA0" w:rsidRPr="00F36F4B" w14:paraId="62F366D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F3081E0" w14:textId="77777777" w:rsidR="00A86CA0" w:rsidRPr="00F36F4B" w:rsidRDefault="00A86CA0" w:rsidP="00496792">
            <w:pPr>
              <w:pStyle w:val="BoxBody"/>
            </w:pPr>
            <w:r w:rsidRPr="00F36F4B">
              <w:t xml:space="preserve">Dritter Bericht: </w:t>
            </w:r>
            <w:sdt>
              <w:sdtPr>
                <w:rPr>
                  <w:color w:val="AEAAAA" w:themeColor="background2" w:themeShade="BF"/>
                </w:rPr>
                <w:id w:val="-160398651"/>
                <w:placeholder>
                  <w:docPart w:val="DCDB689779A0464C9DE61A07CEC4E92A"/>
                </w:placeholder>
                <w15:color w:val="000000"/>
                <w:text/>
              </w:sdtPr>
              <w:sdtEndPr/>
              <w:sdtContent>
                <w:r w:rsidRPr="00F36F4B">
                  <w:rPr>
                    <w:color w:val="AEAAAA" w:themeColor="background2" w:themeShade="BF"/>
                  </w:rPr>
                  <w:t>(für Texteingabe bitte anklicken)</w:t>
                </w:r>
              </w:sdtContent>
            </w:sdt>
          </w:p>
        </w:tc>
      </w:tr>
      <w:tr w:rsidR="00A86CA0" w:rsidRPr="00F36F4B" w14:paraId="45B1085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2EBDE2C2" w14:textId="77777777" w:rsidR="00A86CA0" w:rsidRPr="00F36F4B" w:rsidRDefault="00A86CA0" w:rsidP="00496792">
            <w:pPr>
              <w:pStyle w:val="BoxBody"/>
            </w:pPr>
            <w:r w:rsidRPr="00F36F4B">
              <w:t xml:space="preserve">Vierter Bericht: </w:t>
            </w:r>
            <w:sdt>
              <w:sdtPr>
                <w:rPr>
                  <w:color w:val="AEAAAA" w:themeColor="background2" w:themeShade="BF"/>
                </w:rPr>
                <w:id w:val="160127074"/>
                <w:placeholder>
                  <w:docPart w:val="BD825004444A47029F1B8D387AF7F081"/>
                </w:placeholder>
                <w15:color w:val="000000"/>
                <w:text/>
              </w:sdtPr>
              <w:sdtEndPr/>
              <w:sdtContent>
                <w:r w:rsidRPr="00F36F4B">
                  <w:rPr>
                    <w:color w:val="AEAAAA" w:themeColor="background2" w:themeShade="BF"/>
                  </w:rPr>
                  <w:t>(für Texteingabe bitte anklicken)</w:t>
                </w:r>
              </w:sdtContent>
            </w:sdt>
          </w:p>
        </w:tc>
      </w:tr>
    </w:tbl>
    <w:p w14:paraId="3399BF9B" w14:textId="77777777" w:rsidR="00A86CA0" w:rsidRPr="00551497" w:rsidRDefault="00A86CA0" w:rsidP="00063808">
      <w:pPr>
        <w:pStyle w:val="DPara"/>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A86CA0" w:rsidRPr="00551497" w14:paraId="596118A8" w14:textId="77777777" w:rsidTr="00496792">
        <w:tc>
          <w:tcPr>
            <w:tcW w:w="9639" w:type="dxa"/>
            <w:shd w:val="clear" w:color="auto" w:fill="1E2DBE"/>
          </w:tcPr>
          <w:p w14:paraId="126EB2AF" w14:textId="77777777" w:rsidR="00A86CA0" w:rsidRDefault="00A86CA0" w:rsidP="00496792">
            <w:pPr>
              <w:pStyle w:val="TableHeaderLeft"/>
              <w:spacing w:before="60" w:after="60"/>
              <w:jc w:val="both"/>
            </w:pPr>
            <w:r w:rsidRPr="00551497">
              <w:t xml:space="preserve">Regel </w:t>
            </w:r>
            <w:r w:rsidR="00B95441">
              <w:t>4</w:t>
            </w:r>
            <w:r w:rsidRPr="00551497">
              <w:t xml:space="preserve">.3 – </w:t>
            </w:r>
            <w:r w:rsidR="00B95441" w:rsidRPr="006927BE">
              <w:t>Schutz der Gesundheit und Sicherheit und Unfallverhütung</w:t>
            </w:r>
          </w:p>
          <w:p w14:paraId="2C587A85" w14:textId="0779F49E" w:rsidR="00B95441" w:rsidRPr="00551497" w:rsidRDefault="00B95441" w:rsidP="00496792">
            <w:pPr>
              <w:pStyle w:val="TableHeaderLeft"/>
              <w:spacing w:before="60" w:after="60"/>
              <w:jc w:val="both"/>
            </w:pPr>
            <w:r w:rsidRPr="006927BE">
              <w:t>Norm A4.3; siehe auch Leitlinie B4.3</w:t>
            </w:r>
          </w:p>
        </w:tc>
      </w:tr>
      <w:tr w:rsidR="00A86CA0" w:rsidRPr="00551497" w14:paraId="3E92CDD8" w14:textId="77777777" w:rsidTr="00496792">
        <w:tc>
          <w:tcPr>
            <w:tcW w:w="9639" w:type="dxa"/>
          </w:tcPr>
          <w:p w14:paraId="36B49FF9" w14:textId="12E71BB8" w:rsidR="009C48D3" w:rsidRPr="006927BE" w:rsidRDefault="009C48D3" w:rsidP="009C48D3">
            <w:pPr>
              <w:pStyle w:val="BoxIndentbulletlist1"/>
              <w:spacing w:before="20" w:after="20"/>
              <w:ind w:left="340"/>
            </w:pPr>
            <w:r w:rsidRPr="006927BE">
              <w:t>Die Arbeits-, Lebens- und Ausbildungsbedingungen auf Schiffen müssen sicher und hygienisch sein und mit den innerstaatlichen Rechtsvorschriften und anderen Maßnahmen zum Arbeitsschutz und zur Unfallver</w:t>
            </w:r>
            <w:r>
              <w:softHyphen/>
            </w:r>
            <w:r w:rsidRPr="006927BE">
              <w:t>hütung an Bord im Einklang stehen. Auf den Schiffen sind angemessene Vorkehrungen zur Verhütung von Arbeitsunfällen und Berufskrankheiten zu treffen, einschließlich der Verhütung des Risikos einer schädlichen Exposition gegenüber Umweltfaktoren und Chemikalien und von Verletzungs- oder Krankheitsrisiken, die durch den Einsatz von Anlagen und Maschinen an Bord auftreten können.</w:t>
            </w:r>
          </w:p>
          <w:p w14:paraId="4A69EF9E" w14:textId="0DFAA28B" w:rsidR="009C48D3" w:rsidRPr="006927BE" w:rsidRDefault="009C48D3" w:rsidP="009C48D3">
            <w:pPr>
              <w:pStyle w:val="BoxIndentbulletlist1"/>
              <w:spacing w:before="20" w:after="20"/>
              <w:ind w:left="340"/>
            </w:pPr>
            <w:r w:rsidRPr="006927BE">
              <w:t>Die Schiffe müssen über eine Politik und ein Programm im Bereich Arbeitssicherheit und Gesundheitsschutz verfügen, um Arbeitsunfälle und Berufskrankheiten zu verhüten, wobei der Gesundheit und Sicherheit der Seeleute unter 18 Jahren besondere Beachtung zu schenken ist.</w:t>
            </w:r>
          </w:p>
          <w:p w14:paraId="5D1A6A45" w14:textId="5203FCAC" w:rsidR="009C48D3" w:rsidRPr="006927BE" w:rsidRDefault="009C48D3" w:rsidP="009C48D3">
            <w:pPr>
              <w:pStyle w:val="BoxIndentbulletlist1"/>
              <w:spacing w:before="20" w:after="20"/>
              <w:ind w:left="340"/>
            </w:pPr>
            <w:r w:rsidRPr="006927BE">
              <w:t>Auf Schiffen (mit fünf oder mehr Seeleuten) ist ein Schiffsicherheitsausschuss einzurichten, in dem der als Sicherheitsbeauftragter fungierende Vertreter der Seeleute mitwirkt.</w:t>
            </w:r>
          </w:p>
          <w:p w14:paraId="1E83BA67" w14:textId="2F4E9663" w:rsidR="00A86CA0" w:rsidRPr="00551497" w:rsidRDefault="009C48D3" w:rsidP="009C48D3">
            <w:pPr>
              <w:pStyle w:val="BoxIndentbulletlist1"/>
              <w:spacing w:before="20" w:after="20"/>
              <w:ind w:left="340"/>
              <w:rPr>
                <w:sz w:val="17"/>
                <w:szCs w:val="17"/>
              </w:rPr>
            </w:pPr>
            <w:r w:rsidRPr="006927BE">
              <w:t>Hinsichtlich des Arbeitsschutzmanagements an Bord ist (unter Berücksichtigung der einschlägigen statisti</w:t>
            </w:r>
            <w:r>
              <w:softHyphen/>
            </w:r>
            <w:r w:rsidRPr="006927BE">
              <w:t>schen Daten) einer Risikobewertung vorzunehmen.</w:t>
            </w:r>
          </w:p>
        </w:tc>
      </w:tr>
      <w:tr w:rsidR="00A86CA0" w:rsidRPr="00551497" w14:paraId="4B60FF98" w14:textId="77777777" w:rsidTr="00496792">
        <w:tc>
          <w:tcPr>
            <w:tcW w:w="9639" w:type="dxa"/>
          </w:tcPr>
          <w:p w14:paraId="20EFBBCD" w14:textId="77777777" w:rsidR="00A86CA0" w:rsidRPr="00551497" w:rsidRDefault="00A86CA0" w:rsidP="00496792">
            <w:pPr>
              <w:pStyle w:val="BoxBody"/>
            </w:pPr>
            <w:r w:rsidRPr="00551497">
              <w:t>Ausreichende Angaben zu allen Punkten sind in der beigefügten Seearbeits-Konformitätserklärung, Teil I </w:t>
            </w:r>
            <w:sdt>
              <w:sdtPr>
                <w:id w:val="46495585"/>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w:t>
            </w:r>
            <w:r w:rsidRPr="00551497">
              <w:br/>
              <w:t>Teil II </w:t>
            </w:r>
            <w:sdt>
              <w:sdtPr>
                <w:id w:val="342136267"/>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zu finden.</w:t>
            </w:r>
          </w:p>
          <w:p w14:paraId="28046344" w14:textId="77777777" w:rsidR="00A86CA0" w:rsidRPr="00551497" w:rsidRDefault="00A86CA0" w:rsidP="00496792">
            <w:pPr>
              <w:pStyle w:val="BoxBody"/>
              <w:rPr>
                <w:b/>
                <w:bCs/>
                <w:i/>
                <w:iCs/>
              </w:rPr>
            </w:pPr>
            <w:r w:rsidRPr="00551497">
              <w:rPr>
                <w:b/>
                <w:bCs/>
                <w:i/>
                <w:iCs/>
              </w:rPr>
              <w:t>Kreuzen Sie bitte eines oder beide der Kästchen an oder erteilen Sie die nachstehend erbetenen Auskünfte.</w:t>
            </w:r>
          </w:p>
        </w:tc>
      </w:tr>
      <w:tr w:rsidR="00A86CA0" w:rsidRPr="00551497" w14:paraId="04AF9E97" w14:textId="77777777" w:rsidTr="00496792">
        <w:tc>
          <w:tcPr>
            <w:tcW w:w="9639" w:type="dxa"/>
          </w:tcPr>
          <w:p w14:paraId="633A4687" w14:textId="0954101C" w:rsidR="00A86CA0" w:rsidRPr="00551497" w:rsidRDefault="009C48D3" w:rsidP="00AD0812">
            <w:pPr>
              <w:pStyle w:val="TableTextLeft"/>
              <w:spacing w:before="60"/>
              <w:jc w:val="both"/>
            </w:pPr>
            <w:r w:rsidRPr="006927BE">
              <w:t>Hat Ihr Land innerstaatliche Rechtsvorschriften angenommen und andere Maßnahmen getroffen, einschließlich der Ausarbeitung und Bekanntmachung innerstaatlicher Richtlinien für das Arbeitsschutzmanagement, um die Seeleute zu schützen, die auf Schiffen unter der Flagge Ihres Landes leben, arbeiten und ausgebildet werden</w:t>
            </w:r>
            <w:r w:rsidR="00A86CA0" w:rsidRPr="00551497">
              <w:t>?</w:t>
            </w:r>
          </w:p>
          <w:p w14:paraId="4DB0A0DA" w14:textId="2B202902" w:rsidR="00A86CA0" w:rsidRPr="00551497" w:rsidRDefault="00A86CA0" w:rsidP="00AD0812">
            <w:pPr>
              <w:pStyle w:val="TableTextLeft"/>
              <w:spacing w:after="100"/>
              <w:jc w:val="both"/>
              <w:rPr>
                <w:i/>
                <w:iCs/>
              </w:rPr>
            </w:pPr>
            <w:r w:rsidRPr="00551497">
              <w:rPr>
                <w:i/>
                <w:iCs/>
              </w:rPr>
              <w:t>(</w:t>
            </w:r>
            <w:r w:rsidR="009C48D3" w:rsidRPr="006927BE">
              <w:rPr>
                <w:rStyle w:val="Timesitalic"/>
                <w:rFonts w:ascii="Noto Sans" w:hAnsi="Noto Sans" w:cs="Noto Sans"/>
              </w:rPr>
              <w:t>Regel 4.3 Absätze 1–3</w:t>
            </w:r>
            <w:r w:rsidRPr="00551497">
              <w:rPr>
                <w:i/>
                <w:iCs/>
              </w:rPr>
              <w:t>)</w:t>
            </w:r>
          </w:p>
          <w:p w14:paraId="0C17B60C" w14:textId="77777777" w:rsidR="00A86CA0" w:rsidRPr="00551497" w:rsidRDefault="00A86CA0" w:rsidP="00AD0812">
            <w:pPr>
              <w:pStyle w:val="BoxBody"/>
            </w:pPr>
            <w:r w:rsidRPr="00551497">
              <w:t>Bitte führen Sie die anwendbaren innerstaatlichen Bestimmungen auf und geben Sie nach Möglichkeit den jewei</w:t>
            </w:r>
            <w:r w:rsidRPr="00551497">
              <w:softHyphen/>
              <w:t>ligen Wortlaut wieder.</w:t>
            </w:r>
          </w:p>
        </w:tc>
      </w:tr>
      <w:tr w:rsidR="00A86CA0" w:rsidRPr="00AA0607" w14:paraId="6AA89ACD" w14:textId="77777777" w:rsidTr="00496792">
        <w:tc>
          <w:tcPr>
            <w:tcW w:w="9639" w:type="dxa"/>
          </w:tcPr>
          <w:p w14:paraId="6063AB1E" w14:textId="77777777" w:rsidR="00A86CA0" w:rsidRPr="00AA0607" w:rsidRDefault="00A86CA0" w:rsidP="00496792">
            <w:pPr>
              <w:pStyle w:val="BoxBody"/>
              <w:rPr>
                <w:lang w:val="en-GB"/>
              </w:rPr>
            </w:pPr>
            <w:r w:rsidRPr="00AA0607">
              <w:t xml:space="preserve">Erstbericht: </w:t>
            </w:r>
            <w:sdt>
              <w:sdtPr>
                <w:rPr>
                  <w:color w:val="AEAAAA" w:themeColor="background2" w:themeShade="BF"/>
                </w:rPr>
                <w:id w:val="-227074494"/>
                <w:placeholder>
                  <w:docPart w:val="1213AB3D237741F0818D641EB5279494"/>
                </w:placeholder>
                <w15:color w:val="000000"/>
                <w:text/>
              </w:sdtPr>
              <w:sdtEndPr/>
              <w:sdtContent>
                <w:r w:rsidRPr="00AA0607">
                  <w:rPr>
                    <w:color w:val="AEAAAA" w:themeColor="background2" w:themeShade="BF"/>
                  </w:rPr>
                  <w:t>(für Texteingabe bitte anklicken)</w:t>
                </w:r>
              </w:sdtContent>
            </w:sdt>
          </w:p>
        </w:tc>
      </w:tr>
      <w:tr w:rsidR="00A86CA0" w:rsidRPr="00AA0607" w14:paraId="143DAE1A" w14:textId="77777777" w:rsidTr="00496792">
        <w:tc>
          <w:tcPr>
            <w:tcW w:w="9639" w:type="dxa"/>
            <w:shd w:val="clear" w:color="auto" w:fill="F0D2E0"/>
          </w:tcPr>
          <w:p w14:paraId="6147A2CE" w14:textId="77777777" w:rsidR="00A86CA0" w:rsidRPr="00AA0607" w:rsidRDefault="00A86CA0" w:rsidP="00496792">
            <w:pPr>
              <w:pStyle w:val="BoxBody"/>
              <w:rPr>
                <w:lang w:val="en-GB"/>
              </w:rPr>
            </w:pPr>
            <w:r w:rsidRPr="00AA0607">
              <w:t xml:space="preserve">Zweiter Bericht: </w:t>
            </w:r>
            <w:sdt>
              <w:sdtPr>
                <w:rPr>
                  <w:color w:val="AEAAAA" w:themeColor="background2" w:themeShade="BF"/>
                </w:rPr>
                <w:id w:val="484977958"/>
                <w:placeholder>
                  <w:docPart w:val="5809D6CFC9104DDC9D61BF7B399F9E30"/>
                </w:placeholder>
                <w15:color w:val="000000"/>
                <w:text/>
              </w:sdtPr>
              <w:sdtEndPr/>
              <w:sdtContent>
                <w:r w:rsidRPr="00AA0607">
                  <w:rPr>
                    <w:color w:val="AEAAAA" w:themeColor="background2" w:themeShade="BF"/>
                  </w:rPr>
                  <w:t>(für Texteingabe bitte anklicken)</w:t>
                </w:r>
              </w:sdtContent>
            </w:sdt>
          </w:p>
        </w:tc>
      </w:tr>
      <w:tr w:rsidR="00A86CA0" w:rsidRPr="00AA0607" w14:paraId="2834D3B1" w14:textId="77777777" w:rsidTr="00496792">
        <w:tc>
          <w:tcPr>
            <w:tcW w:w="9639" w:type="dxa"/>
            <w:shd w:val="clear" w:color="auto" w:fill="FFF5C8"/>
          </w:tcPr>
          <w:p w14:paraId="1D4CD930" w14:textId="77777777" w:rsidR="00A86CA0" w:rsidRPr="00AA0607" w:rsidRDefault="00A86CA0" w:rsidP="00496792">
            <w:pPr>
              <w:pStyle w:val="BoxBody"/>
            </w:pPr>
            <w:r w:rsidRPr="00AA0607">
              <w:t xml:space="preserve">Dritter Bericht: </w:t>
            </w:r>
            <w:sdt>
              <w:sdtPr>
                <w:rPr>
                  <w:color w:val="AEAAAA" w:themeColor="background2" w:themeShade="BF"/>
                </w:rPr>
                <w:id w:val="1459601444"/>
                <w:placeholder>
                  <w:docPart w:val="BB19E79BBCDE4A67A189A90E9E0540F9"/>
                </w:placeholder>
                <w15:color w:val="000000"/>
                <w:text/>
              </w:sdtPr>
              <w:sdtEndPr/>
              <w:sdtContent>
                <w:r w:rsidRPr="00AA0607">
                  <w:rPr>
                    <w:color w:val="AEAAAA" w:themeColor="background2" w:themeShade="BF"/>
                  </w:rPr>
                  <w:t>(für Texteingabe bitte anklicken)</w:t>
                </w:r>
              </w:sdtContent>
            </w:sdt>
          </w:p>
        </w:tc>
      </w:tr>
      <w:tr w:rsidR="00A86CA0" w:rsidRPr="00AA0607" w14:paraId="4AB091FD" w14:textId="77777777" w:rsidTr="00496792">
        <w:tc>
          <w:tcPr>
            <w:tcW w:w="9639" w:type="dxa"/>
            <w:shd w:val="clear" w:color="auto" w:fill="D2FBFB"/>
          </w:tcPr>
          <w:p w14:paraId="0DA9EB32" w14:textId="77777777" w:rsidR="00A86CA0" w:rsidRPr="00AA0607" w:rsidRDefault="00A86CA0" w:rsidP="00496792">
            <w:pPr>
              <w:pStyle w:val="BoxBody"/>
            </w:pPr>
            <w:r w:rsidRPr="00AA0607">
              <w:t xml:space="preserve">Vierter Bericht: </w:t>
            </w:r>
            <w:sdt>
              <w:sdtPr>
                <w:rPr>
                  <w:color w:val="AEAAAA" w:themeColor="background2" w:themeShade="BF"/>
                </w:rPr>
                <w:id w:val="2018348851"/>
                <w:placeholder>
                  <w:docPart w:val="EC2BA88B7E0B4D8C85818B67CBD09BC0"/>
                </w:placeholder>
                <w15:color w:val="000000"/>
                <w:text/>
              </w:sdtPr>
              <w:sdtEndPr/>
              <w:sdtContent>
                <w:r w:rsidRPr="00AA0607">
                  <w:rPr>
                    <w:color w:val="AEAAAA" w:themeColor="background2" w:themeShade="BF"/>
                  </w:rPr>
                  <w:t>(für Texteingabe bitte anklicken)</w:t>
                </w:r>
              </w:sdtContent>
            </w:sdt>
          </w:p>
        </w:tc>
      </w:tr>
      <w:tr w:rsidR="00A86CA0" w:rsidRPr="00AA0607" w14:paraId="627E651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9E1274D" w14:textId="2CA250E6" w:rsidR="009C48D3" w:rsidRPr="00AA0607" w:rsidRDefault="009C48D3" w:rsidP="009C48D3">
            <w:pPr>
              <w:pStyle w:val="TableTextLeft"/>
              <w:spacing w:before="60"/>
              <w:jc w:val="both"/>
            </w:pPr>
            <w:r w:rsidRPr="00AA0607">
              <w:t xml:space="preserve">Werden mit diesen Rechtsvorschriften und anderen Maßnahmen sämtliche in </w:t>
            </w:r>
            <w:r w:rsidRPr="00AA0607">
              <w:rPr>
                <w:i/>
                <w:iCs/>
              </w:rPr>
              <w:t xml:space="preserve">Norm A4.3 Absätze 1 </w:t>
            </w:r>
            <w:r w:rsidRPr="00AA0607">
              <w:t>und </w:t>
            </w:r>
            <w:r w:rsidRPr="00AA0607">
              <w:rPr>
                <w:i/>
                <w:iCs/>
              </w:rPr>
              <w:t>2</w:t>
            </w:r>
            <w:r w:rsidRPr="00AA0607">
              <w:t xml:space="preserve"> genann</w:t>
            </w:r>
            <w:r w:rsidRPr="00AA0607">
              <w:softHyphen/>
              <w:t>ten Punkte behandelt, einschließlich der Maßnahmen</w:t>
            </w:r>
            <w:r w:rsidR="00AD0812">
              <w:t xml:space="preserve"> </w:t>
            </w:r>
            <w:r w:rsidR="00AD0812" w:rsidRPr="00AD0812">
              <w:t>zur Gewährleistung der Bereitstel</w:t>
            </w:r>
            <w:r w:rsidR="00AD0812" w:rsidRPr="00AD0812">
              <w:softHyphen/>
              <w:t>lung aller erforderlichen persönlicher Schutzausrüstung in angemessener Größe und</w:t>
            </w:r>
            <w:r w:rsidRPr="00AD0812">
              <w:t xml:space="preserve"> </w:t>
            </w:r>
            <w:r w:rsidRPr="00AA0607">
              <w:t xml:space="preserve">zum Schutz der Seeleute unter 18 Jahren? </w:t>
            </w:r>
            <w:sdt>
              <w:sdtPr>
                <w:rPr>
                  <w:color w:val="AEAAAA" w:themeColor="background2" w:themeShade="BF"/>
                </w:rPr>
                <w:id w:val="1392469370"/>
                <w:placeholder>
                  <w:docPart w:val="1CF6CC6FA29D49F696667B0FF087F2E9"/>
                </w:placeholder>
                <w15:color w:val="000000"/>
                <w:text/>
              </w:sdtPr>
              <w:sdtEndPr/>
              <w:sdtContent>
                <w:r w:rsidRPr="00AA0607">
                  <w:rPr>
                    <w:color w:val="AEAAAA" w:themeColor="background2" w:themeShade="BF"/>
                  </w:rPr>
                  <w:t>(für Texteingabe bitte anklicken)</w:t>
                </w:r>
              </w:sdtContent>
            </w:sdt>
          </w:p>
          <w:p w14:paraId="3DAD7E67" w14:textId="799DB387" w:rsidR="009C48D3" w:rsidRPr="00AA0607" w:rsidRDefault="009C48D3" w:rsidP="00CB3E50">
            <w:pPr>
              <w:pStyle w:val="TableTextLeft"/>
              <w:spacing w:after="100"/>
              <w:jc w:val="both"/>
              <w:rPr>
                <w:i/>
                <w:iCs/>
              </w:rPr>
            </w:pPr>
            <w:r w:rsidRPr="00AA0607">
              <w:rPr>
                <w:i/>
                <w:iCs/>
              </w:rPr>
              <w:t>(</w:t>
            </w:r>
            <w:r w:rsidRPr="00AA0607">
              <w:rPr>
                <w:rStyle w:val="Timesitalic"/>
                <w:rFonts w:ascii="Noto Sans" w:hAnsi="Noto Sans" w:cs="Noto Sans"/>
              </w:rPr>
              <w:t xml:space="preserve">Norm A4.3 Absätze 1 </w:t>
            </w:r>
            <w:r w:rsidRPr="00AA0607">
              <w:rPr>
                <w:rStyle w:val="Timesitalic"/>
                <w:rFonts w:ascii="Noto Sans" w:hAnsi="Noto Sans" w:cs="Noto Sans"/>
                <w:i w:val="0"/>
                <w:iCs w:val="0"/>
              </w:rPr>
              <w:t>und</w:t>
            </w:r>
            <w:r w:rsidRPr="00AA0607">
              <w:rPr>
                <w:rStyle w:val="Timesitalic"/>
                <w:rFonts w:ascii="Noto Sans" w:hAnsi="Noto Sans" w:cs="Noto Sans"/>
              </w:rPr>
              <w:t xml:space="preserve"> 2;</w:t>
            </w:r>
            <w:r w:rsidRPr="00AA0607">
              <w:rPr>
                <w:i/>
              </w:rPr>
              <w:t xml:space="preserve"> </w:t>
            </w:r>
            <w:r w:rsidRPr="00AA0607">
              <w:t xml:space="preserve">siehe die Anleitungen in </w:t>
            </w:r>
            <w:r w:rsidRPr="00AA0607">
              <w:rPr>
                <w:rStyle w:val="Timesitalic"/>
                <w:rFonts w:ascii="Noto Sans" w:hAnsi="Noto Sans" w:cs="Noto Sans"/>
              </w:rPr>
              <w:t>Leitlinie B4.3</w:t>
            </w:r>
            <w:r w:rsidRPr="00AA0607">
              <w:rPr>
                <w:i/>
                <w:iCs/>
              </w:rPr>
              <w:t>)</w:t>
            </w:r>
          </w:p>
          <w:p w14:paraId="2BB14BFB" w14:textId="77777777" w:rsidR="001B7066" w:rsidRPr="00AA0607" w:rsidRDefault="001B7066" w:rsidP="009C48D3">
            <w:pPr>
              <w:pStyle w:val="TableTextLeft"/>
              <w:spacing w:before="60" w:after="60"/>
              <w:jc w:val="both"/>
            </w:pPr>
            <w:r w:rsidRPr="00AA0607">
              <w:t>Bitte führen Sie die anwendbaren innerstaatlichen Bestimmungen auf und geben Sie nach Möglichkeit den jewei</w:t>
            </w:r>
            <w:r w:rsidRPr="00AA0607">
              <w:softHyphen/>
              <w:t>ligen Wortlaut wieder.</w:t>
            </w:r>
          </w:p>
          <w:p w14:paraId="5F29D287" w14:textId="4BBC998D" w:rsidR="00A86CA0" w:rsidRPr="00AA0607" w:rsidRDefault="009C48D3" w:rsidP="001B7066">
            <w:pPr>
              <w:pStyle w:val="TableTextLeft"/>
              <w:spacing w:before="60" w:after="60"/>
              <w:jc w:val="both"/>
            </w:pPr>
            <w:r w:rsidRPr="00AA0607">
              <w:rPr>
                <w:rStyle w:val="Timesitalic"/>
                <w:rFonts w:ascii="Noto Sans" w:hAnsi="Noto Sans" w:cs="Noto Sans"/>
                <w:i w:val="0"/>
                <w:iCs w:val="0"/>
              </w:rPr>
              <w:t>Ist dies nicht der Fall, so geben Sie bitte die nicht behandelten Punkte an.</w:t>
            </w:r>
          </w:p>
        </w:tc>
      </w:tr>
      <w:tr w:rsidR="00A86CA0" w:rsidRPr="00AA0607" w14:paraId="6C8C3B3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5F96B0B" w14:textId="77777777" w:rsidR="00A86CA0" w:rsidRPr="00AA0607" w:rsidRDefault="00A86CA0" w:rsidP="00496792">
            <w:pPr>
              <w:pStyle w:val="BoxBody"/>
            </w:pPr>
            <w:r w:rsidRPr="00AA0607">
              <w:lastRenderedPageBreak/>
              <w:t xml:space="preserve">Erstbericht: </w:t>
            </w:r>
            <w:sdt>
              <w:sdtPr>
                <w:rPr>
                  <w:color w:val="AEAAAA" w:themeColor="background2" w:themeShade="BF"/>
                </w:rPr>
                <w:id w:val="-233400861"/>
                <w:placeholder>
                  <w:docPart w:val="B38C69495F644451B7804E071A275F95"/>
                </w:placeholder>
                <w15:color w:val="000000"/>
                <w:text/>
              </w:sdtPr>
              <w:sdtEndPr/>
              <w:sdtContent>
                <w:r w:rsidRPr="00AA0607">
                  <w:rPr>
                    <w:color w:val="AEAAAA" w:themeColor="background2" w:themeShade="BF"/>
                  </w:rPr>
                  <w:t>(für Texteingabe bitte anklicken)</w:t>
                </w:r>
              </w:sdtContent>
            </w:sdt>
          </w:p>
        </w:tc>
      </w:tr>
      <w:tr w:rsidR="00A86CA0" w:rsidRPr="00AA0607" w14:paraId="051286E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AC9A6D8" w14:textId="77777777" w:rsidR="00A86CA0" w:rsidRPr="00AA0607" w:rsidRDefault="00A86CA0" w:rsidP="00496792">
            <w:pPr>
              <w:pStyle w:val="BoxBody"/>
            </w:pPr>
            <w:r w:rsidRPr="00AA0607">
              <w:t xml:space="preserve">Zweiter Bericht: </w:t>
            </w:r>
            <w:sdt>
              <w:sdtPr>
                <w:rPr>
                  <w:color w:val="AEAAAA" w:themeColor="background2" w:themeShade="BF"/>
                </w:rPr>
                <w:id w:val="1942408704"/>
                <w:placeholder>
                  <w:docPart w:val="C002B9ADCB3844079D30E900FC938D49"/>
                </w:placeholder>
                <w15:color w:val="000000"/>
                <w:text/>
              </w:sdtPr>
              <w:sdtEndPr/>
              <w:sdtContent>
                <w:r w:rsidRPr="00AA0607">
                  <w:rPr>
                    <w:color w:val="AEAAAA" w:themeColor="background2" w:themeShade="BF"/>
                  </w:rPr>
                  <w:t>(für Texteingabe bitte anklicken)</w:t>
                </w:r>
              </w:sdtContent>
            </w:sdt>
          </w:p>
        </w:tc>
      </w:tr>
      <w:tr w:rsidR="00A86CA0" w:rsidRPr="00AA0607" w14:paraId="30ACA30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2CE5556" w14:textId="77777777" w:rsidR="00A86CA0" w:rsidRPr="00AA0607" w:rsidRDefault="00A86CA0" w:rsidP="00496792">
            <w:pPr>
              <w:pStyle w:val="BoxBody"/>
            </w:pPr>
            <w:r w:rsidRPr="00AA0607">
              <w:t xml:space="preserve">Dritter Bericht: </w:t>
            </w:r>
            <w:sdt>
              <w:sdtPr>
                <w:rPr>
                  <w:color w:val="AEAAAA" w:themeColor="background2" w:themeShade="BF"/>
                </w:rPr>
                <w:id w:val="1213009004"/>
                <w:placeholder>
                  <w:docPart w:val="2F2CBE58C31D43F295EDC0C6931B6E2B"/>
                </w:placeholder>
                <w15:color w:val="000000"/>
                <w:text/>
              </w:sdtPr>
              <w:sdtEndPr/>
              <w:sdtContent>
                <w:r w:rsidRPr="00AA0607">
                  <w:rPr>
                    <w:color w:val="AEAAAA" w:themeColor="background2" w:themeShade="BF"/>
                  </w:rPr>
                  <w:t>(für Texteingabe bitte anklicken)</w:t>
                </w:r>
              </w:sdtContent>
            </w:sdt>
          </w:p>
        </w:tc>
      </w:tr>
      <w:tr w:rsidR="00A86CA0" w:rsidRPr="00AA0607" w14:paraId="46E4792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9F714C3" w14:textId="77777777" w:rsidR="00A86CA0" w:rsidRPr="00AA0607" w:rsidRDefault="00A86CA0" w:rsidP="00496792">
            <w:pPr>
              <w:pStyle w:val="BoxBody"/>
            </w:pPr>
            <w:r w:rsidRPr="00AA0607">
              <w:t xml:space="preserve">Vierter Bericht: </w:t>
            </w:r>
            <w:sdt>
              <w:sdtPr>
                <w:rPr>
                  <w:color w:val="AEAAAA" w:themeColor="background2" w:themeShade="BF"/>
                </w:rPr>
                <w:id w:val="-551612856"/>
                <w:placeholder>
                  <w:docPart w:val="9DD96D8637C04B33B47ABAF0CAD3DBE9"/>
                </w:placeholder>
                <w15:color w:val="000000"/>
                <w:text/>
              </w:sdtPr>
              <w:sdtEndPr/>
              <w:sdtContent>
                <w:r w:rsidRPr="00AA0607">
                  <w:rPr>
                    <w:color w:val="AEAAAA" w:themeColor="background2" w:themeShade="BF"/>
                  </w:rPr>
                  <w:t>(für Texteingabe bitte anklicken)</w:t>
                </w:r>
              </w:sdtContent>
            </w:sdt>
          </w:p>
        </w:tc>
      </w:tr>
      <w:tr w:rsidR="00A86CA0" w:rsidRPr="00AA0607" w14:paraId="22E4FA4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44C35C1" w14:textId="10F72C9E" w:rsidR="009C48D3" w:rsidRPr="00CB3E50" w:rsidRDefault="009C48D3" w:rsidP="009C48D3">
            <w:pPr>
              <w:pStyle w:val="TableTextLeft"/>
              <w:spacing w:before="60"/>
              <w:jc w:val="both"/>
              <w:rPr>
                <w:spacing w:val="-4"/>
              </w:rPr>
            </w:pPr>
            <w:r w:rsidRPr="00AA0607">
              <w:t xml:space="preserve">Werden diese Rechtsvorschriften und anderen Maßnahmen in Beratung mit den Verbänden der Reeder und der Seeleute regelmäßig überprüft, mit dem Ziel, sie im Hinblick auf technologische Veränderungen und neue </w:t>
            </w:r>
            <w:r w:rsidRPr="00CB3E50">
              <w:rPr>
                <w:spacing w:val="-4"/>
              </w:rPr>
              <w:t>For</w:t>
            </w:r>
            <w:r w:rsidRPr="00CB3E50">
              <w:rPr>
                <w:spacing w:val="-4"/>
              </w:rPr>
              <w:softHyphen/>
              <w:t xml:space="preserve">schungserkenntnisse und im </w:t>
            </w:r>
            <w:proofErr w:type="gramStart"/>
            <w:r w:rsidRPr="00CB3E50">
              <w:rPr>
                <w:spacing w:val="-4"/>
              </w:rPr>
              <w:t>Bemühen</w:t>
            </w:r>
            <w:proofErr w:type="gramEnd"/>
            <w:r w:rsidRPr="00CB3E50">
              <w:rPr>
                <w:spacing w:val="-4"/>
              </w:rPr>
              <w:t xml:space="preserve"> um eine ständige Verbesserung zu überarbeiten? </w:t>
            </w:r>
            <w:sdt>
              <w:sdtPr>
                <w:rPr>
                  <w:color w:val="AEAAAA" w:themeColor="background2" w:themeShade="BF"/>
                  <w:spacing w:val="-4"/>
                </w:rPr>
                <w:id w:val="-1238543747"/>
                <w:placeholder>
                  <w:docPart w:val="84603D20F488427CB4A910F4D568C772"/>
                </w:placeholder>
                <w15:color w:val="000000"/>
                <w:text/>
              </w:sdtPr>
              <w:sdtEndPr/>
              <w:sdtContent>
                <w:r w:rsidRPr="00CB3E50">
                  <w:rPr>
                    <w:color w:val="AEAAAA" w:themeColor="background2" w:themeShade="BF"/>
                    <w:spacing w:val="-4"/>
                  </w:rPr>
                  <w:t xml:space="preserve">(für </w:t>
                </w:r>
                <w:r w:rsidR="00CB3E50" w:rsidRPr="00CB3E50">
                  <w:rPr>
                    <w:color w:val="AEAAAA" w:themeColor="background2" w:themeShade="BF"/>
                    <w:spacing w:val="-4"/>
                  </w:rPr>
                  <w:t>E</w:t>
                </w:r>
                <w:r w:rsidRPr="00CB3E50">
                  <w:rPr>
                    <w:color w:val="AEAAAA" w:themeColor="background2" w:themeShade="BF"/>
                    <w:spacing w:val="-4"/>
                  </w:rPr>
                  <w:t>ingabe bitte anklicken)</w:t>
                </w:r>
              </w:sdtContent>
            </w:sdt>
          </w:p>
          <w:p w14:paraId="5AB71244" w14:textId="3E55CEBA" w:rsidR="009C48D3" w:rsidRPr="00AA0607" w:rsidRDefault="009C48D3" w:rsidP="00CB3E50">
            <w:pPr>
              <w:pStyle w:val="TableTextLeft"/>
              <w:spacing w:after="100"/>
              <w:jc w:val="both"/>
              <w:rPr>
                <w:i/>
                <w:iCs/>
              </w:rPr>
            </w:pPr>
            <w:r w:rsidRPr="00AA0607">
              <w:rPr>
                <w:i/>
                <w:iCs/>
              </w:rPr>
              <w:t>(</w:t>
            </w:r>
            <w:r w:rsidRPr="00AA0607">
              <w:rPr>
                <w:rStyle w:val="Timesitalic"/>
                <w:rFonts w:ascii="Noto Sans" w:hAnsi="Noto Sans" w:cs="Noto Sans"/>
                <w:spacing w:val="-2"/>
              </w:rPr>
              <w:t>Norm A4.3 Absatz 3</w:t>
            </w:r>
            <w:r w:rsidRPr="00AA0607">
              <w:rPr>
                <w:i/>
                <w:iCs/>
              </w:rPr>
              <w:t>)</w:t>
            </w:r>
          </w:p>
          <w:p w14:paraId="3C449CC9" w14:textId="1F8A7ED4" w:rsidR="009C48D3" w:rsidRPr="00AA0607" w:rsidRDefault="009C48D3" w:rsidP="009C48D3">
            <w:pPr>
              <w:pStyle w:val="TableTextLeft"/>
              <w:spacing w:before="60" w:after="60"/>
              <w:jc w:val="both"/>
              <w:rPr>
                <w:i/>
                <w:iCs/>
              </w:rPr>
            </w:pPr>
            <w:r w:rsidRPr="00AA0607">
              <w:rPr>
                <w:rStyle w:val="Timesitalic"/>
                <w:rFonts w:ascii="Noto Sans" w:hAnsi="Noto Sans" w:cs="Noto Sans"/>
                <w:i w:val="0"/>
                <w:iCs w:val="0"/>
                <w:spacing w:val="-2"/>
              </w:rPr>
              <w:t>Falls ja, geben Sie bitte an, worauf sich diese Überprüfungen erstrecken und welches ihre Ergebnisse sind.</w:t>
            </w:r>
          </w:p>
          <w:p w14:paraId="4B735732" w14:textId="2F3F9BF2" w:rsidR="00A86CA0" w:rsidRPr="00AA0607" w:rsidRDefault="009C48D3" w:rsidP="009C48D3">
            <w:pPr>
              <w:pStyle w:val="TableTextLeft"/>
              <w:spacing w:after="60"/>
              <w:jc w:val="both"/>
            </w:pPr>
            <w:r w:rsidRPr="00AA0607">
              <w:t>Bitte führen Sie die anwendbaren innerstaatlichen Bestimmungen auf und geben Sie nach Möglichkeit den jewei</w:t>
            </w:r>
            <w:r w:rsidRPr="00AA0607">
              <w:softHyphen/>
              <w:t>ligen Wortlaut wieder.</w:t>
            </w:r>
          </w:p>
        </w:tc>
      </w:tr>
      <w:tr w:rsidR="00A86CA0" w:rsidRPr="00AA0607" w14:paraId="5E6C350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562127E" w14:textId="77777777" w:rsidR="00A86CA0" w:rsidRPr="00AA0607" w:rsidRDefault="00A86CA0" w:rsidP="00496792">
            <w:pPr>
              <w:pStyle w:val="BoxBody"/>
            </w:pPr>
            <w:r w:rsidRPr="00AA0607">
              <w:t xml:space="preserve">Erstbericht: </w:t>
            </w:r>
            <w:sdt>
              <w:sdtPr>
                <w:rPr>
                  <w:color w:val="AEAAAA" w:themeColor="background2" w:themeShade="BF"/>
                </w:rPr>
                <w:id w:val="602236844"/>
                <w:placeholder>
                  <w:docPart w:val="962816D5BA0D4A21B979F51D70E3516F"/>
                </w:placeholder>
                <w15:color w:val="000000"/>
                <w:text/>
              </w:sdtPr>
              <w:sdtEndPr/>
              <w:sdtContent>
                <w:r w:rsidRPr="00AA0607">
                  <w:rPr>
                    <w:color w:val="AEAAAA" w:themeColor="background2" w:themeShade="BF"/>
                  </w:rPr>
                  <w:t>(für Texteingabe bitte anklicken)</w:t>
                </w:r>
              </w:sdtContent>
            </w:sdt>
          </w:p>
        </w:tc>
      </w:tr>
      <w:tr w:rsidR="00A86CA0" w:rsidRPr="00AA0607" w14:paraId="3695B44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83C2649" w14:textId="77777777" w:rsidR="00A86CA0" w:rsidRPr="00AA0607" w:rsidRDefault="00A86CA0" w:rsidP="00496792">
            <w:pPr>
              <w:pStyle w:val="BoxBody"/>
            </w:pPr>
            <w:r w:rsidRPr="00AA0607">
              <w:t xml:space="preserve">Zweiter Bericht: </w:t>
            </w:r>
            <w:sdt>
              <w:sdtPr>
                <w:rPr>
                  <w:color w:val="AEAAAA" w:themeColor="background2" w:themeShade="BF"/>
                </w:rPr>
                <w:id w:val="-1968653322"/>
                <w:placeholder>
                  <w:docPart w:val="483EA0404AD54FC28F7625D526DA05B4"/>
                </w:placeholder>
                <w15:color w:val="000000"/>
                <w:text/>
              </w:sdtPr>
              <w:sdtEndPr/>
              <w:sdtContent>
                <w:r w:rsidRPr="00AA0607">
                  <w:rPr>
                    <w:color w:val="AEAAAA" w:themeColor="background2" w:themeShade="BF"/>
                  </w:rPr>
                  <w:t>(für Texteingabe bitte anklicken)</w:t>
                </w:r>
              </w:sdtContent>
            </w:sdt>
          </w:p>
        </w:tc>
      </w:tr>
      <w:tr w:rsidR="00A86CA0" w:rsidRPr="00AA0607" w14:paraId="4801625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83302DB" w14:textId="77777777" w:rsidR="00A86CA0" w:rsidRPr="00AA0607" w:rsidRDefault="00A86CA0" w:rsidP="00496792">
            <w:pPr>
              <w:pStyle w:val="BoxBody"/>
            </w:pPr>
            <w:r w:rsidRPr="00AA0607">
              <w:t xml:space="preserve">Dritter Bericht: </w:t>
            </w:r>
            <w:sdt>
              <w:sdtPr>
                <w:rPr>
                  <w:color w:val="AEAAAA" w:themeColor="background2" w:themeShade="BF"/>
                </w:rPr>
                <w:id w:val="860634084"/>
                <w:placeholder>
                  <w:docPart w:val="54D11055A8354F4FB12E1A8B2E4B97FD"/>
                </w:placeholder>
                <w15:color w:val="000000"/>
                <w:text/>
              </w:sdtPr>
              <w:sdtEndPr/>
              <w:sdtContent>
                <w:r w:rsidRPr="00AA0607">
                  <w:rPr>
                    <w:color w:val="AEAAAA" w:themeColor="background2" w:themeShade="BF"/>
                  </w:rPr>
                  <w:t>(für Texteingabe bitte anklicken)</w:t>
                </w:r>
              </w:sdtContent>
            </w:sdt>
          </w:p>
        </w:tc>
      </w:tr>
      <w:tr w:rsidR="00A86CA0" w:rsidRPr="00AA0607" w14:paraId="629C827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825F107" w14:textId="77777777" w:rsidR="00A86CA0" w:rsidRPr="00AA0607" w:rsidRDefault="00A86CA0" w:rsidP="00496792">
            <w:pPr>
              <w:pStyle w:val="BoxBody"/>
            </w:pPr>
            <w:r w:rsidRPr="00AA0607">
              <w:t xml:space="preserve">Vierter Bericht: </w:t>
            </w:r>
            <w:sdt>
              <w:sdtPr>
                <w:rPr>
                  <w:color w:val="AEAAAA" w:themeColor="background2" w:themeShade="BF"/>
                </w:rPr>
                <w:id w:val="-123466110"/>
                <w:placeholder>
                  <w:docPart w:val="27FFD56536D94D51A1371ED74E513E72"/>
                </w:placeholder>
                <w15:color w:val="000000"/>
                <w:text/>
              </w:sdtPr>
              <w:sdtEndPr/>
              <w:sdtContent>
                <w:r w:rsidRPr="00AA0607">
                  <w:rPr>
                    <w:color w:val="AEAAAA" w:themeColor="background2" w:themeShade="BF"/>
                  </w:rPr>
                  <w:t>(für Texteingabe bitte anklicken)</w:t>
                </w:r>
              </w:sdtContent>
            </w:sdt>
          </w:p>
        </w:tc>
      </w:tr>
      <w:tr w:rsidR="009C48D3" w:rsidRPr="00AA0607" w14:paraId="3595F9A7" w14:textId="77777777" w:rsidTr="00496792">
        <w:tc>
          <w:tcPr>
            <w:tcW w:w="9639" w:type="dxa"/>
          </w:tcPr>
          <w:p w14:paraId="333850F4" w14:textId="4DE959DD" w:rsidR="009C48D3" w:rsidRPr="00AA0607" w:rsidRDefault="009C48D3" w:rsidP="00496792">
            <w:pPr>
              <w:pStyle w:val="TableTextLeft"/>
              <w:spacing w:before="60"/>
              <w:jc w:val="both"/>
            </w:pPr>
            <w:r w:rsidRPr="00AA0607">
              <w:t>Ist auf Schiffen mit fünf oder mehr Seeleuten ein Sicherheitsausschuss einzurichten, in dem Vertreter der See</w:t>
            </w:r>
            <w:r w:rsidRPr="00AA0607">
              <w:softHyphen/>
              <w:t>leute mitwirken?</w:t>
            </w:r>
          </w:p>
          <w:p w14:paraId="128679A9" w14:textId="12DC97F5" w:rsidR="009C48D3" w:rsidRPr="00AA0607" w:rsidRDefault="009C48D3" w:rsidP="00CB3E50">
            <w:pPr>
              <w:pStyle w:val="TableTextLeft"/>
              <w:spacing w:after="100"/>
              <w:jc w:val="both"/>
              <w:rPr>
                <w:i/>
                <w:iCs/>
              </w:rPr>
            </w:pPr>
            <w:r w:rsidRPr="00AA0607">
              <w:rPr>
                <w:i/>
                <w:iCs/>
              </w:rPr>
              <w:t>(</w:t>
            </w:r>
            <w:r w:rsidRPr="00AA0607">
              <w:rPr>
                <w:rStyle w:val="Timesitalic"/>
                <w:rFonts w:ascii="Noto Sans" w:hAnsi="Noto Sans" w:cs="Noto Sans"/>
              </w:rPr>
              <w:t>Norm A4.3 Absatz 2 Buchstabe d</w:t>
            </w:r>
            <w:r w:rsidRPr="00AA0607">
              <w:rPr>
                <w:i/>
                <w:iCs/>
              </w:rPr>
              <w:t>)</w:t>
            </w:r>
          </w:p>
          <w:p w14:paraId="4BF5F3C7" w14:textId="77777777" w:rsidR="009C48D3" w:rsidRPr="00AA0607" w:rsidRDefault="009C48D3" w:rsidP="00496792">
            <w:pPr>
              <w:pStyle w:val="BoxBody"/>
            </w:pPr>
            <w:r w:rsidRPr="00AA0607">
              <w:t>Bitte führen Sie die anwendbaren innerstaatlichen Bestimmungen auf und geben Sie nach Möglichkeit den jewei</w:t>
            </w:r>
            <w:r w:rsidRPr="00AA0607">
              <w:softHyphen/>
              <w:t>ligen Wortlaut wieder.</w:t>
            </w:r>
          </w:p>
        </w:tc>
      </w:tr>
      <w:tr w:rsidR="009C48D3" w:rsidRPr="00AA0607" w14:paraId="275C890F" w14:textId="77777777" w:rsidTr="00496792">
        <w:tc>
          <w:tcPr>
            <w:tcW w:w="9639" w:type="dxa"/>
          </w:tcPr>
          <w:p w14:paraId="559745C5" w14:textId="77777777" w:rsidR="009C48D3" w:rsidRPr="00AA0607" w:rsidRDefault="009C48D3" w:rsidP="00496792">
            <w:pPr>
              <w:pStyle w:val="BoxBody"/>
              <w:rPr>
                <w:lang w:val="en-GB"/>
              </w:rPr>
            </w:pPr>
            <w:r w:rsidRPr="00AA0607">
              <w:t xml:space="preserve">Erstbericht: </w:t>
            </w:r>
            <w:sdt>
              <w:sdtPr>
                <w:rPr>
                  <w:color w:val="AEAAAA" w:themeColor="background2" w:themeShade="BF"/>
                </w:rPr>
                <w:id w:val="1836266316"/>
                <w:placeholder>
                  <w:docPart w:val="4F6417489C9C436A8DF405AED8B80CBF"/>
                </w:placeholder>
                <w15:color w:val="000000"/>
                <w:text/>
              </w:sdtPr>
              <w:sdtEndPr/>
              <w:sdtContent>
                <w:r w:rsidRPr="00AA0607">
                  <w:rPr>
                    <w:color w:val="AEAAAA" w:themeColor="background2" w:themeShade="BF"/>
                  </w:rPr>
                  <w:t>(für Texteingabe bitte anklicken)</w:t>
                </w:r>
              </w:sdtContent>
            </w:sdt>
          </w:p>
        </w:tc>
      </w:tr>
      <w:tr w:rsidR="009C48D3" w:rsidRPr="00AA0607" w14:paraId="1A7BAC90" w14:textId="77777777" w:rsidTr="00496792">
        <w:tc>
          <w:tcPr>
            <w:tcW w:w="9639" w:type="dxa"/>
            <w:shd w:val="clear" w:color="auto" w:fill="F0D2E0"/>
          </w:tcPr>
          <w:p w14:paraId="2402CCE8" w14:textId="77777777" w:rsidR="009C48D3" w:rsidRPr="00AA0607" w:rsidRDefault="009C48D3" w:rsidP="00496792">
            <w:pPr>
              <w:pStyle w:val="BoxBody"/>
              <w:rPr>
                <w:lang w:val="en-GB"/>
              </w:rPr>
            </w:pPr>
            <w:r w:rsidRPr="00AA0607">
              <w:t xml:space="preserve">Zweiter Bericht: </w:t>
            </w:r>
            <w:sdt>
              <w:sdtPr>
                <w:rPr>
                  <w:color w:val="AEAAAA" w:themeColor="background2" w:themeShade="BF"/>
                </w:rPr>
                <w:id w:val="1254009959"/>
                <w:placeholder>
                  <w:docPart w:val="E1C1A9D6F9D848B181FAB993B16F47CF"/>
                </w:placeholder>
                <w15:color w:val="000000"/>
                <w:text/>
              </w:sdtPr>
              <w:sdtEndPr/>
              <w:sdtContent>
                <w:r w:rsidRPr="00AA0607">
                  <w:rPr>
                    <w:color w:val="AEAAAA" w:themeColor="background2" w:themeShade="BF"/>
                  </w:rPr>
                  <w:t>(für Texteingabe bitte anklicken)</w:t>
                </w:r>
              </w:sdtContent>
            </w:sdt>
          </w:p>
        </w:tc>
      </w:tr>
      <w:tr w:rsidR="009C48D3" w:rsidRPr="00AA0607" w14:paraId="79BAB400" w14:textId="77777777" w:rsidTr="00496792">
        <w:tc>
          <w:tcPr>
            <w:tcW w:w="9639" w:type="dxa"/>
            <w:shd w:val="clear" w:color="auto" w:fill="FFF5C8"/>
          </w:tcPr>
          <w:p w14:paraId="1597C058" w14:textId="77777777" w:rsidR="009C48D3" w:rsidRPr="00AA0607" w:rsidRDefault="009C48D3" w:rsidP="00496792">
            <w:pPr>
              <w:pStyle w:val="BoxBody"/>
            </w:pPr>
            <w:r w:rsidRPr="00AA0607">
              <w:t xml:space="preserve">Dritter Bericht: </w:t>
            </w:r>
            <w:sdt>
              <w:sdtPr>
                <w:rPr>
                  <w:color w:val="AEAAAA" w:themeColor="background2" w:themeShade="BF"/>
                </w:rPr>
                <w:id w:val="1070010709"/>
                <w:placeholder>
                  <w:docPart w:val="A9586282B62C4D4F94311ADF025599D5"/>
                </w:placeholder>
                <w15:color w:val="000000"/>
                <w:text/>
              </w:sdtPr>
              <w:sdtEndPr/>
              <w:sdtContent>
                <w:r w:rsidRPr="00AA0607">
                  <w:rPr>
                    <w:color w:val="AEAAAA" w:themeColor="background2" w:themeShade="BF"/>
                  </w:rPr>
                  <w:t>(für Texteingabe bitte anklicken)</w:t>
                </w:r>
              </w:sdtContent>
            </w:sdt>
          </w:p>
        </w:tc>
      </w:tr>
      <w:tr w:rsidR="009C48D3" w:rsidRPr="00AA0607" w14:paraId="12E1754C" w14:textId="77777777" w:rsidTr="00496792">
        <w:tc>
          <w:tcPr>
            <w:tcW w:w="9639" w:type="dxa"/>
            <w:shd w:val="clear" w:color="auto" w:fill="D2FBFB"/>
          </w:tcPr>
          <w:p w14:paraId="0A986182" w14:textId="77777777" w:rsidR="009C48D3" w:rsidRPr="00AA0607" w:rsidRDefault="009C48D3" w:rsidP="00496792">
            <w:pPr>
              <w:pStyle w:val="BoxBody"/>
            </w:pPr>
            <w:r w:rsidRPr="00AA0607">
              <w:t xml:space="preserve">Vierter Bericht: </w:t>
            </w:r>
            <w:sdt>
              <w:sdtPr>
                <w:rPr>
                  <w:color w:val="AEAAAA" w:themeColor="background2" w:themeShade="BF"/>
                </w:rPr>
                <w:id w:val="1153799235"/>
                <w:placeholder>
                  <w:docPart w:val="1DED1ED4491349ACA66DE978244030CF"/>
                </w:placeholder>
                <w15:color w:val="000000"/>
                <w:text/>
              </w:sdtPr>
              <w:sdtEndPr/>
              <w:sdtContent>
                <w:r w:rsidRPr="00AA0607">
                  <w:rPr>
                    <w:color w:val="AEAAAA" w:themeColor="background2" w:themeShade="BF"/>
                  </w:rPr>
                  <w:t>(für Texteingabe bitte anklicken)</w:t>
                </w:r>
              </w:sdtContent>
            </w:sdt>
          </w:p>
        </w:tc>
      </w:tr>
      <w:tr w:rsidR="00AD0812" w:rsidRPr="00AA0607" w14:paraId="6BFC3150" w14:textId="77777777" w:rsidTr="00D763CE">
        <w:tc>
          <w:tcPr>
            <w:tcW w:w="9639" w:type="dxa"/>
          </w:tcPr>
          <w:p w14:paraId="76696B87" w14:textId="3E35B238" w:rsidR="00AD0812" w:rsidRPr="00AD0812" w:rsidRDefault="00AD0812" w:rsidP="00D763CE">
            <w:pPr>
              <w:pStyle w:val="TableTextLeft"/>
              <w:spacing w:before="60"/>
              <w:jc w:val="both"/>
            </w:pPr>
            <w:r w:rsidRPr="00AD0812">
              <w:t>Werden alle Todesfälle von Seeleuten, die an Bord von Schiffen unter Ihrer Flagge beschäftigt, ange</w:t>
            </w:r>
            <w:r w:rsidRPr="00AD0812">
              <w:softHyphen/>
              <w:t>heuert oder tätig sind, angemessen untersucht und aufgezeichnet und wird dem Generaldirektor des Internationalen Arbeits</w:t>
            </w:r>
            <w:r>
              <w:softHyphen/>
            </w:r>
            <w:r w:rsidRPr="00AD0812">
              <w:t>amtes auf jährlicher Grundlage darüber Bericht erstattet?</w:t>
            </w:r>
          </w:p>
          <w:p w14:paraId="454F07A0" w14:textId="5E851612" w:rsidR="00AD0812" w:rsidRPr="00AA0607" w:rsidRDefault="00AD0812" w:rsidP="00D763CE">
            <w:pPr>
              <w:pStyle w:val="TableTextLeft"/>
              <w:spacing w:after="100"/>
              <w:jc w:val="both"/>
              <w:rPr>
                <w:i/>
                <w:iCs/>
              </w:rPr>
            </w:pPr>
            <w:r w:rsidRPr="00AA0607">
              <w:rPr>
                <w:i/>
                <w:iCs/>
              </w:rPr>
              <w:t>(</w:t>
            </w:r>
            <w:r w:rsidRPr="00AA0607">
              <w:rPr>
                <w:rStyle w:val="Timesitalic"/>
                <w:rFonts w:ascii="Noto Sans" w:hAnsi="Noto Sans" w:cs="Noto Sans"/>
              </w:rPr>
              <w:t xml:space="preserve">Norm A4.3 Absatz </w:t>
            </w:r>
            <w:r>
              <w:rPr>
                <w:rStyle w:val="Timesitalic"/>
                <w:rFonts w:ascii="Noto Sans" w:hAnsi="Noto Sans" w:cs="Noto Sans"/>
              </w:rPr>
              <w:t>5</w:t>
            </w:r>
            <w:r w:rsidRPr="00AA0607">
              <w:rPr>
                <w:rStyle w:val="Timesitalic"/>
                <w:rFonts w:ascii="Noto Sans" w:hAnsi="Noto Sans" w:cs="Noto Sans"/>
              </w:rPr>
              <w:t xml:space="preserve"> Buchstabe </w:t>
            </w:r>
            <w:r>
              <w:rPr>
                <w:rStyle w:val="Timesitalic"/>
                <w:rFonts w:ascii="Noto Sans" w:hAnsi="Noto Sans" w:cs="Noto Sans"/>
              </w:rPr>
              <w:t xml:space="preserve">a; </w:t>
            </w:r>
            <w:r w:rsidRPr="00AD0812">
              <w:rPr>
                <w:rStyle w:val="Timesitalic"/>
                <w:rFonts w:ascii="Noto Sans" w:hAnsi="Noto Sans" w:cs="Noto Sans"/>
                <w:i w:val="0"/>
                <w:iCs w:val="0"/>
              </w:rPr>
              <w:t>siehe</w:t>
            </w:r>
            <w:r>
              <w:rPr>
                <w:rStyle w:val="Timesitalic"/>
                <w:rFonts w:ascii="Noto Sans" w:hAnsi="Noto Sans" w:cs="Noto Sans"/>
              </w:rPr>
              <w:t xml:space="preserve"> Leitlinie B4.3.5 Absätze 4 </w:t>
            </w:r>
            <w:r w:rsidRPr="00AD0812">
              <w:rPr>
                <w:rStyle w:val="Timesitalic"/>
                <w:rFonts w:ascii="Noto Sans" w:hAnsi="Noto Sans" w:cs="Noto Sans"/>
                <w:i w:val="0"/>
                <w:iCs w:val="0"/>
              </w:rPr>
              <w:t>und</w:t>
            </w:r>
            <w:r>
              <w:rPr>
                <w:rStyle w:val="Timesitalic"/>
                <w:rFonts w:ascii="Noto Sans" w:hAnsi="Noto Sans" w:cs="Noto Sans"/>
              </w:rPr>
              <w:t xml:space="preserve"> 5</w:t>
            </w:r>
            <w:r w:rsidRPr="00AA0607">
              <w:rPr>
                <w:i/>
                <w:iCs/>
              </w:rPr>
              <w:t>)</w:t>
            </w:r>
          </w:p>
          <w:p w14:paraId="03E464D0" w14:textId="77777777" w:rsidR="00AD0812" w:rsidRPr="00AA0607" w:rsidRDefault="00AD0812" w:rsidP="00D763CE">
            <w:pPr>
              <w:pStyle w:val="BoxBody"/>
            </w:pPr>
            <w:r w:rsidRPr="00AA0607">
              <w:t>Bitte führen Sie die anwendbaren innerstaatlichen Bestimmungen auf und geben Sie nach Möglichkeit den jewei</w:t>
            </w:r>
            <w:r w:rsidRPr="00AA0607">
              <w:softHyphen/>
              <w:t>ligen Wortlaut wieder.</w:t>
            </w:r>
          </w:p>
        </w:tc>
      </w:tr>
      <w:tr w:rsidR="00AD0812" w:rsidRPr="00AA0607" w14:paraId="2EA97E51" w14:textId="77777777" w:rsidTr="00D763CE">
        <w:tc>
          <w:tcPr>
            <w:tcW w:w="9639" w:type="dxa"/>
          </w:tcPr>
          <w:p w14:paraId="44FCBB47" w14:textId="77777777" w:rsidR="00AD0812" w:rsidRPr="00AA0607" w:rsidRDefault="00AD0812" w:rsidP="00D763CE">
            <w:pPr>
              <w:pStyle w:val="BoxBody"/>
              <w:rPr>
                <w:lang w:val="en-GB"/>
              </w:rPr>
            </w:pPr>
            <w:r w:rsidRPr="00AA0607">
              <w:t xml:space="preserve">Erstbericht: </w:t>
            </w:r>
            <w:sdt>
              <w:sdtPr>
                <w:rPr>
                  <w:color w:val="AEAAAA" w:themeColor="background2" w:themeShade="BF"/>
                </w:rPr>
                <w:id w:val="-870760772"/>
                <w:placeholder>
                  <w:docPart w:val="D5E481CA63144ECA9407DBD8794FABC7"/>
                </w:placeholder>
                <w15:color w:val="000000"/>
                <w:text/>
              </w:sdtPr>
              <w:sdtEndPr/>
              <w:sdtContent>
                <w:r w:rsidRPr="00AA0607">
                  <w:rPr>
                    <w:color w:val="AEAAAA" w:themeColor="background2" w:themeShade="BF"/>
                  </w:rPr>
                  <w:t>(für Texteingabe bitte anklicken)</w:t>
                </w:r>
              </w:sdtContent>
            </w:sdt>
          </w:p>
        </w:tc>
      </w:tr>
      <w:tr w:rsidR="00AD0812" w:rsidRPr="00AA0607" w14:paraId="6DD61043" w14:textId="77777777" w:rsidTr="00D763CE">
        <w:tc>
          <w:tcPr>
            <w:tcW w:w="9639" w:type="dxa"/>
            <w:shd w:val="clear" w:color="auto" w:fill="F0D2E0"/>
          </w:tcPr>
          <w:p w14:paraId="375FB601" w14:textId="77777777" w:rsidR="00AD0812" w:rsidRPr="00AA0607" w:rsidRDefault="00AD0812" w:rsidP="00D763CE">
            <w:pPr>
              <w:pStyle w:val="BoxBody"/>
              <w:rPr>
                <w:lang w:val="en-GB"/>
              </w:rPr>
            </w:pPr>
            <w:r w:rsidRPr="00AA0607">
              <w:t xml:space="preserve">Zweiter Bericht: </w:t>
            </w:r>
            <w:sdt>
              <w:sdtPr>
                <w:rPr>
                  <w:color w:val="AEAAAA" w:themeColor="background2" w:themeShade="BF"/>
                </w:rPr>
                <w:id w:val="17058492"/>
                <w:placeholder>
                  <w:docPart w:val="3180A141F5AF498BBBF55C122FE4886E"/>
                </w:placeholder>
                <w15:color w:val="000000"/>
                <w:text/>
              </w:sdtPr>
              <w:sdtEndPr/>
              <w:sdtContent>
                <w:r w:rsidRPr="00AA0607">
                  <w:rPr>
                    <w:color w:val="AEAAAA" w:themeColor="background2" w:themeShade="BF"/>
                  </w:rPr>
                  <w:t>(für Texteingabe bitte anklicken)</w:t>
                </w:r>
              </w:sdtContent>
            </w:sdt>
          </w:p>
        </w:tc>
      </w:tr>
      <w:tr w:rsidR="00AD0812" w:rsidRPr="00AA0607" w14:paraId="14E1B80B" w14:textId="77777777" w:rsidTr="00D763CE">
        <w:tc>
          <w:tcPr>
            <w:tcW w:w="9639" w:type="dxa"/>
            <w:shd w:val="clear" w:color="auto" w:fill="FFF5C8"/>
          </w:tcPr>
          <w:p w14:paraId="483ADA9E" w14:textId="77777777" w:rsidR="00AD0812" w:rsidRPr="00AA0607" w:rsidRDefault="00AD0812" w:rsidP="00D763CE">
            <w:pPr>
              <w:pStyle w:val="BoxBody"/>
            </w:pPr>
            <w:r w:rsidRPr="00AA0607">
              <w:t xml:space="preserve">Dritter Bericht: </w:t>
            </w:r>
            <w:sdt>
              <w:sdtPr>
                <w:rPr>
                  <w:color w:val="AEAAAA" w:themeColor="background2" w:themeShade="BF"/>
                </w:rPr>
                <w:id w:val="1402022679"/>
                <w:placeholder>
                  <w:docPart w:val="806F0CDE96674AEB97563481C0831705"/>
                </w:placeholder>
                <w15:color w:val="000000"/>
                <w:text/>
              </w:sdtPr>
              <w:sdtEndPr/>
              <w:sdtContent>
                <w:r w:rsidRPr="00AA0607">
                  <w:rPr>
                    <w:color w:val="AEAAAA" w:themeColor="background2" w:themeShade="BF"/>
                  </w:rPr>
                  <w:t>(für Texteingabe bitte anklicken)</w:t>
                </w:r>
              </w:sdtContent>
            </w:sdt>
          </w:p>
        </w:tc>
      </w:tr>
      <w:tr w:rsidR="00AD0812" w:rsidRPr="00AA0607" w14:paraId="61ED6884" w14:textId="77777777" w:rsidTr="00D763CE">
        <w:tc>
          <w:tcPr>
            <w:tcW w:w="9639" w:type="dxa"/>
            <w:shd w:val="clear" w:color="auto" w:fill="D2FBFB"/>
          </w:tcPr>
          <w:p w14:paraId="325E2CE7" w14:textId="77777777" w:rsidR="00AD0812" w:rsidRPr="00AA0607" w:rsidRDefault="00AD0812" w:rsidP="00D763CE">
            <w:pPr>
              <w:pStyle w:val="BoxBody"/>
            </w:pPr>
            <w:r w:rsidRPr="00AA0607">
              <w:t xml:space="preserve">Vierter Bericht: </w:t>
            </w:r>
            <w:sdt>
              <w:sdtPr>
                <w:rPr>
                  <w:color w:val="AEAAAA" w:themeColor="background2" w:themeShade="BF"/>
                </w:rPr>
                <w:id w:val="1621573414"/>
                <w:placeholder>
                  <w:docPart w:val="029EA4035FDB4FD0A19C2022B354E391"/>
                </w:placeholder>
                <w15:color w:val="000000"/>
                <w:text/>
              </w:sdtPr>
              <w:sdtEndPr/>
              <w:sdtContent>
                <w:r w:rsidRPr="00AA0607">
                  <w:rPr>
                    <w:color w:val="AEAAAA" w:themeColor="background2" w:themeShade="BF"/>
                  </w:rPr>
                  <w:t>(für Texteingabe bitte anklicken)</w:t>
                </w:r>
              </w:sdtContent>
            </w:sdt>
          </w:p>
        </w:tc>
      </w:tr>
      <w:tr w:rsidR="009C48D3" w:rsidRPr="00AA0607" w14:paraId="6CE4B88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E5D9982" w14:textId="6473616F" w:rsidR="009C48D3" w:rsidRPr="00AA0607" w:rsidRDefault="009C48D3" w:rsidP="00496792">
            <w:pPr>
              <w:pStyle w:val="TableTextLeft"/>
              <w:spacing w:before="60"/>
              <w:jc w:val="both"/>
            </w:pPr>
            <w:r w:rsidRPr="00AA0607">
              <w:lastRenderedPageBreak/>
              <w:t xml:space="preserve">Werden Arbeitsunfälle, Berufskrankheiten und Todesfälle unter Berücksichtigung der Leilinien der IAO gemeldet? </w:t>
            </w:r>
            <w:sdt>
              <w:sdtPr>
                <w:rPr>
                  <w:color w:val="AEAAAA" w:themeColor="background2" w:themeShade="BF"/>
                </w:rPr>
                <w:id w:val="496316126"/>
                <w:placeholder>
                  <w:docPart w:val="990429256928489BAF3BF39E397D09CA"/>
                </w:placeholder>
                <w15:color w:val="000000"/>
                <w:text/>
              </w:sdtPr>
              <w:sdtEndPr/>
              <w:sdtContent>
                <w:r w:rsidRPr="00AA0607">
                  <w:rPr>
                    <w:color w:val="AEAAAA" w:themeColor="background2" w:themeShade="BF"/>
                  </w:rPr>
                  <w:t>(für Texteingabe bitte anklicken)</w:t>
                </w:r>
              </w:sdtContent>
            </w:sdt>
          </w:p>
          <w:p w14:paraId="17D6F336" w14:textId="2ECD26E3" w:rsidR="009C48D3" w:rsidRPr="00AA0607" w:rsidRDefault="009C48D3" w:rsidP="00496792">
            <w:pPr>
              <w:pStyle w:val="TableTextLeft"/>
              <w:spacing w:after="120"/>
              <w:jc w:val="both"/>
              <w:rPr>
                <w:i/>
                <w:iCs/>
              </w:rPr>
            </w:pPr>
            <w:r w:rsidRPr="00AA0607">
              <w:rPr>
                <w:i/>
                <w:iCs/>
              </w:rPr>
              <w:t>(</w:t>
            </w:r>
            <w:r w:rsidRPr="00AA0607">
              <w:rPr>
                <w:rStyle w:val="Timesitalic"/>
                <w:rFonts w:ascii="Noto Sans" w:hAnsi="Noto Sans" w:cs="Noto Sans"/>
              </w:rPr>
              <w:t xml:space="preserve">Norm A4.3 Absatz 5 Buchstabe </w:t>
            </w:r>
            <w:r w:rsidR="00AD0812">
              <w:rPr>
                <w:rStyle w:val="Timesitalic"/>
                <w:rFonts w:ascii="Noto Sans" w:hAnsi="Noto Sans" w:cs="Noto Sans"/>
              </w:rPr>
              <w:t>b</w:t>
            </w:r>
            <w:r w:rsidRPr="00AA0607">
              <w:rPr>
                <w:rStyle w:val="Timesitalic"/>
                <w:rFonts w:ascii="Noto Sans" w:hAnsi="Noto Sans" w:cs="Noto Sans"/>
              </w:rPr>
              <w:t xml:space="preserve"> </w:t>
            </w:r>
            <w:r w:rsidRPr="00AA0607">
              <w:t>und</w:t>
            </w:r>
            <w:r w:rsidRPr="00AA0607">
              <w:rPr>
                <w:rStyle w:val="Timesitalic"/>
                <w:rFonts w:ascii="Noto Sans" w:hAnsi="Noto Sans" w:cs="Noto Sans"/>
              </w:rPr>
              <w:t xml:space="preserve"> Absatz 6</w:t>
            </w:r>
            <w:r w:rsidRPr="00AA0607">
              <w:rPr>
                <w:i/>
                <w:iCs/>
              </w:rPr>
              <w:t>)</w:t>
            </w:r>
          </w:p>
          <w:p w14:paraId="1CC96944" w14:textId="77777777" w:rsidR="00410001" w:rsidRPr="00AA0607" w:rsidRDefault="009C48D3" w:rsidP="00410001">
            <w:pPr>
              <w:pStyle w:val="TableTextLeft"/>
              <w:spacing w:before="60" w:after="60"/>
              <w:jc w:val="both"/>
              <w:rPr>
                <w:rStyle w:val="Timesitalic"/>
                <w:rFonts w:ascii="Noto Sans" w:hAnsi="Noto Sans" w:cs="Noto Sans"/>
                <w:i w:val="0"/>
                <w:iCs w:val="0"/>
              </w:rPr>
            </w:pPr>
            <w:r w:rsidRPr="00AA0607">
              <w:t>Bitte führen Sie die anwendbaren innerstaatlichen Bestimmungen auf und geben Sie nach Möglichkeit den jewei</w:t>
            </w:r>
            <w:r w:rsidRPr="00AA0607">
              <w:softHyphen/>
              <w:t>ligen Wortlaut wieder.</w:t>
            </w:r>
            <w:r w:rsidR="00410001" w:rsidRPr="00AA0607">
              <w:rPr>
                <w:rStyle w:val="Timesitalic"/>
                <w:rFonts w:ascii="Noto Sans" w:hAnsi="Noto Sans" w:cs="Noto Sans"/>
                <w:i w:val="0"/>
                <w:iCs w:val="0"/>
              </w:rPr>
              <w:t xml:space="preserve"> </w:t>
            </w:r>
          </w:p>
          <w:p w14:paraId="3DA137C1" w14:textId="75D82892" w:rsidR="009C48D3" w:rsidRPr="00AA0607" w:rsidRDefault="00410001" w:rsidP="00410001">
            <w:pPr>
              <w:pStyle w:val="TableTextLeft"/>
              <w:spacing w:before="60" w:after="60"/>
              <w:jc w:val="both"/>
            </w:pPr>
            <w:r w:rsidRPr="00AA0607">
              <w:rPr>
                <w:rStyle w:val="Timesitalic"/>
                <w:rFonts w:ascii="Noto Sans" w:hAnsi="Noto Sans" w:cs="Noto Sans"/>
                <w:i w:val="0"/>
                <w:iCs w:val="0"/>
              </w:rPr>
              <w:t>Ist dies nicht der Fall, so geben Sie bitte an, welche Meldeanforderungen gelten.</w:t>
            </w:r>
          </w:p>
        </w:tc>
      </w:tr>
      <w:tr w:rsidR="009C48D3" w:rsidRPr="00AA0607" w14:paraId="3321DCD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D8930CD" w14:textId="77777777" w:rsidR="009C48D3" w:rsidRPr="00AA0607" w:rsidRDefault="009C48D3" w:rsidP="00496792">
            <w:pPr>
              <w:pStyle w:val="BoxBody"/>
            </w:pPr>
            <w:r w:rsidRPr="00AA0607">
              <w:t xml:space="preserve">Erstbericht: </w:t>
            </w:r>
            <w:sdt>
              <w:sdtPr>
                <w:rPr>
                  <w:color w:val="AEAAAA" w:themeColor="background2" w:themeShade="BF"/>
                </w:rPr>
                <w:id w:val="1124508343"/>
                <w:placeholder>
                  <w:docPart w:val="6D828B7C81AF4E77A5937DD0520A1266"/>
                </w:placeholder>
                <w15:color w:val="000000"/>
                <w:text/>
              </w:sdtPr>
              <w:sdtEndPr/>
              <w:sdtContent>
                <w:r w:rsidRPr="00AA0607">
                  <w:rPr>
                    <w:color w:val="AEAAAA" w:themeColor="background2" w:themeShade="BF"/>
                  </w:rPr>
                  <w:t>(für Texteingabe bitte anklicken)</w:t>
                </w:r>
              </w:sdtContent>
            </w:sdt>
          </w:p>
        </w:tc>
      </w:tr>
      <w:tr w:rsidR="009C48D3" w:rsidRPr="00AA0607" w14:paraId="7F669C5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5224966" w14:textId="77777777" w:rsidR="009C48D3" w:rsidRPr="00AA0607" w:rsidRDefault="009C48D3" w:rsidP="00496792">
            <w:pPr>
              <w:pStyle w:val="BoxBody"/>
            </w:pPr>
            <w:r w:rsidRPr="00AA0607">
              <w:t xml:space="preserve">Zweiter Bericht: </w:t>
            </w:r>
            <w:sdt>
              <w:sdtPr>
                <w:rPr>
                  <w:color w:val="AEAAAA" w:themeColor="background2" w:themeShade="BF"/>
                </w:rPr>
                <w:id w:val="-1313177021"/>
                <w:placeholder>
                  <w:docPart w:val="7572881DDDE6457094D02310540DD54C"/>
                </w:placeholder>
                <w15:color w:val="000000"/>
                <w:text/>
              </w:sdtPr>
              <w:sdtEndPr/>
              <w:sdtContent>
                <w:r w:rsidRPr="00AA0607">
                  <w:rPr>
                    <w:color w:val="AEAAAA" w:themeColor="background2" w:themeShade="BF"/>
                  </w:rPr>
                  <w:t>(für Texteingabe bitte anklicken)</w:t>
                </w:r>
              </w:sdtContent>
            </w:sdt>
          </w:p>
        </w:tc>
      </w:tr>
      <w:tr w:rsidR="009C48D3" w:rsidRPr="00AA0607" w14:paraId="0DE1BD8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1E8921C8" w14:textId="77777777" w:rsidR="009C48D3" w:rsidRPr="00AA0607" w:rsidRDefault="009C48D3" w:rsidP="00496792">
            <w:pPr>
              <w:pStyle w:val="BoxBody"/>
            </w:pPr>
            <w:r w:rsidRPr="00AA0607">
              <w:t xml:space="preserve">Dritter Bericht: </w:t>
            </w:r>
            <w:sdt>
              <w:sdtPr>
                <w:rPr>
                  <w:color w:val="AEAAAA" w:themeColor="background2" w:themeShade="BF"/>
                </w:rPr>
                <w:id w:val="-1830049938"/>
                <w:placeholder>
                  <w:docPart w:val="84329D93FCDD4D7BBEFADC416FB791C3"/>
                </w:placeholder>
                <w15:color w:val="000000"/>
                <w:text/>
              </w:sdtPr>
              <w:sdtEndPr/>
              <w:sdtContent>
                <w:r w:rsidRPr="00AA0607">
                  <w:rPr>
                    <w:color w:val="AEAAAA" w:themeColor="background2" w:themeShade="BF"/>
                  </w:rPr>
                  <w:t>(für Texteingabe bitte anklicken)</w:t>
                </w:r>
              </w:sdtContent>
            </w:sdt>
          </w:p>
        </w:tc>
      </w:tr>
      <w:tr w:rsidR="009C48D3" w:rsidRPr="00AA0607" w14:paraId="5B0EF4D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28302BD9" w14:textId="77777777" w:rsidR="009C48D3" w:rsidRPr="00AA0607" w:rsidRDefault="009C48D3" w:rsidP="00496792">
            <w:pPr>
              <w:pStyle w:val="BoxBody"/>
            </w:pPr>
            <w:r w:rsidRPr="00AA0607">
              <w:t xml:space="preserve">Vierter Bericht: </w:t>
            </w:r>
            <w:sdt>
              <w:sdtPr>
                <w:rPr>
                  <w:color w:val="AEAAAA" w:themeColor="background2" w:themeShade="BF"/>
                </w:rPr>
                <w:id w:val="-1780323856"/>
                <w:placeholder>
                  <w:docPart w:val="DE32D6447E8E486A89E0D6D52A9004CA"/>
                </w:placeholder>
                <w15:color w:val="000000"/>
                <w:text/>
              </w:sdtPr>
              <w:sdtEndPr/>
              <w:sdtContent>
                <w:r w:rsidRPr="00AA0607">
                  <w:rPr>
                    <w:color w:val="AEAAAA" w:themeColor="background2" w:themeShade="BF"/>
                  </w:rPr>
                  <w:t>(für Texteingabe bitte anklicken)</w:t>
                </w:r>
              </w:sdtContent>
            </w:sdt>
          </w:p>
        </w:tc>
      </w:tr>
      <w:tr w:rsidR="009C48D3" w:rsidRPr="00AA0607" w14:paraId="3EFC370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16C6BEF" w14:textId="494A67ED" w:rsidR="009C48D3" w:rsidRPr="00AA0607" w:rsidRDefault="009C48D3" w:rsidP="00496792">
            <w:pPr>
              <w:pStyle w:val="TableTextLeft"/>
              <w:spacing w:before="60"/>
              <w:jc w:val="both"/>
            </w:pPr>
            <w:r w:rsidRPr="00AA0607">
              <w:t>Müssen die Reeder Risikobewertungen hinsichtlich des Arbeitsschutzmanagements an Bord des Schiffes vorneh</w:t>
            </w:r>
            <w:r w:rsidRPr="00AA0607">
              <w:softHyphen/>
              <w:t xml:space="preserve">men? </w:t>
            </w:r>
            <w:sdt>
              <w:sdtPr>
                <w:rPr>
                  <w:color w:val="AEAAAA" w:themeColor="background2" w:themeShade="BF"/>
                </w:rPr>
                <w:id w:val="676771316"/>
                <w:placeholder>
                  <w:docPart w:val="D8279DD66D5E48E1A9D3839C7D638FF8"/>
                </w:placeholder>
                <w15:color w:val="000000"/>
                <w:text/>
              </w:sdtPr>
              <w:sdtEndPr/>
              <w:sdtContent>
                <w:r w:rsidRPr="00AA0607">
                  <w:rPr>
                    <w:color w:val="AEAAAA" w:themeColor="background2" w:themeShade="BF"/>
                  </w:rPr>
                  <w:t>(für Texteingabe bitte anklicken)</w:t>
                </w:r>
              </w:sdtContent>
            </w:sdt>
          </w:p>
          <w:p w14:paraId="177587DE" w14:textId="4350FCA4" w:rsidR="009C48D3" w:rsidRPr="00AA0607" w:rsidRDefault="009C48D3" w:rsidP="00496792">
            <w:pPr>
              <w:pStyle w:val="TableTextLeft"/>
              <w:spacing w:after="120"/>
              <w:jc w:val="both"/>
              <w:rPr>
                <w:i/>
                <w:iCs/>
              </w:rPr>
            </w:pPr>
            <w:r w:rsidRPr="00AA0607">
              <w:rPr>
                <w:i/>
                <w:iCs/>
              </w:rPr>
              <w:t>(</w:t>
            </w:r>
            <w:r w:rsidRPr="00AA0607">
              <w:rPr>
                <w:rStyle w:val="Timesitalic"/>
                <w:rFonts w:ascii="Noto Sans" w:hAnsi="Noto Sans" w:cs="Noto Sans"/>
              </w:rPr>
              <w:t>Norm A4.3 Absatz 8</w:t>
            </w:r>
            <w:r w:rsidRPr="00AA0607">
              <w:rPr>
                <w:i/>
                <w:iCs/>
              </w:rPr>
              <w:t>)</w:t>
            </w:r>
          </w:p>
          <w:p w14:paraId="3A17DCF9" w14:textId="77777777" w:rsidR="00410001" w:rsidRPr="00AA0607" w:rsidRDefault="009C48D3" w:rsidP="00410001">
            <w:pPr>
              <w:pStyle w:val="TableTextLeft"/>
              <w:spacing w:before="60" w:after="60"/>
              <w:jc w:val="both"/>
              <w:rPr>
                <w:rStyle w:val="Timesitalic"/>
                <w:rFonts w:ascii="Noto Sans" w:hAnsi="Noto Sans" w:cs="Noto Sans"/>
                <w:i w:val="0"/>
                <w:iCs w:val="0"/>
              </w:rPr>
            </w:pPr>
            <w:r w:rsidRPr="00AA0607">
              <w:t>Bitte führen Sie die anwendbaren innerstaatlichen Bestimmungen auf und geben Sie nach Möglichkeit den jewei</w:t>
            </w:r>
            <w:r w:rsidRPr="00AA0607">
              <w:softHyphen/>
              <w:t>ligen Wortlaut wieder.</w:t>
            </w:r>
            <w:r w:rsidR="00410001" w:rsidRPr="00AA0607">
              <w:rPr>
                <w:rStyle w:val="Timesitalic"/>
                <w:rFonts w:ascii="Noto Sans" w:hAnsi="Noto Sans" w:cs="Noto Sans"/>
                <w:i w:val="0"/>
                <w:iCs w:val="0"/>
              </w:rPr>
              <w:t xml:space="preserve"> </w:t>
            </w:r>
          </w:p>
          <w:p w14:paraId="38FC37FA" w14:textId="4085030A" w:rsidR="009C48D3" w:rsidRPr="00AA0607" w:rsidRDefault="00410001" w:rsidP="00410001">
            <w:pPr>
              <w:pStyle w:val="TableTextLeft"/>
              <w:spacing w:before="60" w:after="60"/>
              <w:jc w:val="both"/>
            </w:pPr>
            <w:r w:rsidRPr="00AA0607">
              <w:rPr>
                <w:rStyle w:val="Timesitalic"/>
                <w:rFonts w:ascii="Noto Sans" w:hAnsi="Noto Sans" w:cs="Noto Sans"/>
                <w:i w:val="0"/>
                <w:iCs w:val="0"/>
              </w:rPr>
              <w:t>Ist dies nicht der Fall, so legen Sie bitte dar, was die Reeder zur Ermittlung und Verhütung von Risiken unterneh</w:t>
            </w:r>
            <w:r w:rsidRPr="00AA0607">
              <w:rPr>
                <w:rStyle w:val="Timesitalic"/>
                <w:rFonts w:ascii="Noto Sans" w:hAnsi="Noto Sans" w:cs="Noto Sans"/>
                <w:i w:val="0"/>
                <w:iCs w:val="0"/>
              </w:rPr>
              <w:softHyphen/>
              <w:t>men müssen.</w:t>
            </w:r>
          </w:p>
        </w:tc>
      </w:tr>
      <w:tr w:rsidR="009C48D3" w:rsidRPr="00AA0607" w14:paraId="583AF9A2"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CD8E7A1" w14:textId="77777777" w:rsidR="009C48D3" w:rsidRPr="00AA0607" w:rsidRDefault="009C48D3" w:rsidP="00496792">
            <w:pPr>
              <w:pStyle w:val="BoxBody"/>
            </w:pPr>
            <w:r w:rsidRPr="00AA0607">
              <w:t xml:space="preserve">Erstbericht: </w:t>
            </w:r>
            <w:sdt>
              <w:sdtPr>
                <w:rPr>
                  <w:color w:val="AEAAAA" w:themeColor="background2" w:themeShade="BF"/>
                </w:rPr>
                <w:id w:val="-1345159767"/>
                <w:placeholder>
                  <w:docPart w:val="88930AF271E04E469739DFBFBFFD8F27"/>
                </w:placeholder>
                <w15:color w:val="000000"/>
                <w:text/>
              </w:sdtPr>
              <w:sdtEndPr/>
              <w:sdtContent>
                <w:r w:rsidRPr="00AA0607">
                  <w:rPr>
                    <w:color w:val="AEAAAA" w:themeColor="background2" w:themeShade="BF"/>
                  </w:rPr>
                  <w:t>(für Texteingabe bitte anklicken)</w:t>
                </w:r>
              </w:sdtContent>
            </w:sdt>
          </w:p>
        </w:tc>
      </w:tr>
      <w:tr w:rsidR="009C48D3" w:rsidRPr="00AA0607" w14:paraId="119D77F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987964A" w14:textId="77777777" w:rsidR="009C48D3" w:rsidRPr="00AA0607" w:rsidRDefault="009C48D3" w:rsidP="00496792">
            <w:pPr>
              <w:pStyle w:val="BoxBody"/>
            </w:pPr>
            <w:r w:rsidRPr="00AA0607">
              <w:t xml:space="preserve">Zweiter Bericht: </w:t>
            </w:r>
            <w:sdt>
              <w:sdtPr>
                <w:rPr>
                  <w:color w:val="AEAAAA" w:themeColor="background2" w:themeShade="BF"/>
                </w:rPr>
                <w:id w:val="128831520"/>
                <w:placeholder>
                  <w:docPart w:val="D8C76A7288EA4C9EB76F64EA9CE8AFE9"/>
                </w:placeholder>
                <w15:color w:val="000000"/>
                <w:text/>
              </w:sdtPr>
              <w:sdtEndPr/>
              <w:sdtContent>
                <w:r w:rsidRPr="00AA0607">
                  <w:rPr>
                    <w:color w:val="AEAAAA" w:themeColor="background2" w:themeShade="BF"/>
                  </w:rPr>
                  <w:t>(für Texteingabe bitte anklicken)</w:t>
                </w:r>
              </w:sdtContent>
            </w:sdt>
          </w:p>
        </w:tc>
      </w:tr>
      <w:tr w:rsidR="009C48D3" w:rsidRPr="00AA0607" w14:paraId="1A0AF1A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10F10F8" w14:textId="77777777" w:rsidR="009C48D3" w:rsidRPr="00AA0607" w:rsidRDefault="009C48D3" w:rsidP="00496792">
            <w:pPr>
              <w:pStyle w:val="BoxBody"/>
            </w:pPr>
            <w:r w:rsidRPr="00AA0607">
              <w:t xml:space="preserve">Dritter Bericht: </w:t>
            </w:r>
            <w:sdt>
              <w:sdtPr>
                <w:rPr>
                  <w:color w:val="AEAAAA" w:themeColor="background2" w:themeShade="BF"/>
                </w:rPr>
                <w:id w:val="-825900680"/>
                <w:placeholder>
                  <w:docPart w:val="B6CC0486607644068A736BE8EAEB018D"/>
                </w:placeholder>
                <w15:color w:val="000000"/>
                <w:text/>
              </w:sdtPr>
              <w:sdtEndPr/>
              <w:sdtContent>
                <w:r w:rsidRPr="00AA0607">
                  <w:rPr>
                    <w:color w:val="AEAAAA" w:themeColor="background2" w:themeShade="BF"/>
                  </w:rPr>
                  <w:t>(für Texteingabe bitte anklicken)</w:t>
                </w:r>
              </w:sdtContent>
            </w:sdt>
          </w:p>
        </w:tc>
      </w:tr>
      <w:tr w:rsidR="009C48D3" w:rsidRPr="00AA0607" w14:paraId="144F9D1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0E67628" w14:textId="77777777" w:rsidR="009C48D3" w:rsidRPr="00AA0607" w:rsidRDefault="009C48D3" w:rsidP="00496792">
            <w:pPr>
              <w:pStyle w:val="BoxBody"/>
            </w:pPr>
            <w:r w:rsidRPr="00AA0607">
              <w:t xml:space="preserve">Vierter Bericht: </w:t>
            </w:r>
            <w:sdt>
              <w:sdtPr>
                <w:rPr>
                  <w:color w:val="AEAAAA" w:themeColor="background2" w:themeShade="BF"/>
                </w:rPr>
                <w:id w:val="-1883083468"/>
                <w:placeholder>
                  <w:docPart w:val="FDF36FD500644F44BF61394183FBDF26"/>
                </w:placeholder>
                <w15:color w:val="000000"/>
                <w:text/>
              </w:sdtPr>
              <w:sdtEndPr/>
              <w:sdtContent>
                <w:r w:rsidRPr="00AA0607">
                  <w:rPr>
                    <w:color w:val="AEAAAA" w:themeColor="background2" w:themeShade="BF"/>
                  </w:rPr>
                  <w:t>(für Texteingabe bitte anklicken)</w:t>
                </w:r>
              </w:sdtContent>
            </w:sdt>
          </w:p>
        </w:tc>
      </w:tr>
      <w:tr w:rsidR="00A86CA0" w:rsidRPr="00551497" w14:paraId="5941A2D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9450E48" w14:textId="307BE2C3" w:rsidR="00A86CA0" w:rsidRPr="00551497" w:rsidRDefault="00A86CA0" w:rsidP="00496792">
            <w:pPr>
              <w:pStyle w:val="BoxBody"/>
            </w:pPr>
            <w:r w:rsidRPr="00551497">
              <w:rPr>
                <w:b/>
                <w:bCs/>
                <w:i/>
                <w:iCs/>
              </w:rPr>
              <w:t>Zusätzliche Angaben</w:t>
            </w:r>
            <w:r w:rsidRPr="00551497">
              <w:t xml:space="preserve"> zur Durchführung der Regel </w:t>
            </w:r>
            <w:r w:rsidR="009C48D3">
              <w:t>4</w:t>
            </w:r>
            <w:r w:rsidRPr="00551497">
              <w:t>.3, einschließlich etwaiger im Wesentlichen gleichwertiger Maßnahmen.</w:t>
            </w:r>
          </w:p>
        </w:tc>
      </w:tr>
      <w:tr w:rsidR="00A86CA0" w:rsidRPr="00AA0607" w14:paraId="160408E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6110545" w14:textId="77777777" w:rsidR="00A86CA0" w:rsidRPr="00AA0607" w:rsidRDefault="00A86CA0" w:rsidP="00496792">
            <w:pPr>
              <w:pStyle w:val="BoxBody"/>
            </w:pPr>
            <w:r w:rsidRPr="00AA0607">
              <w:t xml:space="preserve">Erstbericht: </w:t>
            </w:r>
            <w:sdt>
              <w:sdtPr>
                <w:rPr>
                  <w:color w:val="AEAAAA" w:themeColor="background2" w:themeShade="BF"/>
                </w:rPr>
                <w:id w:val="-702629995"/>
                <w:placeholder>
                  <w:docPart w:val="F48D44DE3F14431BB212EA6A9BDD9D8A"/>
                </w:placeholder>
                <w15:color w:val="000000"/>
                <w:text/>
              </w:sdtPr>
              <w:sdtEndPr/>
              <w:sdtContent>
                <w:r w:rsidRPr="00AA0607">
                  <w:rPr>
                    <w:color w:val="AEAAAA" w:themeColor="background2" w:themeShade="BF"/>
                  </w:rPr>
                  <w:t>(für Texteingabe bitte anklicken)</w:t>
                </w:r>
              </w:sdtContent>
            </w:sdt>
          </w:p>
        </w:tc>
      </w:tr>
      <w:tr w:rsidR="00A86CA0" w:rsidRPr="00AA0607" w14:paraId="180ECBD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3D546ED" w14:textId="77777777" w:rsidR="00A86CA0" w:rsidRPr="00AA0607" w:rsidRDefault="00A86CA0" w:rsidP="00496792">
            <w:pPr>
              <w:pStyle w:val="BoxBody"/>
            </w:pPr>
            <w:r w:rsidRPr="00AA0607">
              <w:t xml:space="preserve">Zweiter Bericht: </w:t>
            </w:r>
            <w:sdt>
              <w:sdtPr>
                <w:rPr>
                  <w:color w:val="AEAAAA" w:themeColor="background2" w:themeShade="BF"/>
                </w:rPr>
                <w:id w:val="1067149449"/>
                <w:placeholder>
                  <w:docPart w:val="4117E71884424C5797DB3BCFC32410EE"/>
                </w:placeholder>
                <w15:color w:val="000000"/>
                <w:text/>
              </w:sdtPr>
              <w:sdtEndPr/>
              <w:sdtContent>
                <w:r w:rsidRPr="00AA0607">
                  <w:rPr>
                    <w:color w:val="AEAAAA" w:themeColor="background2" w:themeShade="BF"/>
                  </w:rPr>
                  <w:t>(für Texteingabe bitte anklicken)</w:t>
                </w:r>
              </w:sdtContent>
            </w:sdt>
          </w:p>
        </w:tc>
      </w:tr>
      <w:tr w:rsidR="00A86CA0" w:rsidRPr="00AA0607" w14:paraId="0FCC726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AAFA7FE" w14:textId="77777777" w:rsidR="00A86CA0" w:rsidRPr="00AA0607" w:rsidRDefault="00A86CA0" w:rsidP="00496792">
            <w:pPr>
              <w:pStyle w:val="BoxBody"/>
            </w:pPr>
            <w:r w:rsidRPr="00AA0607">
              <w:t xml:space="preserve">Dritter Bericht: </w:t>
            </w:r>
            <w:sdt>
              <w:sdtPr>
                <w:rPr>
                  <w:color w:val="AEAAAA" w:themeColor="background2" w:themeShade="BF"/>
                </w:rPr>
                <w:id w:val="-1404671086"/>
                <w:placeholder>
                  <w:docPart w:val="1658248ED89A4E6999E45D5046CF3EC8"/>
                </w:placeholder>
                <w15:color w:val="000000"/>
                <w:text/>
              </w:sdtPr>
              <w:sdtEndPr/>
              <w:sdtContent>
                <w:r w:rsidRPr="00AA0607">
                  <w:rPr>
                    <w:color w:val="AEAAAA" w:themeColor="background2" w:themeShade="BF"/>
                  </w:rPr>
                  <w:t>(für Texteingabe bitte anklicken)</w:t>
                </w:r>
              </w:sdtContent>
            </w:sdt>
          </w:p>
        </w:tc>
      </w:tr>
      <w:tr w:rsidR="00A86CA0" w:rsidRPr="00AA0607" w14:paraId="27D5864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14E6716" w14:textId="77777777" w:rsidR="00A86CA0" w:rsidRPr="00AA0607" w:rsidRDefault="00A86CA0" w:rsidP="00496792">
            <w:pPr>
              <w:pStyle w:val="BoxBody"/>
            </w:pPr>
            <w:r w:rsidRPr="00AA0607">
              <w:t xml:space="preserve">Vierter Bericht: </w:t>
            </w:r>
            <w:sdt>
              <w:sdtPr>
                <w:rPr>
                  <w:color w:val="AEAAAA" w:themeColor="background2" w:themeShade="BF"/>
                </w:rPr>
                <w:id w:val="326638809"/>
                <w:placeholder>
                  <w:docPart w:val="D72D897F1AD24083AED201FAD1BB6AB4"/>
                </w:placeholder>
                <w15:color w:val="000000"/>
                <w:text/>
              </w:sdtPr>
              <w:sdtEndPr/>
              <w:sdtContent>
                <w:r w:rsidRPr="00AA0607">
                  <w:rPr>
                    <w:color w:val="AEAAAA" w:themeColor="background2" w:themeShade="BF"/>
                  </w:rPr>
                  <w:t>(für Texteingabe bitte anklicken)</w:t>
                </w:r>
              </w:sdtContent>
            </w:sdt>
          </w:p>
        </w:tc>
      </w:tr>
      <w:tr w:rsidR="009C48D3" w:rsidRPr="00551497" w14:paraId="3AB038E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2E4558E" w14:textId="77777777" w:rsidR="009C48D3" w:rsidRDefault="009C48D3" w:rsidP="00CB3E50">
            <w:pPr>
              <w:pStyle w:val="BoxBody"/>
              <w:keepNext/>
              <w:keepLines/>
            </w:pPr>
            <w:r w:rsidRPr="00551497">
              <w:rPr>
                <w:b/>
                <w:bCs/>
                <w:i/>
                <w:iCs/>
              </w:rPr>
              <w:t>Dokumente:</w:t>
            </w:r>
            <w:r w:rsidRPr="00551497">
              <w:t xml:space="preserve"> </w:t>
            </w:r>
            <w:r w:rsidRPr="006927BE">
              <w:t>Fügen Sie bitte in englischer, französischer oder spanischer Sprache Folgendes bei:</w:t>
            </w:r>
          </w:p>
          <w:p w14:paraId="1B72D647" w14:textId="6A39D66D" w:rsidR="009C48D3" w:rsidRPr="006927BE" w:rsidRDefault="009C48D3" w:rsidP="00AE1464">
            <w:pPr>
              <w:pStyle w:val="BoxIndentbulletlist1"/>
              <w:spacing w:before="20" w:after="20"/>
              <w:ind w:left="340"/>
            </w:pPr>
            <w:r w:rsidRPr="006927BE">
              <w:t xml:space="preserve">ein Beispiel für ein Dokument (z. B. Teil II der Seearbeits-Konformitätserklärung), aus dem die Praktiken des Reeders oder die Programme an Bord (einschließlich Risikobewertung) zur Verhütung von Arbeitsunfällen und Berufskrankheiten hervorgehen </w:t>
            </w:r>
            <w:r w:rsidRPr="00AE1464">
              <w:rPr>
                <w:i/>
                <w:iCs/>
              </w:rPr>
              <w:t xml:space="preserve">(Norm A4.3 Absatz 1 Buchstabe c Absatz 2 Buchstabe b </w:t>
            </w:r>
            <w:r w:rsidRPr="00AE1464">
              <w:t>und</w:t>
            </w:r>
            <w:r w:rsidRPr="00AE1464">
              <w:rPr>
                <w:i/>
                <w:iCs/>
              </w:rPr>
              <w:t xml:space="preserve"> Absatz 8)</w:t>
            </w:r>
            <w:r w:rsidRPr="006927BE">
              <w:t>;</w:t>
            </w:r>
          </w:p>
          <w:p w14:paraId="1F932B9A" w14:textId="2C94F9A4" w:rsidR="009C48D3" w:rsidRPr="006927BE" w:rsidRDefault="009C48D3" w:rsidP="00AE1464">
            <w:pPr>
              <w:pStyle w:val="BoxIndentbulletlist1"/>
              <w:spacing w:before="20" w:after="20"/>
              <w:ind w:left="340"/>
            </w:pPr>
            <w:r w:rsidRPr="006927BE">
              <w:t xml:space="preserve">eine Kopie der einschlägigen innerstaatlichen Richtlinien </w:t>
            </w:r>
            <w:r w:rsidRPr="00AE1464">
              <w:rPr>
                <w:i/>
                <w:iCs/>
              </w:rPr>
              <w:t>(Regel 4.3 Absatz 2)</w:t>
            </w:r>
            <w:r w:rsidRPr="006927BE">
              <w:t>;</w:t>
            </w:r>
          </w:p>
          <w:p w14:paraId="0B864FCE" w14:textId="402C688B" w:rsidR="009C48D3" w:rsidRPr="00551497" w:rsidRDefault="009C48D3" w:rsidP="00AE1464">
            <w:pPr>
              <w:pStyle w:val="BoxIndentbulletlist1"/>
              <w:spacing w:before="20" w:after="20"/>
              <w:ind w:left="340"/>
            </w:pPr>
            <w:r w:rsidRPr="006927BE">
              <w:t xml:space="preserve">eine Kopie des oder der Dokumente, die für die Meldung von unsicheren Arbeitsbedingungen oder von Arbeitsunfällen an Bord verwendet werden </w:t>
            </w:r>
            <w:r w:rsidRPr="006927BE">
              <w:rPr>
                <w:rStyle w:val="Timesitalic"/>
                <w:rFonts w:ascii="Noto Sans" w:hAnsi="Noto Sans" w:cs="Noto Sans"/>
              </w:rPr>
              <w:t>(Norm A4.3 Absatz 1 Buchstabe d)</w:t>
            </w:r>
            <w:r w:rsidRPr="006927BE">
              <w:t>.</w:t>
            </w:r>
          </w:p>
        </w:tc>
      </w:tr>
      <w:tr w:rsidR="009C48D3" w:rsidRPr="00AA0607" w14:paraId="526E5ED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582B535" w14:textId="77777777" w:rsidR="009C48D3" w:rsidRPr="00AA0607" w:rsidRDefault="009C48D3" w:rsidP="00496792">
            <w:pPr>
              <w:pStyle w:val="BoxBody"/>
            </w:pPr>
            <w:r w:rsidRPr="00AA0607">
              <w:t xml:space="preserve">Erstbericht: </w:t>
            </w:r>
            <w:sdt>
              <w:sdtPr>
                <w:rPr>
                  <w:color w:val="AEAAAA" w:themeColor="background2" w:themeShade="BF"/>
                </w:rPr>
                <w:id w:val="1036625962"/>
                <w:placeholder>
                  <w:docPart w:val="F5CEE8F7310B456E904720EA59A6974A"/>
                </w:placeholder>
                <w15:color w:val="000000"/>
                <w:text/>
              </w:sdtPr>
              <w:sdtEndPr/>
              <w:sdtContent>
                <w:r w:rsidRPr="00AA0607">
                  <w:rPr>
                    <w:color w:val="AEAAAA" w:themeColor="background2" w:themeShade="BF"/>
                  </w:rPr>
                  <w:t>(für Texteingabe bitte anklicken)</w:t>
                </w:r>
              </w:sdtContent>
            </w:sdt>
          </w:p>
        </w:tc>
      </w:tr>
      <w:tr w:rsidR="009C48D3" w:rsidRPr="00AA0607" w14:paraId="7BD46DC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F391480" w14:textId="77777777" w:rsidR="009C48D3" w:rsidRPr="00AA0607" w:rsidRDefault="009C48D3" w:rsidP="00496792">
            <w:pPr>
              <w:pStyle w:val="BoxBody"/>
            </w:pPr>
            <w:r w:rsidRPr="00AA0607">
              <w:lastRenderedPageBreak/>
              <w:t xml:space="preserve">Zweiter Bericht: </w:t>
            </w:r>
            <w:sdt>
              <w:sdtPr>
                <w:rPr>
                  <w:color w:val="AEAAAA" w:themeColor="background2" w:themeShade="BF"/>
                </w:rPr>
                <w:id w:val="-1346697545"/>
                <w:placeholder>
                  <w:docPart w:val="5743F2513E5840DC8B4BF604056559FD"/>
                </w:placeholder>
                <w15:color w:val="000000"/>
                <w:text/>
              </w:sdtPr>
              <w:sdtEndPr/>
              <w:sdtContent>
                <w:r w:rsidRPr="00AA0607">
                  <w:rPr>
                    <w:color w:val="AEAAAA" w:themeColor="background2" w:themeShade="BF"/>
                  </w:rPr>
                  <w:t>(für Texteingabe bitte anklicken)</w:t>
                </w:r>
              </w:sdtContent>
            </w:sdt>
          </w:p>
        </w:tc>
      </w:tr>
      <w:tr w:rsidR="009C48D3" w:rsidRPr="00AA0607" w14:paraId="1279135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1F837DAD" w14:textId="77777777" w:rsidR="009C48D3" w:rsidRPr="00AA0607" w:rsidRDefault="009C48D3" w:rsidP="00496792">
            <w:pPr>
              <w:pStyle w:val="BoxBody"/>
            </w:pPr>
            <w:r w:rsidRPr="00AA0607">
              <w:t xml:space="preserve">Dritter Bericht: </w:t>
            </w:r>
            <w:sdt>
              <w:sdtPr>
                <w:rPr>
                  <w:color w:val="AEAAAA" w:themeColor="background2" w:themeShade="BF"/>
                </w:rPr>
                <w:id w:val="-220290569"/>
                <w:placeholder>
                  <w:docPart w:val="9F8815B304A3485585804F9C963E840F"/>
                </w:placeholder>
                <w15:color w:val="000000"/>
                <w:text/>
              </w:sdtPr>
              <w:sdtEndPr/>
              <w:sdtContent>
                <w:r w:rsidRPr="00AA0607">
                  <w:rPr>
                    <w:color w:val="AEAAAA" w:themeColor="background2" w:themeShade="BF"/>
                  </w:rPr>
                  <w:t>(für Texteingabe bitte anklicken)</w:t>
                </w:r>
              </w:sdtContent>
            </w:sdt>
          </w:p>
        </w:tc>
      </w:tr>
      <w:tr w:rsidR="009C48D3" w:rsidRPr="00AA0607" w14:paraId="7F87936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9E8B57F" w14:textId="77777777" w:rsidR="009C48D3" w:rsidRPr="00AA0607" w:rsidRDefault="009C48D3" w:rsidP="00496792">
            <w:pPr>
              <w:pStyle w:val="BoxBody"/>
            </w:pPr>
            <w:r w:rsidRPr="00AA0607">
              <w:t xml:space="preserve">Vierter Bericht: </w:t>
            </w:r>
            <w:sdt>
              <w:sdtPr>
                <w:rPr>
                  <w:color w:val="AEAAAA" w:themeColor="background2" w:themeShade="BF"/>
                </w:rPr>
                <w:id w:val="-641501436"/>
                <w:placeholder>
                  <w:docPart w:val="AFF6517311F84E50A0E2583271F43312"/>
                </w:placeholder>
                <w15:color w:val="000000"/>
                <w:text/>
              </w:sdtPr>
              <w:sdtEndPr/>
              <w:sdtContent>
                <w:r w:rsidRPr="00AA0607">
                  <w:rPr>
                    <w:color w:val="AEAAAA" w:themeColor="background2" w:themeShade="BF"/>
                  </w:rPr>
                  <w:t>(für Texteingabe bitte anklicken)</w:t>
                </w:r>
              </w:sdtContent>
            </w:sdt>
          </w:p>
        </w:tc>
      </w:tr>
    </w:tbl>
    <w:p w14:paraId="6E24C39F" w14:textId="77777777" w:rsidR="009C48D3" w:rsidRPr="00551497" w:rsidRDefault="009C48D3" w:rsidP="00AD0812">
      <w:pPr>
        <w:pStyle w:val="DPara"/>
        <w:spacing w:before="100"/>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A86CA0" w:rsidRPr="00551497" w14:paraId="697EA090" w14:textId="77777777" w:rsidTr="00496792">
        <w:tc>
          <w:tcPr>
            <w:tcW w:w="9639" w:type="dxa"/>
            <w:shd w:val="clear" w:color="auto" w:fill="1E2DBE"/>
          </w:tcPr>
          <w:p w14:paraId="43933287" w14:textId="56519541" w:rsidR="00A86CA0" w:rsidRPr="00551497" w:rsidRDefault="00A86CA0" w:rsidP="00496792">
            <w:pPr>
              <w:pStyle w:val="TableHeaderLeft"/>
              <w:spacing w:before="60" w:after="60"/>
              <w:jc w:val="both"/>
            </w:pPr>
            <w:r w:rsidRPr="00551497">
              <w:t xml:space="preserve">Regel </w:t>
            </w:r>
            <w:r w:rsidR="00BE5201">
              <w:t>4</w:t>
            </w:r>
            <w:r w:rsidRPr="00551497">
              <w:t xml:space="preserve">.4 – </w:t>
            </w:r>
            <w:r w:rsidR="00BE5201" w:rsidRPr="006927BE">
              <w:t>Zugang zu Sozialeinrichtungen an Land</w:t>
            </w:r>
          </w:p>
          <w:p w14:paraId="01064B2D" w14:textId="43038E2E" w:rsidR="00A86CA0" w:rsidRPr="00551497" w:rsidRDefault="00A86CA0" w:rsidP="00496792">
            <w:pPr>
              <w:pStyle w:val="TableHeaderLeft"/>
              <w:spacing w:before="60" w:after="60"/>
              <w:jc w:val="both"/>
            </w:pPr>
            <w:r w:rsidRPr="00551497">
              <w:t>Norm A</w:t>
            </w:r>
            <w:r w:rsidR="00BE5201">
              <w:t>4</w:t>
            </w:r>
            <w:r w:rsidRPr="00551497">
              <w:t>.4; siehe auch Leitlinie B4.</w:t>
            </w:r>
            <w:r w:rsidR="00BE5201">
              <w:t>4</w:t>
            </w:r>
          </w:p>
        </w:tc>
      </w:tr>
      <w:tr w:rsidR="00A86CA0" w:rsidRPr="00551497" w14:paraId="0C0692CB" w14:textId="77777777" w:rsidTr="00496792">
        <w:tc>
          <w:tcPr>
            <w:tcW w:w="9639" w:type="dxa"/>
          </w:tcPr>
          <w:p w14:paraId="0E135166" w14:textId="51887D7D" w:rsidR="00BE5201" w:rsidRPr="006927BE" w:rsidRDefault="00BE5201" w:rsidP="00BE5201">
            <w:pPr>
              <w:pStyle w:val="BoxIndentbulletlist1"/>
              <w:spacing w:before="20" w:after="20"/>
              <w:ind w:left="340"/>
            </w:pPr>
            <w:r w:rsidRPr="006927BE">
              <w:t>Soweit in Ihrem Land Sozialeinrichtungen an Land vorhanden sind, müssen sie allen Seeleuten zugänglich sein, ungeachtet der Staatsangehörigkeit, der Rasse, der Hautfarbe, des Geschlechts, der Religion, der politi</w:t>
            </w:r>
            <w:r>
              <w:softHyphen/>
            </w:r>
            <w:r w:rsidRPr="006927BE">
              <w:t>schen Meinung oder der sozialen Herkunft und ungeachtet des Flaggenstaats ihres Schiffs.</w:t>
            </w:r>
          </w:p>
          <w:p w14:paraId="16265EBE" w14:textId="3248C19A" w:rsidR="00BE5201" w:rsidRPr="006927BE" w:rsidRDefault="00BE5201" w:rsidP="00BE5201">
            <w:pPr>
              <w:pStyle w:val="BoxIndentbulletlist1"/>
              <w:spacing w:before="20" w:after="20"/>
              <w:ind w:left="340"/>
            </w:pPr>
            <w:r w:rsidRPr="006927BE">
              <w:t>Die Entwicklung von Sozialeinrichtungen sollte in geeigneten Häfen gefördert werden, die nach Beratung mit den Verbänden der Reeder und der Seeleute zu bestimmen sind.</w:t>
            </w:r>
          </w:p>
          <w:p w14:paraId="6DD7D4AB" w14:textId="7C95579A" w:rsidR="00A86CA0" w:rsidRPr="00551497" w:rsidRDefault="00BE5201" w:rsidP="00BE5201">
            <w:pPr>
              <w:pStyle w:val="BoxIndentbulletlist1"/>
              <w:spacing w:before="20" w:after="20"/>
              <w:ind w:left="340"/>
              <w:rPr>
                <w:sz w:val="17"/>
                <w:szCs w:val="17"/>
              </w:rPr>
            </w:pPr>
            <w:r w:rsidRPr="006927BE">
              <w:t>Es ist die Einrichtung von Sozialbeiräten zu fördern, deren Aufgabe es ist, die Sozialeinrichtungen und -dienste regelmäßig darauf hin zu überprüfen, ob sie den Bedürfnissen der Seeleute unter Berücksichtigung der Entwicklungen im Seeschifffahrtssektor entsprechen.</w:t>
            </w:r>
          </w:p>
        </w:tc>
      </w:tr>
      <w:tr w:rsidR="00A86CA0" w:rsidRPr="00551497" w14:paraId="1AEFEE80" w14:textId="77777777" w:rsidTr="00496792">
        <w:tc>
          <w:tcPr>
            <w:tcW w:w="9639" w:type="dxa"/>
          </w:tcPr>
          <w:p w14:paraId="47E0626B" w14:textId="316D1B62" w:rsidR="00BE5201" w:rsidRPr="00551497" w:rsidRDefault="00BE5201" w:rsidP="00BE5201">
            <w:pPr>
              <w:pStyle w:val="BoxBody"/>
            </w:pPr>
            <w:r w:rsidRPr="006927BE">
              <w:t>Unser Land ist ein Binnenstaat</w:t>
            </w:r>
            <w:r>
              <w:t> </w:t>
            </w:r>
            <w:sdt>
              <w:sdtPr>
                <w:id w:val="359168852"/>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w:t>
            </w:r>
          </w:p>
          <w:p w14:paraId="733A3429" w14:textId="568049F4" w:rsidR="00A86CA0" w:rsidRPr="006D7D11" w:rsidRDefault="00A86CA0" w:rsidP="006D7D11">
            <w:pPr>
              <w:pStyle w:val="BoxBody"/>
              <w:rPr>
                <w:b/>
                <w:bCs/>
                <w:i/>
                <w:iCs/>
              </w:rPr>
            </w:pPr>
            <w:r w:rsidRPr="006D7D11">
              <w:rPr>
                <w:b/>
                <w:bCs/>
                <w:i/>
                <w:iCs/>
              </w:rPr>
              <w:t xml:space="preserve">Kreuzen Sie bitte </w:t>
            </w:r>
            <w:r w:rsidR="00BE5201" w:rsidRPr="006D7D11">
              <w:rPr>
                <w:b/>
                <w:bCs/>
                <w:i/>
                <w:iCs/>
              </w:rPr>
              <w:t xml:space="preserve">das obenstehende </w:t>
            </w:r>
            <w:r w:rsidRPr="006D7D11">
              <w:rPr>
                <w:b/>
                <w:bCs/>
                <w:i/>
                <w:iCs/>
              </w:rPr>
              <w:t>Kästchen an oder erteilen Sie die nachstehend erbetenen Auskünfte.</w:t>
            </w:r>
          </w:p>
        </w:tc>
      </w:tr>
      <w:tr w:rsidR="00A86CA0" w:rsidRPr="00551497" w14:paraId="088A2E9F" w14:textId="77777777" w:rsidTr="00496792">
        <w:tc>
          <w:tcPr>
            <w:tcW w:w="9639" w:type="dxa"/>
          </w:tcPr>
          <w:p w14:paraId="7CC0B91B" w14:textId="7388315C" w:rsidR="00A86CA0" w:rsidRPr="00551497" w:rsidRDefault="00BE5201" w:rsidP="00BE5201">
            <w:pPr>
              <w:pStyle w:val="TableTextLeft"/>
              <w:spacing w:before="60" w:after="60"/>
              <w:jc w:val="both"/>
            </w:pPr>
            <w:r w:rsidRPr="006927BE">
              <w:t>Wie viele für Seeleute bestimmte Sozialeinrichtungen an Land werden in Ihrem Land betrieben?</w:t>
            </w:r>
          </w:p>
        </w:tc>
      </w:tr>
      <w:tr w:rsidR="00A86CA0" w:rsidRPr="00AA0607" w14:paraId="6C18B301" w14:textId="77777777" w:rsidTr="00496792">
        <w:tc>
          <w:tcPr>
            <w:tcW w:w="9639" w:type="dxa"/>
          </w:tcPr>
          <w:p w14:paraId="382B318D" w14:textId="77777777" w:rsidR="00A86CA0" w:rsidRPr="00AA0607" w:rsidRDefault="00A86CA0" w:rsidP="00496792">
            <w:pPr>
              <w:pStyle w:val="BoxBody"/>
              <w:rPr>
                <w:lang w:val="en-GB"/>
              </w:rPr>
            </w:pPr>
            <w:r w:rsidRPr="00AA0607">
              <w:t xml:space="preserve">Erstbericht: </w:t>
            </w:r>
            <w:sdt>
              <w:sdtPr>
                <w:rPr>
                  <w:color w:val="AEAAAA" w:themeColor="background2" w:themeShade="BF"/>
                </w:rPr>
                <w:id w:val="-565951465"/>
                <w:placeholder>
                  <w:docPart w:val="83DE355D36D641E8A3B43CD2465293D4"/>
                </w:placeholder>
                <w15:color w:val="000000"/>
                <w:text/>
              </w:sdtPr>
              <w:sdtEndPr/>
              <w:sdtContent>
                <w:r w:rsidRPr="00AA0607">
                  <w:rPr>
                    <w:color w:val="AEAAAA" w:themeColor="background2" w:themeShade="BF"/>
                  </w:rPr>
                  <w:t>(für Texteingabe bitte anklicken)</w:t>
                </w:r>
              </w:sdtContent>
            </w:sdt>
          </w:p>
        </w:tc>
      </w:tr>
      <w:tr w:rsidR="00A86CA0" w:rsidRPr="00AA0607" w14:paraId="09A3363D" w14:textId="77777777" w:rsidTr="00496792">
        <w:tc>
          <w:tcPr>
            <w:tcW w:w="9639" w:type="dxa"/>
            <w:shd w:val="clear" w:color="auto" w:fill="F0D2E0"/>
          </w:tcPr>
          <w:p w14:paraId="0A9823D4" w14:textId="77777777" w:rsidR="00A86CA0" w:rsidRPr="00AA0607" w:rsidRDefault="00A86CA0" w:rsidP="00496792">
            <w:pPr>
              <w:pStyle w:val="BoxBody"/>
              <w:rPr>
                <w:lang w:val="en-GB"/>
              </w:rPr>
            </w:pPr>
            <w:r w:rsidRPr="00AA0607">
              <w:t xml:space="preserve">Zweiter Bericht: </w:t>
            </w:r>
            <w:sdt>
              <w:sdtPr>
                <w:rPr>
                  <w:color w:val="AEAAAA" w:themeColor="background2" w:themeShade="BF"/>
                </w:rPr>
                <w:id w:val="1795788137"/>
                <w:placeholder>
                  <w:docPart w:val="74C91AEC3C6A48828A5CD44F828E8178"/>
                </w:placeholder>
                <w15:color w:val="000000"/>
                <w:text/>
              </w:sdtPr>
              <w:sdtEndPr/>
              <w:sdtContent>
                <w:r w:rsidRPr="00AA0607">
                  <w:rPr>
                    <w:color w:val="AEAAAA" w:themeColor="background2" w:themeShade="BF"/>
                  </w:rPr>
                  <w:t>(für Texteingabe bitte anklicken)</w:t>
                </w:r>
              </w:sdtContent>
            </w:sdt>
          </w:p>
        </w:tc>
      </w:tr>
      <w:tr w:rsidR="00A86CA0" w:rsidRPr="00AA0607" w14:paraId="0AC816F7" w14:textId="77777777" w:rsidTr="00496792">
        <w:tc>
          <w:tcPr>
            <w:tcW w:w="9639" w:type="dxa"/>
            <w:shd w:val="clear" w:color="auto" w:fill="FFF5C8"/>
          </w:tcPr>
          <w:p w14:paraId="55647ACE" w14:textId="77777777" w:rsidR="00A86CA0" w:rsidRPr="00AA0607" w:rsidRDefault="00A86CA0" w:rsidP="00496792">
            <w:pPr>
              <w:pStyle w:val="BoxBody"/>
            </w:pPr>
            <w:r w:rsidRPr="00AA0607">
              <w:t xml:space="preserve">Dritter Bericht: </w:t>
            </w:r>
            <w:sdt>
              <w:sdtPr>
                <w:rPr>
                  <w:color w:val="AEAAAA" w:themeColor="background2" w:themeShade="BF"/>
                </w:rPr>
                <w:id w:val="1635917634"/>
                <w:placeholder>
                  <w:docPart w:val="A57D5D389A2A4A8CB157EA677D75E53F"/>
                </w:placeholder>
                <w15:color w:val="000000"/>
                <w:text/>
              </w:sdtPr>
              <w:sdtEndPr/>
              <w:sdtContent>
                <w:r w:rsidRPr="00AA0607">
                  <w:rPr>
                    <w:color w:val="AEAAAA" w:themeColor="background2" w:themeShade="BF"/>
                  </w:rPr>
                  <w:t>(für Texteingabe bitte anklicken)</w:t>
                </w:r>
              </w:sdtContent>
            </w:sdt>
          </w:p>
        </w:tc>
      </w:tr>
      <w:tr w:rsidR="00A86CA0" w:rsidRPr="00AA0607" w14:paraId="79F57DC5" w14:textId="77777777" w:rsidTr="00496792">
        <w:tc>
          <w:tcPr>
            <w:tcW w:w="9639" w:type="dxa"/>
            <w:shd w:val="clear" w:color="auto" w:fill="D2FBFB"/>
          </w:tcPr>
          <w:p w14:paraId="3925CB50" w14:textId="77777777" w:rsidR="00A86CA0" w:rsidRPr="00AA0607" w:rsidRDefault="00A86CA0" w:rsidP="00496792">
            <w:pPr>
              <w:pStyle w:val="BoxBody"/>
            </w:pPr>
            <w:r w:rsidRPr="00AA0607">
              <w:t xml:space="preserve">Vierter Bericht: </w:t>
            </w:r>
            <w:sdt>
              <w:sdtPr>
                <w:rPr>
                  <w:color w:val="AEAAAA" w:themeColor="background2" w:themeShade="BF"/>
                </w:rPr>
                <w:id w:val="2027130793"/>
                <w:placeholder>
                  <w:docPart w:val="F45C94D59DC1438BBAD8E50041D25D0F"/>
                </w:placeholder>
                <w15:color w:val="000000"/>
                <w:text/>
              </w:sdtPr>
              <w:sdtEndPr/>
              <w:sdtContent>
                <w:r w:rsidRPr="00AA0607">
                  <w:rPr>
                    <w:color w:val="AEAAAA" w:themeColor="background2" w:themeShade="BF"/>
                  </w:rPr>
                  <w:t>(für Texteingabe bitte anklicken)</w:t>
                </w:r>
              </w:sdtContent>
            </w:sdt>
          </w:p>
        </w:tc>
      </w:tr>
      <w:tr w:rsidR="00A86CA0" w:rsidRPr="00AA0607" w14:paraId="192F37F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9E6FA3B" w14:textId="30CABF22" w:rsidR="00A86CA0" w:rsidRPr="00AA0607" w:rsidRDefault="00BE5201" w:rsidP="00BE5201">
            <w:pPr>
              <w:pStyle w:val="TableTextLeft"/>
              <w:spacing w:before="60"/>
              <w:jc w:val="both"/>
            </w:pPr>
            <w:r w:rsidRPr="00AA0607">
              <w:t>Erteilen Sie bitte Auskünfte zu Plänen für die Entwicklung oder den Ausbau von Sozialeinrichtungen für Seeleute in Ihrem Land.</w:t>
            </w:r>
          </w:p>
          <w:p w14:paraId="0334BC7A" w14:textId="46FE2C5A" w:rsidR="00A86CA0" w:rsidRPr="00AA0607" w:rsidRDefault="00A86CA0" w:rsidP="00BE5201">
            <w:pPr>
              <w:pStyle w:val="TableTextLeft"/>
              <w:keepLines/>
              <w:spacing w:after="60"/>
              <w:jc w:val="both"/>
            </w:pPr>
            <w:r w:rsidRPr="00AA0607">
              <w:rPr>
                <w:i/>
                <w:iCs/>
              </w:rPr>
              <w:t>(</w:t>
            </w:r>
            <w:r w:rsidR="00BE5201" w:rsidRPr="00AA0607">
              <w:rPr>
                <w:rStyle w:val="Timesitalic"/>
                <w:rFonts w:ascii="Noto Sans" w:hAnsi="Noto Sans" w:cs="Noto Sans"/>
              </w:rPr>
              <w:t>Norm A4.4 Absatz 2</w:t>
            </w:r>
            <w:r w:rsidRPr="00AA0607">
              <w:rPr>
                <w:i/>
                <w:iCs/>
              </w:rPr>
              <w:t>)</w:t>
            </w:r>
          </w:p>
        </w:tc>
      </w:tr>
      <w:tr w:rsidR="00A86CA0" w:rsidRPr="00AA0607" w14:paraId="2D20581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383AA12" w14:textId="77777777" w:rsidR="00A86CA0" w:rsidRPr="00AA0607" w:rsidRDefault="00A86CA0" w:rsidP="00496792">
            <w:pPr>
              <w:pStyle w:val="BoxBody"/>
            </w:pPr>
            <w:r w:rsidRPr="00AA0607">
              <w:t xml:space="preserve">Erstbericht: </w:t>
            </w:r>
            <w:sdt>
              <w:sdtPr>
                <w:rPr>
                  <w:color w:val="AEAAAA" w:themeColor="background2" w:themeShade="BF"/>
                </w:rPr>
                <w:id w:val="1659581082"/>
                <w:placeholder>
                  <w:docPart w:val="A83D77B2432F414399A31676E327A356"/>
                </w:placeholder>
                <w15:color w:val="000000"/>
                <w:text/>
              </w:sdtPr>
              <w:sdtEndPr/>
              <w:sdtContent>
                <w:r w:rsidRPr="00AA0607">
                  <w:rPr>
                    <w:color w:val="AEAAAA" w:themeColor="background2" w:themeShade="BF"/>
                  </w:rPr>
                  <w:t>(für Texteingabe bitte anklicken)</w:t>
                </w:r>
              </w:sdtContent>
            </w:sdt>
          </w:p>
        </w:tc>
      </w:tr>
      <w:tr w:rsidR="00A86CA0" w:rsidRPr="00AA0607" w14:paraId="7D3079D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4CE16019" w14:textId="77777777" w:rsidR="00A86CA0" w:rsidRPr="00AA0607" w:rsidRDefault="00A86CA0" w:rsidP="00496792">
            <w:pPr>
              <w:pStyle w:val="BoxBody"/>
            </w:pPr>
            <w:r w:rsidRPr="00AA0607">
              <w:t xml:space="preserve">Zweiter Bericht: </w:t>
            </w:r>
            <w:sdt>
              <w:sdtPr>
                <w:rPr>
                  <w:color w:val="AEAAAA" w:themeColor="background2" w:themeShade="BF"/>
                </w:rPr>
                <w:id w:val="-1912695254"/>
                <w:placeholder>
                  <w:docPart w:val="9052EC90A31B4114824D5E36A2604BA7"/>
                </w:placeholder>
                <w15:color w:val="000000"/>
                <w:text/>
              </w:sdtPr>
              <w:sdtEndPr/>
              <w:sdtContent>
                <w:r w:rsidRPr="00AA0607">
                  <w:rPr>
                    <w:color w:val="AEAAAA" w:themeColor="background2" w:themeShade="BF"/>
                  </w:rPr>
                  <w:t>(für Texteingabe bitte anklicken)</w:t>
                </w:r>
              </w:sdtContent>
            </w:sdt>
          </w:p>
        </w:tc>
      </w:tr>
      <w:tr w:rsidR="00A86CA0" w:rsidRPr="00AA0607" w14:paraId="698AB10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7BE45DB" w14:textId="77777777" w:rsidR="00A86CA0" w:rsidRPr="00AA0607" w:rsidRDefault="00A86CA0" w:rsidP="00496792">
            <w:pPr>
              <w:pStyle w:val="BoxBody"/>
            </w:pPr>
            <w:r w:rsidRPr="00AA0607">
              <w:t xml:space="preserve">Dritter Bericht: </w:t>
            </w:r>
            <w:sdt>
              <w:sdtPr>
                <w:rPr>
                  <w:color w:val="AEAAAA" w:themeColor="background2" w:themeShade="BF"/>
                </w:rPr>
                <w:id w:val="400870364"/>
                <w:placeholder>
                  <w:docPart w:val="7C378E8B05294581AB3EE852285C9B9F"/>
                </w:placeholder>
                <w15:color w:val="000000"/>
                <w:text/>
              </w:sdtPr>
              <w:sdtEndPr/>
              <w:sdtContent>
                <w:r w:rsidRPr="00AA0607">
                  <w:rPr>
                    <w:color w:val="AEAAAA" w:themeColor="background2" w:themeShade="BF"/>
                  </w:rPr>
                  <w:t>(für Texteingabe bitte anklicken)</w:t>
                </w:r>
              </w:sdtContent>
            </w:sdt>
          </w:p>
        </w:tc>
      </w:tr>
      <w:tr w:rsidR="00A86CA0" w:rsidRPr="00AA0607" w14:paraId="3524E79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8B57A63" w14:textId="77777777" w:rsidR="00A86CA0" w:rsidRPr="00AA0607" w:rsidRDefault="00A86CA0" w:rsidP="00496792">
            <w:pPr>
              <w:pStyle w:val="BoxBody"/>
            </w:pPr>
            <w:r w:rsidRPr="00AA0607">
              <w:t xml:space="preserve">Vierter Bericht: </w:t>
            </w:r>
            <w:sdt>
              <w:sdtPr>
                <w:rPr>
                  <w:color w:val="AEAAAA" w:themeColor="background2" w:themeShade="BF"/>
                </w:rPr>
                <w:id w:val="491460355"/>
                <w:placeholder>
                  <w:docPart w:val="C59C5AEB45CF4A418FBB03F0215AAD87"/>
                </w:placeholder>
                <w15:color w:val="000000"/>
                <w:text/>
              </w:sdtPr>
              <w:sdtEndPr/>
              <w:sdtContent>
                <w:r w:rsidRPr="00AA0607">
                  <w:rPr>
                    <w:color w:val="AEAAAA" w:themeColor="background2" w:themeShade="BF"/>
                  </w:rPr>
                  <w:t>(für Texteingabe bitte anklicken)</w:t>
                </w:r>
              </w:sdtContent>
            </w:sdt>
          </w:p>
        </w:tc>
      </w:tr>
      <w:tr w:rsidR="00A86CA0" w:rsidRPr="00AA0607" w14:paraId="1C1E92F5"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B8E0221" w14:textId="22C472D7" w:rsidR="00BE5201" w:rsidRPr="00AA0607" w:rsidRDefault="00BE5201" w:rsidP="00BE5201">
            <w:pPr>
              <w:pStyle w:val="TableTextLeft"/>
              <w:spacing w:before="60"/>
              <w:jc w:val="both"/>
            </w:pPr>
            <w:r w:rsidRPr="00AA0607">
              <w:t xml:space="preserve">Ist der Zugang zu Sozialeinrichtungen und -diensten an Land für bestimmte Gruppen von in Häfen anlandenden Seeleuten beschränkt? </w:t>
            </w:r>
            <w:sdt>
              <w:sdtPr>
                <w:rPr>
                  <w:color w:val="AEAAAA" w:themeColor="background2" w:themeShade="BF"/>
                </w:rPr>
                <w:id w:val="1689334561"/>
                <w:placeholder>
                  <w:docPart w:val="0BA8F11AA20E4968A65F7D31446CD6D4"/>
                </w:placeholder>
                <w15:color w:val="000000"/>
                <w:text/>
              </w:sdtPr>
              <w:sdtEndPr/>
              <w:sdtContent>
                <w:r w:rsidRPr="00AA0607">
                  <w:rPr>
                    <w:color w:val="AEAAAA" w:themeColor="background2" w:themeShade="BF"/>
                  </w:rPr>
                  <w:t>(für Texteingabe bitte anklicken)</w:t>
                </w:r>
              </w:sdtContent>
            </w:sdt>
          </w:p>
          <w:p w14:paraId="71F49D47" w14:textId="1D206766" w:rsidR="00BE5201" w:rsidRPr="00AA0607" w:rsidRDefault="00BE5201" w:rsidP="00BE5201">
            <w:pPr>
              <w:pStyle w:val="TableTextLeft"/>
              <w:spacing w:after="120"/>
              <w:jc w:val="both"/>
              <w:rPr>
                <w:i/>
                <w:iCs/>
              </w:rPr>
            </w:pPr>
            <w:r w:rsidRPr="00AA0607">
              <w:rPr>
                <w:i/>
                <w:iCs/>
              </w:rPr>
              <w:t>(</w:t>
            </w:r>
            <w:r w:rsidRPr="00AA0607">
              <w:rPr>
                <w:rStyle w:val="Timesitalic"/>
                <w:rFonts w:ascii="Noto Sans" w:hAnsi="Noto Sans" w:cs="Noto Sans"/>
                <w:spacing w:val="-1"/>
              </w:rPr>
              <w:t>Regel 4.4 Absatz 1; Norm A4.4 Absatz 1</w:t>
            </w:r>
            <w:r w:rsidRPr="00AA0607">
              <w:rPr>
                <w:i/>
                <w:iCs/>
              </w:rPr>
              <w:t>)</w:t>
            </w:r>
          </w:p>
          <w:p w14:paraId="4A2C2F47" w14:textId="168E7AC5" w:rsidR="00A86CA0" w:rsidRPr="00AA0607" w:rsidRDefault="00BE5201" w:rsidP="00BE5201">
            <w:pPr>
              <w:pStyle w:val="BoxBody"/>
              <w:rPr>
                <w:i/>
                <w:iCs/>
              </w:rPr>
            </w:pPr>
            <w:r w:rsidRPr="00AA0607">
              <w:rPr>
                <w:rStyle w:val="Timesitalic"/>
                <w:rFonts w:ascii="Noto Sans" w:hAnsi="Noto Sans" w:cs="Noto Sans"/>
                <w:i w:val="0"/>
                <w:iCs w:val="0"/>
              </w:rPr>
              <w:t>Falls ja, geben Sie bitte die Art der geltenden Beschränkungen an.</w:t>
            </w:r>
          </w:p>
        </w:tc>
      </w:tr>
      <w:tr w:rsidR="00A86CA0" w:rsidRPr="00AA0607" w14:paraId="680088A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BF88483" w14:textId="77777777" w:rsidR="00A86CA0" w:rsidRPr="00AA0607" w:rsidRDefault="00A86CA0" w:rsidP="00496792">
            <w:pPr>
              <w:pStyle w:val="BoxBody"/>
            </w:pPr>
            <w:r w:rsidRPr="00AA0607">
              <w:t xml:space="preserve">Erstbericht: </w:t>
            </w:r>
            <w:sdt>
              <w:sdtPr>
                <w:rPr>
                  <w:color w:val="AEAAAA" w:themeColor="background2" w:themeShade="BF"/>
                </w:rPr>
                <w:id w:val="1020286381"/>
                <w:placeholder>
                  <w:docPart w:val="27E7FC5D7C354B5DB143C1442F387300"/>
                </w:placeholder>
                <w15:color w:val="000000"/>
                <w:text/>
              </w:sdtPr>
              <w:sdtEndPr/>
              <w:sdtContent>
                <w:r w:rsidRPr="00AA0607">
                  <w:rPr>
                    <w:color w:val="AEAAAA" w:themeColor="background2" w:themeShade="BF"/>
                  </w:rPr>
                  <w:t>(für Texteingabe bitte anklicken)</w:t>
                </w:r>
              </w:sdtContent>
            </w:sdt>
          </w:p>
        </w:tc>
      </w:tr>
      <w:tr w:rsidR="00A86CA0" w:rsidRPr="00AA0607" w14:paraId="4433A56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788550C" w14:textId="77777777" w:rsidR="00A86CA0" w:rsidRPr="00AA0607" w:rsidRDefault="00A86CA0" w:rsidP="00496792">
            <w:pPr>
              <w:pStyle w:val="BoxBody"/>
            </w:pPr>
            <w:r w:rsidRPr="00AA0607">
              <w:t xml:space="preserve">Zweiter Bericht: </w:t>
            </w:r>
            <w:sdt>
              <w:sdtPr>
                <w:rPr>
                  <w:color w:val="AEAAAA" w:themeColor="background2" w:themeShade="BF"/>
                </w:rPr>
                <w:id w:val="761345226"/>
                <w:placeholder>
                  <w:docPart w:val="7413DD74DF8742CF99B9A55DDC9A561B"/>
                </w:placeholder>
                <w15:color w:val="000000"/>
                <w:text/>
              </w:sdtPr>
              <w:sdtEndPr/>
              <w:sdtContent>
                <w:r w:rsidRPr="00AA0607">
                  <w:rPr>
                    <w:color w:val="AEAAAA" w:themeColor="background2" w:themeShade="BF"/>
                  </w:rPr>
                  <w:t>(für Texteingabe bitte anklicken)</w:t>
                </w:r>
              </w:sdtContent>
            </w:sdt>
          </w:p>
        </w:tc>
      </w:tr>
      <w:tr w:rsidR="00A86CA0" w:rsidRPr="00AA0607" w14:paraId="6405CC9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C5CED3C" w14:textId="77777777" w:rsidR="00A86CA0" w:rsidRPr="00AA0607" w:rsidRDefault="00A86CA0" w:rsidP="00496792">
            <w:pPr>
              <w:pStyle w:val="BoxBody"/>
            </w:pPr>
            <w:r w:rsidRPr="00AA0607">
              <w:lastRenderedPageBreak/>
              <w:t xml:space="preserve">Dritter Bericht: </w:t>
            </w:r>
            <w:sdt>
              <w:sdtPr>
                <w:rPr>
                  <w:color w:val="AEAAAA" w:themeColor="background2" w:themeShade="BF"/>
                </w:rPr>
                <w:id w:val="-2024083954"/>
                <w:placeholder>
                  <w:docPart w:val="C6493E8D27CD47E9AECFC0509A32E936"/>
                </w:placeholder>
                <w15:color w:val="000000"/>
                <w:text/>
              </w:sdtPr>
              <w:sdtEndPr/>
              <w:sdtContent>
                <w:r w:rsidRPr="00AA0607">
                  <w:rPr>
                    <w:color w:val="AEAAAA" w:themeColor="background2" w:themeShade="BF"/>
                  </w:rPr>
                  <w:t>(für Texteingabe bitte anklicken)</w:t>
                </w:r>
              </w:sdtContent>
            </w:sdt>
          </w:p>
        </w:tc>
      </w:tr>
      <w:tr w:rsidR="00A86CA0" w:rsidRPr="00AA0607" w14:paraId="4776DE7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D86CD18" w14:textId="77777777" w:rsidR="00A86CA0" w:rsidRPr="00AA0607" w:rsidRDefault="00A86CA0" w:rsidP="00496792">
            <w:pPr>
              <w:pStyle w:val="BoxBody"/>
            </w:pPr>
            <w:r w:rsidRPr="00AA0607">
              <w:t xml:space="preserve">Vierter Bericht: </w:t>
            </w:r>
            <w:sdt>
              <w:sdtPr>
                <w:rPr>
                  <w:color w:val="AEAAAA" w:themeColor="background2" w:themeShade="BF"/>
                </w:rPr>
                <w:id w:val="-313341994"/>
                <w:placeholder>
                  <w:docPart w:val="752C86E4666D407B89A45601832DC122"/>
                </w:placeholder>
                <w15:color w:val="000000"/>
                <w:text/>
              </w:sdtPr>
              <w:sdtEndPr/>
              <w:sdtContent>
                <w:r w:rsidRPr="00AA0607">
                  <w:rPr>
                    <w:color w:val="AEAAAA" w:themeColor="background2" w:themeShade="BF"/>
                  </w:rPr>
                  <w:t>(für Texteingabe bitte anklicken)</w:t>
                </w:r>
              </w:sdtContent>
            </w:sdt>
          </w:p>
        </w:tc>
      </w:tr>
      <w:tr w:rsidR="00A86CA0" w:rsidRPr="00AA0607" w14:paraId="47BB4FC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BCE8379" w14:textId="754F5897" w:rsidR="00BE5201" w:rsidRPr="00AA0607" w:rsidRDefault="00BE5201" w:rsidP="00BE5201">
            <w:pPr>
              <w:pStyle w:val="TableTextLeft"/>
              <w:spacing w:before="60"/>
              <w:jc w:val="both"/>
            </w:pPr>
            <w:r w:rsidRPr="00AA0607">
              <w:t xml:space="preserve">Wurden ein oder mehrere Sozialbeiräte eingerichtet? </w:t>
            </w:r>
            <w:sdt>
              <w:sdtPr>
                <w:rPr>
                  <w:color w:val="AEAAAA" w:themeColor="background2" w:themeShade="BF"/>
                </w:rPr>
                <w:id w:val="-217981247"/>
                <w:placeholder>
                  <w:docPart w:val="1371009CF27D436A8E6413287199C438"/>
                </w:placeholder>
                <w15:color w:val="000000"/>
                <w:text/>
              </w:sdtPr>
              <w:sdtEndPr/>
              <w:sdtContent>
                <w:r w:rsidRPr="00AA0607">
                  <w:rPr>
                    <w:color w:val="AEAAAA" w:themeColor="background2" w:themeShade="BF"/>
                  </w:rPr>
                  <w:t>(für Texteingabe bitte anklicken)</w:t>
                </w:r>
              </w:sdtContent>
            </w:sdt>
          </w:p>
          <w:p w14:paraId="3C96B9E9" w14:textId="2DB1E360" w:rsidR="00BE5201" w:rsidRPr="00AA0607" w:rsidRDefault="00BE5201" w:rsidP="00BE5201">
            <w:pPr>
              <w:pStyle w:val="TableTextLeft"/>
              <w:spacing w:after="120"/>
              <w:jc w:val="both"/>
              <w:rPr>
                <w:i/>
                <w:iCs/>
              </w:rPr>
            </w:pPr>
            <w:r w:rsidRPr="00AA0607">
              <w:rPr>
                <w:i/>
                <w:iCs/>
              </w:rPr>
              <w:t>(</w:t>
            </w:r>
            <w:r w:rsidRPr="00AA0607">
              <w:rPr>
                <w:rStyle w:val="Timesitalic"/>
                <w:rFonts w:ascii="Noto Sans" w:hAnsi="Noto Sans" w:cs="Noto Sans"/>
              </w:rPr>
              <w:t>Norm A4.4 Absatz 3</w:t>
            </w:r>
            <w:r w:rsidRPr="00AA0607">
              <w:rPr>
                <w:i/>
                <w:iCs/>
              </w:rPr>
              <w:t>)</w:t>
            </w:r>
          </w:p>
          <w:p w14:paraId="6A9DEDDE" w14:textId="10C1D416" w:rsidR="00A86CA0" w:rsidRPr="00AA0607" w:rsidRDefault="00BE5201" w:rsidP="00BE5201">
            <w:pPr>
              <w:pStyle w:val="BoxBody"/>
              <w:rPr>
                <w:i/>
                <w:iCs/>
              </w:rPr>
            </w:pPr>
            <w:r w:rsidRPr="00AA0607">
              <w:rPr>
                <w:rStyle w:val="Timesitalic"/>
                <w:rFonts w:ascii="Noto Sans" w:hAnsi="Noto Sans" w:cs="Noto Sans"/>
                <w:i w:val="0"/>
                <w:iCs w:val="0"/>
              </w:rPr>
              <w:t>Falls ja, legen Sie bitte deren Zusammensetzung und Tätigkeiten dar.</w:t>
            </w:r>
          </w:p>
        </w:tc>
      </w:tr>
      <w:tr w:rsidR="00A86CA0" w:rsidRPr="00AA0607" w14:paraId="482B6B9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7EFDE2D" w14:textId="77777777" w:rsidR="00A86CA0" w:rsidRPr="00AA0607" w:rsidRDefault="00A86CA0" w:rsidP="00496792">
            <w:pPr>
              <w:pStyle w:val="BoxBody"/>
            </w:pPr>
            <w:r w:rsidRPr="00AA0607">
              <w:t xml:space="preserve">Erstbericht: </w:t>
            </w:r>
            <w:sdt>
              <w:sdtPr>
                <w:rPr>
                  <w:color w:val="AEAAAA" w:themeColor="background2" w:themeShade="BF"/>
                </w:rPr>
                <w:id w:val="2030528768"/>
                <w:placeholder>
                  <w:docPart w:val="6BCEF94DA4F04B5FA4D7552D19DBEFA8"/>
                </w:placeholder>
                <w15:color w:val="000000"/>
                <w:text/>
              </w:sdtPr>
              <w:sdtEndPr/>
              <w:sdtContent>
                <w:r w:rsidRPr="00AA0607">
                  <w:rPr>
                    <w:color w:val="AEAAAA" w:themeColor="background2" w:themeShade="BF"/>
                  </w:rPr>
                  <w:t>(für Texteingabe bitte anklicken)</w:t>
                </w:r>
              </w:sdtContent>
            </w:sdt>
          </w:p>
        </w:tc>
      </w:tr>
      <w:tr w:rsidR="00A86CA0" w:rsidRPr="00AA0607" w14:paraId="4D335A2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44CB7AD0" w14:textId="77777777" w:rsidR="00A86CA0" w:rsidRPr="00AA0607" w:rsidRDefault="00A86CA0" w:rsidP="00496792">
            <w:pPr>
              <w:pStyle w:val="BoxBody"/>
            </w:pPr>
            <w:r w:rsidRPr="00AA0607">
              <w:t xml:space="preserve">Zweiter Bericht: </w:t>
            </w:r>
            <w:sdt>
              <w:sdtPr>
                <w:rPr>
                  <w:color w:val="AEAAAA" w:themeColor="background2" w:themeShade="BF"/>
                </w:rPr>
                <w:id w:val="-2064317616"/>
                <w:placeholder>
                  <w:docPart w:val="CE00A21952E341AC88A9713DA5BE32FE"/>
                </w:placeholder>
                <w15:color w:val="000000"/>
                <w:text/>
              </w:sdtPr>
              <w:sdtEndPr/>
              <w:sdtContent>
                <w:r w:rsidRPr="00AA0607">
                  <w:rPr>
                    <w:color w:val="AEAAAA" w:themeColor="background2" w:themeShade="BF"/>
                  </w:rPr>
                  <w:t>(für Texteingabe bitte anklicken)</w:t>
                </w:r>
              </w:sdtContent>
            </w:sdt>
          </w:p>
        </w:tc>
      </w:tr>
      <w:tr w:rsidR="00A86CA0" w:rsidRPr="00AA0607" w14:paraId="03B185B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617374E" w14:textId="77777777" w:rsidR="00A86CA0" w:rsidRPr="00AA0607" w:rsidRDefault="00A86CA0" w:rsidP="00496792">
            <w:pPr>
              <w:pStyle w:val="BoxBody"/>
            </w:pPr>
            <w:r w:rsidRPr="00AA0607">
              <w:t xml:space="preserve">Dritter Bericht: </w:t>
            </w:r>
            <w:sdt>
              <w:sdtPr>
                <w:rPr>
                  <w:color w:val="AEAAAA" w:themeColor="background2" w:themeShade="BF"/>
                </w:rPr>
                <w:id w:val="1499694955"/>
                <w:placeholder>
                  <w:docPart w:val="2AD6AE50274645E9A4BDEB0EF4B2B59A"/>
                </w:placeholder>
                <w15:color w:val="000000"/>
                <w:text/>
              </w:sdtPr>
              <w:sdtEndPr/>
              <w:sdtContent>
                <w:r w:rsidRPr="00AA0607">
                  <w:rPr>
                    <w:color w:val="AEAAAA" w:themeColor="background2" w:themeShade="BF"/>
                  </w:rPr>
                  <w:t>(für Texteingabe bitte anklicken)</w:t>
                </w:r>
              </w:sdtContent>
            </w:sdt>
          </w:p>
        </w:tc>
      </w:tr>
      <w:tr w:rsidR="00A86CA0" w:rsidRPr="00AA0607" w14:paraId="0D083B7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C63001D" w14:textId="77777777" w:rsidR="00A86CA0" w:rsidRPr="00AA0607" w:rsidRDefault="00A86CA0" w:rsidP="00496792">
            <w:pPr>
              <w:pStyle w:val="BoxBody"/>
            </w:pPr>
            <w:r w:rsidRPr="00AA0607">
              <w:t xml:space="preserve">Vierter Bericht: </w:t>
            </w:r>
            <w:sdt>
              <w:sdtPr>
                <w:rPr>
                  <w:color w:val="AEAAAA" w:themeColor="background2" w:themeShade="BF"/>
                </w:rPr>
                <w:id w:val="1592743224"/>
                <w:placeholder>
                  <w:docPart w:val="16C6B4AC5FF243038DC82607D235834D"/>
                </w:placeholder>
                <w15:color w:val="000000"/>
                <w:text/>
              </w:sdtPr>
              <w:sdtEndPr/>
              <w:sdtContent>
                <w:r w:rsidRPr="00AA0607">
                  <w:rPr>
                    <w:color w:val="AEAAAA" w:themeColor="background2" w:themeShade="BF"/>
                  </w:rPr>
                  <w:t>(für Texteingabe bitte anklicken)</w:t>
                </w:r>
              </w:sdtContent>
            </w:sdt>
          </w:p>
        </w:tc>
      </w:tr>
      <w:tr w:rsidR="00AD0812" w:rsidRPr="00AA0607" w14:paraId="2CCA4976" w14:textId="77777777" w:rsidTr="00D763CE">
        <w:tc>
          <w:tcPr>
            <w:tcW w:w="9639" w:type="dxa"/>
            <w:tcBorders>
              <w:top w:val="single" w:sz="4" w:space="0" w:color="1E2DBE"/>
              <w:left w:val="single" w:sz="4" w:space="0" w:color="1E2DBE"/>
              <w:bottom w:val="single" w:sz="4" w:space="0" w:color="1E2DBE"/>
              <w:right w:val="single" w:sz="4" w:space="0" w:color="1E2DBE"/>
            </w:tcBorders>
          </w:tcPr>
          <w:p w14:paraId="46CAA0BF" w14:textId="01E0740E" w:rsidR="00AD0812" w:rsidRPr="00AD0812" w:rsidRDefault="00AD0812" w:rsidP="00D763CE">
            <w:pPr>
              <w:pStyle w:val="TableTextLeft"/>
              <w:spacing w:before="60"/>
              <w:jc w:val="both"/>
            </w:pPr>
            <w:r w:rsidRPr="00AD0812">
              <w:t xml:space="preserve">Geben Sie bitte an, inwieweit </w:t>
            </w:r>
            <w:r w:rsidRPr="00AD0812">
              <w:rPr>
                <w:i/>
                <w:iCs/>
              </w:rPr>
              <w:t>Leitlinie B4.4.2 Absatz 5</w:t>
            </w:r>
            <w:r w:rsidRPr="00AD0812">
              <w:t xml:space="preserve"> in Bezug auf den Internetzugang für Seeleute an Bord von Schiffen in Ihren Häfen und dazugehörigen Ankerplätzen unter der Gewährleistung, dass etwaige Gebühren preisgünstig sein sollten, berücksichtigt wurde.</w:t>
            </w:r>
          </w:p>
          <w:p w14:paraId="66858EF5" w14:textId="3F3243D5" w:rsidR="00AD0812" w:rsidRPr="00AA0607" w:rsidRDefault="00AD0812" w:rsidP="00D763CE">
            <w:pPr>
              <w:pStyle w:val="TableTextLeft"/>
              <w:keepLines/>
              <w:spacing w:after="60"/>
              <w:jc w:val="both"/>
            </w:pPr>
            <w:r w:rsidRPr="00AA0607">
              <w:rPr>
                <w:i/>
                <w:iCs/>
              </w:rPr>
              <w:t>(</w:t>
            </w:r>
            <w:r>
              <w:rPr>
                <w:rStyle w:val="Timesitalic"/>
              </w:rPr>
              <w:t>Leitlinie</w:t>
            </w:r>
            <w:r w:rsidRPr="00AA0607">
              <w:rPr>
                <w:rStyle w:val="Timesitalic"/>
                <w:rFonts w:ascii="Noto Sans" w:hAnsi="Noto Sans" w:cs="Noto Sans"/>
              </w:rPr>
              <w:t> </w:t>
            </w:r>
            <w:r>
              <w:rPr>
                <w:rStyle w:val="Timesitalic"/>
                <w:rFonts w:ascii="Noto Sans" w:hAnsi="Noto Sans" w:cs="Noto Sans"/>
              </w:rPr>
              <w:t>B</w:t>
            </w:r>
            <w:r w:rsidRPr="00AA0607">
              <w:rPr>
                <w:rStyle w:val="Timesitalic"/>
                <w:rFonts w:ascii="Noto Sans" w:hAnsi="Noto Sans" w:cs="Noto Sans"/>
              </w:rPr>
              <w:t>4.4</w:t>
            </w:r>
            <w:r>
              <w:rPr>
                <w:rStyle w:val="Timesitalic"/>
                <w:rFonts w:ascii="Noto Sans" w:hAnsi="Noto Sans" w:cs="Noto Sans"/>
              </w:rPr>
              <w:t>.2</w:t>
            </w:r>
            <w:r w:rsidRPr="00AA0607">
              <w:rPr>
                <w:rStyle w:val="Timesitalic"/>
                <w:rFonts w:ascii="Noto Sans" w:hAnsi="Noto Sans" w:cs="Noto Sans"/>
              </w:rPr>
              <w:t xml:space="preserve"> Absatz </w:t>
            </w:r>
            <w:r>
              <w:rPr>
                <w:rStyle w:val="Timesitalic"/>
                <w:rFonts w:ascii="Noto Sans" w:hAnsi="Noto Sans" w:cs="Noto Sans"/>
              </w:rPr>
              <w:t>5</w:t>
            </w:r>
            <w:r w:rsidRPr="00AA0607">
              <w:rPr>
                <w:i/>
                <w:iCs/>
              </w:rPr>
              <w:t>)</w:t>
            </w:r>
          </w:p>
        </w:tc>
      </w:tr>
      <w:tr w:rsidR="00AD0812" w:rsidRPr="00AA0607" w14:paraId="75759DF3" w14:textId="77777777" w:rsidTr="00D763CE">
        <w:tc>
          <w:tcPr>
            <w:tcW w:w="9639" w:type="dxa"/>
            <w:tcBorders>
              <w:top w:val="single" w:sz="4" w:space="0" w:color="1E2DBE"/>
              <w:left w:val="single" w:sz="4" w:space="0" w:color="1E2DBE"/>
              <w:bottom w:val="single" w:sz="4" w:space="0" w:color="1E2DBE"/>
              <w:right w:val="single" w:sz="4" w:space="0" w:color="1E2DBE"/>
            </w:tcBorders>
          </w:tcPr>
          <w:p w14:paraId="67710264" w14:textId="77777777" w:rsidR="00AD0812" w:rsidRPr="00AA0607" w:rsidRDefault="00AD0812" w:rsidP="00D763CE">
            <w:pPr>
              <w:pStyle w:val="BoxBody"/>
            </w:pPr>
            <w:r w:rsidRPr="00AA0607">
              <w:t xml:space="preserve">Erstbericht: </w:t>
            </w:r>
            <w:sdt>
              <w:sdtPr>
                <w:rPr>
                  <w:color w:val="AEAAAA" w:themeColor="background2" w:themeShade="BF"/>
                </w:rPr>
                <w:id w:val="1155109482"/>
                <w:placeholder>
                  <w:docPart w:val="3B589F3A3B5B4CCCA70D5A40D7A0AE85"/>
                </w:placeholder>
                <w15:color w:val="000000"/>
                <w:text/>
              </w:sdtPr>
              <w:sdtEndPr/>
              <w:sdtContent>
                <w:r w:rsidRPr="00AA0607">
                  <w:rPr>
                    <w:color w:val="AEAAAA" w:themeColor="background2" w:themeShade="BF"/>
                  </w:rPr>
                  <w:t>(für Texteingabe bitte anklicken)</w:t>
                </w:r>
              </w:sdtContent>
            </w:sdt>
          </w:p>
        </w:tc>
      </w:tr>
      <w:tr w:rsidR="00AD0812" w:rsidRPr="00AA0607" w14:paraId="044399AC"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C397B7F" w14:textId="77777777" w:rsidR="00AD0812" w:rsidRPr="00AA0607" w:rsidRDefault="00AD0812" w:rsidP="00D763CE">
            <w:pPr>
              <w:pStyle w:val="BoxBody"/>
            </w:pPr>
            <w:r w:rsidRPr="00AA0607">
              <w:t xml:space="preserve">Zweiter Bericht: </w:t>
            </w:r>
            <w:sdt>
              <w:sdtPr>
                <w:rPr>
                  <w:color w:val="AEAAAA" w:themeColor="background2" w:themeShade="BF"/>
                </w:rPr>
                <w:id w:val="1451365074"/>
                <w:placeholder>
                  <w:docPart w:val="AEC42407ED9A4C9F900CC4064EC2E060"/>
                </w:placeholder>
                <w15:color w:val="000000"/>
                <w:text/>
              </w:sdtPr>
              <w:sdtEndPr/>
              <w:sdtContent>
                <w:r w:rsidRPr="00AA0607">
                  <w:rPr>
                    <w:color w:val="AEAAAA" w:themeColor="background2" w:themeShade="BF"/>
                  </w:rPr>
                  <w:t>(für Texteingabe bitte anklicken)</w:t>
                </w:r>
              </w:sdtContent>
            </w:sdt>
          </w:p>
        </w:tc>
      </w:tr>
      <w:tr w:rsidR="00AD0812" w:rsidRPr="00AA0607" w14:paraId="1557EE7C"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06B097E" w14:textId="77777777" w:rsidR="00AD0812" w:rsidRPr="00AA0607" w:rsidRDefault="00AD0812" w:rsidP="00D763CE">
            <w:pPr>
              <w:pStyle w:val="BoxBody"/>
            </w:pPr>
            <w:r w:rsidRPr="00AA0607">
              <w:t xml:space="preserve">Dritter Bericht: </w:t>
            </w:r>
            <w:sdt>
              <w:sdtPr>
                <w:rPr>
                  <w:color w:val="AEAAAA" w:themeColor="background2" w:themeShade="BF"/>
                </w:rPr>
                <w:id w:val="1303347359"/>
                <w:placeholder>
                  <w:docPart w:val="72D48BD097F745009FC7B9BA12F5F2B1"/>
                </w:placeholder>
                <w15:color w:val="000000"/>
                <w:text/>
              </w:sdtPr>
              <w:sdtEndPr/>
              <w:sdtContent>
                <w:r w:rsidRPr="00AA0607">
                  <w:rPr>
                    <w:color w:val="AEAAAA" w:themeColor="background2" w:themeShade="BF"/>
                  </w:rPr>
                  <w:t>(für Texteingabe bitte anklicken)</w:t>
                </w:r>
              </w:sdtContent>
            </w:sdt>
          </w:p>
        </w:tc>
      </w:tr>
      <w:tr w:rsidR="00AD0812" w:rsidRPr="00AA0607" w14:paraId="57F3D79A" w14:textId="77777777" w:rsidTr="00D763CE">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964B800" w14:textId="77777777" w:rsidR="00AD0812" w:rsidRPr="00AA0607" w:rsidRDefault="00AD0812" w:rsidP="00D763CE">
            <w:pPr>
              <w:pStyle w:val="BoxBody"/>
            </w:pPr>
            <w:r w:rsidRPr="00AA0607">
              <w:t xml:space="preserve">Vierter Bericht: </w:t>
            </w:r>
            <w:sdt>
              <w:sdtPr>
                <w:rPr>
                  <w:color w:val="AEAAAA" w:themeColor="background2" w:themeShade="BF"/>
                </w:rPr>
                <w:id w:val="-1500658355"/>
                <w:placeholder>
                  <w:docPart w:val="707ABB9B62BF4C40BA44893556FF57AD"/>
                </w:placeholder>
                <w15:color w:val="000000"/>
                <w:text/>
              </w:sdtPr>
              <w:sdtEndPr/>
              <w:sdtContent>
                <w:r w:rsidRPr="00AA0607">
                  <w:rPr>
                    <w:color w:val="AEAAAA" w:themeColor="background2" w:themeShade="BF"/>
                  </w:rPr>
                  <w:t>(für Texteingabe bitte anklicken)</w:t>
                </w:r>
              </w:sdtContent>
            </w:sdt>
          </w:p>
        </w:tc>
      </w:tr>
      <w:tr w:rsidR="00A86CA0" w:rsidRPr="00551497" w14:paraId="556AA8E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4A552EB" w14:textId="3F217154" w:rsidR="00A86CA0" w:rsidRPr="00551497" w:rsidRDefault="00A86CA0" w:rsidP="00496792">
            <w:pPr>
              <w:pStyle w:val="BoxBody"/>
            </w:pPr>
            <w:r w:rsidRPr="00551497">
              <w:rPr>
                <w:b/>
                <w:bCs/>
                <w:i/>
                <w:iCs/>
              </w:rPr>
              <w:t>Zusätzliche Angaben</w:t>
            </w:r>
            <w:r w:rsidRPr="00551497">
              <w:t xml:space="preserve"> zur Durchführung der Regel </w:t>
            </w:r>
            <w:r w:rsidR="00BE5201">
              <w:t>4</w:t>
            </w:r>
            <w:r w:rsidRPr="00551497">
              <w:t>.4, einschließlich etwaiger im Wesentlichen gleichwertiger Maßnahmen.</w:t>
            </w:r>
          </w:p>
        </w:tc>
      </w:tr>
      <w:tr w:rsidR="00A86CA0" w:rsidRPr="00AA0607" w14:paraId="5B4BFBA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7DFAF10" w14:textId="77777777" w:rsidR="00A86CA0" w:rsidRPr="00AA0607" w:rsidRDefault="00A86CA0" w:rsidP="00496792">
            <w:pPr>
              <w:pStyle w:val="BoxBody"/>
            </w:pPr>
            <w:r w:rsidRPr="00AA0607">
              <w:t xml:space="preserve">Erstbericht: </w:t>
            </w:r>
            <w:sdt>
              <w:sdtPr>
                <w:rPr>
                  <w:color w:val="AEAAAA" w:themeColor="background2" w:themeShade="BF"/>
                </w:rPr>
                <w:id w:val="687106823"/>
                <w:placeholder>
                  <w:docPart w:val="6CE1E8F16CAE48A1A2AFF543DBC8EF45"/>
                </w:placeholder>
                <w15:color w:val="000000"/>
                <w:text/>
              </w:sdtPr>
              <w:sdtEndPr/>
              <w:sdtContent>
                <w:r w:rsidRPr="00AA0607">
                  <w:rPr>
                    <w:color w:val="AEAAAA" w:themeColor="background2" w:themeShade="BF"/>
                  </w:rPr>
                  <w:t>(für Texteingabe bitte anklicken)</w:t>
                </w:r>
              </w:sdtContent>
            </w:sdt>
          </w:p>
        </w:tc>
      </w:tr>
      <w:tr w:rsidR="00A86CA0" w:rsidRPr="00AA0607" w14:paraId="0CF53EE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D017BC0" w14:textId="77777777" w:rsidR="00A86CA0" w:rsidRPr="00AA0607" w:rsidRDefault="00A86CA0" w:rsidP="00496792">
            <w:pPr>
              <w:pStyle w:val="BoxBody"/>
            </w:pPr>
            <w:r w:rsidRPr="00AA0607">
              <w:t xml:space="preserve">Zweiter Bericht: </w:t>
            </w:r>
            <w:sdt>
              <w:sdtPr>
                <w:rPr>
                  <w:color w:val="AEAAAA" w:themeColor="background2" w:themeShade="BF"/>
                </w:rPr>
                <w:id w:val="1386216877"/>
                <w:placeholder>
                  <w:docPart w:val="5ECB2511933E4A01ADC5040775D52EBF"/>
                </w:placeholder>
                <w15:color w:val="000000"/>
                <w:text/>
              </w:sdtPr>
              <w:sdtEndPr/>
              <w:sdtContent>
                <w:r w:rsidRPr="00AA0607">
                  <w:rPr>
                    <w:color w:val="AEAAAA" w:themeColor="background2" w:themeShade="BF"/>
                  </w:rPr>
                  <w:t>(für Texteingabe bitte anklicken)</w:t>
                </w:r>
              </w:sdtContent>
            </w:sdt>
          </w:p>
        </w:tc>
      </w:tr>
      <w:tr w:rsidR="00A86CA0" w:rsidRPr="00AA0607" w14:paraId="2BA1494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77C038F" w14:textId="77777777" w:rsidR="00A86CA0" w:rsidRPr="00AA0607" w:rsidRDefault="00A86CA0" w:rsidP="00496792">
            <w:pPr>
              <w:pStyle w:val="BoxBody"/>
            </w:pPr>
            <w:r w:rsidRPr="00AA0607">
              <w:t xml:space="preserve">Dritter Bericht: </w:t>
            </w:r>
            <w:sdt>
              <w:sdtPr>
                <w:rPr>
                  <w:color w:val="AEAAAA" w:themeColor="background2" w:themeShade="BF"/>
                </w:rPr>
                <w:id w:val="885997382"/>
                <w:placeholder>
                  <w:docPart w:val="A48112141C2D4C41A9067CF56CAB12DB"/>
                </w:placeholder>
                <w15:color w:val="000000"/>
                <w:text/>
              </w:sdtPr>
              <w:sdtEndPr/>
              <w:sdtContent>
                <w:r w:rsidRPr="00AA0607">
                  <w:rPr>
                    <w:color w:val="AEAAAA" w:themeColor="background2" w:themeShade="BF"/>
                  </w:rPr>
                  <w:t>(für Texteingabe bitte anklicken)</w:t>
                </w:r>
              </w:sdtContent>
            </w:sdt>
          </w:p>
        </w:tc>
      </w:tr>
      <w:tr w:rsidR="00A86CA0" w:rsidRPr="00AA0607" w14:paraId="444864D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585422B" w14:textId="77777777" w:rsidR="00A86CA0" w:rsidRPr="00AA0607" w:rsidRDefault="00A86CA0" w:rsidP="00496792">
            <w:pPr>
              <w:pStyle w:val="BoxBody"/>
            </w:pPr>
            <w:r w:rsidRPr="00AA0607">
              <w:t xml:space="preserve">Vierter Bericht: </w:t>
            </w:r>
            <w:sdt>
              <w:sdtPr>
                <w:rPr>
                  <w:color w:val="AEAAAA" w:themeColor="background2" w:themeShade="BF"/>
                </w:rPr>
                <w:id w:val="-1366446381"/>
                <w:placeholder>
                  <w:docPart w:val="BAE62455187D453BA83BCCD184DB5E2B"/>
                </w:placeholder>
                <w15:color w:val="000000"/>
                <w:text/>
              </w:sdtPr>
              <w:sdtEndPr/>
              <w:sdtContent>
                <w:r w:rsidRPr="00AA0607">
                  <w:rPr>
                    <w:color w:val="AEAAAA" w:themeColor="background2" w:themeShade="BF"/>
                  </w:rPr>
                  <w:t>(für Texteingabe bitte anklicken)</w:t>
                </w:r>
              </w:sdtContent>
            </w:sdt>
          </w:p>
        </w:tc>
      </w:tr>
      <w:tr w:rsidR="00BE5201" w:rsidRPr="00551497" w14:paraId="57E599E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062F613" w14:textId="48760A83" w:rsidR="00BE5201" w:rsidRDefault="00BE5201" w:rsidP="00BE5201">
            <w:pPr>
              <w:pStyle w:val="BoxBody"/>
              <w:keepNext/>
              <w:keepLines/>
            </w:pPr>
            <w:r w:rsidRPr="00551497">
              <w:rPr>
                <w:b/>
                <w:bCs/>
                <w:i/>
                <w:iCs/>
              </w:rPr>
              <w:t>Dokumente:</w:t>
            </w:r>
            <w:r w:rsidRPr="00551497">
              <w:t xml:space="preserve"> </w:t>
            </w:r>
            <w:r w:rsidRPr="006927BE">
              <w:t>Fügen Sie bitte in englischer, französischer oder spanischer Sprache Folgendes bei:</w:t>
            </w:r>
          </w:p>
          <w:p w14:paraId="3F86E55C" w14:textId="223B61A1" w:rsidR="00BE5201" w:rsidRPr="006927BE" w:rsidRDefault="00BE5201" w:rsidP="00496792">
            <w:pPr>
              <w:pStyle w:val="BoxIndentbulletlist1"/>
              <w:spacing w:before="20" w:after="20"/>
              <w:ind w:left="340"/>
            </w:pPr>
            <w:r w:rsidRPr="006927BE">
              <w:t>gegebenenfalls eine Liste aller für Seeleute bestimmten Sozialeinrichtungen und -dienste an Land, die in Ihrem Land betrieben werden</w:t>
            </w:r>
            <w:r>
              <w:t>;</w:t>
            </w:r>
          </w:p>
          <w:p w14:paraId="38BD795C" w14:textId="39B8E2EE" w:rsidR="00BE5201" w:rsidRPr="00551497" w:rsidRDefault="00BE5201" w:rsidP="00BE5201">
            <w:pPr>
              <w:pStyle w:val="BoxIndentbulletlist1"/>
              <w:spacing w:before="20" w:after="20"/>
              <w:ind w:left="340"/>
            </w:pPr>
            <w:r w:rsidRPr="006927BE">
              <w:t>gegebenenfalls eine Kopie eines von einem Sozialbeirat erstellten Berichts oder Überprüfungsdokuments zu den einschlägigen Sozialdiensten</w:t>
            </w:r>
            <w:r>
              <w:t>.</w:t>
            </w:r>
          </w:p>
        </w:tc>
      </w:tr>
      <w:tr w:rsidR="00BE5201" w:rsidRPr="00AA0607" w14:paraId="3D8CAA1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E4E512B" w14:textId="77777777" w:rsidR="00BE5201" w:rsidRPr="00AA0607" w:rsidRDefault="00BE5201" w:rsidP="00496792">
            <w:pPr>
              <w:pStyle w:val="BoxBody"/>
            </w:pPr>
            <w:r w:rsidRPr="00AA0607">
              <w:t xml:space="preserve">Erstbericht: </w:t>
            </w:r>
            <w:sdt>
              <w:sdtPr>
                <w:rPr>
                  <w:color w:val="AEAAAA" w:themeColor="background2" w:themeShade="BF"/>
                </w:rPr>
                <w:id w:val="1406030780"/>
                <w:placeholder>
                  <w:docPart w:val="ECAA0BC922D94DE8AB3988AF406B84F4"/>
                </w:placeholder>
                <w15:color w:val="000000"/>
                <w:text/>
              </w:sdtPr>
              <w:sdtEndPr/>
              <w:sdtContent>
                <w:r w:rsidRPr="00AA0607">
                  <w:rPr>
                    <w:color w:val="AEAAAA" w:themeColor="background2" w:themeShade="BF"/>
                  </w:rPr>
                  <w:t>(für Texteingabe bitte anklicken)</w:t>
                </w:r>
              </w:sdtContent>
            </w:sdt>
          </w:p>
        </w:tc>
      </w:tr>
      <w:tr w:rsidR="00BE5201" w:rsidRPr="00AA0607" w14:paraId="46BB148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865715E" w14:textId="77777777" w:rsidR="00BE5201" w:rsidRPr="00AA0607" w:rsidRDefault="00BE5201" w:rsidP="00496792">
            <w:pPr>
              <w:pStyle w:val="BoxBody"/>
            </w:pPr>
            <w:r w:rsidRPr="00AA0607">
              <w:t xml:space="preserve">Zweiter Bericht: </w:t>
            </w:r>
            <w:sdt>
              <w:sdtPr>
                <w:rPr>
                  <w:color w:val="AEAAAA" w:themeColor="background2" w:themeShade="BF"/>
                </w:rPr>
                <w:id w:val="-1735538169"/>
                <w:placeholder>
                  <w:docPart w:val="E84E2F30C05B49139B5498A7C018A610"/>
                </w:placeholder>
                <w15:color w:val="000000"/>
                <w:text/>
              </w:sdtPr>
              <w:sdtEndPr/>
              <w:sdtContent>
                <w:r w:rsidRPr="00AA0607">
                  <w:rPr>
                    <w:color w:val="AEAAAA" w:themeColor="background2" w:themeShade="BF"/>
                  </w:rPr>
                  <w:t>(für Texteingabe bitte anklicken)</w:t>
                </w:r>
              </w:sdtContent>
            </w:sdt>
          </w:p>
        </w:tc>
      </w:tr>
      <w:tr w:rsidR="00BE5201" w:rsidRPr="00AA0607" w14:paraId="5F8CDA2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120EDEFA" w14:textId="77777777" w:rsidR="00BE5201" w:rsidRPr="00AA0607" w:rsidRDefault="00BE5201" w:rsidP="00496792">
            <w:pPr>
              <w:pStyle w:val="BoxBody"/>
            </w:pPr>
            <w:r w:rsidRPr="00AA0607">
              <w:t xml:space="preserve">Dritter Bericht: </w:t>
            </w:r>
            <w:sdt>
              <w:sdtPr>
                <w:rPr>
                  <w:color w:val="AEAAAA" w:themeColor="background2" w:themeShade="BF"/>
                </w:rPr>
                <w:id w:val="-600409186"/>
                <w:placeholder>
                  <w:docPart w:val="18DEB9B4FABD40DFAF43A276836C92F8"/>
                </w:placeholder>
                <w15:color w:val="000000"/>
                <w:text/>
              </w:sdtPr>
              <w:sdtEndPr/>
              <w:sdtContent>
                <w:r w:rsidRPr="00AA0607">
                  <w:rPr>
                    <w:color w:val="AEAAAA" w:themeColor="background2" w:themeShade="BF"/>
                  </w:rPr>
                  <w:t>(für Texteingabe bitte anklicken)</w:t>
                </w:r>
              </w:sdtContent>
            </w:sdt>
          </w:p>
        </w:tc>
      </w:tr>
      <w:tr w:rsidR="00BE5201" w:rsidRPr="00AA0607" w14:paraId="122ECE1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99B3436" w14:textId="77777777" w:rsidR="00BE5201" w:rsidRPr="00AA0607" w:rsidRDefault="00BE5201" w:rsidP="00496792">
            <w:pPr>
              <w:pStyle w:val="BoxBody"/>
            </w:pPr>
            <w:r w:rsidRPr="00AA0607">
              <w:t xml:space="preserve">Vierter Bericht: </w:t>
            </w:r>
            <w:sdt>
              <w:sdtPr>
                <w:rPr>
                  <w:color w:val="AEAAAA" w:themeColor="background2" w:themeShade="BF"/>
                </w:rPr>
                <w:id w:val="-886264056"/>
                <w:placeholder>
                  <w:docPart w:val="8CD9E66E5AC748BE834C19125D23D12E"/>
                </w:placeholder>
                <w15:color w:val="000000"/>
                <w:text/>
              </w:sdtPr>
              <w:sdtEndPr/>
              <w:sdtContent>
                <w:r w:rsidRPr="00AA0607">
                  <w:rPr>
                    <w:color w:val="AEAAAA" w:themeColor="background2" w:themeShade="BF"/>
                  </w:rPr>
                  <w:t>(für Texteingabe bitte anklicken)</w:t>
                </w:r>
              </w:sdtContent>
            </w:sdt>
          </w:p>
        </w:tc>
      </w:tr>
    </w:tbl>
    <w:p w14:paraId="764A68B7" w14:textId="77777777" w:rsidR="00DE1DB3" w:rsidRDefault="00DE1DB3" w:rsidP="00951B93">
      <w:pPr>
        <w:pStyle w:val="DPara"/>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2830"/>
        <w:gridCol w:w="6809"/>
      </w:tblGrid>
      <w:tr w:rsidR="00FD0E70" w:rsidRPr="00551497" w14:paraId="4043DC32" w14:textId="77777777" w:rsidTr="00496792">
        <w:tc>
          <w:tcPr>
            <w:tcW w:w="9639" w:type="dxa"/>
            <w:gridSpan w:val="2"/>
            <w:shd w:val="clear" w:color="auto" w:fill="1E2DBE"/>
          </w:tcPr>
          <w:p w14:paraId="4AE536A0" w14:textId="24CCC2CE" w:rsidR="00FD0E70" w:rsidRPr="00551497" w:rsidRDefault="00FD0E70" w:rsidP="00496792">
            <w:pPr>
              <w:pStyle w:val="TableHeaderLeft"/>
              <w:spacing w:before="60" w:after="60"/>
              <w:jc w:val="both"/>
            </w:pPr>
            <w:r w:rsidRPr="00551497">
              <w:t xml:space="preserve">Regel </w:t>
            </w:r>
            <w:r>
              <w:t>4</w:t>
            </w:r>
            <w:r w:rsidRPr="00551497">
              <w:t>.</w:t>
            </w:r>
            <w:r>
              <w:t>5</w:t>
            </w:r>
            <w:r w:rsidRPr="00551497">
              <w:t xml:space="preserve"> – </w:t>
            </w:r>
            <w:r w:rsidRPr="006927BE">
              <w:t>Soziale Sicherheit</w:t>
            </w:r>
          </w:p>
          <w:p w14:paraId="566D758F" w14:textId="1A372808" w:rsidR="00FD0E70" w:rsidRPr="00551497" w:rsidRDefault="00FD0E70" w:rsidP="00496792">
            <w:pPr>
              <w:pStyle w:val="TableHeaderLeft"/>
              <w:spacing w:before="60" w:after="60"/>
              <w:jc w:val="both"/>
            </w:pPr>
            <w:r w:rsidRPr="00551497">
              <w:t>Norm A</w:t>
            </w:r>
            <w:r>
              <w:t>4</w:t>
            </w:r>
            <w:r w:rsidRPr="00551497">
              <w:t>.</w:t>
            </w:r>
            <w:r>
              <w:t>5</w:t>
            </w:r>
            <w:r w:rsidRPr="00551497">
              <w:t>; siehe auch Leitlinie B4.</w:t>
            </w:r>
            <w:r>
              <w:t>5</w:t>
            </w:r>
          </w:p>
        </w:tc>
      </w:tr>
      <w:tr w:rsidR="00FD0E70" w:rsidRPr="00551497" w14:paraId="006E6630" w14:textId="77777777" w:rsidTr="00496792">
        <w:tc>
          <w:tcPr>
            <w:tcW w:w="9639" w:type="dxa"/>
            <w:gridSpan w:val="2"/>
          </w:tcPr>
          <w:p w14:paraId="5ED2A696" w14:textId="7552467F" w:rsidR="00FD0E70" w:rsidRPr="006927BE" w:rsidRDefault="00FD0E70" w:rsidP="00FD0E70">
            <w:pPr>
              <w:pStyle w:val="BoxIndentbulletlist1"/>
              <w:spacing w:before="20" w:after="20"/>
              <w:ind w:left="340"/>
            </w:pPr>
            <w:r w:rsidRPr="006927BE">
              <w:t>Ergänzend zu dem Schutz hinsichtlich der medizinischen Betreuung und dem Schutz aufgrund der Verpflich</w:t>
            </w:r>
            <w:r>
              <w:softHyphen/>
            </w:r>
            <w:r w:rsidRPr="006927BE">
              <w:t>tungen der Reeder haben alle Seeleute, die ihren gewöhnlichen Aufenthalt in Ihrem Hoheitsgebiet haben, Anspruch auf Schutz der sozialen Sicherheit in den Zweigen der sozialen Sicherheit, die Ihr Land dem General</w:t>
            </w:r>
            <w:r>
              <w:softHyphen/>
            </w:r>
            <w:r w:rsidRPr="006927BE">
              <w:t>direktor des IAA angezeigt hat (und die mindestens drei der neun im Übereinkommen genannten Zweige einschließen müssen).</w:t>
            </w:r>
          </w:p>
          <w:p w14:paraId="524DA7A6" w14:textId="485CA595" w:rsidR="00FD0E70" w:rsidRPr="006927BE" w:rsidRDefault="00FD0E70" w:rsidP="00FD0E70">
            <w:pPr>
              <w:pStyle w:val="BoxIndentbulletlist1"/>
              <w:spacing w:before="20" w:after="20"/>
              <w:ind w:left="340"/>
            </w:pPr>
            <w:r w:rsidRPr="006927BE">
              <w:t>Der Schutz der sozialen Sicherheit darf nicht weniger günstig sein als derjenige, der für die in Ihrem Hoheits</w:t>
            </w:r>
            <w:r>
              <w:softHyphen/>
            </w:r>
            <w:r w:rsidRPr="006927BE">
              <w:t>gebiet wohnenden Arbeitnehmer an Land besteht. Dieser Verantwortlichkeit kann zum Beispiel durch geeig</w:t>
            </w:r>
            <w:r>
              <w:softHyphen/>
            </w:r>
            <w:r w:rsidRPr="006927BE">
              <w:t>nete bi- oder multilaterale Übereinkünfte oder durch auf Beiträgen beruhende Systeme entsprochen werden.</w:t>
            </w:r>
          </w:p>
          <w:p w14:paraId="08257F5F" w14:textId="3F733FFB" w:rsidR="00FD0E70" w:rsidRPr="00FD0E70" w:rsidRDefault="00FD0E70" w:rsidP="00FD0E70">
            <w:pPr>
              <w:pStyle w:val="BoxIndentbulletlist1"/>
              <w:spacing w:before="20" w:after="20"/>
              <w:ind w:left="340"/>
            </w:pPr>
            <w:r w:rsidRPr="006927BE">
              <w:t>Ihr Land hat</w:t>
            </w:r>
            <w:r w:rsidRPr="00FD0E70">
              <w:t xml:space="preserve"> entsprechend seinen innerstaatlichen Gegebenheiten, einzeln oder durch internationale Zusam</w:t>
            </w:r>
            <w:r>
              <w:softHyphen/>
            </w:r>
            <w:r w:rsidRPr="00FD0E70">
              <w:t xml:space="preserve">menarbeit, Maßnahmen zu ergreifen, um schrittweise einen umfassenden Schutz der sozialen Sicherheit für Seeleute zu erreichen. Der vorliegende Bericht muss auch Informationen über die Schritte enthalten, die Ihr Land zur Ausweitung des Schutzes auf andere als die bislang dem IAA angezeigten Zweige der sozialen Sicherheit unternommen hat. </w:t>
            </w:r>
          </w:p>
          <w:p w14:paraId="219420DA" w14:textId="60CD5834" w:rsidR="00FD0E70" w:rsidRPr="006927BE" w:rsidRDefault="00FD0E70" w:rsidP="00FD0E70">
            <w:pPr>
              <w:pStyle w:val="BoxIndentbulletlist1"/>
              <w:spacing w:before="20" w:after="20"/>
              <w:ind w:left="340"/>
            </w:pPr>
            <w:r w:rsidRPr="006927BE">
              <w:t>Bei Fehlen eines angemessenen Schutzes in den neun im Übereinkommen genannten Zweigen der sozialen Sicherheit sind anderweitige Systeme in Erwägung zu ziehen, durch die den Seeleuten im Einklang mit der innerstaatlichen Gesetzgebung und Praxis vergleichbare Leistungen gewährt werden.</w:t>
            </w:r>
          </w:p>
          <w:p w14:paraId="4ABD0DA8" w14:textId="6862D5A3" w:rsidR="00FD0E70" w:rsidRPr="00FD0E70" w:rsidRDefault="00FD0E70" w:rsidP="00FD0E70">
            <w:pPr>
              <w:pStyle w:val="BoxIndentbulletlist1"/>
              <w:spacing w:before="20" w:after="20"/>
              <w:ind w:left="340"/>
            </w:pPr>
            <w:r w:rsidRPr="00FD0E70">
              <w:t>Soweit dies mit der innerstaatlichen Gesetzgebung und Praxis im Einklang steht, hat Ihr Land mit anderen zusammenzuarbeiten, um die Wahrung der Ansprüche und Anwartschaften im Bereich der sozialen Sicher</w:t>
            </w:r>
            <w:r>
              <w:softHyphen/>
            </w:r>
            <w:r w:rsidRPr="00FD0E70">
              <w:t>heit sicherzustellen.</w:t>
            </w:r>
          </w:p>
          <w:p w14:paraId="59111C10" w14:textId="20A56F70" w:rsidR="00FD0E70" w:rsidRPr="00551497" w:rsidRDefault="00FD0E70" w:rsidP="00FD0E70">
            <w:pPr>
              <w:pStyle w:val="BoxIndentbulletlist1"/>
              <w:spacing w:before="20" w:after="20"/>
              <w:ind w:left="340"/>
              <w:rPr>
                <w:sz w:val="17"/>
                <w:szCs w:val="17"/>
              </w:rPr>
            </w:pPr>
            <w:r w:rsidRPr="006927BE">
              <w:t>Es sind angemessene und wirksame Verfahren für die Beilegung von Streitigkeiten zu schaffen</w:t>
            </w:r>
            <w:r>
              <w:t>.</w:t>
            </w:r>
          </w:p>
        </w:tc>
      </w:tr>
      <w:tr w:rsidR="00FD0E70" w:rsidRPr="00551497" w14:paraId="13C5769B"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7A569E68" w14:textId="398660B6" w:rsidR="00FD0E70" w:rsidRPr="00FD0E70" w:rsidRDefault="00FD0E70" w:rsidP="00687974">
            <w:pPr>
              <w:pStyle w:val="TableTextLeft"/>
              <w:spacing w:before="60"/>
              <w:jc w:val="both"/>
            </w:pPr>
            <w:r w:rsidRPr="00FD0E70">
              <w:rPr>
                <w:rStyle w:val="Timesitalic"/>
                <w:rFonts w:ascii="Noto Sans" w:hAnsi="Noto Sans" w:cs="Noto Sans"/>
              </w:rPr>
              <w:t>Antworten Sie bitte nachstehend auf die folgende Frage und erteilen Sie die entsprechenden Auskünfte</w:t>
            </w:r>
            <w:r w:rsidRPr="00FD0E70">
              <w:t>: Wird den Seeleuten, die ihren gewöhnlichen Aufenthalt in Ihrem Land haben, in Bezug auf die in der linken Spalte nach</w:t>
            </w:r>
            <w:r>
              <w:softHyphen/>
            </w:r>
            <w:r w:rsidRPr="00FD0E70">
              <w:t>einander aufgeführten neun Zweige ein ergänzender Schutz der sozialen Sicherheit gewährt? Falls ja, geben Sie bitte die wichtigsten Leistungen an, die in den jeweiligen Zweigen gewährt werden.</w:t>
            </w:r>
          </w:p>
          <w:p w14:paraId="6087C7FE" w14:textId="77777777" w:rsidR="00FD0E70" w:rsidRDefault="00FD0E70" w:rsidP="00FD0E70">
            <w:pPr>
              <w:pStyle w:val="TableTextLeft"/>
              <w:keepLines/>
              <w:spacing w:after="120"/>
              <w:jc w:val="both"/>
              <w:rPr>
                <w:i/>
                <w:iCs/>
              </w:rPr>
            </w:pPr>
            <w:r w:rsidRPr="00551497">
              <w:rPr>
                <w:i/>
                <w:iCs/>
              </w:rPr>
              <w:t>(</w:t>
            </w:r>
            <w:r w:rsidRPr="006927BE">
              <w:rPr>
                <w:rStyle w:val="Timesitalic"/>
                <w:rFonts w:ascii="Noto Sans" w:hAnsi="Noto Sans" w:cs="Noto Sans"/>
              </w:rPr>
              <w:t xml:space="preserve">Norm A4.5 Absätze 1 </w:t>
            </w:r>
            <w:r w:rsidRPr="006927BE">
              <w:t>und</w:t>
            </w:r>
            <w:r w:rsidRPr="006927BE">
              <w:rPr>
                <w:rStyle w:val="Timesitalic"/>
                <w:rFonts w:ascii="Noto Sans" w:hAnsi="Noto Sans" w:cs="Noto Sans"/>
              </w:rPr>
              <w:t xml:space="preserve"> 3</w:t>
            </w:r>
            <w:r w:rsidRPr="00551497">
              <w:rPr>
                <w:i/>
                <w:iCs/>
              </w:rPr>
              <w:t>)</w:t>
            </w:r>
          </w:p>
          <w:p w14:paraId="6807F16B" w14:textId="55A84863" w:rsidR="00FD0E70" w:rsidRPr="00FD0E70" w:rsidRDefault="00FD0E70" w:rsidP="00FD0E70">
            <w:pPr>
              <w:pStyle w:val="TableTextLeft"/>
              <w:spacing w:before="60" w:after="60"/>
              <w:jc w:val="both"/>
              <w:rPr>
                <w:i/>
                <w:iCs/>
              </w:rPr>
            </w:pPr>
            <w:r w:rsidRPr="00FD0E70">
              <w:rPr>
                <w:rStyle w:val="Timesitalic"/>
                <w:rFonts w:ascii="Noto Sans" w:hAnsi="Noto Sans" w:cs="Noto Sans"/>
                <w:i w:val="0"/>
                <w:iCs w:val="0"/>
              </w:rPr>
              <w:t>Falls die zum Zeitpunkt der Ratifizierung angegebenen Zweige nicht die Zweige medizinische Betreuung, Kran</w:t>
            </w:r>
            <w:r>
              <w:rPr>
                <w:rStyle w:val="Timesitalic"/>
                <w:rFonts w:ascii="Noto Sans" w:hAnsi="Noto Sans" w:cs="Noto Sans"/>
                <w:i w:val="0"/>
                <w:iCs w:val="0"/>
              </w:rPr>
              <w:softHyphen/>
            </w:r>
            <w:r w:rsidRPr="00FD0E70">
              <w:rPr>
                <w:rStyle w:val="Timesitalic"/>
                <w:rFonts w:ascii="Noto Sans" w:hAnsi="Noto Sans" w:cs="Noto Sans"/>
                <w:i w:val="0"/>
                <w:iCs w:val="0"/>
              </w:rPr>
              <w:t xml:space="preserve">kengeld und Leistungen bei Arbeitsunfällen und Berufskrankheiten einschließen, geben Sie bitte an, inwiefern die </w:t>
            </w:r>
            <w:r w:rsidRPr="00FD0E70">
              <w:rPr>
                <w:rStyle w:val="Timesitalic"/>
                <w:rFonts w:ascii="Noto Sans" w:hAnsi="Noto Sans" w:cs="Noto Sans"/>
              </w:rPr>
              <w:t>Leitlinie B4.5 Absatz 1</w:t>
            </w:r>
            <w:r w:rsidRPr="00FD0E70">
              <w:rPr>
                <w:rStyle w:val="Timesitalic"/>
                <w:rFonts w:ascii="Noto Sans" w:hAnsi="Noto Sans" w:cs="Noto Sans"/>
                <w:i w:val="0"/>
                <w:iCs w:val="0"/>
              </w:rPr>
              <w:t xml:space="preserve"> bei der Durchführung der </w:t>
            </w:r>
            <w:r w:rsidRPr="00FD0E70">
              <w:rPr>
                <w:rStyle w:val="Timesitalic"/>
                <w:rFonts w:ascii="Noto Sans" w:hAnsi="Noto Sans" w:cs="Noto Sans"/>
              </w:rPr>
              <w:t>Norm A4.5 Absatz 2</w:t>
            </w:r>
            <w:r w:rsidRPr="00FD0E70">
              <w:rPr>
                <w:rStyle w:val="Timesitalic"/>
                <w:rFonts w:ascii="Noto Sans" w:hAnsi="Noto Sans" w:cs="Noto Sans"/>
                <w:i w:val="0"/>
                <w:iCs w:val="0"/>
              </w:rPr>
              <w:t xml:space="preserve"> gebührend in Erwägung gezogen worden ist.</w:t>
            </w:r>
          </w:p>
        </w:tc>
      </w:tr>
      <w:tr w:rsidR="00F11497" w:rsidRPr="00551497" w14:paraId="2642CAC0" w14:textId="77777777" w:rsidTr="00F11497">
        <w:trPr>
          <w:trHeight w:val="422"/>
        </w:trPr>
        <w:tc>
          <w:tcPr>
            <w:tcW w:w="2830" w:type="dxa"/>
            <w:tcBorders>
              <w:top w:val="single" w:sz="4" w:space="0" w:color="1E2DBE"/>
              <w:left w:val="single" w:sz="4" w:space="0" w:color="1E2DBE"/>
              <w:right w:val="single" w:sz="4" w:space="0" w:color="1E2DBE"/>
            </w:tcBorders>
          </w:tcPr>
          <w:p w14:paraId="478EC99A" w14:textId="68C78A65" w:rsidR="00F11497" w:rsidRPr="00F11497" w:rsidRDefault="00F11497" w:rsidP="00667099">
            <w:pPr>
              <w:pStyle w:val="BoxBody"/>
              <w:keepNext/>
              <w:keepLines/>
              <w:jc w:val="left"/>
              <w:rPr>
                <w:b/>
                <w:bCs/>
              </w:rPr>
            </w:pPr>
            <w:r>
              <w:rPr>
                <w:b/>
                <w:bCs/>
                <w:i/>
                <w:iCs/>
              </w:rPr>
              <w:t>Medizinische Betreuung</w:t>
            </w:r>
          </w:p>
        </w:tc>
        <w:tc>
          <w:tcPr>
            <w:tcW w:w="6809" w:type="dxa"/>
            <w:tcBorders>
              <w:top w:val="single" w:sz="4" w:space="0" w:color="1E2DBE"/>
              <w:left w:val="single" w:sz="4" w:space="0" w:color="1E2DBE"/>
              <w:right w:val="single" w:sz="4" w:space="0" w:color="1E2DBE"/>
            </w:tcBorders>
          </w:tcPr>
          <w:p w14:paraId="5F809575" w14:textId="21CFD1DD" w:rsidR="00667099" w:rsidRPr="00551497" w:rsidRDefault="00667099" w:rsidP="00667099">
            <w:pPr>
              <w:pStyle w:val="BoxBody"/>
              <w:keepNext/>
              <w:keepLines/>
              <w:tabs>
                <w:tab w:val="left" w:pos="582"/>
              </w:tabs>
            </w:pPr>
            <w:r>
              <w:t>Nein</w:t>
            </w:r>
            <w:r>
              <w:tab/>
            </w:r>
            <w:sdt>
              <w:sdtPr>
                <w:id w:val="-2055611656"/>
                <w14:checkbox>
                  <w14:checked w14:val="0"/>
                  <w14:checkedState w14:val="2612" w14:font="MS Gothic"/>
                  <w14:uncheckedState w14:val="2610" w14:font="MS Gothic"/>
                </w14:checkbox>
              </w:sdtPr>
              <w:sdtEndPr/>
              <w:sdtContent>
                <w:r w:rsidR="00B4113F">
                  <w:rPr>
                    <w:rFonts w:ascii="MS Gothic" w:eastAsia="MS Gothic" w:hAnsi="MS Gothic" w:hint="eastAsia"/>
                  </w:rPr>
                  <w:t>☐</w:t>
                </w:r>
              </w:sdtContent>
            </w:sdt>
          </w:p>
          <w:p w14:paraId="0A4DA0BE" w14:textId="477E7830" w:rsidR="00667099" w:rsidRDefault="00667099" w:rsidP="00667099">
            <w:pPr>
              <w:pStyle w:val="BoxBody"/>
              <w:keepNext/>
              <w:keepLines/>
              <w:tabs>
                <w:tab w:val="left" w:pos="582"/>
                <w:tab w:val="left" w:pos="1047"/>
              </w:tabs>
            </w:pPr>
            <w:r>
              <w:t>Ja</w:t>
            </w:r>
            <w:r>
              <w:tab/>
            </w:r>
            <w:sdt>
              <w:sdtPr>
                <w:id w:val="341669465"/>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tab/>
              <w:t xml:space="preserve">Auflistung der </w:t>
            </w:r>
            <w:r w:rsidRPr="006927BE">
              <w:t>wichtigste</w:t>
            </w:r>
            <w:r>
              <w:t>n</w:t>
            </w:r>
            <w:r w:rsidRPr="006927BE">
              <w:t xml:space="preserve"> gewährte</w:t>
            </w:r>
            <w:r>
              <w:t>n</w:t>
            </w:r>
            <w:r w:rsidRPr="006927BE">
              <w:t xml:space="preserve"> Leistungen</w:t>
            </w:r>
            <w:r>
              <w:t>.</w:t>
            </w:r>
          </w:p>
          <w:p w14:paraId="3DF62052" w14:textId="65ABC912" w:rsidR="00667099" w:rsidRPr="00551497" w:rsidRDefault="00667099" w:rsidP="00667099">
            <w:pPr>
              <w:pStyle w:val="BoxBody"/>
              <w:keepNext/>
              <w:keepLines/>
              <w:rPr>
                <w:b/>
                <w:bCs/>
              </w:rPr>
            </w:pPr>
            <w:r w:rsidRPr="006927BE">
              <w:t>Bitte führen Sie die anwendbaren innerstaatlichen Bestimmungen auf und geben Sie nach Möglichkeit den jeweiligen Wortlaut wieder.</w:t>
            </w:r>
          </w:p>
        </w:tc>
      </w:tr>
      <w:tr w:rsidR="00F11497" w:rsidRPr="00551497" w14:paraId="61492724" w14:textId="77777777" w:rsidTr="00F11497">
        <w:trPr>
          <w:trHeight w:val="421"/>
        </w:trPr>
        <w:tc>
          <w:tcPr>
            <w:tcW w:w="2830" w:type="dxa"/>
            <w:tcBorders>
              <w:top w:val="single" w:sz="4" w:space="0" w:color="1E2DBE"/>
              <w:left w:val="single" w:sz="4" w:space="0" w:color="1E2DBE"/>
              <w:right w:val="single" w:sz="4" w:space="0" w:color="1E2DBE"/>
            </w:tcBorders>
          </w:tcPr>
          <w:p w14:paraId="001F70CD" w14:textId="73D90A5B" w:rsidR="00F11497" w:rsidRPr="00551497" w:rsidRDefault="00F11497" w:rsidP="00F11497">
            <w:pPr>
              <w:pStyle w:val="BoxBody"/>
              <w:rPr>
                <w:b/>
                <w:bCs/>
              </w:rPr>
            </w:pPr>
            <w:r w:rsidRPr="00551497">
              <w:rPr>
                <w:b/>
                <w:bCs/>
              </w:rPr>
              <w:t>Erstbericht</w:t>
            </w:r>
            <w:r>
              <w:rPr>
                <w:b/>
                <w:bCs/>
              </w:rPr>
              <w:t>:</w:t>
            </w:r>
          </w:p>
        </w:tc>
        <w:tc>
          <w:tcPr>
            <w:tcW w:w="6809" w:type="dxa"/>
            <w:tcBorders>
              <w:top w:val="single" w:sz="4" w:space="0" w:color="1E2DBE"/>
              <w:left w:val="single" w:sz="4" w:space="0" w:color="1E2DBE"/>
              <w:right w:val="single" w:sz="4" w:space="0" w:color="1E2DBE"/>
            </w:tcBorders>
          </w:tcPr>
          <w:p w14:paraId="75B5FA1D" w14:textId="117B18B3" w:rsidR="00F11497" w:rsidRPr="00551497" w:rsidRDefault="00AF079E" w:rsidP="00F11497">
            <w:pPr>
              <w:pStyle w:val="BoxBody"/>
              <w:rPr>
                <w:b/>
                <w:bCs/>
              </w:rPr>
            </w:pPr>
            <w:sdt>
              <w:sdtPr>
                <w:rPr>
                  <w:color w:val="AEAAAA" w:themeColor="background2" w:themeShade="BF"/>
                </w:rPr>
                <w:id w:val="-2093075027"/>
                <w:placeholder>
                  <w:docPart w:val="8F8851E7A1034C6CA77E2554F96033D7"/>
                </w:placeholder>
                <w15:color w:val="000000"/>
                <w:text/>
              </w:sdtPr>
              <w:sdtEndPr/>
              <w:sdtContent>
                <w:r w:rsidR="00F11497" w:rsidRPr="00551497">
                  <w:rPr>
                    <w:color w:val="AEAAAA" w:themeColor="background2" w:themeShade="BF"/>
                  </w:rPr>
                  <w:t>(für Texteingabe bitte anklicken)</w:t>
                </w:r>
              </w:sdtContent>
            </w:sdt>
          </w:p>
        </w:tc>
      </w:tr>
      <w:tr w:rsidR="00F11497" w:rsidRPr="00551497" w14:paraId="23A6A964" w14:textId="77777777" w:rsidTr="00F11497">
        <w:trPr>
          <w:trHeight w:val="421"/>
        </w:trPr>
        <w:tc>
          <w:tcPr>
            <w:tcW w:w="2830" w:type="dxa"/>
            <w:tcBorders>
              <w:top w:val="single" w:sz="4" w:space="0" w:color="1E2DBE"/>
              <w:left w:val="single" w:sz="4" w:space="0" w:color="1E2DBE"/>
              <w:right w:val="single" w:sz="4" w:space="0" w:color="1E2DBE"/>
            </w:tcBorders>
            <w:shd w:val="clear" w:color="auto" w:fill="F0D2E0"/>
          </w:tcPr>
          <w:p w14:paraId="5197FAAC" w14:textId="0FE7C63A" w:rsidR="00F11497" w:rsidRPr="00551497" w:rsidRDefault="00F11497" w:rsidP="00F11497">
            <w:pPr>
              <w:pStyle w:val="BoxBody"/>
              <w:rPr>
                <w:b/>
                <w:bCs/>
              </w:rPr>
            </w:pPr>
            <w:r w:rsidRPr="00551497">
              <w:rPr>
                <w:b/>
                <w:bCs/>
              </w:rPr>
              <w:t>Zweiter Bericht</w:t>
            </w:r>
            <w:r>
              <w:rPr>
                <w:b/>
                <w:bCs/>
              </w:rPr>
              <w:t>:</w:t>
            </w:r>
          </w:p>
        </w:tc>
        <w:tc>
          <w:tcPr>
            <w:tcW w:w="6809" w:type="dxa"/>
            <w:tcBorders>
              <w:top w:val="single" w:sz="4" w:space="0" w:color="1E2DBE"/>
              <w:left w:val="single" w:sz="4" w:space="0" w:color="1E2DBE"/>
              <w:right w:val="single" w:sz="4" w:space="0" w:color="1E2DBE"/>
            </w:tcBorders>
            <w:shd w:val="clear" w:color="auto" w:fill="F0D2E0"/>
          </w:tcPr>
          <w:p w14:paraId="4E6F6C9D" w14:textId="252927A8" w:rsidR="00F11497" w:rsidRPr="00551497" w:rsidRDefault="00AF079E" w:rsidP="00F11497">
            <w:pPr>
              <w:pStyle w:val="BoxBody"/>
              <w:rPr>
                <w:b/>
                <w:bCs/>
              </w:rPr>
            </w:pPr>
            <w:sdt>
              <w:sdtPr>
                <w:rPr>
                  <w:color w:val="AEAAAA" w:themeColor="background2" w:themeShade="BF"/>
                </w:rPr>
                <w:id w:val="-1132631838"/>
                <w:placeholder>
                  <w:docPart w:val="4192AC34CA9C4B4BA0BA528D51480A31"/>
                </w:placeholder>
                <w15:color w:val="000000"/>
                <w:text/>
              </w:sdtPr>
              <w:sdtEndPr/>
              <w:sdtContent>
                <w:r w:rsidR="00F11497" w:rsidRPr="00551497">
                  <w:rPr>
                    <w:color w:val="AEAAAA" w:themeColor="background2" w:themeShade="BF"/>
                  </w:rPr>
                  <w:t>(für Texteingabe bitte anklicken)</w:t>
                </w:r>
              </w:sdtContent>
            </w:sdt>
          </w:p>
        </w:tc>
      </w:tr>
      <w:tr w:rsidR="00F11497" w:rsidRPr="00551497" w14:paraId="30862C7E" w14:textId="77777777" w:rsidTr="00F11497">
        <w:trPr>
          <w:trHeight w:val="421"/>
        </w:trPr>
        <w:tc>
          <w:tcPr>
            <w:tcW w:w="2830" w:type="dxa"/>
            <w:tcBorders>
              <w:top w:val="single" w:sz="4" w:space="0" w:color="1E2DBE"/>
              <w:left w:val="single" w:sz="4" w:space="0" w:color="1E2DBE"/>
              <w:right w:val="single" w:sz="4" w:space="0" w:color="1E2DBE"/>
            </w:tcBorders>
            <w:shd w:val="clear" w:color="auto" w:fill="FFF5C8"/>
          </w:tcPr>
          <w:p w14:paraId="10DC198B" w14:textId="23733AE7" w:rsidR="00F11497" w:rsidRPr="00F11497" w:rsidRDefault="00F11497" w:rsidP="00F11497">
            <w:pPr>
              <w:pStyle w:val="BoxBody"/>
            </w:pPr>
            <w:r w:rsidRPr="00551497">
              <w:rPr>
                <w:b/>
                <w:bCs/>
              </w:rPr>
              <w:t>Dritter Bericht</w:t>
            </w:r>
            <w:r>
              <w:rPr>
                <w:b/>
                <w:bCs/>
              </w:rPr>
              <w:t>:</w:t>
            </w:r>
          </w:p>
        </w:tc>
        <w:tc>
          <w:tcPr>
            <w:tcW w:w="6809" w:type="dxa"/>
            <w:tcBorders>
              <w:top w:val="single" w:sz="4" w:space="0" w:color="1E2DBE"/>
              <w:left w:val="single" w:sz="4" w:space="0" w:color="1E2DBE"/>
              <w:right w:val="single" w:sz="4" w:space="0" w:color="1E2DBE"/>
            </w:tcBorders>
            <w:shd w:val="clear" w:color="auto" w:fill="FFF5C8"/>
          </w:tcPr>
          <w:p w14:paraId="4BBD1973" w14:textId="60B5E403" w:rsidR="00F11497" w:rsidRPr="00551497" w:rsidRDefault="00AF079E" w:rsidP="00F11497">
            <w:pPr>
              <w:pStyle w:val="BoxBody"/>
              <w:rPr>
                <w:b/>
                <w:bCs/>
              </w:rPr>
            </w:pPr>
            <w:sdt>
              <w:sdtPr>
                <w:rPr>
                  <w:color w:val="AEAAAA" w:themeColor="background2" w:themeShade="BF"/>
                </w:rPr>
                <w:id w:val="-1123696022"/>
                <w:placeholder>
                  <w:docPart w:val="D304DBD2679C4036A30A0F7656BEF854"/>
                </w:placeholder>
                <w15:color w:val="000000"/>
                <w:text/>
              </w:sdtPr>
              <w:sdtEndPr/>
              <w:sdtContent>
                <w:r w:rsidR="00F11497" w:rsidRPr="00551497">
                  <w:rPr>
                    <w:color w:val="AEAAAA" w:themeColor="background2" w:themeShade="BF"/>
                  </w:rPr>
                  <w:t>(für Texteingabe bitte anklicken)</w:t>
                </w:r>
              </w:sdtContent>
            </w:sdt>
          </w:p>
        </w:tc>
      </w:tr>
      <w:tr w:rsidR="00F11497" w:rsidRPr="00551497" w14:paraId="23650032" w14:textId="77777777" w:rsidTr="00F11497">
        <w:trPr>
          <w:trHeight w:val="421"/>
        </w:trPr>
        <w:tc>
          <w:tcPr>
            <w:tcW w:w="2830" w:type="dxa"/>
            <w:tcBorders>
              <w:top w:val="single" w:sz="4" w:space="0" w:color="1E2DBE"/>
              <w:left w:val="single" w:sz="4" w:space="0" w:color="1E2DBE"/>
              <w:right w:val="single" w:sz="4" w:space="0" w:color="1E2DBE"/>
            </w:tcBorders>
            <w:shd w:val="clear" w:color="auto" w:fill="D2FBFB"/>
          </w:tcPr>
          <w:p w14:paraId="52104123" w14:textId="2CB393C8" w:rsidR="00F11497" w:rsidRPr="00551497" w:rsidRDefault="00F11497" w:rsidP="00F11497">
            <w:pPr>
              <w:pStyle w:val="BoxBody"/>
              <w:rPr>
                <w:b/>
                <w:bCs/>
              </w:rPr>
            </w:pPr>
            <w:r w:rsidRPr="00551497">
              <w:rPr>
                <w:b/>
                <w:bCs/>
              </w:rPr>
              <w:t>Vierter Bericht</w:t>
            </w:r>
            <w:r>
              <w:rPr>
                <w:b/>
                <w:bCs/>
              </w:rPr>
              <w:t>:</w:t>
            </w:r>
          </w:p>
        </w:tc>
        <w:tc>
          <w:tcPr>
            <w:tcW w:w="6809" w:type="dxa"/>
            <w:tcBorders>
              <w:top w:val="single" w:sz="4" w:space="0" w:color="1E2DBE"/>
              <w:left w:val="single" w:sz="4" w:space="0" w:color="1E2DBE"/>
              <w:right w:val="single" w:sz="4" w:space="0" w:color="1E2DBE"/>
            </w:tcBorders>
            <w:shd w:val="clear" w:color="auto" w:fill="D2FBFB"/>
          </w:tcPr>
          <w:p w14:paraId="26659DD7" w14:textId="3CF9445F" w:rsidR="00F11497" w:rsidRPr="00551497" w:rsidRDefault="00AF079E" w:rsidP="00F11497">
            <w:pPr>
              <w:pStyle w:val="BoxBody"/>
              <w:rPr>
                <w:b/>
                <w:bCs/>
              </w:rPr>
            </w:pPr>
            <w:sdt>
              <w:sdtPr>
                <w:rPr>
                  <w:color w:val="AEAAAA" w:themeColor="background2" w:themeShade="BF"/>
                </w:rPr>
                <w:id w:val="1053658336"/>
                <w:placeholder>
                  <w:docPart w:val="4314C200DB8948D4AB5FD42FDEC41110"/>
                </w:placeholder>
                <w15:color w:val="000000"/>
                <w:text/>
              </w:sdtPr>
              <w:sdtEndPr/>
              <w:sdtContent>
                <w:r w:rsidR="00F11497" w:rsidRPr="00551497">
                  <w:rPr>
                    <w:color w:val="AEAAAA" w:themeColor="background2" w:themeShade="BF"/>
                  </w:rPr>
                  <w:t>(für Texteingabe bitte anklicken)</w:t>
                </w:r>
              </w:sdtContent>
            </w:sdt>
          </w:p>
        </w:tc>
      </w:tr>
      <w:tr w:rsidR="00667099" w:rsidRPr="00551497" w14:paraId="7D978F96" w14:textId="77777777" w:rsidTr="00496792">
        <w:trPr>
          <w:trHeight w:val="422"/>
        </w:trPr>
        <w:tc>
          <w:tcPr>
            <w:tcW w:w="2830" w:type="dxa"/>
            <w:tcBorders>
              <w:top w:val="single" w:sz="4" w:space="0" w:color="1E2DBE"/>
              <w:left w:val="single" w:sz="4" w:space="0" w:color="1E2DBE"/>
              <w:right w:val="single" w:sz="4" w:space="0" w:color="1E2DBE"/>
            </w:tcBorders>
          </w:tcPr>
          <w:p w14:paraId="544D7056" w14:textId="4A152C04" w:rsidR="00667099" w:rsidRPr="00F11497" w:rsidRDefault="00667099" w:rsidP="00496792">
            <w:pPr>
              <w:pStyle w:val="BoxBody"/>
              <w:jc w:val="left"/>
              <w:rPr>
                <w:b/>
                <w:bCs/>
              </w:rPr>
            </w:pPr>
            <w:r>
              <w:rPr>
                <w:b/>
                <w:bCs/>
                <w:i/>
                <w:iCs/>
              </w:rPr>
              <w:lastRenderedPageBreak/>
              <w:t>Krankengeld</w:t>
            </w:r>
          </w:p>
        </w:tc>
        <w:tc>
          <w:tcPr>
            <w:tcW w:w="6809" w:type="dxa"/>
            <w:tcBorders>
              <w:top w:val="single" w:sz="4" w:space="0" w:color="1E2DBE"/>
              <w:left w:val="single" w:sz="4" w:space="0" w:color="1E2DBE"/>
              <w:right w:val="single" w:sz="4" w:space="0" w:color="1E2DBE"/>
            </w:tcBorders>
          </w:tcPr>
          <w:p w14:paraId="2B7FCF44" w14:textId="77777777" w:rsidR="00667099" w:rsidRPr="00551497" w:rsidRDefault="00667099" w:rsidP="00667099">
            <w:pPr>
              <w:pStyle w:val="BoxBody"/>
              <w:keepNext/>
              <w:keepLines/>
              <w:tabs>
                <w:tab w:val="left" w:pos="582"/>
              </w:tabs>
            </w:pPr>
            <w:r>
              <w:t>Nein</w:t>
            </w:r>
            <w:r>
              <w:tab/>
            </w:r>
            <w:sdt>
              <w:sdtPr>
                <w:id w:val="412515836"/>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p w14:paraId="613F330D" w14:textId="77777777" w:rsidR="00667099" w:rsidRDefault="00667099" w:rsidP="00667099">
            <w:pPr>
              <w:pStyle w:val="BoxBody"/>
              <w:keepNext/>
              <w:keepLines/>
              <w:tabs>
                <w:tab w:val="left" w:pos="582"/>
                <w:tab w:val="left" w:pos="1047"/>
              </w:tabs>
            </w:pPr>
            <w:r>
              <w:t>Ja</w:t>
            </w:r>
            <w:r>
              <w:tab/>
            </w:r>
            <w:sdt>
              <w:sdtPr>
                <w:id w:val="-1907913927"/>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tab/>
              <w:t xml:space="preserve">Auflistung der </w:t>
            </w:r>
            <w:r w:rsidRPr="006927BE">
              <w:t>wichtigste</w:t>
            </w:r>
            <w:r>
              <w:t>n</w:t>
            </w:r>
            <w:r w:rsidRPr="006927BE">
              <w:t xml:space="preserve"> gewährte</w:t>
            </w:r>
            <w:r>
              <w:t>n</w:t>
            </w:r>
            <w:r w:rsidRPr="006927BE">
              <w:t xml:space="preserve"> Leistungen</w:t>
            </w:r>
            <w:r>
              <w:t>.</w:t>
            </w:r>
          </w:p>
          <w:p w14:paraId="04139068" w14:textId="50966146" w:rsidR="00667099" w:rsidRPr="00551497" w:rsidRDefault="00667099" w:rsidP="00667099">
            <w:pPr>
              <w:pStyle w:val="BoxBody"/>
              <w:rPr>
                <w:b/>
                <w:bCs/>
              </w:rPr>
            </w:pPr>
            <w:r w:rsidRPr="006927BE">
              <w:t>Bitte führen Sie die anwendbaren innerstaatlichen Bestimmungen auf und geben Sie nach Möglichkeit den jeweiligen Wortlaut wieder.</w:t>
            </w:r>
          </w:p>
        </w:tc>
      </w:tr>
      <w:tr w:rsidR="00667099" w:rsidRPr="00AA0607" w14:paraId="79D33F9A" w14:textId="77777777" w:rsidTr="00496792">
        <w:trPr>
          <w:trHeight w:val="421"/>
        </w:trPr>
        <w:tc>
          <w:tcPr>
            <w:tcW w:w="2830" w:type="dxa"/>
            <w:tcBorders>
              <w:top w:val="single" w:sz="4" w:space="0" w:color="1E2DBE"/>
              <w:left w:val="single" w:sz="4" w:space="0" w:color="1E2DBE"/>
              <w:right w:val="single" w:sz="4" w:space="0" w:color="1E2DBE"/>
            </w:tcBorders>
          </w:tcPr>
          <w:p w14:paraId="3A6C7B55" w14:textId="77777777" w:rsidR="00667099" w:rsidRPr="00AA0607" w:rsidRDefault="00667099" w:rsidP="00496792">
            <w:pPr>
              <w:pStyle w:val="BoxBody"/>
            </w:pPr>
            <w:r w:rsidRPr="00AA0607">
              <w:t>Erstbericht:</w:t>
            </w:r>
          </w:p>
        </w:tc>
        <w:tc>
          <w:tcPr>
            <w:tcW w:w="6809" w:type="dxa"/>
            <w:tcBorders>
              <w:top w:val="single" w:sz="4" w:space="0" w:color="1E2DBE"/>
              <w:left w:val="single" w:sz="4" w:space="0" w:color="1E2DBE"/>
              <w:right w:val="single" w:sz="4" w:space="0" w:color="1E2DBE"/>
            </w:tcBorders>
          </w:tcPr>
          <w:p w14:paraId="6EC43FDF" w14:textId="77777777" w:rsidR="00667099" w:rsidRPr="00AA0607" w:rsidRDefault="00AF079E" w:rsidP="00496792">
            <w:pPr>
              <w:pStyle w:val="BoxBody"/>
            </w:pPr>
            <w:sdt>
              <w:sdtPr>
                <w:rPr>
                  <w:color w:val="AEAAAA" w:themeColor="background2" w:themeShade="BF"/>
                </w:rPr>
                <w:id w:val="1755699105"/>
                <w:placeholder>
                  <w:docPart w:val="5C6D533629D442E4AF65EEAD7241263C"/>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549F8301" w14:textId="77777777" w:rsidTr="00496792">
        <w:trPr>
          <w:trHeight w:val="421"/>
        </w:trPr>
        <w:tc>
          <w:tcPr>
            <w:tcW w:w="2830" w:type="dxa"/>
            <w:tcBorders>
              <w:top w:val="single" w:sz="4" w:space="0" w:color="1E2DBE"/>
              <w:left w:val="single" w:sz="4" w:space="0" w:color="1E2DBE"/>
              <w:right w:val="single" w:sz="4" w:space="0" w:color="1E2DBE"/>
            </w:tcBorders>
            <w:shd w:val="clear" w:color="auto" w:fill="F0D2E0"/>
          </w:tcPr>
          <w:p w14:paraId="383BDEDF" w14:textId="77777777" w:rsidR="00667099" w:rsidRPr="00AA0607" w:rsidRDefault="00667099" w:rsidP="00496792">
            <w:pPr>
              <w:pStyle w:val="BoxBody"/>
            </w:pPr>
            <w:r w:rsidRPr="00AA0607">
              <w:t>Zweiter Bericht:</w:t>
            </w:r>
          </w:p>
        </w:tc>
        <w:tc>
          <w:tcPr>
            <w:tcW w:w="6809" w:type="dxa"/>
            <w:tcBorders>
              <w:top w:val="single" w:sz="4" w:space="0" w:color="1E2DBE"/>
              <w:left w:val="single" w:sz="4" w:space="0" w:color="1E2DBE"/>
              <w:right w:val="single" w:sz="4" w:space="0" w:color="1E2DBE"/>
            </w:tcBorders>
            <w:shd w:val="clear" w:color="auto" w:fill="F0D2E0"/>
          </w:tcPr>
          <w:p w14:paraId="6BE1E873" w14:textId="77777777" w:rsidR="00667099" w:rsidRPr="00AA0607" w:rsidRDefault="00AF079E" w:rsidP="00496792">
            <w:pPr>
              <w:pStyle w:val="BoxBody"/>
            </w:pPr>
            <w:sdt>
              <w:sdtPr>
                <w:rPr>
                  <w:color w:val="AEAAAA" w:themeColor="background2" w:themeShade="BF"/>
                </w:rPr>
                <w:id w:val="-1657063506"/>
                <w:placeholder>
                  <w:docPart w:val="9A5E305B3B724DE689BDF4B16EDEE9F1"/>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59F4A8A6" w14:textId="77777777" w:rsidTr="00496792">
        <w:trPr>
          <w:trHeight w:val="421"/>
        </w:trPr>
        <w:tc>
          <w:tcPr>
            <w:tcW w:w="2830" w:type="dxa"/>
            <w:tcBorders>
              <w:top w:val="single" w:sz="4" w:space="0" w:color="1E2DBE"/>
              <w:left w:val="single" w:sz="4" w:space="0" w:color="1E2DBE"/>
              <w:right w:val="single" w:sz="4" w:space="0" w:color="1E2DBE"/>
            </w:tcBorders>
            <w:shd w:val="clear" w:color="auto" w:fill="FFF5C8"/>
          </w:tcPr>
          <w:p w14:paraId="0671A7B1" w14:textId="77777777" w:rsidR="00667099" w:rsidRPr="00AA0607" w:rsidRDefault="00667099" w:rsidP="00496792">
            <w:pPr>
              <w:pStyle w:val="BoxBody"/>
            </w:pPr>
            <w:r w:rsidRPr="00AA0607">
              <w:t>Dritter Bericht:</w:t>
            </w:r>
          </w:p>
        </w:tc>
        <w:tc>
          <w:tcPr>
            <w:tcW w:w="6809" w:type="dxa"/>
            <w:tcBorders>
              <w:top w:val="single" w:sz="4" w:space="0" w:color="1E2DBE"/>
              <w:left w:val="single" w:sz="4" w:space="0" w:color="1E2DBE"/>
              <w:right w:val="single" w:sz="4" w:space="0" w:color="1E2DBE"/>
            </w:tcBorders>
            <w:shd w:val="clear" w:color="auto" w:fill="FFF5C8"/>
          </w:tcPr>
          <w:p w14:paraId="513ADB1C" w14:textId="77777777" w:rsidR="00667099" w:rsidRPr="00AA0607" w:rsidRDefault="00AF079E" w:rsidP="00496792">
            <w:pPr>
              <w:pStyle w:val="BoxBody"/>
            </w:pPr>
            <w:sdt>
              <w:sdtPr>
                <w:rPr>
                  <w:color w:val="AEAAAA" w:themeColor="background2" w:themeShade="BF"/>
                </w:rPr>
                <w:id w:val="1896466489"/>
                <w:placeholder>
                  <w:docPart w:val="7E6DA5F5E70F4B41952CC70AB85A6E01"/>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70C89F8F" w14:textId="77777777" w:rsidTr="00496792">
        <w:trPr>
          <w:trHeight w:val="421"/>
        </w:trPr>
        <w:tc>
          <w:tcPr>
            <w:tcW w:w="2830" w:type="dxa"/>
            <w:tcBorders>
              <w:top w:val="single" w:sz="4" w:space="0" w:color="1E2DBE"/>
              <w:left w:val="single" w:sz="4" w:space="0" w:color="1E2DBE"/>
              <w:right w:val="single" w:sz="4" w:space="0" w:color="1E2DBE"/>
            </w:tcBorders>
            <w:shd w:val="clear" w:color="auto" w:fill="D2FBFB"/>
          </w:tcPr>
          <w:p w14:paraId="19F6BC3A" w14:textId="77777777" w:rsidR="00667099" w:rsidRPr="00AA0607" w:rsidRDefault="00667099" w:rsidP="00496792">
            <w:pPr>
              <w:pStyle w:val="BoxBody"/>
            </w:pPr>
            <w:r w:rsidRPr="00AA0607">
              <w:t>Vierter Bericht:</w:t>
            </w:r>
          </w:p>
        </w:tc>
        <w:tc>
          <w:tcPr>
            <w:tcW w:w="6809" w:type="dxa"/>
            <w:tcBorders>
              <w:top w:val="single" w:sz="4" w:space="0" w:color="1E2DBE"/>
              <w:left w:val="single" w:sz="4" w:space="0" w:color="1E2DBE"/>
              <w:right w:val="single" w:sz="4" w:space="0" w:color="1E2DBE"/>
            </w:tcBorders>
            <w:shd w:val="clear" w:color="auto" w:fill="D2FBFB"/>
          </w:tcPr>
          <w:p w14:paraId="299FC155" w14:textId="77777777" w:rsidR="00667099" w:rsidRPr="00AA0607" w:rsidRDefault="00AF079E" w:rsidP="00496792">
            <w:pPr>
              <w:pStyle w:val="BoxBody"/>
            </w:pPr>
            <w:sdt>
              <w:sdtPr>
                <w:rPr>
                  <w:color w:val="AEAAAA" w:themeColor="background2" w:themeShade="BF"/>
                </w:rPr>
                <w:id w:val="-1518231237"/>
                <w:placeholder>
                  <w:docPart w:val="0B839CB758DE4962BA9C4CFFDD1F23A4"/>
                </w:placeholder>
                <w15:color w:val="000000"/>
                <w:text/>
              </w:sdtPr>
              <w:sdtEndPr/>
              <w:sdtContent>
                <w:r w:rsidR="00667099" w:rsidRPr="00AA0607">
                  <w:rPr>
                    <w:color w:val="AEAAAA" w:themeColor="background2" w:themeShade="BF"/>
                  </w:rPr>
                  <w:t>(für Texteingabe bitte anklicken)</w:t>
                </w:r>
              </w:sdtContent>
            </w:sdt>
          </w:p>
        </w:tc>
      </w:tr>
      <w:tr w:rsidR="00667099" w:rsidRPr="00551497" w14:paraId="3721605A" w14:textId="77777777" w:rsidTr="00496792">
        <w:trPr>
          <w:trHeight w:val="422"/>
        </w:trPr>
        <w:tc>
          <w:tcPr>
            <w:tcW w:w="2830" w:type="dxa"/>
            <w:tcBorders>
              <w:top w:val="single" w:sz="4" w:space="0" w:color="1E2DBE"/>
              <w:left w:val="single" w:sz="4" w:space="0" w:color="1E2DBE"/>
              <w:right w:val="single" w:sz="4" w:space="0" w:color="1E2DBE"/>
            </w:tcBorders>
          </w:tcPr>
          <w:p w14:paraId="2F7E3BDD" w14:textId="294681CD" w:rsidR="00667099" w:rsidRPr="006D7D11" w:rsidRDefault="00667099" w:rsidP="00496792">
            <w:pPr>
              <w:pStyle w:val="BoxBody"/>
              <w:jc w:val="left"/>
              <w:rPr>
                <w:b/>
                <w:bCs/>
                <w:i/>
                <w:iCs/>
              </w:rPr>
            </w:pPr>
            <w:r w:rsidRPr="006D7D11">
              <w:rPr>
                <w:b/>
                <w:bCs/>
                <w:i/>
                <w:iCs/>
              </w:rPr>
              <w:t>Leistungen bei Arbeitslosigkeit</w:t>
            </w:r>
          </w:p>
        </w:tc>
        <w:tc>
          <w:tcPr>
            <w:tcW w:w="6809" w:type="dxa"/>
            <w:tcBorders>
              <w:top w:val="single" w:sz="4" w:space="0" w:color="1E2DBE"/>
              <w:left w:val="single" w:sz="4" w:space="0" w:color="1E2DBE"/>
              <w:right w:val="single" w:sz="4" w:space="0" w:color="1E2DBE"/>
            </w:tcBorders>
          </w:tcPr>
          <w:p w14:paraId="5A8F16FD" w14:textId="77777777" w:rsidR="00667099" w:rsidRPr="00551497" w:rsidRDefault="00667099" w:rsidP="00667099">
            <w:pPr>
              <w:pStyle w:val="BoxBody"/>
              <w:keepNext/>
              <w:keepLines/>
              <w:tabs>
                <w:tab w:val="left" w:pos="582"/>
              </w:tabs>
            </w:pPr>
            <w:r>
              <w:t>Nein</w:t>
            </w:r>
            <w:r>
              <w:tab/>
            </w:r>
            <w:sdt>
              <w:sdtPr>
                <w:id w:val="-1152453188"/>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p w14:paraId="3E71CCFD" w14:textId="77777777" w:rsidR="00667099" w:rsidRDefault="00667099" w:rsidP="00667099">
            <w:pPr>
              <w:pStyle w:val="BoxBody"/>
              <w:keepNext/>
              <w:keepLines/>
              <w:tabs>
                <w:tab w:val="left" w:pos="582"/>
                <w:tab w:val="left" w:pos="1047"/>
              </w:tabs>
            </w:pPr>
            <w:r>
              <w:t>Ja</w:t>
            </w:r>
            <w:r>
              <w:tab/>
            </w:r>
            <w:sdt>
              <w:sdtPr>
                <w:id w:val="-1474907003"/>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tab/>
              <w:t xml:space="preserve">Auflistung der </w:t>
            </w:r>
            <w:r w:rsidRPr="006927BE">
              <w:t>wichtigste</w:t>
            </w:r>
            <w:r>
              <w:t>n</w:t>
            </w:r>
            <w:r w:rsidRPr="006927BE">
              <w:t xml:space="preserve"> gewährte</w:t>
            </w:r>
            <w:r>
              <w:t>n</w:t>
            </w:r>
            <w:r w:rsidRPr="006927BE">
              <w:t xml:space="preserve"> Leistungen</w:t>
            </w:r>
            <w:r>
              <w:t>.</w:t>
            </w:r>
          </w:p>
          <w:p w14:paraId="788C3D87" w14:textId="2ED1E106" w:rsidR="00667099" w:rsidRPr="00551497" w:rsidRDefault="00667099" w:rsidP="00667099">
            <w:pPr>
              <w:pStyle w:val="BoxBody"/>
              <w:rPr>
                <w:b/>
                <w:bCs/>
              </w:rPr>
            </w:pPr>
            <w:r w:rsidRPr="006927BE">
              <w:t>Bitte führen Sie die anwendbaren innerstaatlichen Bestimmungen auf und geben Sie nach Möglichkeit den jeweiligen Wortlaut wieder.</w:t>
            </w:r>
          </w:p>
        </w:tc>
      </w:tr>
      <w:tr w:rsidR="00667099" w:rsidRPr="00AA0607" w14:paraId="56D8882D" w14:textId="77777777" w:rsidTr="00496792">
        <w:trPr>
          <w:trHeight w:val="421"/>
        </w:trPr>
        <w:tc>
          <w:tcPr>
            <w:tcW w:w="2830" w:type="dxa"/>
            <w:tcBorders>
              <w:top w:val="single" w:sz="4" w:space="0" w:color="1E2DBE"/>
              <w:left w:val="single" w:sz="4" w:space="0" w:color="1E2DBE"/>
              <w:right w:val="single" w:sz="4" w:space="0" w:color="1E2DBE"/>
            </w:tcBorders>
          </w:tcPr>
          <w:p w14:paraId="167A1D5C" w14:textId="77777777" w:rsidR="00667099" w:rsidRPr="00AA0607" w:rsidRDefault="00667099" w:rsidP="00496792">
            <w:pPr>
              <w:pStyle w:val="BoxBody"/>
            </w:pPr>
            <w:r w:rsidRPr="00AA0607">
              <w:t>Erstbericht:</w:t>
            </w:r>
          </w:p>
        </w:tc>
        <w:tc>
          <w:tcPr>
            <w:tcW w:w="6809" w:type="dxa"/>
            <w:tcBorders>
              <w:top w:val="single" w:sz="4" w:space="0" w:color="1E2DBE"/>
              <w:left w:val="single" w:sz="4" w:space="0" w:color="1E2DBE"/>
              <w:right w:val="single" w:sz="4" w:space="0" w:color="1E2DBE"/>
            </w:tcBorders>
          </w:tcPr>
          <w:p w14:paraId="65C522E5" w14:textId="77777777" w:rsidR="00667099" w:rsidRPr="00AA0607" w:rsidRDefault="00AF079E" w:rsidP="00496792">
            <w:pPr>
              <w:pStyle w:val="BoxBody"/>
            </w:pPr>
            <w:sdt>
              <w:sdtPr>
                <w:rPr>
                  <w:color w:val="AEAAAA" w:themeColor="background2" w:themeShade="BF"/>
                </w:rPr>
                <w:id w:val="1490517333"/>
                <w:placeholder>
                  <w:docPart w:val="E903C64596B140C6A8B9DF703E74D2B8"/>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40733D46" w14:textId="77777777" w:rsidTr="00496792">
        <w:trPr>
          <w:trHeight w:val="421"/>
        </w:trPr>
        <w:tc>
          <w:tcPr>
            <w:tcW w:w="2830" w:type="dxa"/>
            <w:tcBorders>
              <w:top w:val="single" w:sz="4" w:space="0" w:color="1E2DBE"/>
              <w:left w:val="single" w:sz="4" w:space="0" w:color="1E2DBE"/>
              <w:right w:val="single" w:sz="4" w:space="0" w:color="1E2DBE"/>
            </w:tcBorders>
            <w:shd w:val="clear" w:color="auto" w:fill="F0D2E0"/>
          </w:tcPr>
          <w:p w14:paraId="4BED1025" w14:textId="77777777" w:rsidR="00667099" w:rsidRPr="00AA0607" w:rsidRDefault="00667099" w:rsidP="00496792">
            <w:pPr>
              <w:pStyle w:val="BoxBody"/>
            </w:pPr>
            <w:r w:rsidRPr="00AA0607">
              <w:t>Zweiter Bericht:</w:t>
            </w:r>
          </w:p>
        </w:tc>
        <w:tc>
          <w:tcPr>
            <w:tcW w:w="6809" w:type="dxa"/>
            <w:tcBorders>
              <w:top w:val="single" w:sz="4" w:space="0" w:color="1E2DBE"/>
              <w:left w:val="single" w:sz="4" w:space="0" w:color="1E2DBE"/>
              <w:right w:val="single" w:sz="4" w:space="0" w:color="1E2DBE"/>
            </w:tcBorders>
            <w:shd w:val="clear" w:color="auto" w:fill="F0D2E0"/>
          </w:tcPr>
          <w:p w14:paraId="60914790" w14:textId="77777777" w:rsidR="00667099" w:rsidRPr="00AA0607" w:rsidRDefault="00AF079E" w:rsidP="00496792">
            <w:pPr>
              <w:pStyle w:val="BoxBody"/>
            </w:pPr>
            <w:sdt>
              <w:sdtPr>
                <w:rPr>
                  <w:color w:val="AEAAAA" w:themeColor="background2" w:themeShade="BF"/>
                </w:rPr>
                <w:id w:val="1966851597"/>
                <w:placeholder>
                  <w:docPart w:val="A9A20C7C30064EF19DD8AE6C1A25DF9C"/>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419E0C84" w14:textId="77777777" w:rsidTr="00496792">
        <w:trPr>
          <w:trHeight w:val="421"/>
        </w:trPr>
        <w:tc>
          <w:tcPr>
            <w:tcW w:w="2830" w:type="dxa"/>
            <w:tcBorders>
              <w:top w:val="single" w:sz="4" w:space="0" w:color="1E2DBE"/>
              <w:left w:val="single" w:sz="4" w:space="0" w:color="1E2DBE"/>
              <w:right w:val="single" w:sz="4" w:space="0" w:color="1E2DBE"/>
            </w:tcBorders>
            <w:shd w:val="clear" w:color="auto" w:fill="FFF5C8"/>
          </w:tcPr>
          <w:p w14:paraId="200277BB" w14:textId="77777777" w:rsidR="00667099" w:rsidRPr="00AA0607" w:rsidRDefault="00667099" w:rsidP="00496792">
            <w:pPr>
              <w:pStyle w:val="BoxBody"/>
            </w:pPr>
            <w:r w:rsidRPr="00AA0607">
              <w:t>Dritter Bericht:</w:t>
            </w:r>
          </w:p>
        </w:tc>
        <w:tc>
          <w:tcPr>
            <w:tcW w:w="6809" w:type="dxa"/>
            <w:tcBorders>
              <w:top w:val="single" w:sz="4" w:space="0" w:color="1E2DBE"/>
              <w:left w:val="single" w:sz="4" w:space="0" w:color="1E2DBE"/>
              <w:right w:val="single" w:sz="4" w:space="0" w:color="1E2DBE"/>
            </w:tcBorders>
            <w:shd w:val="clear" w:color="auto" w:fill="FFF5C8"/>
          </w:tcPr>
          <w:p w14:paraId="19B7F77C" w14:textId="77777777" w:rsidR="00667099" w:rsidRPr="00AA0607" w:rsidRDefault="00AF079E" w:rsidP="00496792">
            <w:pPr>
              <w:pStyle w:val="BoxBody"/>
            </w:pPr>
            <w:sdt>
              <w:sdtPr>
                <w:rPr>
                  <w:color w:val="AEAAAA" w:themeColor="background2" w:themeShade="BF"/>
                </w:rPr>
                <w:id w:val="1280220726"/>
                <w:placeholder>
                  <w:docPart w:val="98A6DA6A0E414E1B9C2E176DA891D5C2"/>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4C3B958D" w14:textId="77777777" w:rsidTr="00496792">
        <w:trPr>
          <w:trHeight w:val="421"/>
        </w:trPr>
        <w:tc>
          <w:tcPr>
            <w:tcW w:w="2830" w:type="dxa"/>
            <w:tcBorders>
              <w:top w:val="single" w:sz="4" w:space="0" w:color="1E2DBE"/>
              <w:left w:val="single" w:sz="4" w:space="0" w:color="1E2DBE"/>
              <w:right w:val="single" w:sz="4" w:space="0" w:color="1E2DBE"/>
            </w:tcBorders>
            <w:shd w:val="clear" w:color="auto" w:fill="D2FBFB"/>
          </w:tcPr>
          <w:p w14:paraId="6752EDD5" w14:textId="77777777" w:rsidR="00667099" w:rsidRPr="00AA0607" w:rsidRDefault="00667099" w:rsidP="00496792">
            <w:pPr>
              <w:pStyle w:val="BoxBody"/>
            </w:pPr>
            <w:r w:rsidRPr="00AA0607">
              <w:t>Vierter Bericht:</w:t>
            </w:r>
          </w:p>
        </w:tc>
        <w:tc>
          <w:tcPr>
            <w:tcW w:w="6809" w:type="dxa"/>
            <w:tcBorders>
              <w:top w:val="single" w:sz="4" w:space="0" w:color="1E2DBE"/>
              <w:left w:val="single" w:sz="4" w:space="0" w:color="1E2DBE"/>
              <w:right w:val="single" w:sz="4" w:space="0" w:color="1E2DBE"/>
            </w:tcBorders>
            <w:shd w:val="clear" w:color="auto" w:fill="D2FBFB"/>
          </w:tcPr>
          <w:p w14:paraId="737AE1F6" w14:textId="77777777" w:rsidR="00667099" w:rsidRPr="00AA0607" w:rsidRDefault="00AF079E" w:rsidP="00496792">
            <w:pPr>
              <w:pStyle w:val="BoxBody"/>
            </w:pPr>
            <w:sdt>
              <w:sdtPr>
                <w:rPr>
                  <w:color w:val="AEAAAA" w:themeColor="background2" w:themeShade="BF"/>
                </w:rPr>
                <w:id w:val="-395433200"/>
                <w:placeholder>
                  <w:docPart w:val="F92128C082A349A9860E0FD4582B0707"/>
                </w:placeholder>
                <w15:color w:val="000000"/>
                <w:text/>
              </w:sdtPr>
              <w:sdtEndPr/>
              <w:sdtContent>
                <w:r w:rsidR="00667099" w:rsidRPr="00AA0607">
                  <w:rPr>
                    <w:color w:val="AEAAAA" w:themeColor="background2" w:themeShade="BF"/>
                  </w:rPr>
                  <w:t>(für Texteingabe bitte anklicken)</w:t>
                </w:r>
              </w:sdtContent>
            </w:sdt>
          </w:p>
        </w:tc>
      </w:tr>
      <w:tr w:rsidR="00667099" w:rsidRPr="00551497" w14:paraId="2A3292D1" w14:textId="77777777" w:rsidTr="00496792">
        <w:trPr>
          <w:trHeight w:val="422"/>
        </w:trPr>
        <w:tc>
          <w:tcPr>
            <w:tcW w:w="2830" w:type="dxa"/>
            <w:tcBorders>
              <w:top w:val="single" w:sz="4" w:space="0" w:color="1E2DBE"/>
              <w:left w:val="single" w:sz="4" w:space="0" w:color="1E2DBE"/>
              <w:right w:val="single" w:sz="4" w:space="0" w:color="1E2DBE"/>
            </w:tcBorders>
          </w:tcPr>
          <w:p w14:paraId="545D4215" w14:textId="25AC2412" w:rsidR="00667099" w:rsidRPr="006D7D11" w:rsidRDefault="00667099" w:rsidP="00496792">
            <w:pPr>
              <w:pStyle w:val="BoxBody"/>
              <w:jc w:val="left"/>
              <w:rPr>
                <w:b/>
                <w:bCs/>
                <w:i/>
                <w:iCs/>
              </w:rPr>
            </w:pPr>
            <w:r w:rsidRPr="006D7D11">
              <w:rPr>
                <w:b/>
                <w:bCs/>
                <w:i/>
                <w:iCs/>
              </w:rPr>
              <w:t>Leistungen bei Alter</w:t>
            </w:r>
          </w:p>
        </w:tc>
        <w:tc>
          <w:tcPr>
            <w:tcW w:w="6809" w:type="dxa"/>
            <w:tcBorders>
              <w:top w:val="single" w:sz="4" w:space="0" w:color="1E2DBE"/>
              <w:left w:val="single" w:sz="4" w:space="0" w:color="1E2DBE"/>
              <w:right w:val="single" w:sz="4" w:space="0" w:color="1E2DBE"/>
            </w:tcBorders>
          </w:tcPr>
          <w:p w14:paraId="1CC37E7B" w14:textId="77777777" w:rsidR="00667099" w:rsidRPr="00551497" w:rsidRDefault="00667099" w:rsidP="00667099">
            <w:pPr>
              <w:pStyle w:val="BoxBody"/>
              <w:keepNext/>
              <w:keepLines/>
              <w:tabs>
                <w:tab w:val="left" w:pos="582"/>
              </w:tabs>
            </w:pPr>
            <w:r>
              <w:t>Nein</w:t>
            </w:r>
            <w:r>
              <w:tab/>
            </w:r>
            <w:sdt>
              <w:sdtPr>
                <w:id w:val="650179206"/>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p w14:paraId="12D7FD4B" w14:textId="77777777" w:rsidR="00667099" w:rsidRDefault="00667099" w:rsidP="00667099">
            <w:pPr>
              <w:pStyle w:val="BoxBody"/>
              <w:keepNext/>
              <w:keepLines/>
              <w:tabs>
                <w:tab w:val="left" w:pos="582"/>
                <w:tab w:val="left" w:pos="1047"/>
              </w:tabs>
            </w:pPr>
            <w:r>
              <w:t>Ja</w:t>
            </w:r>
            <w:r>
              <w:tab/>
            </w:r>
            <w:sdt>
              <w:sdtPr>
                <w:id w:val="1585193596"/>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tab/>
              <w:t xml:space="preserve">Auflistung der </w:t>
            </w:r>
            <w:r w:rsidRPr="006927BE">
              <w:t>wichtigste</w:t>
            </w:r>
            <w:r>
              <w:t>n</w:t>
            </w:r>
            <w:r w:rsidRPr="006927BE">
              <w:t xml:space="preserve"> gewährte</w:t>
            </w:r>
            <w:r>
              <w:t>n</w:t>
            </w:r>
            <w:r w:rsidRPr="006927BE">
              <w:t xml:space="preserve"> Leistungen</w:t>
            </w:r>
            <w:r>
              <w:t>.</w:t>
            </w:r>
          </w:p>
          <w:p w14:paraId="7C2ECB1A" w14:textId="031CDA1A" w:rsidR="00667099" w:rsidRPr="00551497" w:rsidRDefault="00667099" w:rsidP="00667099">
            <w:pPr>
              <w:pStyle w:val="BoxBody"/>
              <w:rPr>
                <w:b/>
                <w:bCs/>
              </w:rPr>
            </w:pPr>
            <w:r w:rsidRPr="006927BE">
              <w:t>Bitte führen Sie die anwendbaren innerstaatlichen Bestimmungen auf und geben Sie nach Möglichkeit den jeweiligen Wortlaut wieder.</w:t>
            </w:r>
          </w:p>
        </w:tc>
      </w:tr>
      <w:tr w:rsidR="00667099" w:rsidRPr="00AA0607" w14:paraId="13F1FC7A" w14:textId="77777777" w:rsidTr="00496792">
        <w:trPr>
          <w:trHeight w:val="421"/>
        </w:trPr>
        <w:tc>
          <w:tcPr>
            <w:tcW w:w="2830" w:type="dxa"/>
            <w:tcBorders>
              <w:top w:val="single" w:sz="4" w:space="0" w:color="1E2DBE"/>
              <w:left w:val="single" w:sz="4" w:space="0" w:color="1E2DBE"/>
              <w:right w:val="single" w:sz="4" w:space="0" w:color="1E2DBE"/>
            </w:tcBorders>
          </w:tcPr>
          <w:p w14:paraId="713724D4" w14:textId="77777777" w:rsidR="00667099" w:rsidRPr="00AA0607" w:rsidRDefault="00667099" w:rsidP="00496792">
            <w:pPr>
              <w:pStyle w:val="BoxBody"/>
            </w:pPr>
            <w:r w:rsidRPr="00AA0607">
              <w:t>Erstbericht:</w:t>
            </w:r>
          </w:p>
        </w:tc>
        <w:tc>
          <w:tcPr>
            <w:tcW w:w="6809" w:type="dxa"/>
            <w:tcBorders>
              <w:top w:val="single" w:sz="4" w:space="0" w:color="1E2DBE"/>
              <w:left w:val="single" w:sz="4" w:space="0" w:color="1E2DBE"/>
              <w:right w:val="single" w:sz="4" w:space="0" w:color="1E2DBE"/>
            </w:tcBorders>
          </w:tcPr>
          <w:p w14:paraId="6B8CCF1A" w14:textId="77777777" w:rsidR="00667099" w:rsidRPr="00AA0607" w:rsidRDefault="00AF079E" w:rsidP="00496792">
            <w:pPr>
              <w:pStyle w:val="BoxBody"/>
            </w:pPr>
            <w:sdt>
              <w:sdtPr>
                <w:rPr>
                  <w:color w:val="AEAAAA" w:themeColor="background2" w:themeShade="BF"/>
                </w:rPr>
                <w:id w:val="2082485869"/>
                <w:placeholder>
                  <w:docPart w:val="9CFB6476C6404C08BD3E6FC6264AF02F"/>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0C2C047F" w14:textId="77777777" w:rsidTr="00496792">
        <w:trPr>
          <w:trHeight w:val="421"/>
        </w:trPr>
        <w:tc>
          <w:tcPr>
            <w:tcW w:w="2830" w:type="dxa"/>
            <w:tcBorders>
              <w:top w:val="single" w:sz="4" w:space="0" w:color="1E2DBE"/>
              <w:left w:val="single" w:sz="4" w:space="0" w:color="1E2DBE"/>
              <w:right w:val="single" w:sz="4" w:space="0" w:color="1E2DBE"/>
            </w:tcBorders>
            <w:shd w:val="clear" w:color="auto" w:fill="F0D2E0"/>
          </w:tcPr>
          <w:p w14:paraId="456F9AAE" w14:textId="77777777" w:rsidR="00667099" w:rsidRPr="00AA0607" w:rsidRDefault="00667099" w:rsidP="00496792">
            <w:pPr>
              <w:pStyle w:val="BoxBody"/>
            </w:pPr>
            <w:r w:rsidRPr="00AA0607">
              <w:t>Zweiter Bericht:</w:t>
            </w:r>
          </w:p>
        </w:tc>
        <w:tc>
          <w:tcPr>
            <w:tcW w:w="6809" w:type="dxa"/>
            <w:tcBorders>
              <w:top w:val="single" w:sz="4" w:space="0" w:color="1E2DBE"/>
              <w:left w:val="single" w:sz="4" w:space="0" w:color="1E2DBE"/>
              <w:right w:val="single" w:sz="4" w:space="0" w:color="1E2DBE"/>
            </w:tcBorders>
            <w:shd w:val="clear" w:color="auto" w:fill="F0D2E0"/>
          </w:tcPr>
          <w:p w14:paraId="658DCE30" w14:textId="77777777" w:rsidR="00667099" w:rsidRPr="00AA0607" w:rsidRDefault="00AF079E" w:rsidP="00496792">
            <w:pPr>
              <w:pStyle w:val="BoxBody"/>
            </w:pPr>
            <w:sdt>
              <w:sdtPr>
                <w:rPr>
                  <w:color w:val="AEAAAA" w:themeColor="background2" w:themeShade="BF"/>
                </w:rPr>
                <w:id w:val="895552522"/>
                <w:placeholder>
                  <w:docPart w:val="12DD8F2035F343A598042F3098376406"/>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6AA85949" w14:textId="77777777" w:rsidTr="00496792">
        <w:trPr>
          <w:trHeight w:val="421"/>
        </w:trPr>
        <w:tc>
          <w:tcPr>
            <w:tcW w:w="2830" w:type="dxa"/>
            <w:tcBorders>
              <w:top w:val="single" w:sz="4" w:space="0" w:color="1E2DBE"/>
              <w:left w:val="single" w:sz="4" w:space="0" w:color="1E2DBE"/>
              <w:right w:val="single" w:sz="4" w:space="0" w:color="1E2DBE"/>
            </w:tcBorders>
            <w:shd w:val="clear" w:color="auto" w:fill="FFF5C8"/>
          </w:tcPr>
          <w:p w14:paraId="0FB535AF" w14:textId="77777777" w:rsidR="00667099" w:rsidRPr="00AA0607" w:rsidRDefault="00667099" w:rsidP="00496792">
            <w:pPr>
              <w:pStyle w:val="BoxBody"/>
            </w:pPr>
            <w:r w:rsidRPr="00AA0607">
              <w:t>Dritter Bericht:</w:t>
            </w:r>
          </w:p>
        </w:tc>
        <w:tc>
          <w:tcPr>
            <w:tcW w:w="6809" w:type="dxa"/>
            <w:tcBorders>
              <w:top w:val="single" w:sz="4" w:space="0" w:color="1E2DBE"/>
              <w:left w:val="single" w:sz="4" w:space="0" w:color="1E2DBE"/>
              <w:right w:val="single" w:sz="4" w:space="0" w:color="1E2DBE"/>
            </w:tcBorders>
            <w:shd w:val="clear" w:color="auto" w:fill="FFF5C8"/>
          </w:tcPr>
          <w:p w14:paraId="35D9413C" w14:textId="77777777" w:rsidR="00667099" w:rsidRPr="00AA0607" w:rsidRDefault="00AF079E" w:rsidP="00496792">
            <w:pPr>
              <w:pStyle w:val="BoxBody"/>
            </w:pPr>
            <w:sdt>
              <w:sdtPr>
                <w:rPr>
                  <w:color w:val="AEAAAA" w:themeColor="background2" w:themeShade="BF"/>
                </w:rPr>
                <w:id w:val="923989123"/>
                <w:placeholder>
                  <w:docPart w:val="B7D1CE49E4CC4DD58159B9A7E40A04C0"/>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192180C7" w14:textId="77777777" w:rsidTr="00496792">
        <w:trPr>
          <w:trHeight w:val="421"/>
        </w:trPr>
        <w:tc>
          <w:tcPr>
            <w:tcW w:w="2830" w:type="dxa"/>
            <w:tcBorders>
              <w:top w:val="single" w:sz="4" w:space="0" w:color="1E2DBE"/>
              <w:left w:val="single" w:sz="4" w:space="0" w:color="1E2DBE"/>
              <w:right w:val="single" w:sz="4" w:space="0" w:color="1E2DBE"/>
            </w:tcBorders>
            <w:shd w:val="clear" w:color="auto" w:fill="D2FBFB"/>
          </w:tcPr>
          <w:p w14:paraId="57763217" w14:textId="77777777" w:rsidR="00667099" w:rsidRPr="00AA0607" w:rsidRDefault="00667099" w:rsidP="00496792">
            <w:pPr>
              <w:pStyle w:val="BoxBody"/>
            </w:pPr>
            <w:r w:rsidRPr="00AA0607">
              <w:t>Vierter Bericht:</w:t>
            </w:r>
          </w:p>
        </w:tc>
        <w:tc>
          <w:tcPr>
            <w:tcW w:w="6809" w:type="dxa"/>
            <w:tcBorders>
              <w:top w:val="single" w:sz="4" w:space="0" w:color="1E2DBE"/>
              <w:left w:val="single" w:sz="4" w:space="0" w:color="1E2DBE"/>
              <w:right w:val="single" w:sz="4" w:space="0" w:color="1E2DBE"/>
            </w:tcBorders>
            <w:shd w:val="clear" w:color="auto" w:fill="D2FBFB"/>
          </w:tcPr>
          <w:p w14:paraId="6C6C7DC3" w14:textId="77777777" w:rsidR="00667099" w:rsidRPr="00AA0607" w:rsidRDefault="00AF079E" w:rsidP="00496792">
            <w:pPr>
              <w:pStyle w:val="BoxBody"/>
            </w:pPr>
            <w:sdt>
              <w:sdtPr>
                <w:rPr>
                  <w:color w:val="AEAAAA" w:themeColor="background2" w:themeShade="BF"/>
                </w:rPr>
                <w:id w:val="-1139263081"/>
                <w:placeholder>
                  <w:docPart w:val="1A2AEDB75116498E92F20007F45A216E"/>
                </w:placeholder>
                <w15:color w:val="000000"/>
                <w:text/>
              </w:sdtPr>
              <w:sdtEndPr/>
              <w:sdtContent>
                <w:r w:rsidR="00667099" w:rsidRPr="00AA0607">
                  <w:rPr>
                    <w:color w:val="AEAAAA" w:themeColor="background2" w:themeShade="BF"/>
                  </w:rPr>
                  <w:t>(für Texteingabe bitte anklicken)</w:t>
                </w:r>
              </w:sdtContent>
            </w:sdt>
          </w:p>
        </w:tc>
      </w:tr>
      <w:tr w:rsidR="00667099" w:rsidRPr="00551497" w14:paraId="7D685D63" w14:textId="77777777" w:rsidTr="00496792">
        <w:trPr>
          <w:trHeight w:val="422"/>
        </w:trPr>
        <w:tc>
          <w:tcPr>
            <w:tcW w:w="2830" w:type="dxa"/>
            <w:tcBorders>
              <w:top w:val="single" w:sz="4" w:space="0" w:color="1E2DBE"/>
              <w:left w:val="single" w:sz="4" w:space="0" w:color="1E2DBE"/>
              <w:right w:val="single" w:sz="4" w:space="0" w:color="1E2DBE"/>
            </w:tcBorders>
          </w:tcPr>
          <w:p w14:paraId="1E33C6A4" w14:textId="6F245E7C" w:rsidR="00667099" w:rsidRPr="006D7D11" w:rsidRDefault="00667099" w:rsidP="00496792">
            <w:pPr>
              <w:pStyle w:val="BoxBody"/>
              <w:jc w:val="left"/>
              <w:rPr>
                <w:b/>
                <w:bCs/>
                <w:i/>
                <w:iCs/>
              </w:rPr>
            </w:pPr>
            <w:r w:rsidRPr="006D7D11">
              <w:rPr>
                <w:b/>
                <w:bCs/>
                <w:i/>
                <w:iCs/>
              </w:rPr>
              <w:t>Leistungen bei Arbeitsunfällen und Berufskrankheiten</w:t>
            </w:r>
          </w:p>
        </w:tc>
        <w:tc>
          <w:tcPr>
            <w:tcW w:w="6809" w:type="dxa"/>
            <w:tcBorders>
              <w:top w:val="single" w:sz="4" w:space="0" w:color="1E2DBE"/>
              <w:left w:val="single" w:sz="4" w:space="0" w:color="1E2DBE"/>
              <w:right w:val="single" w:sz="4" w:space="0" w:color="1E2DBE"/>
            </w:tcBorders>
          </w:tcPr>
          <w:p w14:paraId="55CF9899" w14:textId="77777777" w:rsidR="00667099" w:rsidRPr="00551497" w:rsidRDefault="00667099" w:rsidP="00667099">
            <w:pPr>
              <w:pStyle w:val="BoxBody"/>
              <w:keepNext/>
              <w:keepLines/>
              <w:tabs>
                <w:tab w:val="left" w:pos="582"/>
              </w:tabs>
            </w:pPr>
            <w:r>
              <w:t>Nein</w:t>
            </w:r>
            <w:r>
              <w:tab/>
            </w:r>
            <w:sdt>
              <w:sdtPr>
                <w:id w:val="-1824571491"/>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p w14:paraId="181E0E8F" w14:textId="77777777" w:rsidR="00667099" w:rsidRDefault="00667099" w:rsidP="00667099">
            <w:pPr>
              <w:pStyle w:val="BoxBody"/>
              <w:keepNext/>
              <w:keepLines/>
              <w:tabs>
                <w:tab w:val="left" w:pos="582"/>
                <w:tab w:val="left" w:pos="1047"/>
              </w:tabs>
            </w:pPr>
            <w:r>
              <w:t>Ja</w:t>
            </w:r>
            <w:r>
              <w:tab/>
            </w:r>
            <w:sdt>
              <w:sdtPr>
                <w:id w:val="-1386021710"/>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tab/>
              <w:t xml:space="preserve">Auflistung der </w:t>
            </w:r>
            <w:r w:rsidRPr="006927BE">
              <w:t>wichtigste</w:t>
            </w:r>
            <w:r>
              <w:t>n</w:t>
            </w:r>
            <w:r w:rsidRPr="006927BE">
              <w:t xml:space="preserve"> gewährte</w:t>
            </w:r>
            <w:r>
              <w:t>n</w:t>
            </w:r>
            <w:r w:rsidRPr="006927BE">
              <w:t xml:space="preserve"> Leistungen</w:t>
            </w:r>
            <w:r>
              <w:t>.</w:t>
            </w:r>
          </w:p>
          <w:p w14:paraId="4840EA46" w14:textId="542149C8" w:rsidR="00667099" w:rsidRPr="00551497" w:rsidRDefault="00667099" w:rsidP="00667099">
            <w:pPr>
              <w:pStyle w:val="BoxBody"/>
              <w:rPr>
                <w:b/>
                <w:bCs/>
              </w:rPr>
            </w:pPr>
            <w:r w:rsidRPr="006927BE">
              <w:t>Bitte führen Sie die anwendbaren innerstaatlichen Bestimmungen auf und geben Sie nach Möglichkeit den jeweiligen Wortlaut wieder.</w:t>
            </w:r>
          </w:p>
        </w:tc>
      </w:tr>
      <w:tr w:rsidR="00667099" w:rsidRPr="00AA0607" w14:paraId="543BFCF8" w14:textId="77777777" w:rsidTr="00496792">
        <w:trPr>
          <w:trHeight w:val="421"/>
        </w:trPr>
        <w:tc>
          <w:tcPr>
            <w:tcW w:w="2830" w:type="dxa"/>
            <w:tcBorders>
              <w:top w:val="single" w:sz="4" w:space="0" w:color="1E2DBE"/>
              <w:left w:val="single" w:sz="4" w:space="0" w:color="1E2DBE"/>
              <w:right w:val="single" w:sz="4" w:space="0" w:color="1E2DBE"/>
            </w:tcBorders>
          </w:tcPr>
          <w:p w14:paraId="27D396A1" w14:textId="77777777" w:rsidR="00667099" w:rsidRPr="00AA0607" w:rsidRDefault="00667099" w:rsidP="00496792">
            <w:pPr>
              <w:pStyle w:val="BoxBody"/>
            </w:pPr>
            <w:r w:rsidRPr="00AA0607">
              <w:t>Erstbericht:</w:t>
            </w:r>
          </w:p>
        </w:tc>
        <w:tc>
          <w:tcPr>
            <w:tcW w:w="6809" w:type="dxa"/>
            <w:tcBorders>
              <w:top w:val="single" w:sz="4" w:space="0" w:color="1E2DBE"/>
              <w:left w:val="single" w:sz="4" w:space="0" w:color="1E2DBE"/>
              <w:right w:val="single" w:sz="4" w:space="0" w:color="1E2DBE"/>
            </w:tcBorders>
          </w:tcPr>
          <w:p w14:paraId="7B46551C" w14:textId="77777777" w:rsidR="00667099" w:rsidRPr="00AA0607" w:rsidRDefault="00AF079E" w:rsidP="00496792">
            <w:pPr>
              <w:pStyle w:val="BoxBody"/>
            </w:pPr>
            <w:sdt>
              <w:sdtPr>
                <w:rPr>
                  <w:color w:val="AEAAAA" w:themeColor="background2" w:themeShade="BF"/>
                </w:rPr>
                <w:id w:val="-35046467"/>
                <w:placeholder>
                  <w:docPart w:val="82D3479A3F70457E9CB6C59D4AFFA20F"/>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087AEFDA" w14:textId="77777777" w:rsidTr="00496792">
        <w:trPr>
          <w:trHeight w:val="421"/>
        </w:trPr>
        <w:tc>
          <w:tcPr>
            <w:tcW w:w="2830" w:type="dxa"/>
            <w:tcBorders>
              <w:top w:val="single" w:sz="4" w:space="0" w:color="1E2DBE"/>
              <w:left w:val="single" w:sz="4" w:space="0" w:color="1E2DBE"/>
              <w:right w:val="single" w:sz="4" w:space="0" w:color="1E2DBE"/>
            </w:tcBorders>
            <w:shd w:val="clear" w:color="auto" w:fill="F0D2E0"/>
          </w:tcPr>
          <w:p w14:paraId="1C64A238" w14:textId="77777777" w:rsidR="00667099" w:rsidRPr="00AA0607" w:rsidRDefault="00667099" w:rsidP="00496792">
            <w:pPr>
              <w:pStyle w:val="BoxBody"/>
            </w:pPr>
            <w:r w:rsidRPr="00AA0607">
              <w:t>Zweiter Bericht:</w:t>
            </w:r>
          </w:p>
        </w:tc>
        <w:tc>
          <w:tcPr>
            <w:tcW w:w="6809" w:type="dxa"/>
            <w:tcBorders>
              <w:top w:val="single" w:sz="4" w:space="0" w:color="1E2DBE"/>
              <w:left w:val="single" w:sz="4" w:space="0" w:color="1E2DBE"/>
              <w:right w:val="single" w:sz="4" w:space="0" w:color="1E2DBE"/>
            </w:tcBorders>
            <w:shd w:val="clear" w:color="auto" w:fill="F0D2E0"/>
          </w:tcPr>
          <w:p w14:paraId="5BAFF5F0" w14:textId="77777777" w:rsidR="00667099" w:rsidRPr="00AA0607" w:rsidRDefault="00AF079E" w:rsidP="00496792">
            <w:pPr>
              <w:pStyle w:val="BoxBody"/>
            </w:pPr>
            <w:sdt>
              <w:sdtPr>
                <w:rPr>
                  <w:color w:val="AEAAAA" w:themeColor="background2" w:themeShade="BF"/>
                </w:rPr>
                <w:id w:val="454450811"/>
                <w:placeholder>
                  <w:docPart w:val="2EFE872D1BE3449D8145AE6573B6CF2D"/>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05127E84" w14:textId="77777777" w:rsidTr="00496792">
        <w:trPr>
          <w:trHeight w:val="421"/>
        </w:trPr>
        <w:tc>
          <w:tcPr>
            <w:tcW w:w="2830" w:type="dxa"/>
            <w:tcBorders>
              <w:top w:val="single" w:sz="4" w:space="0" w:color="1E2DBE"/>
              <w:left w:val="single" w:sz="4" w:space="0" w:color="1E2DBE"/>
              <w:right w:val="single" w:sz="4" w:space="0" w:color="1E2DBE"/>
            </w:tcBorders>
            <w:shd w:val="clear" w:color="auto" w:fill="FFF5C8"/>
          </w:tcPr>
          <w:p w14:paraId="6F5034BE" w14:textId="77777777" w:rsidR="00667099" w:rsidRPr="00AA0607" w:rsidRDefault="00667099" w:rsidP="00496792">
            <w:pPr>
              <w:pStyle w:val="BoxBody"/>
            </w:pPr>
            <w:r w:rsidRPr="00AA0607">
              <w:t>Dritter Bericht:</w:t>
            </w:r>
          </w:p>
        </w:tc>
        <w:tc>
          <w:tcPr>
            <w:tcW w:w="6809" w:type="dxa"/>
            <w:tcBorders>
              <w:top w:val="single" w:sz="4" w:space="0" w:color="1E2DBE"/>
              <w:left w:val="single" w:sz="4" w:space="0" w:color="1E2DBE"/>
              <w:right w:val="single" w:sz="4" w:space="0" w:color="1E2DBE"/>
            </w:tcBorders>
            <w:shd w:val="clear" w:color="auto" w:fill="FFF5C8"/>
          </w:tcPr>
          <w:p w14:paraId="73043FDA" w14:textId="77777777" w:rsidR="00667099" w:rsidRPr="00AA0607" w:rsidRDefault="00AF079E" w:rsidP="00496792">
            <w:pPr>
              <w:pStyle w:val="BoxBody"/>
            </w:pPr>
            <w:sdt>
              <w:sdtPr>
                <w:rPr>
                  <w:color w:val="AEAAAA" w:themeColor="background2" w:themeShade="BF"/>
                </w:rPr>
                <w:id w:val="-604652040"/>
                <w:placeholder>
                  <w:docPart w:val="2F74E804F2BE4EE28BDFFA4F19CCE512"/>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47EFB27F" w14:textId="77777777" w:rsidTr="00496792">
        <w:trPr>
          <w:trHeight w:val="421"/>
        </w:trPr>
        <w:tc>
          <w:tcPr>
            <w:tcW w:w="2830" w:type="dxa"/>
            <w:tcBorders>
              <w:top w:val="single" w:sz="4" w:space="0" w:color="1E2DBE"/>
              <w:left w:val="single" w:sz="4" w:space="0" w:color="1E2DBE"/>
              <w:right w:val="single" w:sz="4" w:space="0" w:color="1E2DBE"/>
            </w:tcBorders>
            <w:shd w:val="clear" w:color="auto" w:fill="D2FBFB"/>
          </w:tcPr>
          <w:p w14:paraId="318C4C38" w14:textId="77777777" w:rsidR="00667099" w:rsidRPr="00AA0607" w:rsidRDefault="00667099" w:rsidP="00496792">
            <w:pPr>
              <w:pStyle w:val="BoxBody"/>
            </w:pPr>
            <w:r w:rsidRPr="00AA0607">
              <w:lastRenderedPageBreak/>
              <w:t>Vierter Bericht:</w:t>
            </w:r>
          </w:p>
        </w:tc>
        <w:tc>
          <w:tcPr>
            <w:tcW w:w="6809" w:type="dxa"/>
            <w:tcBorders>
              <w:top w:val="single" w:sz="4" w:space="0" w:color="1E2DBE"/>
              <w:left w:val="single" w:sz="4" w:space="0" w:color="1E2DBE"/>
              <w:right w:val="single" w:sz="4" w:space="0" w:color="1E2DBE"/>
            </w:tcBorders>
            <w:shd w:val="clear" w:color="auto" w:fill="D2FBFB"/>
          </w:tcPr>
          <w:p w14:paraId="6E54D802" w14:textId="77777777" w:rsidR="00667099" w:rsidRPr="00AA0607" w:rsidRDefault="00AF079E" w:rsidP="00496792">
            <w:pPr>
              <w:pStyle w:val="BoxBody"/>
            </w:pPr>
            <w:sdt>
              <w:sdtPr>
                <w:rPr>
                  <w:color w:val="AEAAAA" w:themeColor="background2" w:themeShade="BF"/>
                </w:rPr>
                <w:id w:val="982579478"/>
                <w:placeholder>
                  <w:docPart w:val="D452F2DD4A0A4E6CADFD1B235B95A1AD"/>
                </w:placeholder>
                <w15:color w:val="000000"/>
                <w:text/>
              </w:sdtPr>
              <w:sdtEndPr/>
              <w:sdtContent>
                <w:r w:rsidR="00667099" w:rsidRPr="00AA0607">
                  <w:rPr>
                    <w:color w:val="AEAAAA" w:themeColor="background2" w:themeShade="BF"/>
                  </w:rPr>
                  <w:t>(für Texteingabe bitte anklicken)</w:t>
                </w:r>
              </w:sdtContent>
            </w:sdt>
          </w:p>
        </w:tc>
      </w:tr>
      <w:tr w:rsidR="00667099" w:rsidRPr="00551497" w14:paraId="10BC9351" w14:textId="77777777" w:rsidTr="00496792">
        <w:trPr>
          <w:trHeight w:val="422"/>
        </w:trPr>
        <w:tc>
          <w:tcPr>
            <w:tcW w:w="2830" w:type="dxa"/>
            <w:tcBorders>
              <w:top w:val="single" w:sz="4" w:space="0" w:color="1E2DBE"/>
              <w:left w:val="single" w:sz="4" w:space="0" w:color="1E2DBE"/>
              <w:right w:val="single" w:sz="4" w:space="0" w:color="1E2DBE"/>
            </w:tcBorders>
          </w:tcPr>
          <w:p w14:paraId="2C8F1DCB" w14:textId="74023B55" w:rsidR="00667099" w:rsidRPr="006D7D11" w:rsidRDefault="00667099" w:rsidP="00496792">
            <w:pPr>
              <w:pStyle w:val="BoxBody"/>
              <w:jc w:val="left"/>
              <w:rPr>
                <w:b/>
                <w:bCs/>
                <w:i/>
                <w:iCs/>
              </w:rPr>
            </w:pPr>
            <w:r w:rsidRPr="006D7D11">
              <w:rPr>
                <w:b/>
                <w:bCs/>
                <w:i/>
                <w:iCs/>
              </w:rPr>
              <w:t>Familienleistungen</w:t>
            </w:r>
          </w:p>
        </w:tc>
        <w:tc>
          <w:tcPr>
            <w:tcW w:w="6809" w:type="dxa"/>
            <w:tcBorders>
              <w:top w:val="single" w:sz="4" w:space="0" w:color="1E2DBE"/>
              <w:left w:val="single" w:sz="4" w:space="0" w:color="1E2DBE"/>
              <w:right w:val="single" w:sz="4" w:space="0" w:color="1E2DBE"/>
            </w:tcBorders>
          </w:tcPr>
          <w:p w14:paraId="40DD519F" w14:textId="77777777" w:rsidR="00667099" w:rsidRPr="00551497" w:rsidRDefault="00667099" w:rsidP="00667099">
            <w:pPr>
              <w:pStyle w:val="BoxBody"/>
              <w:keepNext/>
              <w:keepLines/>
              <w:tabs>
                <w:tab w:val="left" w:pos="582"/>
              </w:tabs>
            </w:pPr>
            <w:r>
              <w:t>Nein</w:t>
            </w:r>
            <w:r>
              <w:tab/>
            </w:r>
            <w:sdt>
              <w:sdtPr>
                <w:id w:val="-585842177"/>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p w14:paraId="05912AB7" w14:textId="77777777" w:rsidR="00667099" w:rsidRDefault="00667099" w:rsidP="00667099">
            <w:pPr>
              <w:pStyle w:val="BoxBody"/>
              <w:keepNext/>
              <w:keepLines/>
              <w:tabs>
                <w:tab w:val="left" w:pos="582"/>
                <w:tab w:val="left" w:pos="1047"/>
              </w:tabs>
            </w:pPr>
            <w:r>
              <w:t>Ja</w:t>
            </w:r>
            <w:r>
              <w:tab/>
            </w:r>
            <w:sdt>
              <w:sdtPr>
                <w:id w:val="-1046835315"/>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tab/>
              <w:t xml:space="preserve">Auflistung der </w:t>
            </w:r>
            <w:r w:rsidRPr="006927BE">
              <w:t>wichtigste</w:t>
            </w:r>
            <w:r>
              <w:t>n</w:t>
            </w:r>
            <w:r w:rsidRPr="006927BE">
              <w:t xml:space="preserve"> gewährte</w:t>
            </w:r>
            <w:r>
              <w:t>n</w:t>
            </w:r>
            <w:r w:rsidRPr="006927BE">
              <w:t xml:space="preserve"> Leistungen</w:t>
            </w:r>
            <w:r>
              <w:t>.</w:t>
            </w:r>
          </w:p>
          <w:p w14:paraId="74E5034D" w14:textId="2D205BD0" w:rsidR="00667099" w:rsidRPr="00551497" w:rsidRDefault="00667099" w:rsidP="00667099">
            <w:pPr>
              <w:pStyle w:val="BoxBody"/>
              <w:rPr>
                <w:b/>
                <w:bCs/>
              </w:rPr>
            </w:pPr>
            <w:r w:rsidRPr="006927BE">
              <w:t>Bitte führen Sie die anwendbaren innerstaatlichen Bestimmungen auf und geben Sie nach Möglichkeit den jeweiligen Wortlaut wieder.</w:t>
            </w:r>
          </w:p>
        </w:tc>
      </w:tr>
      <w:tr w:rsidR="00667099" w:rsidRPr="00AA0607" w14:paraId="764567BF" w14:textId="77777777" w:rsidTr="00496792">
        <w:trPr>
          <w:trHeight w:val="421"/>
        </w:trPr>
        <w:tc>
          <w:tcPr>
            <w:tcW w:w="2830" w:type="dxa"/>
            <w:tcBorders>
              <w:top w:val="single" w:sz="4" w:space="0" w:color="1E2DBE"/>
              <w:left w:val="single" w:sz="4" w:space="0" w:color="1E2DBE"/>
              <w:right w:val="single" w:sz="4" w:space="0" w:color="1E2DBE"/>
            </w:tcBorders>
          </w:tcPr>
          <w:p w14:paraId="2D6C4519" w14:textId="77777777" w:rsidR="00667099" w:rsidRPr="00AA0607" w:rsidRDefault="00667099" w:rsidP="00496792">
            <w:pPr>
              <w:pStyle w:val="BoxBody"/>
            </w:pPr>
            <w:r w:rsidRPr="00AA0607">
              <w:t>Erstbericht:</w:t>
            </w:r>
          </w:p>
        </w:tc>
        <w:tc>
          <w:tcPr>
            <w:tcW w:w="6809" w:type="dxa"/>
            <w:tcBorders>
              <w:top w:val="single" w:sz="4" w:space="0" w:color="1E2DBE"/>
              <w:left w:val="single" w:sz="4" w:space="0" w:color="1E2DBE"/>
              <w:right w:val="single" w:sz="4" w:space="0" w:color="1E2DBE"/>
            </w:tcBorders>
          </w:tcPr>
          <w:p w14:paraId="2DA38C2D" w14:textId="77777777" w:rsidR="00667099" w:rsidRPr="00AA0607" w:rsidRDefault="00AF079E" w:rsidP="00496792">
            <w:pPr>
              <w:pStyle w:val="BoxBody"/>
            </w:pPr>
            <w:sdt>
              <w:sdtPr>
                <w:rPr>
                  <w:color w:val="AEAAAA" w:themeColor="background2" w:themeShade="BF"/>
                </w:rPr>
                <w:id w:val="-421266527"/>
                <w:placeholder>
                  <w:docPart w:val="21B59471FC5D40F0BAEB107219EC6E52"/>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4861FEE1" w14:textId="77777777" w:rsidTr="00496792">
        <w:trPr>
          <w:trHeight w:val="421"/>
        </w:trPr>
        <w:tc>
          <w:tcPr>
            <w:tcW w:w="2830" w:type="dxa"/>
            <w:tcBorders>
              <w:top w:val="single" w:sz="4" w:space="0" w:color="1E2DBE"/>
              <w:left w:val="single" w:sz="4" w:space="0" w:color="1E2DBE"/>
              <w:right w:val="single" w:sz="4" w:space="0" w:color="1E2DBE"/>
            </w:tcBorders>
            <w:shd w:val="clear" w:color="auto" w:fill="F0D2E0"/>
          </w:tcPr>
          <w:p w14:paraId="5FA9FC93" w14:textId="77777777" w:rsidR="00667099" w:rsidRPr="00AA0607" w:rsidRDefault="00667099" w:rsidP="00496792">
            <w:pPr>
              <w:pStyle w:val="BoxBody"/>
            </w:pPr>
            <w:r w:rsidRPr="00AA0607">
              <w:t>Zweiter Bericht:</w:t>
            </w:r>
          </w:p>
        </w:tc>
        <w:tc>
          <w:tcPr>
            <w:tcW w:w="6809" w:type="dxa"/>
            <w:tcBorders>
              <w:top w:val="single" w:sz="4" w:space="0" w:color="1E2DBE"/>
              <w:left w:val="single" w:sz="4" w:space="0" w:color="1E2DBE"/>
              <w:right w:val="single" w:sz="4" w:space="0" w:color="1E2DBE"/>
            </w:tcBorders>
            <w:shd w:val="clear" w:color="auto" w:fill="F0D2E0"/>
          </w:tcPr>
          <w:p w14:paraId="174B8CB7" w14:textId="77777777" w:rsidR="00667099" w:rsidRPr="00AA0607" w:rsidRDefault="00AF079E" w:rsidP="00496792">
            <w:pPr>
              <w:pStyle w:val="BoxBody"/>
            </w:pPr>
            <w:sdt>
              <w:sdtPr>
                <w:rPr>
                  <w:color w:val="AEAAAA" w:themeColor="background2" w:themeShade="BF"/>
                </w:rPr>
                <w:id w:val="-857265223"/>
                <w:placeholder>
                  <w:docPart w:val="C25E4CE88EFA45388BEB3AD0AEE935D4"/>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747DC74A" w14:textId="77777777" w:rsidTr="00496792">
        <w:trPr>
          <w:trHeight w:val="421"/>
        </w:trPr>
        <w:tc>
          <w:tcPr>
            <w:tcW w:w="2830" w:type="dxa"/>
            <w:tcBorders>
              <w:top w:val="single" w:sz="4" w:space="0" w:color="1E2DBE"/>
              <w:left w:val="single" w:sz="4" w:space="0" w:color="1E2DBE"/>
              <w:right w:val="single" w:sz="4" w:space="0" w:color="1E2DBE"/>
            </w:tcBorders>
            <w:shd w:val="clear" w:color="auto" w:fill="FFF5C8"/>
          </w:tcPr>
          <w:p w14:paraId="727BD2A1" w14:textId="77777777" w:rsidR="00667099" w:rsidRPr="00AA0607" w:rsidRDefault="00667099" w:rsidP="00496792">
            <w:pPr>
              <w:pStyle w:val="BoxBody"/>
            </w:pPr>
            <w:r w:rsidRPr="00AA0607">
              <w:t>Dritter Bericht:</w:t>
            </w:r>
          </w:p>
        </w:tc>
        <w:tc>
          <w:tcPr>
            <w:tcW w:w="6809" w:type="dxa"/>
            <w:tcBorders>
              <w:top w:val="single" w:sz="4" w:space="0" w:color="1E2DBE"/>
              <w:left w:val="single" w:sz="4" w:space="0" w:color="1E2DBE"/>
              <w:right w:val="single" w:sz="4" w:space="0" w:color="1E2DBE"/>
            </w:tcBorders>
            <w:shd w:val="clear" w:color="auto" w:fill="FFF5C8"/>
          </w:tcPr>
          <w:p w14:paraId="134C62FA" w14:textId="77777777" w:rsidR="00667099" w:rsidRPr="00AA0607" w:rsidRDefault="00AF079E" w:rsidP="00496792">
            <w:pPr>
              <w:pStyle w:val="BoxBody"/>
            </w:pPr>
            <w:sdt>
              <w:sdtPr>
                <w:rPr>
                  <w:color w:val="AEAAAA" w:themeColor="background2" w:themeShade="BF"/>
                </w:rPr>
                <w:id w:val="-1412079977"/>
                <w:placeholder>
                  <w:docPart w:val="1E8FAC2A4DDF4B75B7ACFE190539D512"/>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3C93B8F0" w14:textId="77777777" w:rsidTr="00496792">
        <w:trPr>
          <w:trHeight w:val="421"/>
        </w:trPr>
        <w:tc>
          <w:tcPr>
            <w:tcW w:w="2830" w:type="dxa"/>
            <w:tcBorders>
              <w:top w:val="single" w:sz="4" w:space="0" w:color="1E2DBE"/>
              <w:left w:val="single" w:sz="4" w:space="0" w:color="1E2DBE"/>
              <w:right w:val="single" w:sz="4" w:space="0" w:color="1E2DBE"/>
            </w:tcBorders>
            <w:shd w:val="clear" w:color="auto" w:fill="D2FBFB"/>
          </w:tcPr>
          <w:p w14:paraId="1853641C" w14:textId="77777777" w:rsidR="00667099" w:rsidRPr="00AA0607" w:rsidRDefault="00667099" w:rsidP="00496792">
            <w:pPr>
              <w:pStyle w:val="BoxBody"/>
            </w:pPr>
            <w:r w:rsidRPr="00AA0607">
              <w:t>Vierter Bericht:</w:t>
            </w:r>
          </w:p>
        </w:tc>
        <w:tc>
          <w:tcPr>
            <w:tcW w:w="6809" w:type="dxa"/>
            <w:tcBorders>
              <w:top w:val="single" w:sz="4" w:space="0" w:color="1E2DBE"/>
              <w:left w:val="single" w:sz="4" w:space="0" w:color="1E2DBE"/>
              <w:right w:val="single" w:sz="4" w:space="0" w:color="1E2DBE"/>
            </w:tcBorders>
            <w:shd w:val="clear" w:color="auto" w:fill="D2FBFB"/>
          </w:tcPr>
          <w:p w14:paraId="52345452" w14:textId="77777777" w:rsidR="00667099" w:rsidRPr="00AA0607" w:rsidRDefault="00AF079E" w:rsidP="00496792">
            <w:pPr>
              <w:pStyle w:val="BoxBody"/>
            </w:pPr>
            <w:sdt>
              <w:sdtPr>
                <w:rPr>
                  <w:color w:val="AEAAAA" w:themeColor="background2" w:themeShade="BF"/>
                </w:rPr>
                <w:id w:val="623666000"/>
                <w:placeholder>
                  <w:docPart w:val="6DD0F26F54234A1FA288297C8252C797"/>
                </w:placeholder>
                <w15:color w:val="000000"/>
                <w:text/>
              </w:sdtPr>
              <w:sdtEndPr/>
              <w:sdtContent>
                <w:r w:rsidR="00667099" w:rsidRPr="00AA0607">
                  <w:rPr>
                    <w:color w:val="AEAAAA" w:themeColor="background2" w:themeShade="BF"/>
                  </w:rPr>
                  <w:t>(für Texteingabe bitte anklicken)</w:t>
                </w:r>
              </w:sdtContent>
            </w:sdt>
          </w:p>
        </w:tc>
      </w:tr>
      <w:tr w:rsidR="00667099" w:rsidRPr="00551497" w14:paraId="36085FF7" w14:textId="77777777" w:rsidTr="00496792">
        <w:trPr>
          <w:trHeight w:val="422"/>
        </w:trPr>
        <w:tc>
          <w:tcPr>
            <w:tcW w:w="2830" w:type="dxa"/>
            <w:tcBorders>
              <w:top w:val="single" w:sz="4" w:space="0" w:color="1E2DBE"/>
              <w:left w:val="single" w:sz="4" w:space="0" w:color="1E2DBE"/>
              <w:right w:val="single" w:sz="4" w:space="0" w:color="1E2DBE"/>
            </w:tcBorders>
          </w:tcPr>
          <w:p w14:paraId="478014F0" w14:textId="163821A5" w:rsidR="00667099" w:rsidRPr="006D7D11" w:rsidRDefault="00667099" w:rsidP="00496792">
            <w:pPr>
              <w:pStyle w:val="BoxBody"/>
              <w:jc w:val="left"/>
              <w:rPr>
                <w:b/>
                <w:bCs/>
                <w:i/>
                <w:iCs/>
              </w:rPr>
            </w:pPr>
            <w:r w:rsidRPr="006D7D11">
              <w:rPr>
                <w:b/>
                <w:bCs/>
                <w:i/>
                <w:iCs/>
              </w:rPr>
              <w:t>Leistungen bei Mutterschaft</w:t>
            </w:r>
          </w:p>
        </w:tc>
        <w:tc>
          <w:tcPr>
            <w:tcW w:w="6809" w:type="dxa"/>
            <w:tcBorders>
              <w:top w:val="single" w:sz="4" w:space="0" w:color="1E2DBE"/>
              <w:left w:val="single" w:sz="4" w:space="0" w:color="1E2DBE"/>
              <w:right w:val="single" w:sz="4" w:space="0" w:color="1E2DBE"/>
            </w:tcBorders>
          </w:tcPr>
          <w:p w14:paraId="17371C82" w14:textId="77777777" w:rsidR="00667099" w:rsidRPr="00551497" w:rsidRDefault="00667099" w:rsidP="00667099">
            <w:pPr>
              <w:pStyle w:val="BoxBody"/>
              <w:keepNext/>
              <w:keepLines/>
              <w:tabs>
                <w:tab w:val="left" w:pos="582"/>
              </w:tabs>
            </w:pPr>
            <w:r>
              <w:t>Nein</w:t>
            </w:r>
            <w:r>
              <w:tab/>
            </w:r>
            <w:sdt>
              <w:sdtPr>
                <w:id w:val="1906335143"/>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p w14:paraId="384D6DCF" w14:textId="77777777" w:rsidR="00667099" w:rsidRDefault="00667099" w:rsidP="00667099">
            <w:pPr>
              <w:pStyle w:val="BoxBody"/>
              <w:keepNext/>
              <w:keepLines/>
              <w:tabs>
                <w:tab w:val="left" w:pos="582"/>
                <w:tab w:val="left" w:pos="1047"/>
              </w:tabs>
            </w:pPr>
            <w:r>
              <w:t>Ja</w:t>
            </w:r>
            <w:r>
              <w:tab/>
            </w:r>
            <w:sdt>
              <w:sdtPr>
                <w:id w:val="563153430"/>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tab/>
              <w:t xml:space="preserve">Auflistung der </w:t>
            </w:r>
            <w:r w:rsidRPr="006927BE">
              <w:t>wichtigste</w:t>
            </w:r>
            <w:r>
              <w:t>n</w:t>
            </w:r>
            <w:r w:rsidRPr="006927BE">
              <w:t xml:space="preserve"> gewährte</w:t>
            </w:r>
            <w:r>
              <w:t>n</w:t>
            </w:r>
            <w:r w:rsidRPr="006927BE">
              <w:t xml:space="preserve"> Leistungen</w:t>
            </w:r>
            <w:r>
              <w:t>.</w:t>
            </w:r>
          </w:p>
          <w:p w14:paraId="1E802B43" w14:textId="0D7A7C16" w:rsidR="00667099" w:rsidRPr="00551497" w:rsidRDefault="00667099" w:rsidP="00667099">
            <w:pPr>
              <w:pStyle w:val="BoxBody"/>
              <w:rPr>
                <w:b/>
                <w:bCs/>
              </w:rPr>
            </w:pPr>
            <w:r w:rsidRPr="006927BE">
              <w:t>Bitte führen Sie die anwendbaren innerstaatlichen Bestimmungen auf und geben Sie nach Möglichkeit den jeweiligen Wortlaut wieder.</w:t>
            </w:r>
          </w:p>
        </w:tc>
      </w:tr>
      <w:tr w:rsidR="00667099" w:rsidRPr="00AA0607" w14:paraId="43A27C46" w14:textId="77777777" w:rsidTr="00496792">
        <w:trPr>
          <w:trHeight w:val="421"/>
        </w:trPr>
        <w:tc>
          <w:tcPr>
            <w:tcW w:w="2830" w:type="dxa"/>
            <w:tcBorders>
              <w:top w:val="single" w:sz="4" w:space="0" w:color="1E2DBE"/>
              <w:left w:val="single" w:sz="4" w:space="0" w:color="1E2DBE"/>
              <w:right w:val="single" w:sz="4" w:space="0" w:color="1E2DBE"/>
            </w:tcBorders>
          </w:tcPr>
          <w:p w14:paraId="7A564A2A" w14:textId="77777777" w:rsidR="00667099" w:rsidRPr="00AA0607" w:rsidRDefault="00667099" w:rsidP="00496792">
            <w:pPr>
              <w:pStyle w:val="BoxBody"/>
            </w:pPr>
            <w:r w:rsidRPr="00AA0607">
              <w:t>Erstbericht:</w:t>
            </w:r>
          </w:p>
        </w:tc>
        <w:tc>
          <w:tcPr>
            <w:tcW w:w="6809" w:type="dxa"/>
            <w:tcBorders>
              <w:top w:val="single" w:sz="4" w:space="0" w:color="1E2DBE"/>
              <w:left w:val="single" w:sz="4" w:space="0" w:color="1E2DBE"/>
              <w:right w:val="single" w:sz="4" w:space="0" w:color="1E2DBE"/>
            </w:tcBorders>
          </w:tcPr>
          <w:p w14:paraId="5B681961" w14:textId="77777777" w:rsidR="00667099" w:rsidRPr="00AA0607" w:rsidRDefault="00AF079E" w:rsidP="00496792">
            <w:pPr>
              <w:pStyle w:val="BoxBody"/>
            </w:pPr>
            <w:sdt>
              <w:sdtPr>
                <w:rPr>
                  <w:color w:val="AEAAAA" w:themeColor="background2" w:themeShade="BF"/>
                </w:rPr>
                <w:id w:val="773517299"/>
                <w:placeholder>
                  <w:docPart w:val="ED7D7BEDBEA04F3C83ABAF85ACADA934"/>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3756BF59" w14:textId="77777777" w:rsidTr="00496792">
        <w:trPr>
          <w:trHeight w:val="421"/>
        </w:trPr>
        <w:tc>
          <w:tcPr>
            <w:tcW w:w="2830" w:type="dxa"/>
            <w:tcBorders>
              <w:top w:val="single" w:sz="4" w:space="0" w:color="1E2DBE"/>
              <w:left w:val="single" w:sz="4" w:space="0" w:color="1E2DBE"/>
              <w:right w:val="single" w:sz="4" w:space="0" w:color="1E2DBE"/>
            </w:tcBorders>
            <w:shd w:val="clear" w:color="auto" w:fill="F0D2E0"/>
          </w:tcPr>
          <w:p w14:paraId="4B8661B2" w14:textId="77777777" w:rsidR="00667099" w:rsidRPr="00AA0607" w:rsidRDefault="00667099" w:rsidP="00496792">
            <w:pPr>
              <w:pStyle w:val="BoxBody"/>
            </w:pPr>
            <w:r w:rsidRPr="00AA0607">
              <w:t>Zweiter Bericht:</w:t>
            </w:r>
          </w:p>
        </w:tc>
        <w:tc>
          <w:tcPr>
            <w:tcW w:w="6809" w:type="dxa"/>
            <w:tcBorders>
              <w:top w:val="single" w:sz="4" w:space="0" w:color="1E2DBE"/>
              <w:left w:val="single" w:sz="4" w:space="0" w:color="1E2DBE"/>
              <w:right w:val="single" w:sz="4" w:space="0" w:color="1E2DBE"/>
            </w:tcBorders>
            <w:shd w:val="clear" w:color="auto" w:fill="F0D2E0"/>
          </w:tcPr>
          <w:p w14:paraId="7D5EC273" w14:textId="77777777" w:rsidR="00667099" w:rsidRPr="00AA0607" w:rsidRDefault="00AF079E" w:rsidP="00496792">
            <w:pPr>
              <w:pStyle w:val="BoxBody"/>
            </w:pPr>
            <w:sdt>
              <w:sdtPr>
                <w:rPr>
                  <w:color w:val="AEAAAA" w:themeColor="background2" w:themeShade="BF"/>
                </w:rPr>
                <w:id w:val="-1355801689"/>
                <w:placeholder>
                  <w:docPart w:val="9C4DFC95120A4918B0227420B844CB49"/>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072F0ADA" w14:textId="77777777" w:rsidTr="00496792">
        <w:trPr>
          <w:trHeight w:val="421"/>
        </w:trPr>
        <w:tc>
          <w:tcPr>
            <w:tcW w:w="2830" w:type="dxa"/>
            <w:tcBorders>
              <w:top w:val="single" w:sz="4" w:space="0" w:color="1E2DBE"/>
              <w:left w:val="single" w:sz="4" w:space="0" w:color="1E2DBE"/>
              <w:right w:val="single" w:sz="4" w:space="0" w:color="1E2DBE"/>
            </w:tcBorders>
            <w:shd w:val="clear" w:color="auto" w:fill="FFF5C8"/>
          </w:tcPr>
          <w:p w14:paraId="15F77FB1" w14:textId="77777777" w:rsidR="00667099" w:rsidRPr="00AA0607" w:rsidRDefault="00667099" w:rsidP="00496792">
            <w:pPr>
              <w:pStyle w:val="BoxBody"/>
            </w:pPr>
            <w:r w:rsidRPr="00AA0607">
              <w:t>Dritter Bericht:</w:t>
            </w:r>
          </w:p>
        </w:tc>
        <w:tc>
          <w:tcPr>
            <w:tcW w:w="6809" w:type="dxa"/>
            <w:tcBorders>
              <w:top w:val="single" w:sz="4" w:space="0" w:color="1E2DBE"/>
              <w:left w:val="single" w:sz="4" w:space="0" w:color="1E2DBE"/>
              <w:right w:val="single" w:sz="4" w:space="0" w:color="1E2DBE"/>
            </w:tcBorders>
            <w:shd w:val="clear" w:color="auto" w:fill="FFF5C8"/>
          </w:tcPr>
          <w:p w14:paraId="52EA7248" w14:textId="77777777" w:rsidR="00667099" w:rsidRPr="00AA0607" w:rsidRDefault="00AF079E" w:rsidP="00496792">
            <w:pPr>
              <w:pStyle w:val="BoxBody"/>
            </w:pPr>
            <w:sdt>
              <w:sdtPr>
                <w:rPr>
                  <w:color w:val="AEAAAA" w:themeColor="background2" w:themeShade="BF"/>
                </w:rPr>
                <w:id w:val="855311598"/>
                <w:placeholder>
                  <w:docPart w:val="354DDD97D6B74AF986BAFE25A3EBBA94"/>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2FAF9111" w14:textId="77777777" w:rsidTr="00496792">
        <w:trPr>
          <w:trHeight w:val="421"/>
        </w:trPr>
        <w:tc>
          <w:tcPr>
            <w:tcW w:w="2830" w:type="dxa"/>
            <w:tcBorders>
              <w:top w:val="single" w:sz="4" w:space="0" w:color="1E2DBE"/>
              <w:left w:val="single" w:sz="4" w:space="0" w:color="1E2DBE"/>
              <w:right w:val="single" w:sz="4" w:space="0" w:color="1E2DBE"/>
            </w:tcBorders>
            <w:shd w:val="clear" w:color="auto" w:fill="D2FBFB"/>
          </w:tcPr>
          <w:p w14:paraId="32C006BE" w14:textId="77777777" w:rsidR="00667099" w:rsidRPr="00AA0607" w:rsidRDefault="00667099" w:rsidP="00496792">
            <w:pPr>
              <w:pStyle w:val="BoxBody"/>
            </w:pPr>
            <w:r w:rsidRPr="00AA0607">
              <w:t>Vierter Bericht:</w:t>
            </w:r>
          </w:p>
        </w:tc>
        <w:tc>
          <w:tcPr>
            <w:tcW w:w="6809" w:type="dxa"/>
            <w:tcBorders>
              <w:top w:val="single" w:sz="4" w:space="0" w:color="1E2DBE"/>
              <w:left w:val="single" w:sz="4" w:space="0" w:color="1E2DBE"/>
              <w:right w:val="single" w:sz="4" w:space="0" w:color="1E2DBE"/>
            </w:tcBorders>
            <w:shd w:val="clear" w:color="auto" w:fill="D2FBFB"/>
          </w:tcPr>
          <w:p w14:paraId="0BCF6DAF" w14:textId="77777777" w:rsidR="00667099" w:rsidRPr="00AA0607" w:rsidRDefault="00AF079E" w:rsidP="00496792">
            <w:pPr>
              <w:pStyle w:val="BoxBody"/>
            </w:pPr>
            <w:sdt>
              <w:sdtPr>
                <w:rPr>
                  <w:color w:val="AEAAAA" w:themeColor="background2" w:themeShade="BF"/>
                </w:rPr>
                <w:id w:val="1798947740"/>
                <w:placeholder>
                  <w:docPart w:val="CF09F678E6E2404098E80952095E1646"/>
                </w:placeholder>
                <w15:color w:val="000000"/>
                <w:text/>
              </w:sdtPr>
              <w:sdtEndPr/>
              <w:sdtContent>
                <w:r w:rsidR="00667099" w:rsidRPr="00AA0607">
                  <w:rPr>
                    <w:color w:val="AEAAAA" w:themeColor="background2" w:themeShade="BF"/>
                  </w:rPr>
                  <w:t>(für Texteingabe bitte anklicken)</w:t>
                </w:r>
              </w:sdtContent>
            </w:sdt>
          </w:p>
        </w:tc>
      </w:tr>
      <w:tr w:rsidR="00667099" w:rsidRPr="00551497" w14:paraId="5265E74F" w14:textId="77777777" w:rsidTr="00496792">
        <w:trPr>
          <w:trHeight w:val="422"/>
        </w:trPr>
        <w:tc>
          <w:tcPr>
            <w:tcW w:w="2830" w:type="dxa"/>
            <w:tcBorders>
              <w:top w:val="single" w:sz="4" w:space="0" w:color="1E2DBE"/>
              <w:left w:val="single" w:sz="4" w:space="0" w:color="1E2DBE"/>
              <w:right w:val="single" w:sz="4" w:space="0" w:color="1E2DBE"/>
            </w:tcBorders>
          </w:tcPr>
          <w:p w14:paraId="03017C04" w14:textId="0CCD4C02" w:rsidR="00667099" w:rsidRPr="006D7D11" w:rsidRDefault="00667099" w:rsidP="00496792">
            <w:pPr>
              <w:pStyle w:val="BoxBody"/>
              <w:jc w:val="left"/>
              <w:rPr>
                <w:b/>
                <w:bCs/>
                <w:i/>
                <w:iCs/>
              </w:rPr>
            </w:pPr>
            <w:r w:rsidRPr="006D7D11">
              <w:rPr>
                <w:b/>
                <w:bCs/>
                <w:i/>
                <w:iCs/>
              </w:rPr>
              <w:t>Leistungen bei Invalidität</w:t>
            </w:r>
          </w:p>
        </w:tc>
        <w:tc>
          <w:tcPr>
            <w:tcW w:w="6809" w:type="dxa"/>
            <w:tcBorders>
              <w:top w:val="single" w:sz="4" w:space="0" w:color="1E2DBE"/>
              <w:left w:val="single" w:sz="4" w:space="0" w:color="1E2DBE"/>
              <w:right w:val="single" w:sz="4" w:space="0" w:color="1E2DBE"/>
            </w:tcBorders>
          </w:tcPr>
          <w:p w14:paraId="49E36990" w14:textId="77777777" w:rsidR="00667099" w:rsidRPr="00551497" w:rsidRDefault="00667099" w:rsidP="00667099">
            <w:pPr>
              <w:pStyle w:val="BoxBody"/>
              <w:keepNext/>
              <w:keepLines/>
              <w:tabs>
                <w:tab w:val="left" w:pos="582"/>
              </w:tabs>
            </w:pPr>
            <w:r>
              <w:t>Nein</w:t>
            </w:r>
            <w:r>
              <w:tab/>
            </w:r>
            <w:sdt>
              <w:sdtPr>
                <w:id w:val="-1277639841"/>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p w14:paraId="34559613" w14:textId="77777777" w:rsidR="00667099" w:rsidRDefault="00667099" w:rsidP="00667099">
            <w:pPr>
              <w:pStyle w:val="BoxBody"/>
              <w:keepNext/>
              <w:keepLines/>
              <w:tabs>
                <w:tab w:val="left" w:pos="582"/>
                <w:tab w:val="left" w:pos="1047"/>
              </w:tabs>
            </w:pPr>
            <w:r>
              <w:t>Ja</w:t>
            </w:r>
            <w:r>
              <w:tab/>
            </w:r>
            <w:sdt>
              <w:sdtPr>
                <w:id w:val="-2020451196"/>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tab/>
              <w:t xml:space="preserve">Auflistung der </w:t>
            </w:r>
            <w:r w:rsidRPr="006927BE">
              <w:t>wichtigste</w:t>
            </w:r>
            <w:r>
              <w:t>n</w:t>
            </w:r>
            <w:r w:rsidRPr="006927BE">
              <w:t xml:space="preserve"> gewährte</w:t>
            </w:r>
            <w:r>
              <w:t>n</w:t>
            </w:r>
            <w:r w:rsidRPr="006927BE">
              <w:t xml:space="preserve"> Leistungen</w:t>
            </w:r>
            <w:r>
              <w:t>.</w:t>
            </w:r>
          </w:p>
          <w:p w14:paraId="01E53D1B" w14:textId="526B2BCC" w:rsidR="00667099" w:rsidRPr="00551497" w:rsidRDefault="00667099" w:rsidP="00667099">
            <w:pPr>
              <w:pStyle w:val="BoxBody"/>
              <w:rPr>
                <w:b/>
                <w:bCs/>
              </w:rPr>
            </w:pPr>
            <w:r w:rsidRPr="006927BE">
              <w:t>Bitte führen Sie die anwendbaren innerstaatlichen Bestimmungen auf und geben Sie nach Möglichkeit den jeweiligen Wortlaut wieder.</w:t>
            </w:r>
          </w:p>
        </w:tc>
      </w:tr>
      <w:tr w:rsidR="00667099" w:rsidRPr="00AA0607" w14:paraId="486132B0" w14:textId="77777777" w:rsidTr="00496792">
        <w:trPr>
          <w:trHeight w:val="421"/>
        </w:trPr>
        <w:tc>
          <w:tcPr>
            <w:tcW w:w="2830" w:type="dxa"/>
            <w:tcBorders>
              <w:top w:val="single" w:sz="4" w:space="0" w:color="1E2DBE"/>
              <w:left w:val="single" w:sz="4" w:space="0" w:color="1E2DBE"/>
              <w:right w:val="single" w:sz="4" w:space="0" w:color="1E2DBE"/>
            </w:tcBorders>
          </w:tcPr>
          <w:p w14:paraId="2A67ABE0" w14:textId="77777777" w:rsidR="00667099" w:rsidRPr="00AA0607" w:rsidRDefault="00667099" w:rsidP="00496792">
            <w:pPr>
              <w:pStyle w:val="BoxBody"/>
            </w:pPr>
            <w:r w:rsidRPr="00AA0607">
              <w:t>Erstbericht:</w:t>
            </w:r>
          </w:p>
        </w:tc>
        <w:tc>
          <w:tcPr>
            <w:tcW w:w="6809" w:type="dxa"/>
            <w:tcBorders>
              <w:top w:val="single" w:sz="4" w:space="0" w:color="1E2DBE"/>
              <w:left w:val="single" w:sz="4" w:space="0" w:color="1E2DBE"/>
              <w:right w:val="single" w:sz="4" w:space="0" w:color="1E2DBE"/>
            </w:tcBorders>
          </w:tcPr>
          <w:p w14:paraId="6639899D" w14:textId="77777777" w:rsidR="00667099" w:rsidRPr="00AA0607" w:rsidRDefault="00AF079E" w:rsidP="00496792">
            <w:pPr>
              <w:pStyle w:val="BoxBody"/>
            </w:pPr>
            <w:sdt>
              <w:sdtPr>
                <w:rPr>
                  <w:color w:val="AEAAAA" w:themeColor="background2" w:themeShade="BF"/>
                </w:rPr>
                <w:id w:val="-2105333643"/>
                <w:placeholder>
                  <w:docPart w:val="DD5CC675455848519925C27B6C420E21"/>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11438BA7" w14:textId="77777777" w:rsidTr="00496792">
        <w:trPr>
          <w:trHeight w:val="421"/>
        </w:trPr>
        <w:tc>
          <w:tcPr>
            <w:tcW w:w="2830" w:type="dxa"/>
            <w:tcBorders>
              <w:top w:val="single" w:sz="4" w:space="0" w:color="1E2DBE"/>
              <w:left w:val="single" w:sz="4" w:space="0" w:color="1E2DBE"/>
              <w:right w:val="single" w:sz="4" w:space="0" w:color="1E2DBE"/>
            </w:tcBorders>
            <w:shd w:val="clear" w:color="auto" w:fill="F0D2E0"/>
          </w:tcPr>
          <w:p w14:paraId="53E25DEE" w14:textId="77777777" w:rsidR="00667099" w:rsidRPr="00AA0607" w:rsidRDefault="00667099" w:rsidP="00496792">
            <w:pPr>
              <w:pStyle w:val="BoxBody"/>
            </w:pPr>
            <w:r w:rsidRPr="00AA0607">
              <w:t>Zweiter Bericht:</w:t>
            </w:r>
          </w:p>
        </w:tc>
        <w:tc>
          <w:tcPr>
            <w:tcW w:w="6809" w:type="dxa"/>
            <w:tcBorders>
              <w:top w:val="single" w:sz="4" w:space="0" w:color="1E2DBE"/>
              <w:left w:val="single" w:sz="4" w:space="0" w:color="1E2DBE"/>
              <w:right w:val="single" w:sz="4" w:space="0" w:color="1E2DBE"/>
            </w:tcBorders>
            <w:shd w:val="clear" w:color="auto" w:fill="F0D2E0"/>
          </w:tcPr>
          <w:p w14:paraId="2E3A650E" w14:textId="77777777" w:rsidR="00667099" w:rsidRPr="00AA0607" w:rsidRDefault="00AF079E" w:rsidP="00496792">
            <w:pPr>
              <w:pStyle w:val="BoxBody"/>
            </w:pPr>
            <w:sdt>
              <w:sdtPr>
                <w:rPr>
                  <w:color w:val="AEAAAA" w:themeColor="background2" w:themeShade="BF"/>
                </w:rPr>
                <w:id w:val="1530908850"/>
                <w:placeholder>
                  <w:docPart w:val="BE8C0B64BB23404C80B27B0E4280D2DC"/>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10521589" w14:textId="77777777" w:rsidTr="00496792">
        <w:trPr>
          <w:trHeight w:val="421"/>
        </w:trPr>
        <w:tc>
          <w:tcPr>
            <w:tcW w:w="2830" w:type="dxa"/>
            <w:tcBorders>
              <w:top w:val="single" w:sz="4" w:space="0" w:color="1E2DBE"/>
              <w:left w:val="single" w:sz="4" w:space="0" w:color="1E2DBE"/>
              <w:right w:val="single" w:sz="4" w:space="0" w:color="1E2DBE"/>
            </w:tcBorders>
            <w:shd w:val="clear" w:color="auto" w:fill="FFF5C8"/>
          </w:tcPr>
          <w:p w14:paraId="675136AB" w14:textId="77777777" w:rsidR="00667099" w:rsidRPr="00AA0607" w:rsidRDefault="00667099" w:rsidP="00496792">
            <w:pPr>
              <w:pStyle w:val="BoxBody"/>
            </w:pPr>
            <w:r w:rsidRPr="00AA0607">
              <w:t>Dritter Bericht:</w:t>
            </w:r>
          </w:p>
        </w:tc>
        <w:tc>
          <w:tcPr>
            <w:tcW w:w="6809" w:type="dxa"/>
            <w:tcBorders>
              <w:top w:val="single" w:sz="4" w:space="0" w:color="1E2DBE"/>
              <w:left w:val="single" w:sz="4" w:space="0" w:color="1E2DBE"/>
              <w:right w:val="single" w:sz="4" w:space="0" w:color="1E2DBE"/>
            </w:tcBorders>
            <w:shd w:val="clear" w:color="auto" w:fill="FFF5C8"/>
          </w:tcPr>
          <w:p w14:paraId="31AB3662" w14:textId="77777777" w:rsidR="00667099" w:rsidRPr="00AA0607" w:rsidRDefault="00AF079E" w:rsidP="00496792">
            <w:pPr>
              <w:pStyle w:val="BoxBody"/>
            </w:pPr>
            <w:sdt>
              <w:sdtPr>
                <w:rPr>
                  <w:color w:val="AEAAAA" w:themeColor="background2" w:themeShade="BF"/>
                </w:rPr>
                <w:id w:val="-1330289438"/>
                <w:placeholder>
                  <w:docPart w:val="E5E6A4DE7AF5420BBAC5BD646730EC46"/>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107C6859" w14:textId="77777777" w:rsidTr="00496792">
        <w:trPr>
          <w:trHeight w:val="421"/>
        </w:trPr>
        <w:tc>
          <w:tcPr>
            <w:tcW w:w="2830" w:type="dxa"/>
            <w:tcBorders>
              <w:top w:val="single" w:sz="4" w:space="0" w:color="1E2DBE"/>
              <w:left w:val="single" w:sz="4" w:space="0" w:color="1E2DBE"/>
              <w:right w:val="single" w:sz="4" w:space="0" w:color="1E2DBE"/>
            </w:tcBorders>
            <w:shd w:val="clear" w:color="auto" w:fill="D2FBFB"/>
          </w:tcPr>
          <w:p w14:paraId="3810EAA2" w14:textId="77777777" w:rsidR="00667099" w:rsidRPr="00AA0607" w:rsidRDefault="00667099" w:rsidP="00496792">
            <w:pPr>
              <w:pStyle w:val="BoxBody"/>
            </w:pPr>
            <w:r w:rsidRPr="00AA0607">
              <w:t>Vierter Bericht:</w:t>
            </w:r>
          </w:p>
        </w:tc>
        <w:tc>
          <w:tcPr>
            <w:tcW w:w="6809" w:type="dxa"/>
            <w:tcBorders>
              <w:top w:val="single" w:sz="4" w:space="0" w:color="1E2DBE"/>
              <w:left w:val="single" w:sz="4" w:space="0" w:color="1E2DBE"/>
              <w:right w:val="single" w:sz="4" w:space="0" w:color="1E2DBE"/>
            </w:tcBorders>
            <w:shd w:val="clear" w:color="auto" w:fill="D2FBFB"/>
          </w:tcPr>
          <w:p w14:paraId="7C0615BA" w14:textId="77777777" w:rsidR="00667099" w:rsidRPr="00AA0607" w:rsidRDefault="00AF079E" w:rsidP="00496792">
            <w:pPr>
              <w:pStyle w:val="BoxBody"/>
            </w:pPr>
            <w:sdt>
              <w:sdtPr>
                <w:rPr>
                  <w:color w:val="AEAAAA" w:themeColor="background2" w:themeShade="BF"/>
                </w:rPr>
                <w:id w:val="-1921237903"/>
                <w:placeholder>
                  <w:docPart w:val="16E727D819EA4856A4FBA35ABFCE5518"/>
                </w:placeholder>
                <w15:color w:val="000000"/>
                <w:text/>
              </w:sdtPr>
              <w:sdtEndPr/>
              <w:sdtContent>
                <w:r w:rsidR="00667099" w:rsidRPr="00AA0607">
                  <w:rPr>
                    <w:color w:val="AEAAAA" w:themeColor="background2" w:themeShade="BF"/>
                  </w:rPr>
                  <w:t>(für Texteingabe bitte anklicken)</w:t>
                </w:r>
              </w:sdtContent>
            </w:sdt>
          </w:p>
        </w:tc>
      </w:tr>
      <w:tr w:rsidR="00667099" w:rsidRPr="00551497" w14:paraId="1575C788" w14:textId="77777777" w:rsidTr="00496792">
        <w:trPr>
          <w:trHeight w:val="422"/>
        </w:trPr>
        <w:tc>
          <w:tcPr>
            <w:tcW w:w="2830" w:type="dxa"/>
            <w:tcBorders>
              <w:top w:val="single" w:sz="4" w:space="0" w:color="1E2DBE"/>
              <w:left w:val="single" w:sz="4" w:space="0" w:color="1E2DBE"/>
              <w:right w:val="single" w:sz="4" w:space="0" w:color="1E2DBE"/>
            </w:tcBorders>
          </w:tcPr>
          <w:p w14:paraId="534EF41A" w14:textId="3828AF33" w:rsidR="00667099" w:rsidRPr="006D7D11" w:rsidRDefault="00667099" w:rsidP="00496792">
            <w:pPr>
              <w:pStyle w:val="BoxBody"/>
              <w:jc w:val="left"/>
              <w:rPr>
                <w:b/>
                <w:bCs/>
                <w:i/>
                <w:iCs/>
              </w:rPr>
            </w:pPr>
            <w:r w:rsidRPr="006D7D11">
              <w:rPr>
                <w:b/>
                <w:bCs/>
                <w:i/>
                <w:iCs/>
              </w:rPr>
              <w:t>Leistungen an Hinterbliebene</w:t>
            </w:r>
          </w:p>
        </w:tc>
        <w:tc>
          <w:tcPr>
            <w:tcW w:w="6809" w:type="dxa"/>
            <w:tcBorders>
              <w:top w:val="single" w:sz="4" w:space="0" w:color="1E2DBE"/>
              <w:left w:val="single" w:sz="4" w:space="0" w:color="1E2DBE"/>
              <w:right w:val="single" w:sz="4" w:space="0" w:color="1E2DBE"/>
            </w:tcBorders>
          </w:tcPr>
          <w:p w14:paraId="5293B08D" w14:textId="77777777" w:rsidR="00667099" w:rsidRPr="00551497" w:rsidRDefault="00667099" w:rsidP="00667099">
            <w:pPr>
              <w:pStyle w:val="BoxBody"/>
              <w:keepNext/>
              <w:keepLines/>
              <w:tabs>
                <w:tab w:val="left" w:pos="582"/>
              </w:tabs>
            </w:pPr>
            <w:r>
              <w:t>Nein</w:t>
            </w:r>
            <w:r>
              <w:tab/>
            </w:r>
            <w:sdt>
              <w:sdtPr>
                <w:id w:val="-1456941427"/>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p w14:paraId="06E8E539" w14:textId="77777777" w:rsidR="00667099" w:rsidRDefault="00667099" w:rsidP="00667099">
            <w:pPr>
              <w:pStyle w:val="BoxBody"/>
              <w:keepNext/>
              <w:keepLines/>
              <w:tabs>
                <w:tab w:val="left" w:pos="582"/>
                <w:tab w:val="left" w:pos="1047"/>
              </w:tabs>
            </w:pPr>
            <w:r>
              <w:t>Ja</w:t>
            </w:r>
            <w:r>
              <w:tab/>
            </w:r>
            <w:sdt>
              <w:sdtPr>
                <w:id w:val="930941665"/>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tab/>
              <w:t xml:space="preserve">Auflistung der </w:t>
            </w:r>
            <w:r w:rsidRPr="006927BE">
              <w:t>wichtigste</w:t>
            </w:r>
            <w:r>
              <w:t>n</w:t>
            </w:r>
            <w:r w:rsidRPr="006927BE">
              <w:t xml:space="preserve"> gewährte</w:t>
            </w:r>
            <w:r>
              <w:t>n</w:t>
            </w:r>
            <w:r w:rsidRPr="006927BE">
              <w:t xml:space="preserve"> Leistungen</w:t>
            </w:r>
            <w:r>
              <w:t>.</w:t>
            </w:r>
          </w:p>
          <w:p w14:paraId="6CB2766B" w14:textId="2FAE6093" w:rsidR="00667099" w:rsidRPr="00551497" w:rsidRDefault="00667099" w:rsidP="00667099">
            <w:pPr>
              <w:pStyle w:val="BoxBody"/>
              <w:rPr>
                <w:b/>
                <w:bCs/>
              </w:rPr>
            </w:pPr>
            <w:r w:rsidRPr="006927BE">
              <w:t>Bitte führen Sie die anwendbaren innerstaatlichen Bestimmungen auf und geben Sie nach Möglichkeit den jeweiligen Wortlaut wieder.</w:t>
            </w:r>
          </w:p>
        </w:tc>
      </w:tr>
      <w:tr w:rsidR="00667099" w:rsidRPr="00AA0607" w14:paraId="26B78564" w14:textId="77777777" w:rsidTr="00496792">
        <w:trPr>
          <w:trHeight w:val="421"/>
        </w:trPr>
        <w:tc>
          <w:tcPr>
            <w:tcW w:w="2830" w:type="dxa"/>
            <w:tcBorders>
              <w:top w:val="single" w:sz="4" w:space="0" w:color="1E2DBE"/>
              <w:left w:val="single" w:sz="4" w:space="0" w:color="1E2DBE"/>
              <w:right w:val="single" w:sz="4" w:space="0" w:color="1E2DBE"/>
            </w:tcBorders>
          </w:tcPr>
          <w:p w14:paraId="62746C2B" w14:textId="77777777" w:rsidR="00667099" w:rsidRPr="00AA0607" w:rsidRDefault="00667099" w:rsidP="00496792">
            <w:pPr>
              <w:pStyle w:val="BoxBody"/>
            </w:pPr>
            <w:r w:rsidRPr="00AA0607">
              <w:t>Erstbericht:</w:t>
            </w:r>
          </w:p>
        </w:tc>
        <w:tc>
          <w:tcPr>
            <w:tcW w:w="6809" w:type="dxa"/>
            <w:tcBorders>
              <w:top w:val="single" w:sz="4" w:space="0" w:color="1E2DBE"/>
              <w:left w:val="single" w:sz="4" w:space="0" w:color="1E2DBE"/>
              <w:right w:val="single" w:sz="4" w:space="0" w:color="1E2DBE"/>
            </w:tcBorders>
          </w:tcPr>
          <w:p w14:paraId="27669D91" w14:textId="77777777" w:rsidR="00667099" w:rsidRPr="00AA0607" w:rsidRDefault="00AF079E" w:rsidP="00496792">
            <w:pPr>
              <w:pStyle w:val="BoxBody"/>
            </w:pPr>
            <w:sdt>
              <w:sdtPr>
                <w:rPr>
                  <w:color w:val="AEAAAA" w:themeColor="background2" w:themeShade="BF"/>
                </w:rPr>
                <w:id w:val="-1093548074"/>
                <w:placeholder>
                  <w:docPart w:val="7CF8D05E724840CB91483591A8849F67"/>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68A18DE3" w14:textId="77777777" w:rsidTr="00496792">
        <w:trPr>
          <w:trHeight w:val="421"/>
        </w:trPr>
        <w:tc>
          <w:tcPr>
            <w:tcW w:w="2830" w:type="dxa"/>
            <w:tcBorders>
              <w:top w:val="single" w:sz="4" w:space="0" w:color="1E2DBE"/>
              <w:left w:val="single" w:sz="4" w:space="0" w:color="1E2DBE"/>
              <w:right w:val="single" w:sz="4" w:space="0" w:color="1E2DBE"/>
            </w:tcBorders>
            <w:shd w:val="clear" w:color="auto" w:fill="F0D2E0"/>
          </w:tcPr>
          <w:p w14:paraId="69850C44" w14:textId="77777777" w:rsidR="00667099" w:rsidRPr="00AA0607" w:rsidRDefault="00667099" w:rsidP="00496792">
            <w:pPr>
              <w:pStyle w:val="BoxBody"/>
            </w:pPr>
            <w:r w:rsidRPr="00AA0607">
              <w:t>Zweiter Bericht:</w:t>
            </w:r>
          </w:p>
        </w:tc>
        <w:tc>
          <w:tcPr>
            <w:tcW w:w="6809" w:type="dxa"/>
            <w:tcBorders>
              <w:top w:val="single" w:sz="4" w:space="0" w:color="1E2DBE"/>
              <w:left w:val="single" w:sz="4" w:space="0" w:color="1E2DBE"/>
              <w:right w:val="single" w:sz="4" w:space="0" w:color="1E2DBE"/>
            </w:tcBorders>
            <w:shd w:val="clear" w:color="auto" w:fill="F0D2E0"/>
          </w:tcPr>
          <w:p w14:paraId="30347CB9" w14:textId="77777777" w:rsidR="00667099" w:rsidRPr="00AA0607" w:rsidRDefault="00AF079E" w:rsidP="00496792">
            <w:pPr>
              <w:pStyle w:val="BoxBody"/>
            </w:pPr>
            <w:sdt>
              <w:sdtPr>
                <w:rPr>
                  <w:color w:val="AEAAAA" w:themeColor="background2" w:themeShade="BF"/>
                </w:rPr>
                <w:id w:val="-1206173880"/>
                <w:placeholder>
                  <w:docPart w:val="DD2A2563351749DD8AAF1952BD9B5E61"/>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5936F866" w14:textId="77777777" w:rsidTr="00496792">
        <w:trPr>
          <w:trHeight w:val="421"/>
        </w:trPr>
        <w:tc>
          <w:tcPr>
            <w:tcW w:w="2830" w:type="dxa"/>
            <w:tcBorders>
              <w:top w:val="single" w:sz="4" w:space="0" w:color="1E2DBE"/>
              <w:left w:val="single" w:sz="4" w:space="0" w:color="1E2DBE"/>
              <w:right w:val="single" w:sz="4" w:space="0" w:color="1E2DBE"/>
            </w:tcBorders>
            <w:shd w:val="clear" w:color="auto" w:fill="FFF5C8"/>
          </w:tcPr>
          <w:p w14:paraId="18CD1EA6" w14:textId="77777777" w:rsidR="00667099" w:rsidRPr="00AA0607" w:rsidRDefault="00667099" w:rsidP="00496792">
            <w:pPr>
              <w:pStyle w:val="BoxBody"/>
            </w:pPr>
            <w:r w:rsidRPr="00AA0607">
              <w:lastRenderedPageBreak/>
              <w:t>Dritter Bericht:</w:t>
            </w:r>
          </w:p>
        </w:tc>
        <w:tc>
          <w:tcPr>
            <w:tcW w:w="6809" w:type="dxa"/>
            <w:tcBorders>
              <w:top w:val="single" w:sz="4" w:space="0" w:color="1E2DBE"/>
              <w:left w:val="single" w:sz="4" w:space="0" w:color="1E2DBE"/>
              <w:right w:val="single" w:sz="4" w:space="0" w:color="1E2DBE"/>
            </w:tcBorders>
            <w:shd w:val="clear" w:color="auto" w:fill="FFF5C8"/>
          </w:tcPr>
          <w:p w14:paraId="101D9056" w14:textId="77777777" w:rsidR="00667099" w:rsidRPr="00AA0607" w:rsidRDefault="00AF079E" w:rsidP="00496792">
            <w:pPr>
              <w:pStyle w:val="BoxBody"/>
            </w:pPr>
            <w:sdt>
              <w:sdtPr>
                <w:rPr>
                  <w:color w:val="AEAAAA" w:themeColor="background2" w:themeShade="BF"/>
                </w:rPr>
                <w:id w:val="177406074"/>
                <w:placeholder>
                  <w:docPart w:val="52FB20461DE1455CA9F54262033F412C"/>
                </w:placeholder>
                <w15:color w:val="000000"/>
                <w:text/>
              </w:sdtPr>
              <w:sdtEndPr/>
              <w:sdtContent>
                <w:r w:rsidR="00667099" w:rsidRPr="00AA0607">
                  <w:rPr>
                    <w:color w:val="AEAAAA" w:themeColor="background2" w:themeShade="BF"/>
                  </w:rPr>
                  <w:t>(für Texteingabe bitte anklicken)</w:t>
                </w:r>
              </w:sdtContent>
            </w:sdt>
          </w:p>
        </w:tc>
      </w:tr>
      <w:tr w:rsidR="00667099" w:rsidRPr="00AA0607" w14:paraId="4C816D0C" w14:textId="77777777" w:rsidTr="00496792">
        <w:trPr>
          <w:trHeight w:val="421"/>
        </w:trPr>
        <w:tc>
          <w:tcPr>
            <w:tcW w:w="2830" w:type="dxa"/>
            <w:tcBorders>
              <w:top w:val="single" w:sz="4" w:space="0" w:color="1E2DBE"/>
              <w:left w:val="single" w:sz="4" w:space="0" w:color="1E2DBE"/>
              <w:right w:val="single" w:sz="4" w:space="0" w:color="1E2DBE"/>
            </w:tcBorders>
            <w:shd w:val="clear" w:color="auto" w:fill="D2FBFB"/>
          </w:tcPr>
          <w:p w14:paraId="2CE453FF" w14:textId="77777777" w:rsidR="00667099" w:rsidRPr="00AA0607" w:rsidRDefault="00667099" w:rsidP="00496792">
            <w:pPr>
              <w:pStyle w:val="BoxBody"/>
            </w:pPr>
            <w:r w:rsidRPr="00AA0607">
              <w:t>Vierter Bericht:</w:t>
            </w:r>
          </w:p>
        </w:tc>
        <w:tc>
          <w:tcPr>
            <w:tcW w:w="6809" w:type="dxa"/>
            <w:tcBorders>
              <w:top w:val="single" w:sz="4" w:space="0" w:color="1E2DBE"/>
              <w:left w:val="single" w:sz="4" w:space="0" w:color="1E2DBE"/>
              <w:right w:val="single" w:sz="4" w:space="0" w:color="1E2DBE"/>
            </w:tcBorders>
            <w:shd w:val="clear" w:color="auto" w:fill="D2FBFB"/>
          </w:tcPr>
          <w:p w14:paraId="4E77298A" w14:textId="77777777" w:rsidR="00667099" w:rsidRPr="00AA0607" w:rsidRDefault="00AF079E" w:rsidP="00496792">
            <w:pPr>
              <w:pStyle w:val="BoxBody"/>
            </w:pPr>
            <w:sdt>
              <w:sdtPr>
                <w:rPr>
                  <w:color w:val="AEAAAA" w:themeColor="background2" w:themeShade="BF"/>
                </w:rPr>
                <w:id w:val="-1627380587"/>
                <w:placeholder>
                  <w:docPart w:val="F0824DFA492D4A5C98FE5F01F15E6E1A"/>
                </w:placeholder>
                <w15:color w:val="000000"/>
                <w:text/>
              </w:sdtPr>
              <w:sdtEndPr/>
              <w:sdtContent>
                <w:r w:rsidR="00667099" w:rsidRPr="00AA0607">
                  <w:rPr>
                    <w:color w:val="AEAAAA" w:themeColor="background2" w:themeShade="BF"/>
                  </w:rPr>
                  <w:t>(für Texteingabe bitte anklicken)</w:t>
                </w:r>
              </w:sdtContent>
            </w:sdt>
          </w:p>
        </w:tc>
      </w:tr>
      <w:tr w:rsidR="00F11497" w:rsidRPr="00551497" w14:paraId="14E9E2C4"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14C20CB0" w14:textId="76F576FC" w:rsidR="00F11497" w:rsidRPr="00551497" w:rsidRDefault="007D5D8B" w:rsidP="00F11497">
            <w:pPr>
              <w:pStyle w:val="TableTextLeft"/>
              <w:spacing w:before="60"/>
              <w:jc w:val="both"/>
            </w:pPr>
            <w:r w:rsidRPr="006927BE">
              <w:rPr>
                <w:spacing w:val="-5"/>
              </w:rPr>
              <w:t>Sind in bestimmten Zweigen die gewährten Leistungen weniger günstig als die Leistungen, die den in Ihrem Land woh</w:t>
            </w:r>
            <w:r>
              <w:rPr>
                <w:spacing w:val="-5"/>
              </w:rPr>
              <w:softHyphen/>
            </w:r>
            <w:r w:rsidRPr="006927BE">
              <w:rPr>
                <w:spacing w:val="-5"/>
              </w:rPr>
              <w:t>nenden Arbeitnehmern an Land gewährt werden</w:t>
            </w:r>
            <w:r w:rsidR="00F11497" w:rsidRPr="006927BE">
              <w:t>?</w:t>
            </w:r>
            <w:r w:rsidR="00F11497" w:rsidRPr="00551497">
              <w:t xml:space="preserve"> </w:t>
            </w:r>
            <w:sdt>
              <w:sdtPr>
                <w:rPr>
                  <w:color w:val="AEAAAA" w:themeColor="background2" w:themeShade="BF"/>
                </w:rPr>
                <w:id w:val="-918548525"/>
                <w:placeholder>
                  <w:docPart w:val="2100941A3C2947528134D44E99F1F21A"/>
                </w:placeholder>
                <w15:color w:val="000000"/>
                <w:text/>
              </w:sdtPr>
              <w:sdtEndPr/>
              <w:sdtContent>
                <w:r w:rsidR="00F11497" w:rsidRPr="00551497">
                  <w:rPr>
                    <w:color w:val="AEAAAA" w:themeColor="background2" w:themeShade="BF"/>
                  </w:rPr>
                  <w:t>(für Texteingabe bitte anklicken)</w:t>
                </w:r>
              </w:sdtContent>
            </w:sdt>
          </w:p>
          <w:p w14:paraId="736D89C9" w14:textId="604D8D6E" w:rsidR="00F11497" w:rsidRPr="00551497" w:rsidRDefault="00F11497" w:rsidP="00F11497">
            <w:pPr>
              <w:pStyle w:val="TableTextLeft"/>
              <w:spacing w:after="120"/>
              <w:jc w:val="both"/>
              <w:rPr>
                <w:i/>
                <w:iCs/>
              </w:rPr>
            </w:pPr>
            <w:r w:rsidRPr="00551497">
              <w:rPr>
                <w:i/>
                <w:iCs/>
              </w:rPr>
              <w:t>(</w:t>
            </w:r>
            <w:r w:rsidR="007D5D8B" w:rsidRPr="006927BE">
              <w:rPr>
                <w:rStyle w:val="Timesitalic"/>
                <w:rFonts w:ascii="Noto Sans" w:hAnsi="Noto Sans" w:cs="Noto Sans"/>
                <w:spacing w:val="-1"/>
              </w:rPr>
              <w:t>Regel 4.5 Absatz 3; Norm A4.5 Absatz 3</w:t>
            </w:r>
            <w:r w:rsidRPr="00551497">
              <w:rPr>
                <w:i/>
                <w:iCs/>
              </w:rPr>
              <w:t>)</w:t>
            </w:r>
          </w:p>
          <w:p w14:paraId="4C4BD9A8" w14:textId="21C2CA7A" w:rsidR="00F11497" w:rsidRPr="007D5D8B" w:rsidRDefault="007D5D8B" w:rsidP="00F11497">
            <w:pPr>
              <w:pStyle w:val="BoxBody"/>
              <w:rPr>
                <w:i/>
                <w:iCs/>
              </w:rPr>
            </w:pPr>
            <w:r w:rsidRPr="007D5D8B">
              <w:rPr>
                <w:rStyle w:val="Timesitalic"/>
                <w:rFonts w:ascii="Noto Sans" w:hAnsi="Noto Sans" w:cs="Noto Sans"/>
                <w:i w:val="0"/>
                <w:iCs w:val="0"/>
              </w:rPr>
              <w:t>Falls ja, nennen Sie bitte die betreffenden Zweige</w:t>
            </w:r>
            <w:r w:rsidR="00F11497" w:rsidRPr="007D5D8B">
              <w:rPr>
                <w:rStyle w:val="Timesitalic"/>
                <w:rFonts w:ascii="Noto Sans" w:hAnsi="Noto Sans" w:cs="Noto Sans"/>
                <w:i w:val="0"/>
                <w:iCs w:val="0"/>
              </w:rPr>
              <w:t>.</w:t>
            </w:r>
          </w:p>
        </w:tc>
      </w:tr>
      <w:tr w:rsidR="00F11497" w:rsidRPr="00AA0607" w14:paraId="7074DFE7"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6BAD3FC9" w14:textId="77777777" w:rsidR="00F11497" w:rsidRPr="00AA0607" w:rsidRDefault="00F11497" w:rsidP="00F11497">
            <w:pPr>
              <w:pStyle w:val="BoxBody"/>
            </w:pPr>
            <w:r w:rsidRPr="00AA0607">
              <w:t xml:space="preserve">Erstbericht: </w:t>
            </w:r>
            <w:sdt>
              <w:sdtPr>
                <w:rPr>
                  <w:color w:val="AEAAAA" w:themeColor="background2" w:themeShade="BF"/>
                </w:rPr>
                <w:id w:val="1466319309"/>
                <w:placeholder>
                  <w:docPart w:val="296FBD6C7CE54753ADF67B97E73885D2"/>
                </w:placeholder>
                <w15:color w:val="000000"/>
                <w:text/>
              </w:sdtPr>
              <w:sdtEndPr/>
              <w:sdtContent>
                <w:r w:rsidRPr="00AA0607">
                  <w:rPr>
                    <w:color w:val="AEAAAA" w:themeColor="background2" w:themeShade="BF"/>
                  </w:rPr>
                  <w:t>(für Texteingabe bitte anklicken)</w:t>
                </w:r>
              </w:sdtContent>
            </w:sdt>
          </w:p>
        </w:tc>
      </w:tr>
      <w:tr w:rsidR="00F11497" w:rsidRPr="00AA0607" w14:paraId="7FE7CEA5"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F0D2E0"/>
          </w:tcPr>
          <w:p w14:paraId="4EBE91AF" w14:textId="77777777" w:rsidR="00F11497" w:rsidRPr="00AA0607" w:rsidRDefault="00F11497" w:rsidP="00F11497">
            <w:pPr>
              <w:pStyle w:val="BoxBody"/>
            </w:pPr>
            <w:r w:rsidRPr="00AA0607">
              <w:t xml:space="preserve">Zweiter Bericht: </w:t>
            </w:r>
            <w:sdt>
              <w:sdtPr>
                <w:rPr>
                  <w:color w:val="AEAAAA" w:themeColor="background2" w:themeShade="BF"/>
                </w:rPr>
                <w:id w:val="-1579513761"/>
                <w:placeholder>
                  <w:docPart w:val="771F931038A9498683568214A042F70F"/>
                </w:placeholder>
                <w15:color w:val="000000"/>
                <w:text/>
              </w:sdtPr>
              <w:sdtEndPr/>
              <w:sdtContent>
                <w:r w:rsidRPr="00AA0607">
                  <w:rPr>
                    <w:color w:val="AEAAAA" w:themeColor="background2" w:themeShade="BF"/>
                  </w:rPr>
                  <w:t>(für Texteingabe bitte anklicken)</w:t>
                </w:r>
              </w:sdtContent>
            </w:sdt>
          </w:p>
        </w:tc>
      </w:tr>
      <w:tr w:rsidR="00F11497" w:rsidRPr="00AA0607" w14:paraId="55317953"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FFF5C8"/>
          </w:tcPr>
          <w:p w14:paraId="7AEF9B9B" w14:textId="77777777" w:rsidR="00F11497" w:rsidRPr="00AA0607" w:rsidRDefault="00F11497" w:rsidP="00F11497">
            <w:pPr>
              <w:pStyle w:val="BoxBody"/>
            </w:pPr>
            <w:r w:rsidRPr="00AA0607">
              <w:t xml:space="preserve">Dritter Bericht: </w:t>
            </w:r>
            <w:sdt>
              <w:sdtPr>
                <w:rPr>
                  <w:color w:val="AEAAAA" w:themeColor="background2" w:themeShade="BF"/>
                </w:rPr>
                <w:id w:val="165225126"/>
                <w:placeholder>
                  <w:docPart w:val="739276C50F3A4D3C9D6A4DCAB530E4C3"/>
                </w:placeholder>
                <w15:color w:val="000000"/>
                <w:text/>
              </w:sdtPr>
              <w:sdtEndPr/>
              <w:sdtContent>
                <w:r w:rsidRPr="00AA0607">
                  <w:rPr>
                    <w:color w:val="AEAAAA" w:themeColor="background2" w:themeShade="BF"/>
                  </w:rPr>
                  <w:t>(für Texteingabe bitte anklicken)</w:t>
                </w:r>
              </w:sdtContent>
            </w:sdt>
          </w:p>
        </w:tc>
      </w:tr>
      <w:tr w:rsidR="00F11497" w:rsidRPr="00AA0607" w14:paraId="6895C337"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D2FBFB"/>
          </w:tcPr>
          <w:p w14:paraId="66085445" w14:textId="77777777" w:rsidR="00F11497" w:rsidRPr="00AA0607" w:rsidRDefault="00F11497" w:rsidP="00F11497">
            <w:pPr>
              <w:pStyle w:val="BoxBody"/>
            </w:pPr>
            <w:r w:rsidRPr="00AA0607">
              <w:t xml:space="preserve">Vierter Bericht: </w:t>
            </w:r>
            <w:sdt>
              <w:sdtPr>
                <w:rPr>
                  <w:color w:val="AEAAAA" w:themeColor="background2" w:themeShade="BF"/>
                </w:rPr>
                <w:id w:val="-1972437101"/>
                <w:placeholder>
                  <w:docPart w:val="BABB3C2CC5734DC3A483BA09F3606E97"/>
                </w:placeholder>
                <w15:color w:val="000000"/>
                <w:text/>
              </w:sdtPr>
              <w:sdtEndPr/>
              <w:sdtContent>
                <w:r w:rsidRPr="00AA0607">
                  <w:rPr>
                    <w:color w:val="AEAAAA" w:themeColor="background2" w:themeShade="BF"/>
                  </w:rPr>
                  <w:t>(für Texteingabe bitte anklicken)</w:t>
                </w:r>
              </w:sdtContent>
            </w:sdt>
          </w:p>
        </w:tc>
      </w:tr>
      <w:tr w:rsidR="00F11497" w:rsidRPr="00551497" w14:paraId="01570796"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546F0140" w14:textId="4BA02C43" w:rsidR="00F11497" w:rsidRPr="00551497" w:rsidRDefault="007D5D8B" w:rsidP="00F11497">
            <w:pPr>
              <w:pStyle w:val="TableTextLeft"/>
              <w:spacing w:before="60"/>
              <w:jc w:val="both"/>
            </w:pPr>
            <w:r w:rsidRPr="006927BE">
              <w:t xml:space="preserve">Wird den Unterhaltsberechtigten von Seeleuten, die ihren gewöhnlichen Aufenthalt in Ihrem Land haben, ein Schutz der sozialen Sicherheit </w:t>
            </w:r>
            <w:r>
              <w:t>gewährt?</w:t>
            </w:r>
          </w:p>
          <w:p w14:paraId="4796DADC" w14:textId="6A357239" w:rsidR="00F11497" w:rsidRPr="00BE5201" w:rsidRDefault="00F11497" w:rsidP="007D5D8B">
            <w:pPr>
              <w:pStyle w:val="TableTextLeft"/>
              <w:spacing w:after="60"/>
              <w:jc w:val="both"/>
              <w:rPr>
                <w:i/>
                <w:iCs/>
              </w:rPr>
            </w:pPr>
            <w:r w:rsidRPr="00551497">
              <w:rPr>
                <w:i/>
                <w:iCs/>
              </w:rPr>
              <w:t>(</w:t>
            </w:r>
            <w:r w:rsidR="007D5D8B" w:rsidRPr="006927BE">
              <w:rPr>
                <w:rStyle w:val="Timesitalic"/>
                <w:rFonts w:ascii="Noto Sans" w:hAnsi="Noto Sans" w:cs="Noto Sans"/>
              </w:rPr>
              <w:t>Regel 4.5 Absatz 1</w:t>
            </w:r>
            <w:r w:rsidRPr="00551497">
              <w:rPr>
                <w:i/>
                <w:iCs/>
              </w:rPr>
              <w:t>)</w:t>
            </w:r>
          </w:p>
        </w:tc>
      </w:tr>
      <w:tr w:rsidR="00F11497" w:rsidRPr="00AA0607" w14:paraId="36719068"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02CABAEC" w14:textId="77777777" w:rsidR="00F11497" w:rsidRPr="00AA0607" w:rsidRDefault="00F11497" w:rsidP="00F11497">
            <w:pPr>
              <w:pStyle w:val="BoxBody"/>
            </w:pPr>
            <w:r w:rsidRPr="00AA0607">
              <w:t xml:space="preserve">Erstbericht: </w:t>
            </w:r>
            <w:sdt>
              <w:sdtPr>
                <w:rPr>
                  <w:color w:val="AEAAAA" w:themeColor="background2" w:themeShade="BF"/>
                </w:rPr>
                <w:id w:val="809982304"/>
                <w:placeholder>
                  <w:docPart w:val="ED268200ADD147AA84605160873F296E"/>
                </w:placeholder>
                <w15:color w:val="000000"/>
                <w:text/>
              </w:sdtPr>
              <w:sdtEndPr/>
              <w:sdtContent>
                <w:r w:rsidRPr="00AA0607">
                  <w:rPr>
                    <w:color w:val="AEAAAA" w:themeColor="background2" w:themeShade="BF"/>
                  </w:rPr>
                  <w:t>(für Texteingabe bitte anklicken)</w:t>
                </w:r>
              </w:sdtContent>
            </w:sdt>
          </w:p>
        </w:tc>
      </w:tr>
      <w:tr w:rsidR="00F11497" w:rsidRPr="00AA0607" w14:paraId="3085E2E6"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F0D2E0"/>
          </w:tcPr>
          <w:p w14:paraId="3DBDAC40" w14:textId="77777777" w:rsidR="00F11497" w:rsidRPr="00AA0607" w:rsidRDefault="00F11497" w:rsidP="00F11497">
            <w:pPr>
              <w:pStyle w:val="BoxBody"/>
            </w:pPr>
            <w:r w:rsidRPr="00AA0607">
              <w:t xml:space="preserve">Zweiter Bericht: </w:t>
            </w:r>
            <w:sdt>
              <w:sdtPr>
                <w:rPr>
                  <w:color w:val="AEAAAA" w:themeColor="background2" w:themeShade="BF"/>
                </w:rPr>
                <w:id w:val="117730549"/>
                <w:placeholder>
                  <w:docPart w:val="75F449EAD61241B7A4215A2ED4DE8912"/>
                </w:placeholder>
                <w15:color w:val="000000"/>
                <w:text/>
              </w:sdtPr>
              <w:sdtEndPr/>
              <w:sdtContent>
                <w:r w:rsidRPr="00AA0607">
                  <w:rPr>
                    <w:color w:val="AEAAAA" w:themeColor="background2" w:themeShade="BF"/>
                  </w:rPr>
                  <w:t>(für Texteingabe bitte anklicken)</w:t>
                </w:r>
              </w:sdtContent>
            </w:sdt>
          </w:p>
        </w:tc>
      </w:tr>
      <w:tr w:rsidR="00F11497" w:rsidRPr="00AA0607" w14:paraId="10C66DCE"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FFF5C8"/>
          </w:tcPr>
          <w:p w14:paraId="1B5E6E9E" w14:textId="77777777" w:rsidR="00F11497" w:rsidRPr="00AA0607" w:rsidRDefault="00F11497" w:rsidP="00F11497">
            <w:pPr>
              <w:pStyle w:val="BoxBody"/>
            </w:pPr>
            <w:r w:rsidRPr="00AA0607">
              <w:t xml:space="preserve">Dritter Bericht: </w:t>
            </w:r>
            <w:sdt>
              <w:sdtPr>
                <w:rPr>
                  <w:color w:val="AEAAAA" w:themeColor="background2" w:themeShade="BF"/>
                </w:rPr>
                <w:id w:val="1022833317"/>
                <w:placeholder>
                  <w:docPart w:val="E6AE85070F074000AE4E53DED13B10BC"/>
                </w:placeholder>
                <w15:color w:val="000000"/>
                <w:text/>
              </w:sdtPr>
              <w:sdtEndPr/>
              <w:sdtContent>
                <w:r w:rsidRPr="00AA0607">
                  <w:rPr>
                    <w:color w:val="AEAAAA" w:themeColor="background2" w:themeShade="BF"/>
                  </w:rPr>
                  <w:t>(für Texteingabe bitte anklicken)</w:t>
                </w:r>
              </w:sdtContent>
            </w:sdt>
          </w:p>
        </w:tc>
      </w:tr>
      <w:tr w:rsidR="00F11497" w:rsidRPr="00AA0607" w14:paraId="70FCB54A"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D2FBFB"/>
          </w:tcPr>
          <w:p w14:paraId="276F397A" w14:textId="77777777" w:rsidR="00F11497" w:rsidRPr="00AA0607" w:rsidRDefault="00F11497" w:rsidP="00F11497">
            <w:pPr>
              <w:pStyle w:val="BoxBody"/>
            </w:pPr>
            <w:r w:rsidRPr="00AA0607">
              <w:t xml:space="preserve">Vierter Bericht: </w:t>
            </w:r>
            <w:sdt>
              <w:sdtPr>
                <w:rPr>
                  <w:color w:val="AEAAAA" w:themeColor="background2" w:themeShade="BF"/>
                </w:rPr>
                <w:id w:val="758332685"/>
                <w:placeholder>
                  <w:docPart w:val="2EEC46ED7225476D832AECF1D821DF60"/>
                </w:placeholder>
                <w15:color w:val="000000"/>
                <w:text/>
              </w:sdtPr>
              <w:sdtEndPr/>
              <w:sdtContent>
                <w:r w:rsidRPr="00AA0607">
                  <w:rPr>
                    <w:color w:val="AEAAAA" w:themeColor="background2" w:themeShade="BF"/>
                  </w:rPr>
                  <w:t>(für Texteingabe bitte anklicken)</w:t>
                </w:r>
              </w:sdtContent>
            </w:sdt>
          </w:p>
        </w:tc>
      </w:tr>
      <w:tr w:rsidR="007D5D8B" w:rsidRPr="00551497" w14:paraId="27044E8E"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1A1BBE1D" w14:textId="2EE449E0" w:rsidR="007D5D8B" w:rsidRPr="00551497" w:rsidRDefault="007D5D8B" w:rsidP="007D5D8B">
            <w:pPr>
              <w:pStyle w:val="TableTextLeft"/>
              <w:spacing w:before="60"/>
              <w:jc w:val="both"/>
            </w:pPr>
            <w:r w:rsidRPr="006927BE">
              <w:t>Geben Sie bitte an, welche Schritte in Ihrem Land unternommen wurden oder welche Pläne in Vorbereitung oder Diskussion sind, um die derzeit den Seeleuten gewährten Leistungen zu verbessern oder den Schutz der sozialen Sicherheit auf Zweige auszudehnen, die den Seeleuten bislang nicht zugutekommen</w:t>
            </w:r>
            <w:r>
              <w:t>.</w:t>
            </w:r>
          </w:p>
          <w:p w14:paraId="388A26EE" w14:textId="17CDE812" w:rsidR="007D5D8B" w:rsidRPr="007D5D8B" w:rsidRDefault="007D5D8B" w:rsidP="007D5D8B">
            <w:pPr>
              <w:pStyle w:val="TableTextLeft"/>
              <w:spacing w:after="60"/>
              <w:jc w:val="both"/>
              <w:rPr>
                <w:i/>
                <w:iCs/>
              </w:rPr>
            </w:pPr>
            <w:r w:rsidRPr="00551497">
              <w:rPr>
                <w:i/>
                <w:iCs/>
              </w:rPr>
              <w:t>(</w:t>
            </w:r>
            <w:r w:rsidRPr="006927BE">
              <w:rPr>
                <w:rStyle w:val="Timesitalic"/>
                <w:rFonts w:ascii="Noto Sans" w:hAnsi="Noto Sans" w:cs="Noto Sans"/>
              </w:rPr>
              <w:t>Regel 4.5 Absatz 2; Norm A4.5 Absatz 11</w:t>
            </w:r>
            <w:r w:rsidRPr="00551497">
              <w:rPr>
                <w:i/>
                <w:iCs/>
              </w:rPr>
              <w:t>)</w:t>
            </w:r>
          </w:p>
        </w:tc>
      </w:tr>
      <w:tr w:rsidR="007D5D8B" w:rsidRPr="00AA0607" w14:paraId="07AE55CD"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6B466C1C" w14:textId="77777777" w:rsidR="007D5D8B" w:rsidRPr="00AA0607" w:rsidRDefault="007D5D8B" w:rsidP="00496792">
            <w:pPr>
              <w:pStyle w:val="BoxBody"/>
            </w:pPr>
            <w:r w:rsidRPr="00AA0607">
              <w:t xml:space="preserve">Erstbericht: </w:t>
            </w:r>
            <w:sdt>
              <w:sdtPr>
                <w:rPr>
                  <w:color w:val="AEAAAA" w:themeColor="background2" w:themeShade="BF"/>
                </w:rPr>
                <w:id w:val="-1685276582"/>
                <w:placeholder>
                  <w:docPart w:val="EA4A1CDCE70B4EC099AA0F9486D9E25C"/>
                </w:placeholder>
                <w15:color w:val="000000"/>
                <w:text/>
              </w:sdtPr>
              <w:sdtEndPr/>
              <w:sdtContent>
                <w:r w:rsidRPr="00AA0607">
                  <w:rPr>
                    <w:color w:val="AEAAAA" w:themeColor="background2" w:themeShade="BF"/>
                  </w:rPr>
                  <w:t>(für Texteingabe bitte anklicken)</w:t>
                </w:r>
              </w:sdtContent>
            </w:sdt>
          </w:p>
        </w:tc>
      </w:tr>
      <w:tr w:rsidR="007D5D8B" w:rsidRPr="00AA0607" w14:paraId="14B149FC"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F0D2E0"/>
          </w:tcPr>
          <w:p w14:paraId="461E550A" w14:textId="77777777" w:rsidR="007D5D8B" w:rsidRPr="00AA0607" w:rsidRDefault="007D5D8B" w:rsidP="00496792">
            <w:pPr>
              <w:pStyle w:val="BoxBody"/>
            </w:pPr>
            <w:r w:rsidRPr="00AA0607">
              <w:t xml:space="preserve">Zweiter Bericht: </w:t>
            </w:r>
            <w:sdt>
              <w:sdtPr>
                <w:rPr>
                  <w:color w:val="AEAAAA" w:themeColor="background2" w:themeShade="BF"/>
                </w:rPr>
                <w:id w:val="-1432355148"/>
                <w:placeholder>
                  <w:docPart w:val="478307E19A6B48AAA225FAE9E6BC6E8C"/>
                </w:placeholder>
                <w15:color w:val="000000"/>
                <w:text/>
              </w:sdtPr>
              <w:sdtEndPr/>
              <w:sdtContent>
                <w:r w:rsidRPr="00AA0607">
                  <w:rPr>
                    <w:color w:val="AEAAAA" w:themeColor="background2" w:themeShade="BF"/>
                  </w:rPr>
                  <w:t>(für Texteingabe bitte anklicken)</w:t>
                </w:r>
              </w:sdtContent>
            </w:sdt>
          </w:p>
        </w:tc>
      </w:tr>
      <w:tr w:rsidR="007D5D8B" w:rsidRPr="00AA0607" w14:paraId="155D6A3F"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FFF5C8"/>
          </w:tcPr>
          <w:p w14:paraId="70700ADB" w14:textId="77777777" w:rsidR="007D5D8B" w:rsidRPr="00AA0607" w:rsidRDefault="007D5D8B" w:rsidP="00496792">
            <w:pPr>
              <w:pStyle w:val="BoxBody"/>
            </w:pPr>
            <w:r w:rsidRPr="00AA0607">
              <w:t xml:space="preserve">Dritter Bericht: </w:t>
            </w:r>
            <w:sdt>
              <w:sdtPr>
                <w:rPr>
                  <w:color w:val="AEAAAA" w:themeColor="background2" w:themeShade="BF"/>
                </w:rPr>
                <w:id w:val="-1355571327"/>
                <w:placeholder>
                  <w:docPart w:val="008EE7BA76C845239E3596DCF045F82E"/>
                </w:placeholder>
                <w15:color w:val="000000"/>
                <w:text/>
              </w:sdtPr>
              <w:sdtEndPr/>
              <w:sdtContent>
                <w:r w:rsidRPr="00AA0607">
                  <w:rPr>
                    <w:color w:val="AEAAAA" w:themeColor="background2" w:themeShade="BF"/>
                  </w:rPr>
                  <w:t>(für Texteingabe bitte anklicken)</w:t>
                </w:r>
              </w:sdtContent>
            </w:sdt>
          </w:p>
        </w:tc>
      </w:tr>
      <w:tr w:rsidR="007D5D8B" w:rsidRPr="00AA0607" w14:paraId="1339DFDE"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D2FBFB"/>
          </w:tcPr>
          <w:p w14:paraId="3BC1C1F0" w14:textId="77777777" w:rsidR="007D5D8B" w:rsidRPr="00AA0607" w:rsidRDefault="007D5D8B" w:rsidP="00496792">
            <w:pPr>
              <w:pStyle w:val="BoxBody"/>
            </w:pPr>
            <w:r w:rsidRPr="00AA0607">
              <w:t xml:space="preserve">Vierter Bericht: </w:t>
            </w:r>
            <w:sdt>
              <w:sdtPr>
                <w:rPr>
                  <w:color w:val="AEAAAA" w:themeColor="background2" w:themeShade="BF"/>
                </w:rPr>
                <w:id w:val="-1955392162"/>
                <w:placeholder>
                  <w:docPart w:val="EA269B10F8844C2C9FB4CB39689EFA17"/>
                </w:placeholder>
                <w15:color w:val="000000"/>
                <w:text/>
              </w:sdtPr>
              <w:sdtEndPr/>
              <w:sdtContent>
                <w:r w:rsidRPr="00AA0607">
                  <w:rPr>
                    <w:color w:val="AEAAAA" w:themeColor="background2" w:themeShade="BF"/>
                  </w:rPr>
                  <w:t>(für Texteingabe bitte anklicken)</w:t>
                </w:r>
              </w:sdtContent>
            </w:sdt>
          </w:p>
        </w:tc>
      </w:tr>
      <w:tr w:rsidR="007D5D8B" w:rsidRPr="00551497" w14:paraId="0CB2236B"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2E4E0CA9" w14:textId="725696BC" w:rsidR="007D5D8B" w:rsidRPr="00551497" w:rsidRDefault="007D5D8B" w:rsidP="00496792">
            <w:pPr>
              <w:pStyle w:val="TableTextLeft"/>
              <w:spacing w:before="60"/>
              <w:jc w:val="both"/>
            </w:pPr>
            <w:r w:rsidRPr="006927BE">
              <w:rPr>
                <w:spacing w:val="-2"/>
              </w:rPr>
              <w:t>Nennen Sie bitte die bi- oder multilateralen Regelungen zum Schutz der sozialen Sicherheit, an denen Ihr Land mitwirkt, auch was die Wahrung der Ansprüche und Anwartschaften anbelangt</w:t>
            </w:r>
            <w:r>
              <w:rPr>
                <w:spacing w:val="-2"/>
              </w:rPr>
              <w:t>.</w:t>
            </w:r>
          </w:p>
          <w:p w14:paraId="03486E0A" w14:textId="2126E16F" w:rsidR="007D5D8B" w:rsidRPr="00BE5201" w:rsidRDefault="007D5D8B" w:rsidP="00496792">
            <w:pPr>
              <w:pStyle w:val="TableTextLeft"/>
              <w:spacing w:after="60"/>
              <w:jc w:val="both"/>
              <w:rPr>
                <w:i/>
                <w:iCs/>
              </w:rPr>
            </w:pPr>
            <w:r w:rsidRPr="00551497">
              <w:rPr>
                <w:i/>
                <w:iCs/>
              </w:rPr>
              <w:t>(</w:t>
            </w:r>
            <w:r w:rsidRPr="006927BE">
              <w:rPr>
                <w:rStyle w:val="Timesitalic"/>
                <w:rFonts w:ascii="Noto Sans" w:hAnsi="Noto Sans" w:cs="Noto Sans"/>
                <w:spacing w:val="-2"/>
              </w:rPr>
              <w:t xml:space="preserve">Regel 4.5 Absatz 2; Norm A4.5 Absätze 3, 4 </w:t>
            </w:r>
            <w:r w:rsidRPr="007D5D8B">
              <w:rPr>
                <w:rStyle w:val="Timesitalic"/>
                <w:rFonts w:ascii="Noto Sans" w:hAnsi="Noto Sans" w:cs="Noto Sans"/>
                <w:i w:val="0"/>
                <w:iCs w:val="0"/>
                <w:spacing w:val="-2"/>
              </w:rPr>
              <w:t>und</w:t>
            </w:r>
            <w:r w:rsidRPr="006927BE">
              <w:rPr>
                <w:rStyle w:val="Timesitalic"/>
                <w:rFonts w:ascii="Noto Sans" w:hAnsi="Noto Sans" w:cs="Noto Sans"/>
                <w:spacing w:val="-2"/>
              </w:rPr>
              <w:t xml:space="preserve"> 8</w:t>
            </w:r>
            <w:r w:rsidRPr="00551497">
              <w:rPr>
                <w:i/>
                <w:iCs/>
              </w:rPr>
              <w:t>)</w:t>
            </w:r>
          </w:p>
        </w:tc>
      </w:tr>
      <w:tr w:rsidR="007D5D8B" w:rsidRPr="00AA0607" w14:paraId="510D2729"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290572AD" w14:textId="77777777" w:rsidR="007D5D8B" w:rsidRPr="00AA0607" w:rsidRDefault="007D5D8B" w:rsidP="00496792">
            <w:pPr>
              <w:pStyle w:val="BoxBody"/>
            </w:pPr>
            <w:r w:rsidRPr="00AA0607">
              <w:t xml:space="preserve">Erstbericht: </w:t>
            </w:r>
            <w:sdt>
              <w:sdtPr>
                <w:rPr>
                  <w:color w:val="AEAAAA" w:themeColor="background2" w:themeShade="BF"/>
                </w:rPr>
                <w:id w:val="115255988"/>
                <w:placeholder>
                  <w:docPart w:val="F8F2200182F64BBD801F159D78D4002A"/>
                </w:placeholder>
                <w15:color w:val="000000"/>
                <w:text/>
              </w:sdtPr>
              <w:sdtEndPr/>
              <w:sdtContent>
                <w:r w:rsidRPr="00AA0607">
                  <w:rPr>
                    <w:color w:val="AEAAAA" w:themeColor="background2" w:themeShade="BF"/>
                  </w:rPr>
                  <w:t>(für Texteingabe bitte anklicken)</w:t>
                </w:r>
              </w:sdtContent>
            </w:sdt>
          </w:p>
        </w:tc>
      </w:tr>
      <w:tr w:rsidR="007D5D8B" w:rsidRPr="00AA0607" w14:paraId="36BABDA8"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F0D2E0"/>
          </w:tcPr>
          <w:p w14:paraId="00A43610" w14:textId="77777777" w:rsidR="007D5D8B" w:rsidRPr="00AA0607" w:rsidRDefault="007D5D8B" w:rsidP="00496792">
            <w:pPr>
              <w:pStyle w:val="BoxBody"/>
            </w:pPr>
            <w:r w:rsidRPr="00AA0607">
              <w:t xml:space="preserve">Zweiter Bericht: </w:t>
            </w:r>
            <w:sdt>
              <w:sdtPr>
                <w:rPr>
                  <w:color w:val="AEAAAA" w:themeColor="background2" w:themeShade="BF"/>
                </w:rPr>
                <w:id w:val="278231562"/>
                <w:placeholder>
                  <w:docPart w:val="51BCA8A2716945B081C55A16A368E3B6"/>
                </w:placeholder>
                <w15:color w:val="000000"/>
                <w:text/>
              </w:sdtPr>
              <w:sdtEndPr/>
              <w:sdtContent>
                <w:r w:rsidRPr="00AA0607">
                  <w:rPr>
                    <w:color w:val="AEAAAA" w:themeColor="background2" w:themeShade="BF"/>
                  </w:rPr>
                  <w:t>(für Texteingabe bitte anklicken)</w:t>
                </w:r>
              </w:sdtContent>
            </w:sdt>
          </w:p>
        </w:tc>
      </w:tr>
      <w:tr w:rsidR="007D5D8B" w:rsidRPr="00AA0607" w14:paraId="77574C25"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FFF5C8"/>
          </w:tcPr>
          <w:p w14:paraId="350AB890" w14:textId="77777777" w:rsidR="007D5D8B" w:rsidRPr="00AA0607" w:rsidRDefault="007D5D8B" w:rsidP="00496792">
            <w:pPr>
              <w:pStyle w:val="BoxBody"/>
            </w:pPr>
            <w:r w:rsidRPr="00AA0607">
              <w:t xml:space="preserve">Dritter Bericht: </w:t>
            </w:r>
            <w:sdt>
              <w:sdtPr>
                <w:rPr>
                  <w:color w:val="AEAAAA" w:themeColor="background2" w:themeShade="BF"/>
                </w:rPr>
                <w:id w:val="675460246"/>
                <w:placeholder>
                  <w:docPart w:val="AEB7A4B39D334195BB892248CEFBD92E"/>
                </w:placeholder>
                <w15:color w:val="000000"/>
                <w:text/>
              </w:sdtPr>
              <w:sdtEndPr/>
              <w:sdtContent>
                <w:r w:rsidRPr="00AA0607">
                  <w:rPr>
                    <w:color w:val="AEAAAA" w:themeColor="background2" w:themeShade="BF"/>
                  </w:rPr>
                  <w:t>(für Texteingabe bitte anklicken)</w:t>
                </w:r>
              </w:sdtContent>
            </w:sdt>
          </w:p>
        </w:tc>
      </w:tr>
      <w:tr w:rsidR="007D5D8B" w:rsidRPr="00AA0607" w14:paraId="083F83E7"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D2FBFB"/>
          </w:tcPr>
          <w:p w14:paraId="6B110D7E" w14:textId="77777777" w:rsidR="007D5D8B" w:rsidRPr="00AA0607" w:rsidRDefault="007D5D8B" w:rsidP="00496792">
            <w:pPr>
              <w:pStyle w:val="BoxBody"/>
            </w:pPr>
            <w:r w:rsidRPr="00AA0607">
              <w:t xml:space="preserve">Vierter Bericht: </w:t>
            </w:r>
            <w:sdt>
              <w:sdtPr>
                <w:rPr>
                  <w:color w:val="AEAAAA" w:themeColor="background2" w:themeShade="BF"/>
                </w:rPr>
                <w:id w:val="1314682508"/>
                <w:placeholder>
                  <w:docPart w:val="2AE16C597C444F7EA9E012988B71FC7A"/>
                </w:placeholder>
                <w15:color w:val="000000"/>
                <w:text/>
              </w:sdtPr>
              <w:sdtEndPr/>
              <w:sdtContent>
                <w:r w:rsidRPr="00AA0607">
                  <w:rPr>
                    <w:color w:val="AEAAAA" w:themeColor="background2" w:themeShade="BF"/>
                  </w:rPr>
                  <w:t>(für Texteingabe bitte anklicken)</w:t>
                </w:r>
              </w:sdtContent>
            </w:sdt>
          </w:p>
        </w:tc>
      </w:tr>
      <w:tr w:rsidR="007D5D8B" w:rsidRPr="00551497" w14:paraId="5227F997"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22A05F87" w14:textId="4FC4F817" w:rsidR="007D5D8B" w:rsidRPr="00551497" w:rsidRDefault="007D5D8B" w:rsidP="00496792">
            <w:pPr>
              <w:pStyle w:val="TableTextLeft"/>
              <w:spacing w:before="60"/>
              <w:jc w:val="both"/>
            </w:pPr>
            <w:r w:rsidRPr="006927BE">
              <w:lastRenderedPageBreak/>
              <w:t>Wird kontrolliert, ob die Reeder und gegebenenfalls die Seeleute ihre Beiträge zu den einschlägigen Systemen oder Programmen des sozialen Schutzes und der sozialen Sicherheit leisten</w:t>
            </w:r>
            <w:r>
              <w:t>?</w:t>
            </w:r>
          </w:p>
          <w:p w14:paraId="7D7D7CC1" w14:textId="64CA43F8" w:rsidR="007D5D8B" w:rsidRPr="00BE5201" w:rsidRDefault="007D5D8B" w:rsidP="00496792">
            <w:pPr>
              <w:pStyle w:val="TableTextLeft"/>
              <w:spacing w:after="60"/>
              <w:jc w:val="both"/>
              <w:rPr>
                <w:i/>
                <w:iCs/>
              </w:rPr>
            </w:pPr>
            <w:r w:rsidRPr="00551497">
              <w:rPr>
                <w:i/>
                <w:iCs/>
              </w:rPr>
              <w:t>(</w:t>
            </w:r>
            <w:r w:rsidRPr="006927BE">
              <w:rPr>
                <w:rStyle w:val="Timesitalic"/>
                <w:rFonts w:ascii="Noto Sans" w:hAnsi="Noto Sans" w:cs="Noto Sans"/>
              </w:rPr>
              <w:t>Norm A4.5 Absatz 5</w:t>
            </w:r>
            <w:r w:rsidRPr="006D7D11">
              <w:rPr>
                <w:i/>
              </w:rPr>
              <w:t xml:space="preserve">; </w:t>
            </w:r>
            <w:r w:rsidRPr="006927BE">
              <w:rPr>
                <w:iCs/>
              </w:rPr>
              <w:t xml:space="preserve">siehe die Anleitungen in </w:t>
            </w:r>
            <w:r w:rsidRPr="006927BE">
              <w:rPr>
                <w:rStyle w:val="Timesitalic"/>
                <w:rFonts w:ascii="Noto Sans" w:hAnsi="Noto Sans" w:cs="Noto Sans"/>
              </w:rPr>
              <w:t xml:space="preserve">Leitlinie B4.5 Absätze 6 </w:t>
            </w:r>
            <w:r w:rsidRPr="006927BE">
              <w:rPr>
                <w:iCs/>
              </w:rPr>
              <w:t>und</w:t>
            </w:r>
            <w:r w:rsidRPr="006927BE">
              <w:rPr>
                <w:rStyle w:val="Timesitalic"/>
                <w:rFonts w:ascii="Noto Sans" w:hAnsi="Noto Sans" w:cs="Noto Sans"/>
              </w:rPr>
              <w:t xml:space="preserve"> 7</w:t>
            </w:r>
            <w:r w:rsidRPr="00551497">
              <w:rPr>
                <w:i/>
                <w:iCs/>
              </w:rPr>
              <w:t>)</w:t>
            </w:r>
          </w:p>
        </w:tc>
      </w:tr>
      <w:tr w:rsidR="007D5D8B" w:rsidRPr="00AA0607" w14:paraId="05A6599E"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629EEAE6" w14:textId="77777777" w:rsidR="007D5D8B" w:rsidRPr="00AA0607" w:rsidRDefault="007D5D8B" w:rsidP="00496792">
            <w:pPr>
              <w:pStyle w:val="BoxBody"/>
            </w:pPr>
            <w:r w:rsidRPr="00AA0607">
              <w:t xml:space="preserve">Erstbericht: </w:t>
            </w:r>
            <w:sdt>
              <w:sdtPr>
                <w:rPr>
                  <w:color w:val="AEAAAA" w:themeColor="background2" w:themeShade="BF"/>
                </w:rPr>
                <w:id w:val="-1158988343"/>
                <w:placeholder>
                  <w:docPart w:val="1AE1F11D9857424F9AA26488BD031B46"/>
                </w:placeholder>
                <w15:color w:val="000000"/>
                <w:text/>
              </w:sdtPr>
              <w:sdtEndPr/>
              <w:sdtContent>
                <w:r w:rsidRPr="00AA0607">
                  <w:rPr>
                    <w:color w:val="AEAAAA" w:themeColor="background2" w:themeShade="BF"/>
                  </w:rPr>
                  <w:t>(für Texteingabe bitte anklicken)</w:t>
                </w:r>
              </w:sdtContent>
            </w:sdt>
          </w:p>
        </w:tc>
      </w:tr>
      <w:tr w:rsidR="007D5D8B" w:rsidRPr="00AA0607" w14:paraId="032CED1B"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F0D2E0"/>
          </w:tcPr>
          <w:p w14:paraId="59C8B0A1" w14:textId="77777777" w:rsidR="007D5D8B" w:rsidRPr="00AA0607" w:rsidRDefault="007D5D8B" w:rsidP="00496792">
            <w:pPr>
              <w:pStyle w:val="BoxBody"/>
            </w:pPr>
            <w:r w:rsidRPr="00AA0607">
              <w:t xml:space="preserve">Zweiter Bericht: </w:t>
            </w:r>
            <w:sdt>
              <w:sdtPr>
                <w:rPr>
                  <w:color w:val="AEAAAA" w:themeColor="background2" w:themeShade="BF"/>
                </w:rPr>
                <w:id w:val="-1603638118"/>
                <w:placeholder>
                  <w:docPart w:val="E5F1A06E42A14E1BBFB5F8E31B68FDFE"/>
                </w:placeholder>
                <w15:color w:val="000000"/>
                <w:text/>
              </w:sdtPr>
              <w:sdtEndPr/>
              <w:sdtContent>
                <w:r w:rsidRPr="00AA0607">
                  <w:rPr>
                    <w:color w:val="AEAAAA" w:themeColor="background2" w:themeShade="BF"/>
                  </w:rPr>
                  <w:t>(für Texteingabe bitte anklicken)</w:t>
                </w:r>
              </w:sdtContent>
            </w:sdt>
          </w:p>
        </w:tc>
      </w:tr>
      <w:tr w:rsidR="007D5D8B" w:rsidRPr="00AA0607" w14:paraId="65F1DAC8"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FFF5C8"/>
          </w:tcPr>
          <w:p w14:paraId="6D90C566" w14:textId="77777777" w:rsidR="007D5D8B" w:rsidRPr="00AA0607" w:rsidRDefault="007D5D8B" w:rsidP="00496792">
            <w:pPr>
              <w:pStyle w:val="BoxBody"/>
            </w:pPr>
            <w:r w:rsidRPr="00AA0607">
              <w:t xml:space="preserve">Dritter Bericht: </w:t>
            </w:r>
            <w:sdt>
              <w:sdtPr>
                <w:rPr>
                  <w:color w:val="AEAAAA" w:themeColor="background2" w:themeShade="BF"/>
                </w:rPr>
                <w:id w:val="-1162076446"/>
                <w:placeholder>
                  <w:docPart w:val="36E8E3778F1342E49D95B8EBA05A3161"/>
                </w:placeholder>
                <w15:color w:val="000000"/>
                <w:text/>
              </w:sdtPr>
              <w:sdtEndPr/>
              <w:sdtContent>
                <w:r w:rsidRPr="00AA0607">
                  <w:rPr>
                    <w:color w:val="AEAAAA" w:themeColor="background2" w:themeShade="BF"/>
                  </w:rPr>
                  <w:t>(für Texteingabe bitte anklicken)</w:t>
                </w:r>
              </w:sdtContent>
            </w:sdt>
          </w:p>
        </w:tc>
      </w:tr>
      <w:tr w:rsidR="007D5D8B" w:rsidRPr="00AA0607" w14:paraId="177BE219"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D2FBFB"/>
          </w:tcPr>
          <w:p w14:paraId="0A631DD3" w14:textId="77777777" w:rsidR="007D5D8B" w:rsidRPr="00AA0607" w:rsidRDefault="007D5D8B" w:rsidP="00496792">
            <w:pPr>
              <w:pStyle w:val="BoxBody"/>
            </w:pPr>
            <w:r w:rsidRPr="00AA0607">
              <w:t xml:space="preserve">Vierter Bericht: </w:t>
            </w:r>
            <w:sdt>
              <w:sdtPr>
                <w:rPr>
                  <w:color w:val="AEAAAA" w:themeColor="background2" w:themeShade="BF"/>
                </w:rPr>
                <w:id w:val="282089806"/>
                <w:placeholder>
                  <w:docPart w:val="5A6C78B1B88B4BB290A0D34FFA466AED"/>
                </w:placeholder>
                <w15:color w:val="000000"/>
                <w:text/>
              </w:sdtPr>
              <w:sdtEndPr/>
              <w:sdtContent>
                <w:r w:rsidRPr="00AA0607">
                  <w:rPr>
                    <w:color w:val="AEAAAA" w:themeColor="background2" w:themeShade="BF"/>
                  </w:rPr>
                  <w:t>(für Texteingabe bitte anklicken)</w:t>
                </w:r>
              </w:sdtContent>
            </w:sdt>
          </w:p>
        </w:tc>
      </w:tr>
      <w:tr w:rsidR="007D5D8B" w:rsidRPr="00551497" w14:paraId="2EEAE52C"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23110744" w14:textId="37EFE67D" w:rsidR="007D5D8B" w:rsidRPr="00551497" w:rsidRDefault="007D5D8B" w:rsidP="00496792">
            <w:pPr>
              <w:pStyle w:val="TableTextLeft"/>
              <w:spacing w:before="60"/>
              <w:jc w:val="both"/>
            </w:pPr>
            <w:r w:rsidRPr="006927BE">
              <w:t>Hat Ihr Land Maßnahmen angenommen, damit auf Schiffen unter seiner Flagge arbeitenden Seeleuten, die ihren Wohnsitz nicht in Ihrem Land haben und über keinen angemessenen Sozialversicherungsschutz verfügen, Leis</w:t>
            </w:r>
            <w:r>
              <w:softHyphen/>
            </w:r>
            <w:r w:rsidRPr="006927BE">
              <w:t>tungen gewährt werden</w:t>
            </w:r>
            <w:r>
              <w:t>?</w:t>
            </w:r>
          </w:p>
          <w:p w14:paraId="5F508428" w14:textId="05228C42" w:rsidR="007D5D8B" w:rsidRPr="00BE5201" w:rsidRDefault="007D5D8B" w:rsidP="00496792">
            <w:pPr>
              <w:pStyle w:val="TableTextLeft"/>
              <w:spacing w:after="60"/>
              <w:jc w:val="both"/>
              <w:rPr>
                <w:i/>
                <w:iCs/>
              </w:rPr>
            </w:pPr>
            <w:r w:rsidRPr="00551497">
              <w:rPr>
                <w:i/>
                <w:iCs/>
              </w:rPr>
              <w:t>(</w:t>
            </w:r>
            <w:r w:rsidRPr="006927BE">
              <w:rPr>
                <w:rStyle w:val="Timesitalic"/>
                <w:rFonts w:ascii="Noto Sans" w:hAnsi="Noto Sans" w:cs="Noto Sans"/>
              </w:rPr>
              <w:t xml:space="preserve">Norm A4.5 Absätze 5 </w:t>
            </w:r>
            <w:r w:rsidRPr="007D5D8B">
              <w:rPr>
                <w:rStyle w:val="Timesitalic"/>
                <w:rFonts w:ascii="Noto Sans" w:hAnsi="Noto Sans" w:cs="Noto Sans"/>
                <w:i w:val="0"/>
                <w:iCs w:val="0"/>
              </w:rPr>
              <w:t>und</w:t>
            </w:r>
            <w:r w:rsidRPr="006927BE">
              <w:rPr>
                <w:rStyle w:val="Timesitalic"/>
                <w:rFonts w:ascii="Noto Sans" w:hAnsi="Noto Sans" w:cs="Noto Sans"/>
              </w:rPr>
              <w:t xml:space="preserve"> 6</w:t>
            </w:r>
            <w:r w:rsidRPr="006D7D11">
              <w:rPr>
                <w:i/>
              </w:rPr>
              <w:t>;</w:t>
            </w:r>
            <w:r w:rsidRPr="006927BE">
              <w:rPr>
                <w:iCs/>
              </w:rPr>
              <w:t xml:space="preserve"> siehe die Anleitungen in </w:t>
            </w:r>
            <w:r w:rsidRPr="006927BE">
              <w:rPr>
                <w:rStyle w:val="Timesitalic"/>
                <w:rFonts w:ascii="Noto Sans" w:hAnsi="Noto Sans" w:cs="Noto Sans"/>
              </w:rPr>
              <w:t>Leitlinie B4.5 Absatz 5</w:t>
            </w:r>
            <w:r w:rsidRPr="00551497">
              <w:rPr>
                <w:i/>
                <w:iCs/>
              </w:rPr>
              <w:t>)</w:t>
            </w:r>
          </w:p>
        </w:tc>
      </w:tr>
      <w:tr w:rsidR="007D5D8B" w:rsidRPr="00AA0607" w14:paraId="6FFD1045"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04669F61" w14:textId="77777777" w:rsidR="007D5D8B" w:rsidRPr="00AA0607" w:rsidRDefault="007D5D8B" w:rsidP="00496792">
            <w:pPr>
              <w:pStyle w:val="BoxBody"/>
            </w:pPr>
            <w:r w:rsidRPr="00AA0607">
              <w:t xml:space="preserve">Erstbericht: </w:t>
            </w:r>
            <w:sdt>
              <w:sdtPr>
                <w:rPr>
                  <w:color w:val="AEAAAA" w:themeColor="background2" w:themeShade="BF"/>
                </w:rPr>
                <w:id w:val="327482110"/>
                <w:placeholder>
                  <w:docPart w:val="62F2531991304CDFA55477CA81151160"/>
                </w:placeholder>
                <w15:color w:val="000000"/>
                <w:text/>
              </w:sdtPr>
              <w:sdtEndPr/>
              <w:sdtContent>
                <w:r w:rsidRPr="00AA0607">
                  <w:rPr>
                    <w:color w:val="AEAAAA" w:themeColor="background2" w:themeShade="BF"/>
                  </w:rPr>
                  <w:t>(für Texteingabe bitte anklicken)</w:t>
                </w:r>
              </w:sdtContent>
            </w:sdt>
          </w:p>
        </w:tc>
      </w:tr>
      <w:tr w:rsidR="007D5D8B" w:rsidRPr="00AA0607" w14:paraId="1B95D879"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F0D2E0"/>
          </w:tcPr>
          <w:p w14:paraId="5A662492" w14:textId="77777777" w:rsidR="007D5D8B" w:rsidRPr="00AA0607" w:rsidRDefault="007D5D8B" w:rsidP="00496792">
            <w:pPr>
              <w:pStyle w:val="BoxBody"/>
            </w:pPr>
            <w:r w:rsidRPr="00AA0607">
              <w:t xml:space="preserve">Zweiter Bericht: </w:t>
            </w:r>
            <w:sdt>
              <w:sdtPr>
                <w:rPr>
                  <w:color w:val="AEAAAA" w:themeColor="background2" w:themeShade="BF"/>
                </w:rPr>
                <w:id w:val="1664274059"/>
                <w:placeholder>
                  <w:docPart w:val="0BB651A0ADA543F0B9181044FD1EC289"/>
                </w:placeholder>
                <w15:color w:val="000000"/>
                <w:text/>
              </w:sdtPr>
              <w:sdtEndPr/>
              <w:sdtContent>
                <w:r w:rsidRPr="00AA0607">
                  <w:rPr>
                    <w:color w:val="AEAAAA" w:themeColor="background2" w:themeShade="BF"/>
                  </w:rPr>
                  <w:t>(für Texteingabe bitte anklicken)</w:t>
                </w:r>
              </w:sdtContent>
            </w:sdt>
          </w:p>
        </w:tc>
      </w:tr>
      <w:tr w:rsidR="007D5D8B" w:rsidRPr="00AA0607" w14:paraId="7A440A89"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FFF5C8"/>
          </w:tcPr>
          <w:p w14:paraId="5E9E4EDB" w14:textId="77777777" w:rsidR="007D5D8B" w:rsidRPr="00AA0607" w:rsidRDefault="007D5D8B" w:rsidP="00496792">
            <w:pPr>
              <w:pStyle w:val="BoxBody"/>
            </w:pPr>
            <w:r w:rsidRPr="00AA0607">
              <w:t xml:space="preserve">Dritter Bericht: </w:t>
            </w:r>
            <w:sdt>
              <w:sdtPr>
                <w:rPr>
                  <w:color w:val="AEAAAA" w:themeColor="background2" w:themeShade="BF"/>
                </w:rPr>
                <w:id w:val="390088488"/>
                <w:placeholder>
                  <w:docPart w:val="2D748BB4265C4B1C8EA6CF213DDEF765"/>
                </w:placeholder>
                <w15:color w:val="000000"/>
                <w:text/>
              </w:sdtPr>
              <w:sdtEndPr/>
              <w:sdtContent>
                <w:r w:rsidRPr="00AA0607">
                  <w:rPr>
                    <w:color w:val="AEAAAA" w:themeColor="background2" w:themeShade="BF"/>
                  </w:rPr>
                  <w:t>(für Texteingabe bitte anklicken)</w:t>
                </w:r>
              </w:sdtContent>
            </w:sdt>
          </w:p>
        </w:tc>
      </w:tr>
      <w:tr w:rsidR="007D5D8B" w:rsidRPr="00AA0607" w14:paraId="20EA6A9F"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D2FBFB"/>
          </w:tcPr>
          <w:p w14:paraId="1F5527F3" w14:textId="77777777" w:rsidR="007D5D8B" w:rsidRPr="00AA0607" w:rsidRDefault="007D5D8B" w:rsidP="00496792">
            <w:pPr>
              <w:pStyle w:val="BoxBody"/>
            </w:pPr>
            <w:r w:rsidRPr="00AA0607">
              <w:t xml:space="preserve">Vierter Bericht: </w:t>
            </w:r>
            <w:sdt>
              <w:sdtPr>
                <w:rPr>
                  <w:color w:val="AEAAAA" w:themeColor="background2" w:themeShade="BF"/>
                </w:rPr>
                <w:id w:val="759188409"/>
                <w:placeholder>
                  <w:docPart w:val="C389CE3A65DA4571A2805FDFAE3AA032"/>
                </w:placeholder>
                <w15:color w:val="000000"/>
                <w:text/>
              </w:sdtPr>
              <w:sdtEndPr/>
              <w:sdtContent>
                <w:r w:rsidRPr="00AA0607">
                  <w:rPr>
                    <w:color w:val="AEAAAA" w:themeColor="background2" w:themeShade="BF"/>
                  </w:rPr>
                  <w:t>(für Texteingabe bitte anklicken)</w:t>
                </w:r>
              </w:sdtContent>
            </w:sdt>
          </w:p>
        </w:tc>
      </w:tr>
      <w:tr w:rsidR="007D5D8B" w:rsidRPr="00AA0607" w14:paraId="72747D1C"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386D4828" w14:textId="65DD40C8" w:rsidR="007D5D8B" w:rsidRPr="00AA0607" w:rsidRDefault="007D5D8B" w:rsidP="00496792">
            <w:pPr>
              <w:pStyle w:val="TableTextLeft"/>
              <w:spacing w:before="60"/>
              <w:jc w:val="both"/>
            </w:pPr>
            <w:r w:rsidRPr="00AA0607">
              <w:t>Welche angemessenen und wirksamen Verfahren wurden zur Beilegung von Streitigkeiten in Zusammenhang mit Fragen der sozialen Sicherheit der Seeleute geschaffen?</w:t>
            </w:r>
          </w:p>
          <w:p w14:paraId="6AA88509" w14:textId="77777777" w:rsidR="007D5D8B" w:rsidRPr="00AA0607" w:rsidRDefault="007D5D8B" w:rsidP="007D5D8B">
            <w:pPr>
              <w:pStyle w:val="TableTextLeft"/>
              <w:spacing w:after="120"/>
              <w:jc w:val="both"/>
              <w:rPr>
                <w:i/>
                <w:iCs/>
              </w:rPr>
            </w:pPr>
            <w:r w:rsidRPr="00AA0607">
              <w:rPr>
                <w:i/>
                <w:iCs/>
              </w:rPr>
              <w:t>(</w:t>
            </w:r>
            <w:r w:rsidRPr="00AA0607">
              <w:rPr>
                <w:i/>
              </w:rPr>
              <w:t>Norm A4.5 Absatz 9</w:t>
            </w:r>
            <w:r w:rsidRPr="00AA0607">
              <w:rPr>
                <w:i/>
                <w:iCs/>
              </w:rPr>
              <w:t>)</w:t>
            </w:r>
          </w:p>
          <w:p w14:paraId="53760A43" w14:textId="6EBA20DC" w:rsidR="007D5D8B" w:rsidRPr="00AA0607" w:rsidRDefault="007D5D8B" w:rsidP="00496792">
            <w:pPr>
              <w:pStyle w:val="TableTextLeft"/>
              <w:spacing w:after="60"/>
              <w:jc w:val="both"/>
            </w:pPr>
            <w:r w:rsidRPr="00AA0607">
              <w:t>Bitte führen Sie die anwendbaren innerstaatlichen Bestimmungen auf und geben Sie nach Möglichkeit den jewei</w:t>
            </w:r>
            <w:r w:rsidRPr="00AA0607">
              <w:softHyphen/>
              <w:t>ligen Wortlaut wieder.</w:t>
            </w:r>
          </w:p>
        </w:tc>
      </w:tr>
      <w:tr w:rsidR="007D5D8B" w:rsidRPr="00AA0607" w14:paraId="1D6BD04C"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79F09407" w14:textId="77777777" w:rsidR="007D5D8B" w:rsidRPr="00AA0607" w:rsidRDefault="007D5D8B" w:rsidP="00496792">
            <w:pPr>
              <w:pStyle w:val="BoxBody"/>
            </w:pPr>
            <w:r w:rsidRPr="00AA0607">
              <w:t xml:space="preserve">Erstbericht: </w:t>
            </w:r>
            <w:sdt>
              <w:sdtPr>
                <w:rPr>
                  <w:color w:val="AEAAAA" w:themeColor="background2" w:themeShade="BF"/>
                </w:rPr>
                <w:id w:val="-1407829713"/>
                <w:placeholder>
                  <w:docPart w:val="0EBBE285D6E74E9F84A1783C1444B31B"/>
                </w:placeholder>
                <w15:color w:val="000000"/>
                <w:text/>
              </w:sdtPr>
              <w:sdtEndPr/>
              <w:sdtContent>
                <w:r w:rsidRPr="00AA0607">
                  <w:rPr>
                    <w:color w:val="AEAAAA" w:themeColor="background2" w:themeShade="BF"/>
                  </w:rPr>
                  <w:t>(für Texteingabe bitte anklicken)</w:t>
                </w:r>
              </w:sdtContent>
            </w:sdt>
          </w:p>
        </w:tc>
      </w:tr>
      <w:tr w:rsidR="007D5D8B" w:rsidRPr="00AA0607" w14:paraId="6C75DA5D"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F0D2E0"/>
          </w:tcPr>
          <w:p w14:paraId="4C22C1E9" w14:textId="77777777" w:rsidR="007D5D8B" w:rsidRPr="00AA0607" w:rsidRDefault="007D5D8B" w:rsidP="00496792">
            <w:pPr>
              <w:pStyle w:val="BoxBody"/>
            </w:pPr>
            <w:r w:rsidRPr="00AA0607">
              <w:t xml:space="preserve">Zweiter Bericht: </w:t>
            </w:r>
            <w:sdt>
              <w:sdtPr>
                <w:rPr>
                  <w:color w:val="AEAAAA" w:themeColor="background2" w:themeShade="BF"/>
                </w:rPr>
                <w:id w:val="226199016"/>
                <w:placeholder>
                  <w:docPart w:val="6A5C9E61827E48939595706E18E111F5"/>
                </w:placeholder>
                <w15:color w:val="000000"/>
                <w:text/>
              </w:sdtPr>
              <w:sdtEndPr/>
              <w:sdtContent>
                <w:r w:rsidRPr="00AA0607">
                  <w:rPr>
                    <w:color w:val="AEAAAA" w:themeColor="background2" w:themeShade="BF"/>
                  </w:rPr>
                  <w:t>(für Texteingabe bitte anklicken)</w:t>
                </w:r>
              </w:sdtContent>
            </w:sdt>
          </w:p>
        </w:tc>
      </w:tr>
      <w:tr w:rsidR="007D5D8B" w:rsidRPr="00AA0607" w14:paraId="413DD7B2"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FFF5C8"/>
          </w:tcPr>
          <w:p w14:paraId="00471002" w14:textId="77777777" w:rsidR="007D5D8B" w:rsidRPr="00AA0607" w:rsidRDefault="007D5D8B" w:rsidP="00496792">
            <w:pPr>
              <w:pStyle w:val="BoxBody"/>
            </w:pPr>
            <w:r w:rsidRPr="00AA0607">
              <w:t xml:space="preserve">Dritter Bericht: </w:t>
            </w:r>
            <w:sdt>
              <w:sdtPr>
                <w:rPr>
                  <w:color w:val="AEAAAA" w:themeColor="background2" w:themeShade="BF"/>
                </w:rPr>
                <w:id w:val="-2140491461"/>
                <w:placeholder>
                  <w:docPart w:val="10BABDEA50A04846A9DC6FE4949D8CFF"/>
                </w:placeholder>
                <w15:color w:val="000000"/>
                <w:text/>
              </w:sdtPr>
              <w:sdtEndPr/>
              <w:sdtContent>
                <w:r w:rsidRPr="00AA0607">
                  <w:rPr>
                    <w:color w:val="AEAAAA" w:themeColor="background2" w:themeShade="BF"/>
                  </w:rPr>
                  <w:t>(für Texteingabe bitte anklicken)</w:t>
                </w:r>
              </w:sdtContent>
            </w:sdt>
          </w:p>
        </w:tc>
      </w:tr>
      <w:tr w:rsidR="007D5D8B" w:rsidRPr="00AA0607" w14:paraId="2060D528"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D2FBFB"/>
          </w:tcPr>
          <w:p w14:paraId="7C889FA1" w14:textId="77777777" w:rsidR="007D5D8B" w:rsidRPr="00AA0607" w:rsidRDefault="007D5D8B" w:rsidP="00496792">
            <w:pPr>
              <w:pStyle w:val="BoxBody"/>
            </w:pPr>
            <w:r w:rsidRPr="00AA0607">
              <w:t xml:space="preserve">Vierter Bericht: </w:t>
            </w:r>
            <w:sdt>
              <w:sdtPr>
                <w:rPr>
                  <w:color w:val="AEAAAA" w:themeColor="background2" w:themeShade="BF"/>
                </w:rPr>
                <w:id w:val="2005163620"/>
                <w:placeholder>
                  <w:docPart w:val="7BF283373C9448C1B0B0B2EF3D518C0E"/>
                </w:placeholder>
                <w15:color w:val="000000"/>
                <w:text/>
              </w:sdtPr>
              <w:sdtEndPr/>
              <w:sdtContent>
                <w:r w:rsidRPr="00AA0607">
                  <w:rPr>
                    <w:color w:val="AEAAAA" w:themeColor="background2" w:themeShade="BF"/>
                  </w:rPr>
                  <w:t>(für Texteingabe bitte anklicken)</w:t>
                </w:r>
              </w:sdtContent>
            </w:sdt>
          </w:p>
        </w:tc>
      </w:tr>
      <w:tr w:rsidR="00F11497" w:rsidRPr="00551497" w14:paraId="5776CAA2"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29C3CC06" w14:textId="04A034AC" w:rsidR="00F11497" w:rsidRPr="00551497" w:rsidRDefault="00F11497" w:rsidP="00F11497">
            <w:pPr>
              <w:pStyle w:val="BoxBody"/>
            </w:pPr>
            <w:r w:rsidRPr="00551497">
              <w:rPr>
                <w:b/>
                <w:bCs/>
                <w:i/>
                <w:iCs/>
              </w:rPr>
              <w:t>Zusätzliche Angaben</w:t>
            </w:r>
            <w:r w:rsidRPr="00551497">
              <w:t xml:space="preserve"> zur Durchführung der Regel </w:t>
            </w:r>
            <w:r>
              <w:t>4</w:t>
            </w:r>
            <w:r w:rsidRPr="00551497">
              <w:t>.</w:t>
            </w:r>
            <w:r w:rsidR="007D5D8B">
              <w:t>5</w:t>
            </w:r>
            <w:r w:rsidRPr="00551497">
              <w:t>, einschließlich etwaiger im Wesentlichen gleichwertiger Maßnahmen.</w:t>
            </w:r>
          </w:p>
        </w:tc>
      </w:tr>
      <w:tr w:rsidR="00F11497" w:rsidRPr="00AA0607" w14:paraId="1382072B" w14:textId="77777777" w:rsidTr="00496792">
        <w:tc>
          <w:tcPr>
            <w:tcW w:w="9639" w:type="dxa"/>
            <w:gridSpan w:val="2"/>
            <w:tcBorders>
              <w:top w:val="single" w:sz="4" w:space="0" w:color="1E2DBE"/>
              <w:left w:val="single" w:sz="4" w:space="0" w:color="1E2DBE"/>
              <w:bottom w:val="single" w:sz="4" w:space="0" w:color="1E2DBE"/>
              <w:right w:val="single" w:sz="4" w:space="0" w:color="1E2DBE"/>
            </w:tcBorders>
          </w:tcPr>
          <w:p w14:paraId="03489B7F" w14:textId="77777777" w:rsidR="00F11497" w:rsidRPr="00AA0607" w:rsidRDefault="00F11497" w:rsidP="00F11497">
            <w:pPr>
              <w:pStyle w:val="BoxBody"/>
            </w:pPr>
            <w:r w:rsidRPr="00AA0607">
              <w:t xml:space="preserve">Erstbericht: </w:t>
            </w:r>
            <w:sdt>
              <w:sdtPr>
                <w:rPr>
                  <w:color w:val="AEAAAA" w:themeColor="background2" w:themeShade="BF"/>
                </w:rPr>
                <w:id w:val="1547096818"/>
                <w:placeholder>
                  <w:docPart w:val="ABE298E7B8A94F44B971C1F7AFD7B83B"/>
                </w:placeholder>
                <w15:color w:val="000000"/>
                <w:text/>
              </w:sdtPr>
              <w:sdtEndPr/>
              <w:sdtContent>
                <w:r w:rsidRPr="00AA0607">
                  <w:rPr>
                    <w:color w:val="AEAAAA" w:themeColor="background2" w:themeShade="BF"/>
                  </w:rPr>
                  <w:t>(für Texteingabe bitte anklicken)</w:t>
                </w:r>
              </w:sdtContent>
            </w:sdt>
          </w:p>
        </w:tc>
      </w:tr>
      <w:tr w:rsidR="00F11497" w:rsidRPr="00AA0607" w14:paraId="5440DB2D"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F0D2E0"/>
          </w:tcPr>
          <w:p w14:paraId="7E59C0A8" w14:textId="77777777" w:rsidR="00F11497" w:rsidRPr="00AA0607" w:rsidRDefault="00F11497" w:rsidP="00F11497">
            <w:pPr>
              <w:pStyle w:val="BoxBody"/>
            </w:pPr>
            <w:r w:rsidRPr="00AA0607">
              <w:t xml:space="preserve">Zweiter Bericht: </w:t>
            </w:r>
            <w:sdt>
              <w:sdtPr>
                <w:rPr>
                  <w:color w:val="AEAAAA" w:themeColor="background2" w:themeShade="BF"/>
                </w:rPr>
                <w:id w:val="-414861335"/>
                <w:placeholder>
                  <w:docPart w:val="6888936EA39D47A1A3D0C6F93290D686"/>
                </w:placeholder>
                <w15:color w:val="000000"/>
                <w:text/>
              </w:sdtPr>
              <w:sdtEndPr/>
              <w:sdtContent>
                <w:r w:rsidRPr="00AA0607">
                  <w:rPr>
                    <w:color w:val="AEAAAA" w:themeColor="background2" w:themeShade="BF"/>
                  </w:rPr>
                  <w:t>(für Texteingabe bitte anklicken)</w:t>
                </w:r>
              </w:sdtContent>
            </w:sdt>
          </w:p>
        </w:tc>
      </w:tr>
      <w:tr w:rsidR="00F11497" w:rsidRPr="00AA0607" w14:paraId="47742D13"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FFF5C8"/>
          </w:tcPr>
          <w:p w14:paraId="572527C9" w14:textId="77777777" w:rsidR="00F11497" w:rsidRPr="00AA0607" w:rsidRDefault="00F11497" w:rsidP="00F11497">
            <w:pPr>
              <w:pStyle w:val="BoxBody"/>
            </w:pPr>
            <w:r w:rsidRPr="00AA0607">
              <w:t xml:space="preserve">Dritter Bericht: </w:t>
            </w:r>
            <w:sdt>
              <w:sdtPr>
                <w:rPr>
                  <w:color w:val="AEAAAA" w:themeColor="background2" w:themeShade="BF"/>
                </w:rPr>
                <w:id w:val="-1038353035"/>
                <w:placeholder>
                  <w:docPart w:val="30606E59530F485CABCF66DC93FCF82E"/>
                </w:placeholder>
                <w15:color w:val="000000"/>
                <w:text/>
              </w:sdtPr>
              <w:sdtEndPr/>
              <w:sdtContent>
                <w:r w:rsidRPr="00AA0607">
                  <w:rPr>
                    <w:color w:val="AEAAAA" w:themeColor="background2" w:themeShade="BF"/>
                  </w:rPr>
                  <w:t>(für Texteingabe bitte anklicken)</w:t>
                </w:r>
              </w:sdtContent>
            </w:sdt>
          </w:p>
        </w:tc>
      </w:tr>
      <w:tr w:rsidR="00F11497" w:rsidRPr="00AA0607" w14:paraId="37770129" w14:textId="77777777" w:rsidTr="00496792">
        <w:tc>
          <w:tcPr>
            <w:tcW w:w="9639" w:type="dxa"/>
            <w:gridSpan w:val="2"/>
            <w:tcBorders>
              <w:top w:val="single" w:sz="4" w:space="0" w:color="1E2DBE"/>
              <w:left w:val="single" w:sz="4" w:space="0" w:color="1E2DBE"/>
              <w:bottom w:val="single" w:sz="4" w:space="0" w:color="1E2DBE"/>
              <w:right w:val="single" w:sz="4" w:space="0" w:color="1E2DBE"/>
            </w:tcBorders>
            <w:shd w:val="clear" w:color="auto" w:fill="D2FBFB"/>
          </w:tcPr>
          <w:p w14:paraId="4EF210B0" w14:textId="77777777" w:rsidR="00F11497" w:rsidRPr="00AA0607" w:rsidRDefault="00F11497" w:rsidP="00F11497">
            <w:pPr>
              <w:pStyle w:val="BoxBody"/>
            </w:pPr>
            <w:r w:rsidRPr="00AA0607">
              <w:t xml:space="preserve">Vierter Bericht: </w:t>
            </w:r>
            <w:sdt>
              <w:sdtPr>
                <w:rPr>
                  <w:color w:val="AEAAAA" w:themeColor="background2" w:themeShade="BF"/>
                </w:rPr>
                <w:id w:val="-837767901"/>
                <w:placeholder>
                  <w:docPart w:val="355D14108B034987A1512491E4E4E54D"/>
                </w:placeholder>
                <w15:color w:val="000000"/>
                <w:text/>
              </w:sdtPr>
              <w:sdtEndPr/>
              <w:sdtContent>
                <w:r w:rsidRPr="00AA0607">
                  <w:rPr>
                    <w:color w:val="AEAAAA" w:themeColor="background2" w:themeShade="BF"/>
                  </w:rPr>
                  <w:t>(für Texteingabe bitte anklicken)</w:t>
                </w:r>
              </w:sdtContent>
            </w:sdt>
          </w:p>
        </w:tc>
      </w:tr>
    </w:tbl>
    <w:p w14:paraId="29B94347" w14:textId="77777777" w:rsidR="00FD0E70" w:rsidRDefault="00FD0E70" w:rsidP="00951B93">
      <w:pPr>
        <w:pStyle w:val="DPara"/>
        <w:rPr>
          <w:lang w:val="en-GB"/>
        </w:rPr>
      </w:pPr>
    </w:p>
    <w:p w14:paraId="0148DF00" w14:textId="18D8F21C" w:rsidR="0084088B" w:rsidRDefault="0084088B" w:rsidP="009776A4">
      <w:pPr>
        <w:pStyle w:val="DHeading1Indent"/>
        <w:ind w:left="1134" w:hanging="1134"/>
        <w:rPr>
          <w:rFonts w:ascii="Noto Sans" w:hAnsi="Noto Sans" w:cs="Noto Sans"/>
        </w:rPr>
      </w:pPr>
      <w:r w:rsidRPr="00551497">
        <w:rPr>
          <w:rFonts w:ascii="Noto Sans" w:hAnsi="Noto Sans" w:cs="Noto Sans"/>
        </w:rPr>
        <w:lastRenderedPageBreak/>
        <w:t xml:space="preserve">Titel </w:t>
      </w:r>
      <w:r>
        <w:rPr>
          <w:rFonts w:ascii="Noto Sans" w:hAnsi="Noto Sans" w:cs="Noto Sans"/>
        </w:rPr>
        <w:t>5</w:t>
      </w:r>
      <w:r w:rsidRPr="00551497">
        <w:rPr>
          <w:rFonts w:ascii="Noto Sans" w:hAnsi="Noto Sans" w:cs="Noto Sans"/>
        </w:rPr>
        <w:t>.</w:t>
      </w:r>
      <w:r w:rsidRPr="00551497">
        <w:rPr>
          <w:rFonts w:ascii="Noto Sans" w:hAnsi="Noto Sans" w:cs="Noto Sans"/>
        </w:rPr>
        <w:tab/>
      </w:r>
      <w:r w:rsidRPr="0084088B">
        <w:rPr>
          <w:rFonts w:ascii="Noto Sans" w:hAnsi="Noto Sans" w:cs="Noto Sans"/>
        </w:rPr>
        <w:t>Erfüllung und Durchsetzung</w:t>
      </w:r>
    </w:p>
    <w:p w14:paraId="317714BD" w14:textId="70AF4266" w:rsidR="0084088B" w:rsidRPr="00410001" w:rsidRDefault="0084088B" w:rsidP="00410001">
      <w:pPr>
        <w:pStyle w:val="DPara"/>
        <w:spacing w:before="60" w:after="60"/>
        <w:ind w:left="0"/>
        <w:rPr>
          <w:sz w:val="19"/>
          <w:szCs w:val="19"/>
        </w:rPr>
      </w:pPr>
      <w:r w:rsidRPr="00410001">
        <w:rPr>
          <w:b/>
          <w:bCs/>
          <w:sz w:val="19"/>
          <w:szCs w:val="19"/>
        </w:rPr>
        <w:t>Anmerkung:</w:t>
      </w:r>
      <w:r w:rsidRPr="00410001">
        <w:rPr>
          <w:sz w:val="19"/>
          <w:szCs w:val="19"/>
        </w:rPr>
        <w:t xml:space="preserve"> Titel 5 umfasst drei Hauptregeln, nämlich Regel 5.1 (Verantwortlichkeiten des Flaggen</w:t>
      </w:r>
      <w:r w:rsidR="00E24D2E" w:rsidRPr="00410001">
        <w:rPr>
          <w:sz w:val="19"/>
          <w:szCs w:val="19"/>
        </w:rPr>
        <w:softHyphen/>
      </w:r>
      <w:r w:rsidRPr="00410001">
        <w:rPr>
          <w:sz w:val="19"/>
          <w:szCs w:val="19"/>
        </w:rPr>
        <w:t>staats), Regel 5.2 (Verantwortlichkeiten des Hafenstaates) und Regel 5.3 (Verantwortlichkeiten im Bereich der Vermittlung von Arbeits</w:t>
      </w:r>
      <w:r w:rsidR="00E24D2E" w:rsidRPr="00410001">
        <w:rPr>
          <w:sz w:val="19"/>
          <w:szCs w:val="19"/>
        </w:rPr>
        <w:softHyphen/>
      </w:r>
      <w:r w:rsidRPr="00410001">
        <w:rPr>
          <w:sz w:val="19"/>
          <w:szCs w:val="19"/>
        </w:rPr>
        <w:t>kräften). Diese drei Regeln enthalten die näheren Einzelheiten zu den grundlegenden Pflichten, die in Artikel V, Verantwortlichkeiten für die Durchführung und Durchset</w:t>
      </w:r>
      <w:r w:rsidR="009776A4" w:rsidRPr="00410001">
        <w:rPr>
          <w:sz w:val="19"/>
          <w:szCs w:val="19"/>
        </w:rPr>
        <w:softHyphen/>
      </w:r>
      <w:r w:rsidRPr="00410001">
        <w:rPr>
          <w:sz w:val="19"/>
          <w:szCs w:val="19"/>
        </w:rPr>
        <w:t>zung (siehe Absätze 2–7), niedergelegt sind.</w:t>
      </w:r>
    </w:p>
    <w:p w14:paraId="66FC80A8" w14:textId="2C7A1FE2" w:rsidR="0084088B" w:rsidRPr="00410001" w:rsidRDefault="0084088B" w:rsidP="00410001">
      <w:pPr>
        <w:pStyle w:val="DPara"/>
        <w:spacing w:before="60" w:after="160"/>
        <w:ind w:left="0"/>
        <w:rPr>
          <w:sz w:val="19"/>
          <w:szCs w:val="19"/>
        </w:rPr>
      </w:pPr>
      <w:r w:rsidRPr="00410001">
        <w:rPr>
          <w:sz w:val="19"/>
          <w:szCs w:val="19"/>
        </w:rPr>
        <w:t>Die Regeln 5.1 und 5.2 schließen mehrere Regeln, jeweils mit einem Teil</w:t>
      </w:r>
      <w:r w:rsidR="009776A4" w:rsidRPr="00410001">
        <w:rPr>
          <w:sz w:val="19"/>
          <w:szCs w:val="19"/>
        </w:rPr>
        <w:t> </w:t>
      </w:r>
      <w:r w:rsidRPr="00410001">
        <w:rPr>
          <w:sz w:val="19"/>
          <w:szCs w:val="19"/>
        </w:rPr>
        <w:t>A (Normen) und einem Teil</w:t>
      </w:r>
      <w:r w:rsidR="009776A4" w:rsidRPr="00410001">
        <w:rPr>
          <w:sz w:val="19"/>
          <w:szCs w:val="19"/>
        </w:rPr>
        <w:t> </w:t>
      </w:r>
      <w:r w:rsidRPr="00410001">
        <w:rPr>
          <w:sz w:val="19"/>
          <w:szCs w:val="19"/>
        </w:rPr>
        <w:t>B (Leitlinien), ein, die in diesem Bericht als separate Regeln behandelt werden (beispielsweise Regel</w:t>
      </w:r>
      <w:r w:rsidR="009776A4" w:rsidRPr="00410001">
        <w:rPr>
          <w:sz w:val="19"/>
          <w:szCs w:val="19"/>
        </w:rPr>
        <w:t> </w:t>
      </w:r>
      <w:r w:rsidRPr="00410001">
        <w:rPr>
          <w:sz w:val="19"/>
          <w:szCs w:val="19"/>
        </w:rPr>
        <w:t>5.1.1 – Allgemeine Grundsätze).</w:t>
      </w: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84010A" w:rsidRPr="00551497" w14:paraId="4A750422" w14:textId="77777777" w:rsidTr="00496792">
        <w:tc>
          <w:tcPr>
            <w:tcW w:w="9639" w:type="dxa"/>
            <w:shd w:val="clear" w:color="auto" w:fill="1E2DBE"/>
          </w:tcPr>
          <w:p w14:paraId="31FE1BD3" w14:textId="77777777" w:rsidR="0084010A" w:rsidRDefault="0084010A" w:rsidP="00410001">
            <w:pPr>
              <w:pStyle w:val="TableHeaderLeft"/>
              <w:spacing w:before="50" w:after="50"/>
              <w:jc w:val="both"/>
            </w:pPr>
            <w:r w:rsidRPr="00551497">
              <w:t xml:space="preserve">Regel </w:t>
            </w:r>
            <w:r>
              <w:t>5</w:t>
            </w:r>
            <w:r w:rsidRPr="00551497">
              <w:t xml:space="preserve">.1 – </w:t>
            </w:r>
            <w:r w:rsidRPr="006927BE">
              <w:t>Verantwortlichkeiten des Flaggenstaats</w:t>
            </w:r>
          </w:p>
          <w:p w14:paraId="7C7E379A" w14:textId="735208EE" w:rsidR="0084010A" w:rsidRPr="00551497" w:rsidRDefault="0084010A" w:rsidP="00410001">
            <w:pPr>
              <w:pStyle w:val="TableHeaderLeft"/>
              <w:spacing w:before="50" w:after="50"/>
              <w:jc w:val="both"/>
            </w:pPr>
            <w:r w:rsidRPr="006927BE">
              <w:t>Regel 5.1.1 – Allgemeine Grundsätze</w:t>
            </w:r>
          </w:p>
          <w:p w14:paraId="6186B79C" w14:textId="77777777" w:rsidR="0084010A" w:rsidRDefault="0084010A" w:rsidP="00410001">
            <w:pPr>
              <w:pStyle w:val="TableHeaderLeft"/>
              <w:spacing w:before="50" w:after="50"/>
              <w:jc w:val="both"/>
            </w:pPr>
            <w:r w:rsidRPr="006927BE">
              <w:t>Norm A5.1.1; siehe auch Leitlinie B5.1.1</w:t>
            </w:r>
          </w:p>
          <w:p w14:paraId="112819DE" w14:textId="318F5DBB" w:rsidR="0084010A" w:rsidRPr="00551497" w:rsidRDefault="0084010A" w:rsidP="00410001">
            <w:pPr>
              <w:pStyle w:val="TableHeaderLeft"/>
              <w:spacing w:before="50" w:after="50"/>
              <w:jc w:val="both"/>
            </w:pPr>
            <w:r w:rsidRPr="006927BE">
              <w:t>Es sei auch auf Regel 5.1.4 und Norm A5.1.4 Absätze 1 und 2 verwiesen.</w:t>
            </w:r>
          </w:p>
        </w:tc>
      </w:tr>
      <w:tr w:rsidR="0084010A" w:rsidRPr="00551497" w14:paraId="4C93372E" w14:textId="77777777" w:rsidTr="00496792">
        <w:tc>
          <w:tcPr>
            <w:tcW w:w="9639" w:type="dxa"/>
          </w:tcPr>
          <w:p w14:paraId="062C65D2" w14:textId="0453A9C1" w:rsidR="0084010A" w:rsidRDefault="0084010A" w:rsidP="00496792">
            <w:pPr>
              <w:pStyle w:val="BoxIndentbulletlist1"/>
              <w:spacing w:before="20" w:after="20"/>
              <w:ind w:left="340"/>
            </w:pPr>
            <w:r w:rsidRPr="006927BE">
              <w:t>Jedes Land muss über ein wirksames System für die Überprüfung und Zertifizierung der Seearbeitsbedin</w:t>
            </w:r>
            <w:r>
              <w:softHyphen/>
            </w:r>
            <w:r w:rsidRPr="006927BE">
              <w:t>gungen auf Schiffen unter seiner Flagge verfügen, mit klaren Zielen und Normen für die Verwaltung dieses Systems sowie angemessenen Gesamtverfahren für die Beurteilung des Ausmaßes, in dem diese Ziele und Normen erreicht werden.</w:t>
            </w:r>
          </w:p>
          <w:p w14:paraId="3FEB9A82" w14:textId="739DB5C8" w:rsidR="0084010A" w:rsidRPr="00551497" w:rsidRDefault="0084010A" w:rsidP="0084010A">
            <w:pPr>
              <w:pStyle w:val="BoxIndentbulletlist1"/>
              <w:spacing w:before="20" w:after="20"/>
              <w:ind w:left="340"/>
            </w:pPr>
            <w:r w:rsidRPr="006927BE">
              <w:t>Die zuständige Stelle muss für die Wahrnehmung ihrer Überprüfungs- und Zertifizierungsaufgaben eine ausreichende Anzahl qualifizierter Inspektoren benennen.</w:t>
            </w:r>
          </w:p>
        </w:tc>
      </w:tr>
      <w:tr w:rsidR="0084010A" w:rsidRPr="00551497" w14:paraId="4E2854C2" w14:textId="77777777" w:rsidTr="00496792">
        <w:tc>
          <w:tcPr>
            <w:tcW w:w="9639" w:type="dxa"/>
          </w:tcPr>
          <w:p w14:paraId="7C9028B5" w14:textId="371DEA20" w:rsidR="0084010A" w:rsidRDefault="0084010A" w:rsidP="00496792">
            <w:pPr>
              <w:pStyle w:val="TableTextLeft"/>
              <w:spacing w:before="60"/>
              <w:jc w:val="both"/>
            </w:pPr>
            <w:r w:rsidRPr="006927BE">
              <w:rPr>
                <w:spacing w:val="-3"/>
              </w:rPr>
              <w:t>Beschreiben Sie bitte die Grundstruktur und die grundlegenden Ziele des Systems (einschließlich der Maßnahmen zur Beurteilung seiner Wirksamkeit), das in Ihrem Land f</w:t>
            </w:r>
            <w:r w:rsidRPr="006927BE">
              <w:t>ür die Überprüfung und Zertifizierung der Seearbeitsbedin</w:t>
            </w:r>
            <w:r>
              <w:softHyphen/>
            </w:r>
            <w:r w:rsidRPr="006927BE">
              <w:t xml:space="preserve">gungen gemäß den </w:t>
            </w:r>
            <w:r w:rsidRPr="006927BE">
              <w:rPr>
                <w:i/>
                <w:iCs/>
              </w:rPr>
              <w:t>Regeln 5.1.3 und 5.1.4</w:t>
            </w:r>
            <w:r w:rsidRPr="006927BE">
              <w:t xml:space="preserve"> eingerichtet wurde und mit dem sichergestellt werden soll, dass die Arbeits- und Lebensbedingungen der Seeleute auf Schiffen unter seiner Flagge den Normen des Übereinkom</w:t>
            </w:r>
            <w:r>
              <w:softHyphen/>
            </w:r>
            <w:r w:rsidRPr="006927BE">
              <w:t>mens genügen und weiterhin genügen.</w:t>
            </w:r>
          </w:p>
          <w:p w14:paraId="13C3D395" w14:textId="437656E6" w:rsidR="0084010A" w:rsidRPr="00551497" w:rsidRDefault="0084010A" w:rsidP="00496792">
            <w:pPr>
              <w:pStyle w:val="TableTextLeft"/>
              <w:spacing w:after="120"/>
              <w:jc w:val="both"/>
              <w:rPr>
                <w:i/>
                <w:iCs/>
              </w:rPr>
            </w:pPr>
            <w:r w:rsidRPr="00551497">
              <w:rPr>
                <w:i/>
                <w:iCs/>
              </w:rPr>
              <w:t>(</w:t>
            </w:r>
            <w:r w:rsidRPr="006927BE">
              <w:rPr>
                <w:rStyle w:val="Timesitalic"/>
                <w:rFonts w:ascii="Noto Sans" w:hAnsi="Noto Sans" w:cs="Noto Sans"/>
                <w:spacing w:val="-3"/>
              </w:rPr>
              <w:t xml:space="preserve">Regel 5.1.1 Absätze 2 </w:t>
            </w:r>
            <w:r w:rsidRPr="006927BE">
              <w:rPr>
                <w:spacing w:val="-3"/>
              </w:rPr>
              <w:t>und</w:t>
            </w:r>
            <w:r w:rsidRPr="006927BE">
              <w:rPr>
                <w:rStyle w:val="Timesitalic"/>
                <w:rFonts w:ascii="Noto Sans" w:hAnsi="Noto Sans" w:cs="Noto Sans"/>
                <w:spacing w:val="-3"/>
              </w:rPr>
              <w:t xml:space="preserve"> 5; Norm A5.1.1 Absatz</w:t>
            </w:r>
            <w:r w:rsidRPr="006927BE">
              <w:rPr>
                <w:spacing w:val="-3"/>
              </w:rPr>
              <w:t> </w:t>
            </w:r>
            <w:r w:rsidRPr="006927BE">
              <w:rPr>
                <w:rStyle w:val="Timesitalic"/>
                <w:rFonts w:ascii="Noto Sans" w:hAnsi="Noto Sans" w:cs="Noto Sans"/>
                <w:spacing w:val="-3"/>
              </w:rPr>
              <w:t>1</w:t>
            </w:r>
            <w:r w:rsidRPr="006927BE">
              <w:rPr>
                <w:spacing w:val="-3"/>
              </w:rPr>
              <w:t xml:space="preserve">; </w:t>
            </w:r>
            <w:r w:rsidRPr="006927BE">
              <w:rPr>
                <w:rStyle w:val="Timesitalic"/>
                <w:rFonts w:ascii="Noto Sans" w:hAnsi="Noto Sans" w:cs="Noto Sans"/>
                <w:spacing w:val="-3"/>
              </w:rPr>
              <w:t>Regel 5.1.2 Absatz 2</w:t>
            </w:r>
            <w:r w:rsidRPr="00551497">
              <w:rPr>
                <w:i/>
                <w:iCs/>
              </w:rPr>
              <w:t>)</w:t>
            </w:r>
          </w:p>
          <w:p w14:paraId="2D7DCCD8" w14:textId="77777777" w:rsidR="0084010A" w:rsidRPr="00551497" w:rsidRDefault="0084010A" w:rsidP="00496792">
            <w:pPr>
              <w:pStyle w:val="BoxBody"/>
            </w:pPr>
            <w:r w:rsidRPr="00551497">
              <w:t>Bitte führen Sie die anwendbaren innerstaatlichen Bestimmungen auf und geben Sie nach Möglichkeit den jewei</w:t>
            </w:r>
            <w:r w:rsidRPr="00551497">
              <w:softHyphen/>
              <w:t>ligen Wortlaut wieder.</w:t>
            </w:r>
          </w:p>
        </w:tc>
      </w:tr>
      <w:tr w:rsidR="0084010A" w:rsidRPr="00AA0607" w14:paraId="01548D40" w14:textId="77777777" w:rsidTr="00496792">
        <w:tc>
          <w:tcPr>
            <w:tcW w:w="9639" w:type="dxa"/>
          </w:tcPr>
          <w:p w14:paraId="7C486B97" w14:textId="77777777" w:rsidR="0084010A" w:rsidRPr="00AA0607" w:rsidRDefault="0084010A" w:rsidP="00410001">
            <w:pPr>
              <w:pStyle w:val="BoxBody"/>
              <w:spacing w:before="50" w:after="50"/>
              <w:rPr>
                <w:lang w:val="en-GB"/>
              </w:rPr>
            </w:pPr>
            <w:r w:rsidRPr="00AA0607">
              <w:t xml:space="preserve">Erstbericht: </w:t>
            </w:r>
            <w:sdt>
              <w:sdtPr>
                <w:rPr>
                  <w:color w:val="AEAAAA" w:themeColor="background2" w:themeShade="BF"/>
                </w:rPr>
                <w:id w:val="1516729196"/>
                <w:placeholder>
                  <w:docPart w:val="3B434D6B03774F37BA92C662AB49165C"/>
                </w:placeholder>
                <w15:color w:val="000000"/>
                <w:text/>
              </w:sdtPr>
              <w:sdtEndPr/>
              <w:sdtContent>
                <w:r w:rsidRPr="00AA0607">
                  <w:rPr>
                    <w:color w:val="AEAAAA" w:themeColor="background2" w:themeShade="BF"/>
                  </w:rPr>
                  <w:t>(für Texteingabe bitte anklicken)</w:t>
                </w:r>
              </w:sdtContent>
            </w:sdt>
          </w:p>
        </w:tc>
      </w:tr>
      <w:tr w:rsidR="0084010A" w:rsidRPr="00AA0607" w14:paraId="6A54D847" w14:textId="77777777" w:rsidTr="00496792">
        <w:tc>
          <w:tcPr>
            <w:tcW w:w="9639" w:type="dxa"/>
            <w:shd w:val="clear" w:color="auto" w:fill="F0D2E0"/>
          </w:tcPr>
          <w:p w14:paraId="23BB7A70" w14:textId="77777777" w:rsidR="0084010A" w:rsidRPr="00AA0607" w:rsidRDefault="0084010A" w:rsidP="00410001">
            <w:pPr>
              <w:pStyle w:val="BoxBody"/>
              <w:spacing w:before="50" w:after="50"/>
              <w:rPr>
                <w:lang w:val="en-GB"/>
              </w:rPr>
            </w:pPr>
            <w:r w:rsidRPr="00AA0607">
              <w:t xml:space="preserve">Zweiter Bericht: </w:t>
            </w:r>
            <w:sdt>
              <w:sdtPr>
                <w:rPr>
                  <w:color w:val="AEAAAA" w:themeColor="background2" w:themeShade="BF"/>
                </w:rPr>
                <w:id w:val="1369098952"/>
                <w:placeholder>
                  <w:docPart w:val="9AAB6608480E44299B17C54041FD8874"/>
                </w:placeholder>
                <w15:color w:val="000000"/>
                <w:text/>
              </w:sdtPr>
              <w:sdtEndPr/>
              <w:sdtContent>
                <w:r w:rsidRPr="00AA0607">
                  <w:rPr>
                    <w:color w:val="AEAAAA" w:themeColor="background2" w:themeShade="BF"/>
                  </w:rPr>
                  <w:t>(für Texteingabe bitte anklicken)</w:t>
                </w:r>
              </w:sdtContent>
            </w:sdt>
          </w:p>
        </w:tc>
      </w:tr>
      <w:tr w:rsidR="0084010A" w:rsidRPr="00AA0607" w14:paraId="3AD08147" w14:textId="77777777" w:rsidTr="00496792">
        <w:tc>
          <w:tcPr>
            <w:tcW w:w="9639" w:type="dxa"/>
            <w:shd w:val="clear" w:color="auto" w:fill="FFF5C8"/>
          </w:tcPr>
          <w:p w14:paraId="53FA0CF9" w14:textId="77777777" w:rsidR="0084010A" w:rsidRPr="00AA0607" w:rsidRDefault="0084010A" w:rsidP="00410001">
            <w:pPr>
              <w:pStyle w:val="BoxBody"/>
              <w:spacing w:before="50" w:after="50"/>
            </w:pPr>
            <w:r w:rsidRPr="00AA0607">
              <w:t xml:space="preserve">Dritter Bericht: </w:t>
            </w:r>
            <w:sdt>
              <w:sdtPr>
                <w:rPr>
                  <w:color w:val="AEAAAA" w:themeColor="background2" w:themeShade="BF"/>
                </w:rPr>
                <w:id w:val="-1002424262"/>
                <w:placeholder>
                  <w:docPart w:val="330B89561FE940FCB614CDA29CA2D82E"/>
                </w:placeholder>
                <w15:color w:val="000000"/>
                <w:text/>
              </w:sdtPr>
              <w:sdtEndPr/>
              <w:sdtContent>
                <w:r w:rsidRPr="00AA0607">
                  <w:rPr>
                    <w:color w:val="AEAAAA" w:themeColor="background2" w:themeShade="BF"/>
                  </w:rPr>
                  <w:t>(für Texteingabe bitte anklicken)</w:t>
                </w:r>
              </w:sdtContent>
            </w:sdt>
          </w:p>
        </w:tc>
      </w:tr>
      <w:tr w:rsidR="0084010A" w:rsidRPr="00AA0607" w14:paraId="48FA63DF" w14:textId="77777777" w:rsidTr="00496792">
        <w:tc>
          <w:tcPr>
            <w:tcW w:w="9639" w:type="dxa"/>
            <w:shd w:val="clear" w:color="auto" w:fill="D2FBFB"/>
          </w:tcPr>
          <w:p w14:paraId="6BFC4BF2" w14:textId="77777777" w:rsidR="0084010A" w:rsidRPr="00AA0607" w:rsidRDefault="0084010A" w:rsidP="00410001">
            <w:pPr>
              <w:pStyle w:val="BoxBody"/>
              <w:spacing w:before="50" w:after="50"/>
            </w:pPr>
            <w:r w:rsidRPr="00AA0607">
              <w:t xml:space="preserve">Vierter Bericht: </w:t>
            </w:r>
            <w:sdt>
              <w:sdtPr>
                <w:rPr>
                  <w:color w:val="AEAAAA" w:themeColor="background2" w:themeShade="BF"/>
                </w:rPr>
                <w:id w:val="1823463328"/>
                <w:placeholder>
                  <w:docPart w:val="0230D2C8318C4E8E9AEF43511A162DC3"/>
                </w:placeholder>
                <w15:color w:val="000000"/>
                <w:text/>
              </w:sdtPr>
              <w:sdtEndPr/>
              <w:sdtContent>
                <w:r w:rsidRPr="00AA0607">
                  <w:rPr>
                    <w:color w:val="AEAAAA" w:themeColor="background2" w:themeShade="BF"/>
                  </w:rPr>
                  <w:t>(für Texteingabe bitte anklicken)</w:t>
                </w:r>
              </w:sdtContent>
            </w:sdt>
          </w:p>
        </w:tc>
      </w:tr>
      <w:tr w:rsidR="0084010A" w:rsidRPr="00AA0607" w14:paraId="40A4128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8D63DA6" w14:textId="2518D0D0" w:rsidR="0084010A" w:rsidRPr="00AA0607" w:rsidRDefault="0084010A" w:rsidP="00410001">
            <w:pPr>
              <w:pStyle w:val="TableTextLeft"/>
              <w:spacing w:before="60"/>
              <w:jc w:val="both"/>
            </w:pPr>
            <w:r w:rsidRPr="00AA0607">
              <w:rPr>
                <w:spacing w:val="-3"/>
              </w:rPr>
              <w:t>Müssen Schiffe unter der Flagge Ihres Landes ein Exemplar des Übereinkommens an Bord haben</w:t>
            </w:r>
            <w:r w:rsidRPr="00AA0607">
              <w:t xml:space="preserve">? </w:t>
            </w:r>
            <w:sdt>
              <w:sdtPr>
                <w:rPr>
                  <w:color w:val="AEAAAA" w:themeColor="background2" w:themeShade="BF"/>
                </w:rPr>
                <w:id w:val="-1953700355"/>
                <w:placeholder>
                  <w:docPart w:val="A0180B2F621242D3B12E2A69D56E26AE"/>
                </w:placeholder>
                <w15:color w:val="000000"/>
                <w:text/>
              </w:sdtPr>
              <w:sdtEndPr/>
              <w:sdtContent>
                <w:r w:rsidRPr="00AA0607">
                  <w:rPr>
                    <w:color w:val="AEAAAA" w:themeColor="background2" w:themeShade="BF"/>
                  </w:rPr>
                  <w:t>(für Texteingabe bitte anklicken)</w:t>
                </w:r>
              </w:sdtContent>
            </w:sdt>
          </w:p>
          <w:p w14:paraId="5E07E8C3" w14:textId="51174D3E" w:rsidR="0084010A" w:rsidRPr="00AA0607" w:rsidRDefault="0084010A" w:rsidP="00496792">
            <w:pPr>
              <w:pStyle w:val="TableTextLeft"/>
              <w:spacing w:after="120"/>
              <w:jc w:val="both"/>
              <w:rPr>
                <w:i/>
                <w:iCs/>
              </w:rPr>
            </w:pPr>
            <w:r w:rsidRPr="00AA0607">
              <w:rPr>
                <w:i/>
                <w:iCs/>
              </w:rPr>
              <w:t>(</w:t>
            </w:r>
            <w:r w:rsidRPr="00AA0607">
              <w:rPr>
                <w:rStyle w:val="Timesitalic"/>
                <w:rFonts w:ascii="Noto Sans" w:hAnsi="Noto Sans" w:cs="Noto Sans"/>
                <w:spacing w:val="-3"/>
              </w:rPr>
              <w:t>Norm A5.1.1 Absatz 2</w:t>
            </w:r>
            <w:r w:rsidRPr="00AA0607">
              <w:rPr>
                <w:i/>
                <w:iCs/>
              </w:rPr>
              <w:t>)</w:t>
            </w:r>
          </w:p>
          <w:p w14:paraId="7CF43BB9" w14:textId="6755F999" w:rsidR="0084010A" w:rsidRPr="00AA0607" w:rsidRDefault="0084010A" w:rsidP="0084010A">
            <w:pPr>
              <w:pStyle w:val="TableTextLeft"/>
              <w:spacing w:before="60" w:after="60"/>
              <w:jc w:val="both"/>
            </w:pPr>
            <w:r w:rsidRPr="00AA0607">
              <w:rPr>
                <w:rStyle w:val="Timesitalic"/>
                <w:rFonts w:ascii="Noto Sans" w:hAnsi="Noto Sans" w:cs="Noto Sans"/>
                <w:i w:val="0"/>
                <w:iCs w:val="0"/>
              </w:rPr>
              <w:t>Falls ja, geben Sie bitte einen Verweis auf diese Anforderung an und nach Möglichkeit den entsprechenden Wort</w:t>
            </w:r>
            <w:r w:rsidRPr="00AA0607">
              <w:rPr>
                <w:rStyle w:val="Timesitalic"/>
                <w:rFonts w:ascii="Noto Sans" w:hAnsi="Noto Sans" w:cs="Noto Sans"/>
                <w:i w:val="0"/>
                <w:iCs w:val="0"/>
              </w:rPr>
              <w:softHyphen/>
              <w:t>laut wieder.</w:t>
            </w:r>
          </w:p>
        </w:tc>
      </w:tr>
      <w:tr w:rsidR="0084010A" w:rsidRPr="00AA0607" w14:paraId="3396E41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167BBA7" w14:textId="77777777" w:rsidR="0084010A" w:rsidRPr="00AA0607" w:rsidRDefault="0084010A" w:rsidP="00410001">
            <w:pPr>
              <w:pStyle w:val="BoxBody"/>
              <w:spacing w:before="50" w:after="50"/>
            </w:pPr>
            <w:r w:rsidRPr="00AA0607">
              <w:t xml:space="preserve">Erstbericht: </w:t>
            </w:r>
            <w:sdt>
              <w:sdtPr>
                <w:rPr>
                  <w:color w:val="AEAAAA" w:themeColor="background2" w:themeShade="BF"/>
                </w:rPr>
                <w:id w:val="2039159027"/>
                <w:placeholder>
                  <w:docPart w:val="EDA18D64B5764C1E8F7AFF1AE5EF78BC"/>
                </w:placeholder>
                <w15:color w:val="000000"/>
                <w:text/>
              </w:sdtPr>
              <w:sdtEndPr/>
              <w:sdtContent>
                <w:r w:rsidRPr="00AA0607">
                  <w:rPr>
                    <w:color w:val="AEAAAA" w:themeColor="background2" w:themeShade="BF"/>
                  </w:rPr>
                  <w:t>(für Texteingabe bitte anklicken)</w:t>
                </w:r>
              </w:sdtContent>
            </w:sdt>
          </w:p>
        </w:tc>
      </w:tr>
      <w:tr w:rsidR="0084010A" w:rsidRPr="00AA0607" w14:paraId="0017F39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EB9FC7C" w14:textId="77777777" w:rsidR="0084010A" w:rsidRPr="00AA0607" w:rsidRDefault="0084010A" w:rsidP="00410001">
            <w:pPr>
              <w:pStyle w:val="BoxBody"/>
              <w:spacing w:before="50" w:after="50"/>
            </w:pPr>
            <w:r w:rsidRPr="00AA0607">
              <w:t xml:space="preserve">Zweiter Bericht: </w:t>
            </w:r>
            <w:sdt>
              <w:sdtPr>
                <w:rPr>
                  <w:color w:val="AEAAAA" w:themeColor="background2" w:themeShade="BF"/>
                </w:rPr>
                <w:id w:val="2066909105"/>
                <w:placeholder>
                  <w:docPart w:val="152A3FE5792848F48E8D3EABBB2DBB9E"/>
                </w:placeholder>
                <w15:color w:val="000000"/>
                <w:text/>
              </w:sdtPr>
              <w:sdtEndPr/>
              <w:sdtContent>
                <w:r w:rsidRPr="00AA0607">
                  <w:rPr>
                    <w:color w:val="AEAAAA" w:themeColor="background2" w:themeShade="BF"/>
                  </w:rPr>
                  <w:t>(für Texteingabe bitte anklicken)</w:t>
                </w:r>
              </w:sdtContent>
            </w:sdt>
          </w:p>
        </w:tc>
      </w:tr>
      <w:tr w:rsidR="0084010A" w:rsidRPr="00AA0607" w14:paraId="729100B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1E9D4AF" w14:textId="77777777" w:rsidR="0084010A" w:rsidRPr="00AA0607" w:rsidRDefault="0084010A" w:rsidP="00410001">
            <w:pPr>
              <w:pStyle w:val="BoxBody"/>
              <w:spacing w:before="50" w:after="50"/>
            </w:pPr>
            <w:r w:rsidRPr="00AA0607">
              <w:t xml:space="preserve">Dritter Bericht: </w:t>
            </w:r>
            <w:sdt>
              <w:sdtPr>
                <w:rPr>
                  <w:color w:val="AEAAAA" w:themeColor="background2" w:themeShade="BF"/>
                </w:rPr>
                <w:id w:val="-279882806"/>
                <w:placeholder>
                  <w:docPart w:val="3572C0296BFC42A59CCCA36F6CA0E701"/>
                </w:placeholder>
                <w15:color w:val="000000"/>
                <w:text/>
              </w:sdtPr>
              <w:sdtEndPr/>
              <w:sdtContent>
                <w:r w:rsidRPr="00AA0607">
                  <w:rPr>
                    <w:color w:val="AEAAAA" w:themeColor="background2" w:themeShade="BF"/>
                  </w:rPr>
                  <w:t>(für Texteingabe bitte anklicken)</w:t>
                </w:r>
              </w:sdtContent>
            </w:sdt>
          </w:p>
        </w:tc>
      </w:tr>
      <w:tr w:rsidR="0084010A" w:rsidRPr="00AA0607" w14:paraId="6ED304C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FD52401" w14:textId="77777777" w:rsidR="0084010A" w:rsidRPr="00AA0607" w:rsidRDefault="0084010A" w:rsidP="00410001">
            <w:pPr>
              <w:pStyle w:val="BoxBody"/>
              <w:spacing w:before="50" w:after="50"/>
            </w:pPr>
            <w:r w:rsidRPr="00AA0607">
              <w:t xml:space="preserve">Vierter Bericht: </w:t>
            </w:r>
            <w:sdt>
              <w:sdtPr>
                <w:rPr>
                  <w:color w:val="AEAAAA" w:themeColor="background2" w:themeShade="BF"/>
                </w:rPr>
                <w:id w:val="-932427667"/>
                <w:placeholder>
                  <w:docPart w:val="CDA2BD443EBC4875A8CC23912711842C"/>
                </w:placeholder>
                <w15:color w:val="000000"/>
                <w:text/>
              </w:sdtPr>
              <w:sdtEndPr/>
              <w:sdtContent>
                <w:r w:rsidRPr="00AA0607">
                  <w:rPr>
                    <w:color w:val="AEAAAA" w:themeColor="background2" w:themeShade="BF"/>
                  </w:rPr>
                  <w:t>(für Texteingabe bitte anklicken)</w:t>
                </w:r>
              </w:sdtContent>
            </w:sdt>
          </w:p>
        </w:tc>
      </w:tr>
      <w:tr w:rsidR="0084010A" w:rsidRPr="00551497" w14:paraId="1B00D4F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989153E" w14:textId="3FC2226B" w:rsidR="0084010A" w:rsidRPr="00551497" w:rsidRDefault="0084010A" w:rsidP="00496792">
            <w:pPr>
              <w:pStyle w:val="BoxBody"/>
            </w:pPr>
            <w:r w:rsidRPr="00551497">
              <w:rPr>
                <w:b/>
                <w:bCs/>
                <w:i/>
                <w:iCs/>
              </w:rPr>
              <w:lastRenderedPageBreak/>
              <w:t>Zusätzliche Angaben</w:t>
            </w:r>
            <w:r w:rsidRPr="00551497">
              <w:t xml:space="preserve"> zur Durchführung der Regel </w:t>
            </w:r>
            <w:r>
              <w:t>5</w:t>
            </w:r>
            <w:r w:rsidRPr="00551497">
              <w:t>.1</w:t>
            </w:r>
            <w:r>
              <w:t>.1</w:t>
            </w:r>
            <w:r w:rsidRPr="00551497">
              <w:t>, einschließlich etwaiger im Wesentlichen gleichwertiger Maßnahmen.</w:t>
            </w:r>
          </w:p>
        </w:tc>
      </w:tr>
      <w:tr w:rsidR="0084010A" w:rsidRPr="00AA0607" w14:paraId="45C1150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9F637A3" w14:textId="77777777" w:rsidR="0084010A" w:rsidRPr="00AA0607" w:rsidRDefault="0084010A" w:rsidP="00496792">
            <w:pPr>
              <w:pStyle w:val="BoxBody"/>
            </w:pPr>
            <w:r w:rsidRPr="00AA0607">
              <w:t xml:space="preserve">Erstbericht: </w:t>
            </w:r>
            <w:sdt>
              <w:sdtPr>
                <w:rPr>
                  <w:color w:val="AEAAAA" w:themeColor="background2" w:themeShade="BF"/>
                </w:rPr>
                <w:id w:val="-1490099948"/>
                <w:placeholder>
                  <w:docPart w:val="264677530A6B4B3D98436F49B7E45068"/>
                </w:placeholder>
                <w15:color w:val="000000"/>
                <w:text/>
              </w:sdtPr>
              <w:sdtEndPr/>
              <w:sdtContent>
                <w:r w:rsidRPr="00AA0607">
                  <w:rPr>
                    <w:color w:val="AEAAAA" w:themeColor="background2" w:themeShade="BF"/>
                  </w:rPr>
                  <w:t>(für Texteingabe bitte anklicken)</w:t>
                </w:r>
              </w:sdtContent>
            </w:sdt>
          </w:p>
        </w:tc>
      </w:tr>
      <w:tr w:rsidR="0084010A" w:rsidRPr="00AA0607" w14:paraId="7379279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B50527C" w14:textId="77777777" w:rsidR="0084010A" w:rsidRPr="00AA0607" w:rsidRDefault="0084010A" w:rsidP="00496792">
            <w:pPr>
              <w:pStyle w:val="BoxBody"/>
            </w:pPr>
            <w:r w:rsidRPr="00AA0607">
              <w:t xml:space="preserve">Zweiter Bericht: </w:t>
            </w:r>
            <w:sdt>
              <w:sdtPr>
                <w:rPr>
                  <w:color w:val="AEAAAA" w:themeColor="background2" w:themeShade="BF"/>
                </w:rPr>
                <w:id w:val="665901358"/>
                <w:placeholder>
                  <w:docPart w:val="E68E91B6260044ECAC52E6B9CB173C3B"/>
                </w:placeholder>
                <w15:color w:val="000000"/>
                <w:text/>
              </w:sdtPr>
              <w:sdtEndPr/>
              <w:sdtContent>
                <w:r w:rsidRPr="00AA0607">
                  <w:rPr>
                    <w:color w:val="AEAAAA" w:themeColor="background2" w:themeShade="BF"/>
                  </w:rPr>
                  <w:t>(für Texteingabe bitte anklicken)</w:t>
                </w:r>
              </w:sdtContent>
            </w:sdt>
          </w:p>
        </w:tc>
      </w:tr>
      <w:tr w:rsidR="0084010A" w:rsidRPr="00AA0607" w14:paraId="5DD5416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9F02C04" w14:textId="77777777" w:rsidR="0084010A" w:rsidRPr="00AA0607" w:rsidRDefault="0084010A" w:rsidP="00496792">
            <w:pPr>
              <w:pStyle w:val="BoxBody"/>
            </w:pPr>
            <w:r w:rsidRPr="00AA0607">
              <w:t xml:space="preserve">Dritter Bericht: </w:t>
            </w:r>
            <w:sdt>
              <w:sdtPr>
                <w:rPr>
                  <w:color w:val="AEAAAA" w:themeColor="background2" w:themeShade="BF"/>
                </w:rPr>
                <w:id w:val="889392913"/>
                <w:placeholder>
                  <w:docPart w:val="F49B24A6A028444BB08EC955CFAF1661"/>
                </w:placeholder>
                <w15:color w:val="000000"/>
                <w:text/>
              </w:sdtPr>
              <w:sdtEndPr/>
              <w:sdtContent>
                <w:r w:rsidRPr="00AA0607">
                  <w:rPr>
                    <w:color w:val="AEAAAA" w:themeColor="background2" w:themeShade="BF"/>
                  </w:rPr>
                  <w:t>(für Texteingabe bitte anklicken)</w:t>
                </w:r>
              </w:sdtContent>
            </w:sdt>
          </w:p>
        </w:tc>
      </w:tr>
      <w:tr w:rsidR="0084010A" w:rsidRPr="00AA0607" w14:paraId="753328A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593C3110" w14:textId="77777777" w:rsidR="0084010A" w:rsidRPr="00AA0607" w:rsidRDefault="0084010A" w:rsidP="00496792">
            <w:pPr>
              <w:pStyle w:val="BoxBody"/>
            </w:pPr>
            <w:r w:rsidRPr="00AA0607">
              <w:t xml:space="preserve">Vierter Bericht: </w:t>
            </w:r>
            <w:sdt>
              <w:sdtPr>
                <w:rPr>
                  <w:color w:val="AEAAAA" w:themeColor="background2" w:themeShade="BF"/>
                </w:rPr>
                <w:id w:val="1093197047"/>
                <w:placeholder>
                  <w:docPart w:val="DE8DF934F27347969C16D1528566FB0B"/>
                </w:placeholder>
                <w15:color w:val="000000"/>
                <w:text/>
              </w:sdtPr>
              <w:sdtEndPr/>
              <w:sdtContent>
                <w:r w:rsidRPr="00AA0607">
                  <w:rPr>
                    <w:color w:val="AEAAAA" w:themeColor="background2" w:themeShade="BF"/>
                  </w:rPr>
                  <w:t>(für Texteingabe bitte anklicken)</w:t>
                </w:r>
              </w:sdtContent>
            </w:sdt>
          </w:p>
        </w:tc>
      </w:tr>
      <w:tr w:rsidR="0084010A" w:rsidRPr="00551497" w14:paraId="1873780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6AC43F9" w14:textId="11F4F92B" w:rsidR="0084010A" w:rsidRDefault="0084010A" w:rsidP="00496792">
            <w:pPr>
              <w:pStyle w:val="BoxBody"/>
            </w:pPr>
            <w:r w:rsidRPr="00551497">
              <w:rPr>
                <w:b/>
                <w:bCs/>
                <w:i/>
                <w:iCs/>
              </w:rPr>
              <w:t xml:space="preserve">Dokumente: </w:t>
            </w:r>
            <w:r w:rsidRPr="006927BE">
              <w:t>Fügen Sie bitte in englischer, französischer oder spanischer Sprache Folgendes bei:</w:t>
            </w:r>
          </w:p>
          <w:p w14:paraId="59B87A1A" w14:textId="341CC965" w:rsidR="0084010A" w:rsidRDefault="0084010A" w:rsidP="00496792">
            <w:pPr>
              <w:pStyle w:val="BoxIndentbulletlist1"/>
              <w:spacing w:before="20" w:after="20"/>
              <w:ind w:left="340"/>
              <w:rPr>
                <w:rStyle w:val="Timesitalic"/>
                <w:rFonts w:ascii="Noto Sans" w:hAnsi="Noto Sans" w:cs="Noto Sans"/>
              </w:rPr>
            </w:pPr>
            <w:r w:rsidRPr="006927BE">
              <w:t xml:space="preserve">einen Bericht oder ein sonstiges Dokument mit Angaben zu den Zielen und Normen, die für das </w:t>
            </w:r>
            <w:proofErr w:type="spellStart"/>
            <w:r w:rsidRPr="006927BE">
              <w:t>Überprü</w:t>
            </w:r>
            <w:r>
              <w:softHyphen/>
            </w:r>
            <w:r w:rsidRPr="006927BE">
              <w:t>fungs</w:t>
            </w:r>
            <w:proofErr w:type="spellEnd"/>
            <w:r w:rsidRPr="006927BE">
              <w:t>- und Zertifizierungssystem Ihres Landes festgelegt wurden, einschließlich der Verfahren für seine Beurteilung;</w:t>
            </w:r>
          </w:p>
          <w:p w14:paraId="26374C62" w14:textId="327A1089" w:rsidR="0084010A" w:rsidRDefault="0084010A" w:rsidP="00496792">
            <w:pPr>
              <w:pStyle w:val="BoxIndentbulletlist1"/>
              <w:spacing w:before="20" w:after="20"/>
              <w:ind w:left="340"/>
            </w:pPr>
            <w:r w:rsidRPr="006927BE">
              <w:t>Angaben zu den Haushaltszuweisungen im Berichtszeitraum für die Verwaltung des Überprüfungs- und Zerti</w:t>
            </w:r>
            <w:r>
              <w:softHyphen/>
            </w:r>
            <w:r w:rsidRPr="006927BE">
              <w:t>fizierungssystems Ihres Landes und zu den aufgrund der Überprüfungs- und Zertifizierungsdienste erzielten Gesamteinkünften im selben Zeitraum;</w:t>
            </w:r>
          </w:p>
          <w:p w14:paraId="50024D43" w14:textId="77777777" w:rsidR="0084010A" w:rsidRDefault="0084010A" w:rsidP="00496792">
            <w:pPr>
              <w:pStyle w:val="BoxIndentbulletlist1"/>
              <w:spacing w:before="20" w:after="20"/>
              <w:ind w:left="340"/>
            </w:pPr>
            <w:r w:rsidRPr="006D7D11">
              <w:t xml:space="preserve">die </w:t>
            </w:r>
            <w:r w:rsidRPr="006927BE">
              <w:t>folgenden statistischen Angaben:</w:t>
            </w:r>
          </w:p>
          <w:p w14:paraId="28A84100" w14:textId="77777777" w:rsidR="0084010A" w:rsidRPr="006927BE" w:rsidRDefault="0084010A" w:rsidP="0084010A">
            <w:pPr>
              <w:pStyle w:val="BoxIndentbulletlist2"/>
              <w:spacing w:before="20" w:after="20"/>
              <w:ind w:left="680" w:hanging="340"/>
            </w:pPr>
            <w:r w:rsidRPr="006927BE">
              <w:t>Anzahl der Schiffe unter der Flagge Ihres Landes, die während des Berichtszeitraums im Hinblick auf die Erfüllung der Anforderungen des Übereinkommens überprüft wurden;</w:t>
            </w:r>
          </w:p>
          <w:p w14:paraId="59D269F3" w14:textId="1A2FB979" w:rsidR="0084010A" w:rsidRPr="006927BE" w:rsidRDefault="0084010A" w:rsidP="0084010A">
            <w:pPr>
              <w:pStyle w:val="BoxIndentbulletlist2"/>
              <w:spacing w:before="20" w:after="20"/>
              <w:ind w:left="680" w:hanging="340"/>
            </w:pPr>
            <w:r w:rsidRPr="006927BE">
              <w:t>Anzahl der von der zuständigen Stelle oder von einer ordnungsgemäß anerkannten Organisation benannten Inspektoren, die diese Überprüfungen im Berichtszeitraum durchgeführt haben;</w:t>
            </w:r>
          </w:p>
          <w:p w14:paraId="78377E05" w14:textId="5DE8E44E" w:rsidR="0084010A" w:rsidRPr="006927BE" w:rsidRDefault="0084010A" w:rsidP="0084010A">
            <w:pPr>
              <w:pStyle w:val="BoxIndentbulletlist2"/>
              <w:spacing w:before="20" w:after="20"/>
              <w:ind w:left="680" w:hanging="340"/>
            </w:pPr>
            <w:r w:rsidRPr="006927BE">
              <w:t xml:space="preserve">Anzahl der aktuell gültigen Seearbeitszeugnisse mit voller Laufzeit (bis zu fünf Jahren); </w:t>
            </w:r>
          </w:p>
          <w:p w14:paraId="15311EB3" w14:textId="12E39D39" w:rsidR="0084010A" w:rsidRPr="00551497" w:rsidRDefault="0084010A" w:rsidP="0084010A">
            <w:pPr>
              <w:pStyle w:val="BoxIndentbulletlist2"/>
              <w:spacing w:before="20" w:after="20"/>
              <w:ind w:left="680" w:hanging="340"/>
            </w:pPr>
            <w:r w:rsidRPr="006927BE">
              <w:t xml:space="preserve">Anzahl der vorläufigen Seearbeitszeugnisse, die im Berichtszeitraum im Einklang mit </w:t>
            </w:r>
            <w:r w:rsidRPr="0084010A">
              <w:rPr>
                <w:i/>
                <w:iCs/>
              </w:rPr>
              <w:t>Norm A5.1.3 Absatz</w:t>
            </w:r>
            <w:r>
              <w:rPr>
                <w:i/>
                <w:iCs/>
              </w:rPr>
              <w:t> </w:t>
            </w:r>
            <w:r w:rsidRPr="0084010A">
              <w:rPr>
                <w:i/>
                <w:iCs/>
              </w:rPr>
              <w:t xml:space="preserve">5 </w:t>
            </w:r>
            <w:r w:rsidRPr="006927BE">
              <w:t>ausgestellt wurden</w:t>
            </w:r>
            <w:r>
              <w:t>.</w:t>
            </w:r>
          </w:p>
        </w:tc>
      </w:tr>
      <w:tr w:rsidR="0084010A" w:rsidRPr="00AA0607" w14:paraId="0F2AAE5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0D10E9F" w14:textId="77777777" w:rsidR="0084010A" w:rsidRPr="00AA0607" w:rsidRDefault="0084010A" w:rsidP="00496792">
            <w:pPr>
              <w:pStyle w:val="BoxBody"/>
            </w:pPr>
            <w:r w:rsidRPr="00AA0607">
              <w:t xml:space="preserve">Erstbericht: </w:t>
            </w:r>
            <w:sdt>
              <w:sdtPr>
                <w:rPr>
                  <w:color w:val="AEAAAA" w:themeColor="background2" w:themeShade="BF"/>
                </w:rPr>
                <w:id w:val="1416052068"/>
                <w:placeholder>
                  <w:docPart w:val="B57F9F09A3104FD29F6B79519E6E875D"/>
                </w:placeholder>
                <w15:color w:val="000000"/>
                <w:text/>
              </w:sdtPr>
              <w:sdtEndPr/>
              <w:sdtContent>
                <w:r w:rsidRPr="00AA0607">
                  <w:rPr>
                    <w:color w:val="AEAAAA" w:themeColor="background2" w:themeShade="BF"/>
                  </w:rPr>
                  <w:t>(für Texteingabe bitte anklicken)</w:t>
                </w:r>
              </w:sdtContent>
            </w:sdt>
          </w:p>
        </w:tc>
      </w:tr>
      <w:tr w:rsidR="0084010A" w:rsidRPr="00AA0607" w14:paraId="6C9959D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36E6158" w14:textId="77777777" w:rsidR="0084010A" w:rsidRPr="00AA0607" w:rsidRDefault="0084010A" w:rsidP="00496792">
            <w:pPr>
              <w:pStyle w:val="BoxBody"/>
            </w:pPr>
            <w:r w:rsidRPr="00AA0607">
              <w:t xml:space="preserve">Zweiter Bericht: </w:t>
            </w:r>
            <w:sdt>
              <w:sdtPr>
                <w:rPr>
                  <w:color w:val="AEAAAA" w:themeColor="background2" w:themeShade="BF"/>
                </w:rPr>
                <w:id w:val="2026592063"/>
                <w:placeholder>
                  <w:docPart w:val="D6F668592BDB4F1FB687ECA8A8BF6E35"/>
                </w:placeholder>
                <w15:color w:val="000000"/>
                <w:text/>
              </w:sdtPr>
              <w:sdtEndPr/>
              <w:sdtContent>
                <w:r w:rsidRPr="00AA0607">
                  <w:rPr>
                    <w:color w:val="AEAAAA" w:themeColor="background2" w:themeShade="BF"/>
                  </w:rPr>
                  <w:t>(für Texteingabe bitte anklicken)</w:t>
                </w:r>
              </w:sdtContent>
            </w:sdt>
          </w:p>
        </w:tc>
      </w:tr>
      <w:tr w:rsidR="0084010A" w:rsidRPr="00AA0607" w14:paraId="0CC4E89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2186419" w14:textId="77777777" w:rsidR="0084010A" w:rsidRPr="00AA0607" w:rsidRDefault="0084010A" w:rsidP="00496792">
            <w:pPr>
              <w:pStyle w:val="BoxBody"/>
            </w:pPr>
            <w:r w:rsidRPr="00AA0607">
              <w:t xml:space="preserve">Dritter Bericht: </w:t>
            </w:r>
            <w:sdt>
              <w:sdtPr>
                <w:rPr>
                  <w:color w:val="AEAAAA" w:themeColor="background2" w:themeShade="BF"/>
                </w:rPr>
                <w:id w:val="1651711018"/>
                <w:placeholder>
                  <w:docPart w:val="057051B565DC4022A44306E19C7EAB1B"/>
                </w:placeholder>
                <w15:color w:val="000000"/>
                <w:text/>
              </w:sdtPr>
              <w:sdtEndPr/>
              <w:sdtContent>
                <w:r w:rsidRPr="00AA0607">
                  <w:rPr>
                    <w:color w:val="AEAAAA" w:themeColor="background2" w:themeShade="BF"/>
                  </w:rPr>
                  <w:t>(für Texteingabe bitte anklicken)</w:t>
                </w:r>
              </w:sdtContent>
            </w:sdt>
          </w:p>
        </w:tc>
      </w:tr>
      <w:tr w:rsidR="0084010A" w:rsidRPr="00AA0607" w14:paraId="237CD08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91B32E7" w14:textId="77777777" w:rsidR="0084010A" w:rsidRPr="00AA0607" w:rsidRDefault="0084010A" w:rsidP="00496792">
            <w:pPr>
              <w:pStyle w:val="BoxBody"/>
            </w:pPr>
            <w:r w:rsidRPr="00AA0607">
              <w:t xml:space="preserve">Vierter Bericht: </w:t>
            </w:r>
            <w:sdt>
              <w:sdtPr>
                <w:rPr>
                  <w:color w:val="AEAAAA" w:themeColor="background2" w:themeShade="BF"/>
                </w:rPr>
                <w:id w:val="-1243640084"/>
                <w:placeholder>
                  <w:docPart w:val="DFB77D4434FD4330BAD2C0D43F26F06A"/>
                </w:placeholder>
                <w15:color w:val="000000"/>
                <w:text/>
              </w:sdtPr>
              <w:sdtEndPr/>
              <w:sdtContent>
                <w:r w:rsidRPr="00AA0607">
                  <w:rPr>
                    <w:color w:val="AEAAAA" w:themeColor="background2" w:themeShade="BF"/>
                  </w:rPr>
                  <w:t>(für Texteingabe bitte anklicken)</w:t>
                </w:r>
              </w:sdtContent>
            </w:sdt>
          </w:p>
        </w:tc>
      </w:tr>
    </w:tbl>
    <w:p w14:paraId="564A42C1" w14:textId="77777777" w:rsidR="0084010A" w:rsidRDefault="0084010A" w:rsidP="0084010A">
      <w:pPr>
        <w:pStyle w:val="DPara"/>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84010A" w:rsidRPr="00551497" w14:paraId="6B69B075" w14:textId="77777777" w:rsidTr="00496792">
        <w:tc>
          <w:tcPr>
            <w:tcW w:w="9639" w:type="dxa"/>
            <w:shd w:val="clear" w:color="auto" w:fill="1E2DBE"/>
          </w:tcPr>
          <w:p w14:paraId="560D34E7" w14:textId="77777777" w:rsidR="0084010A" w:rsidRDefault="0084010A" w:rsidP="00496792">
            <w:pPr>
              <w:pStyle w:val="TableHeaderLeft"/>
              <w:spacing w:before="60" w:after="60"/>
              <w:jc w:val="both"/>
            </w:pPr>
            <w:r w:rsidRPr="00551497">
              <w:t xml:space="preserve">Regel </w:t>
            </w:r>
            <w:r>
              <w:t>5</w:t>
            </w:r>
            <w:r w:rsidRPr="00551497">
              <w:t xml:space="preserve">.1 – </w:t>
            </w:r>
            <w:r w:rsidRPr="006927BE">
              <w:t>Verantwortlichkeiten des Flaggenstaats</w:t>
            </w:r>
          </w:p>
          <w:p w14:paraId="53B358D5" w14:textId="01E020D4" w:rsidR="0084010A" w:rsidRPr="00551497" w:rsidRDefault="0084010A" w:rsidP="00496792">
            <w:pPr>
              <w:pStyle w:val="TableHeaderLeft"/>
              <w:spacing w:before="60" w:after="60"/>
              <w:jc w:val="both"/>
            </w:pPr>
            <w:r w:rsidRPr="006927BE">
              <w:t>Regel 5.1.2 – Ermächtigung anerkannter Organisationen</w:t>
            </w:r>
          </w:p>
          <w:p w14:paraId="2263D832" w14:textId="1DD07C35" w:rsidR="0084010A" w:rsidRPr="00551497" w:rsidRDefault="0084010A" w:rsidP="00496792">
            <w:pPr>
              <w:pStyle w:val="TableHeaderLeft"/>
              <w:spacing w:before="60" w:after="60"/>
              <w:jc w:val="both"/>
            </w:pPr>
            <w:r w:rsidRPr="006927BE">
              <w:t>Norm A5.1.2; siehe auch Leitlinie B5.1.2 (und Regel 5.1.1 Absatz 3)</w:t>
            </w:r>
          </w:p>
        </w:tc>
      </w:tr>
      <w:tr w:rsidR="0084010A" w:rsidRPr="00551497" w14:paraId="3563B87A" w14:textId="77777777" w:rsidTr="00496792">
        <w:tc>
          <w:tcPr>
            <w:tcW w:w="9639" w:type="dxa"/>
          </w:tcPr>
          <w:p w14:paraId="50A35E7B" w14:textId="50154329" w:rsidR="0084010A" w:rsidRDefault="0084010A" w:rsidP="00496792">
            <w:pPr>
              <w:pStyle w:val="BoxIndentbulletlist1"/>
              <w:spacing w:before="20" w:after="20"/>
              <w:ind w:left="340"/>
            </w:pPr>
            <w:r w:rsidRPr="006927BE">
              <w:t>Anerkannte Organisationen können ermächtigt werden, bestimmte Überprüfungs- oder Zertifizierungsauf</w:t>
            </w:r>
            <w:r>
              <w:softHyphen/>
            </w:r>
            <w:r w:rsidRPr="006927BE">
              <w:t>gaben wahrzunehmen, sofern:</w:t>
            </w:r>
          </w:p>
          <w:p w14:paraId="266C76C4" w14:textId="494F265E" w:rsidR="0084010A" w:rsidRDefault="0084010A" w:rsidP="00496792">
            <w:pPr>
              <w:pStyle w:val="BoxIndentbulletlist2"/>
              <w:spacing w:before="20" w:after="20"/>
              <w:ind w:left="680" w:hanging="340"/>
            </w:pPr>
            <w:r w:rsidRPr="006927BE">
              <w:t>diese Aufgaben im Rahmen der Tätigkeiten liegen, die gemäß dem Code des Übereinkommens ausdrück</w:t>
            </w:r>
            <w:r>
              <w:softHyphen/>
            </w:r>
            <w:r w:rsidRPr="006927BE">
              <w:t>lich von der zuständigen Stelle oder einer anerkannten Organisation durchgeführt werden können</w:t>
            </w:r>
            <w:r>
              <w:t>;</w:t>
            </w:r>
          </w:p>
          <w:p w14:paraId="2A150E21" w14:textId="40098C10" w:rsidR="0084010A" w:rsidRDefault="0084010A" w:rsidP="00496792">
            <w:pPr>
              <w:pStyle w:val="BoxIndentbulletlist2"/>
              <w:spacing w:before="20" w:after="20"/>
              <w:ind w:left="680" w:hanging="340"/>
            </w:pPr>
            <w:r w:rsidRPr="006927BE">
              <w:t>diese Aufgaben der von der zuständigen Stelle erteilten Ermächtigung entsprechen</w:t>
            </w:r>
            <w:r>
              <w:t>;</w:t>
            </w:r>
          </w:p>
          <w:p w14:paraId="04CBC210" w14:textId="18237174" w:rsidR="0084010A" w:rsidRPr="00551497" w:rsidRDefault="0084010A" w:rsidP="00496792">
            <w:pPr>
              <w:pStyle w:val="BoxIndentbulletlist2"/>
              <w:spacing w:before="20" w:after="20"/>
              <w:ind w:left="680" w:hanging="340"/>
            </w:pPr>
            <w:r w:rsidRPr="006927BE">
              <w:t>die anerkannte Organisation ihre Befähigung und Unabhängigkeit nachgewiesen hat.</w:t>
            </w:r>
          </w:p>
          <w:p w14:paraId="17E08A86" w14:textId="1E526088" w:rsidR="0084010A" w:rsidRPr="006927BE" w:rsidRDefault="0084010A" w:rsidP="00496792">
            <w:pPr>
              <w:pStyle w:val="BoxIndentbulletlist1"/>
              <w:spacing w:before="20" w:after="20"/>
              <w:ind w:left="340"/>
            </w:pPr>
            <w:r w:rsidRPr="006927BE">
              <w:t xml:space="preserve">Die Länder haben </w:t>
            </w:r>
            <w:r w:rsidRPr="006927BE">
              <w:rPr>
                <w:spacing w:val="-2"/>
              </w:rPr>
              <w:t>ein System einzurichten, das gewährleistet, dass die von anerkannten Organisationen durch</w:t>
            </w:r>
            <w:r>
              <w:rPr>
                <w:spacing w:val="-2"/>
              </w:rPr>
              <w:softHyphen/>
            </w:r>
            <w:r w:rsidRPr="006927BE">
              <w:rPr>
                <w:spacing w:val="-2"/>
              </w:rPr>
              <w:t>geführte Arbeit ausreichend ist, und Verfahren für die Kommunikation mit solchen Organisationen und ihre Beaufsichtigung vorzusehen.</w:t>
            </w:r>
          </w:p>
          <w:p w14:paraId="33FE1476" w14:textId="78E1AFBE" w:rsidR="0084010A" w:rsidRPr="00551497" w:rsidRDefault="0084010A" w:rsidP="00646707">
            <w:pPr>
              <w:pStyle w:val="BoxIndentbulletlist1"/>
              <w:spacing w:before="20" w:after="20"/>
              <w:ind w:left="340"/>
            </w:pPr>
            <w:r w:rsidRPr="006927BE">
              <w:t>Die Länder haben dem IAA eine aktuelle Liste der anerkannten Organisationen zu übermitteln und dabei die Funktionen anzugeben, zu deren Wahrnehmung diese Organisationen ermächtigt worden sind.</w:t>
            </w:r>
          </w:p>
        </w:tc>
      </w:tr>
      <w:tr w:rsidR="0084010A" w:rsidRPr="00551497" w14:paraId="13C00C64" w14:textId="77777777" w:rsidTr="00496792">
        <w:tc>
          <w:tcPr>
            <w:tcW w:w="9639" w:type="dxa"/>
          </w:tcPr>
          <w:p w14:paraId="4DA8F058" w14:textId="4B7493C3" w:rsidR="0084010A" w:rsidRPr="00551497" w:rsidRDefault="00646707" w:rsidP="00496792">
            <w:pPr>
              <w:pStyle w:val="BoxBody"/>
            </w:pPr>
            <w:r w:rsidRPr="006927BE">
              <w:lastRenderedPageBreak/>
              <w:t>Unser Land greift nicht auf anerkannte Organisationen zurück</w:t>
            </w:r>
            <w:r>
              <w:t>.</w:t>
            </w:r>
            <w:r w:rsidR="0084010A" w:rsidRPr="00551497">
              <w:t> </w:t>
            </w:r>
            <w:sdt>
              <w:sdtPr>
                <w:id w:val="986440155"/>
                <w14:checkbox>
                  <w14:checked w14:val="0"/>
                  <w14:checkedState w14:val="2612" w14:font="MS Gothic"/>
                  <w14:uncheckedState w14:val="2610" w14:font="MS Gothic"/>
                </w14:checkbox>
              </w:sdtPr>
              <w:sdtEndPr/>
              <w:sdtContent>
                <w:r w:rsidR="00B4113F">
                  <w:rPr>
                    <w:rFonts w:ascii="MS Gothic" w:eastAsia="MS Gothic" w:hAnsi="MS Gothic" w:hint="eastAsia"/>
                  </w:rPr>
                  <w:t>☐</w:t>
                </w:r>
              </w:sdtContent>
            </w:sdt>
          </w:p>
          <w:p w14:paraId="65193982" w14:textId="00AC52BB" w:rsidR="0084010A" w:rsidRPr="006D7D11" w:rsidRDefault="0084010A" w:rsidP="006D7D11">
            <w:pPr>
              <w:pStyle w:val="BoxBody"/>
              <w:rPr>
                <w:b/>
                <w:bCs/>
                <w:i/>
                <w:iCs/>
              </w:rPr>
            </w:pPr>
            <w:r w:rsidRPr="006D7D11">
              <w:rPr>
                <w:b/>
                <w:bCs/>
                <w:i/>
                <w:iCs/>
              </w:rPr>
              <w:t xml:space="preserve">Kreuzen Sie bitte </w:t>
            </w:r>
            <w:r w:rsidR="00646707" w:rsidRPr="006D7D11">
              <w:rPr>
                <w:b/>
                <w:bCs/>
                <w:i/>
                <w:iCs/>
              </w:rPr>
              <w:t xml:space="preserve">das obenstehende </w:t>
            </w:r>
            <w:r w:rsidRPr="006D7D11">
              <w:rPr>
                <w:b/>
                <w:bCs/>
                <w:i/>
                <w:iCs/>
              </w:rPr>
              <w:t>Kästchen an oder erteilen Sie die nachstehend erbetenen Auskünfte.</w:t>
            </w:r>
          </w:p>
        </w:tc>
      </w:tr>
      <w:tr w:rsidR="0084010A" w:rsidRPr="00551497" w14:paraId="1A79DCD8" w14:textId="77777777" w:rsidTr="00496792">
        <w:tc>
          <w:tcPr>
            <w:tcW w:w="9639" w:type="dxa"/>
          </w:tcPr>
          <w:p w14:paraId="49A81BD7" w14:textId="22056D01" w:rsidR="0084010A" w:rsidRPr="00551497" w:rsidRDefault="00646707" w:rsidP="00496792">
            <w:pPr>
              <w:pStyle w:val="TableTextLeft"/>
              <w:spacing w:before="60"/>
              <w:jc w:val="both"/>
            </w:pPr>
            <w:r w:rsidRPr="006927BE">
              <w:t>Hat Ihr Land Rechtsvorschriften oder andere Maßnahmen angenommen, mit denen die Ermächtigung anerkann</w:t>
            </w:r>
            <w:r>
              <w:softHyphen/>
            </w:r>
            <w:r w:rsidRPr="006927BE">
              <w:t>ter Organisationen zur Wahrnehmung von Überprüfungs- oder Zertifizierungsaufgaben geregelt wird</w:t>
            </w:r>
            <w:r w:rsidR="0084010A" w:rsidRPr="006927BE">
              <w:t>?</w:t>
            </w:r>
            <w:r w:rsidR="0084010A" w:rsidRPr="00551497">
              <w:t xml:space="preserve"> </w:t>
            </w:r>
            <w:sdt>
              <w:sdtPr>
                <w:rPr>
                  <w:color w:val="AEAAAA" w:themeColor="background2" w:themeShade="BF"/>
                </w:rPr>
                <w:id w:val="-1679572586"/>
                <w:placeholder>
                  <w:docPart w:val="6CDA8BD435844C86A358D605CA6158A7"/>
                </w:placeholder>
                <w15:color w:val="000000"/>
                <w:text/>
              </w:sdtPr>
              <w:sdtEndPr/>
              <w:sdtContent>
                <w:r w:rsidR="0084010A" w:rsidRPr="00551497">
                  <w:rPr>
                    <w:color w:val="AEAAAA" w:themeColor="background2" w:themeShade="BF"/>
                  </w:rPr>
                  <w:t>(für Texteingabe bitte anklicken)</w:t>
                </w:r>
              </w:sdtContent>
            </w:sdt>
          </w:p>
          <w:p w14:paraId="34437204" w14:textId="3DEB5B2A" w:rsidR="0084010A" w:rsidRPr="00551497" w:rsidRDefault="00646707" w:rsidP="00496792">
            <w:pPr>
              <w:pStyle w:val="BoxBody"/>
            </w:pPr>
            <w:r w:rsidRPr="006927BE">
              <w:t>Falls ja, führen Sie bitte die anwendbaren innerstaatlichen Bestimmungen auf und geben Sie nach Möglichkeit den jeweiligen Wortlaut wieder</w:t>
            </w:r>
            <w:r w:rsidR="0084010A" w:rsidRPr="00551497">
              <w:t>.</w:t>
            </w:r>
          </w:p>
        </w:tc>
      </w:tr>
      <w:tr w:rsidR="0084010A" w:rsidRPr="00AA0607" w14:paraId="1432306B" w14:textId="77777777" w:rsidTr="00496792">
        <w:tc>
          <w:tcPr>
            <w:tcW w:w="9639" w:type="dxa"/>
          </w:tcPr>
          <w:p w14:paraId="501A18B1" w14:textId="77777777" w:rsidR="0084010A" w:rsidRPr="00AA0607" w:rsidRDefault="0084010A" w:rsidP="00496792">
            <w:pPr>
              <w:pStyle w:val="BoxBody"/>
              <w:rPr>
                <w:lang w:val="en-GB"/>
              </w:rPr>
            </w:pPr>
            <w:r w:rsidRPr="00AA0607">
              <w:t xml:space="preserve">Erstbericht: </w:t>
            </w:r>
            <w:sdt>
              <w:sdtPr>
                <w:rPr>
                  <w:color w:val="AEAAAA" w:themeColor="background2" w:themeShade="BF"/>
                </w:rPr>
                <w:id w:val="-155155197"/>
                <w:placeholder>
                  <w:docPart w:val="0CF5517B3E564A0FAF28D41A9E11DADC"/>
                </w:placeholder>
                <w15:color w:val="000000"/>
                <w:text/>
              </w:sdtPr>
              <w:sdtEndPr/>
              <w:sdtContent>
                <w:r w:rsidRPr="00AA0607">
                  <w:rPr>
                    <w:color w:val="AEAAAA" w:themeColor="background2" w:themeShade="BF"/>
                  </w:rPr>
                  <w:t>(für Texteingabe bitte anklicken)</w:t>
                </w:r>
              </w:sdtContent>
            </w:sdt>
          </w:p>
        </w:tc>
      </w:tr>
      <w:tr w:rsidR="0084010A" w:rsidRPr="00AA0607" w14:paraId="74F619B6" w14:textId="77777777" w:rsidTr="00496792">
        <w:tc>
          <w:tcPr>
            <w:tcW w:w="9639" w:type="dxa"/>
            <w:shd w:val="clear" w:color="auto" w:fill="F0D2E0"/>
          </w:tcPr>
          <w:p w14:paraId="647844D9" w14:textId="77777777" w:rsidR="0084010A" w:rsidRPr="00AA0607" w:rsidRDefault="0084010A" w:rsidP="00496792">
            <w:pPr>
              <w:pStyle w:val="BoxBody"/>
              <w:rPr>
                <w:lang w:val="en-GB"/>
              </w:rPr>
            </w:pPr>
            <w:r w:rsidRPr="00AA0607">
              <w:t xml:space="preserve">Zweiter Bericht: </w:t>
            </w:r>
            <w:sdt>
              <w:sdtPr>
                <w:rPr>
                  <w:color w:val="AEAAAA" w:themeColor="background2" w:themeShade="BF"/>
                </w:rPr>
                <w:id w:val="351304418"/>
                <w:placeholder>
                  <w:docPart w:val="9412424F340946D88A36337DDFFEBD72"/>
                </w:placeholder>
                <w15:color w:val="000000"/>
                <w:text/>
              </w:sdtPr>
              <w:sdtEndPr/>
              <w:sdtContent>
                <w:r w:rsidRPr="00AA0607">
                  <w:rPr>
                    <w:color w:val="AEAAAA" w:themeColor="background2" w:themeShade="BF"/>
                  </w:rPr>
                  <w:t>(für Texteingabe bitte anklicken)</w:t>
                </w:r>
              </w:sdtContent>
            </w:sdt>
          </w:p>
        </w:tc>
      </w:tr>
      <w:tr w:rsidR="0084010A" w:rsidRPr="00AA0607" w14:paraId="1F0113A5" w14:textId="77777777" w:rsidTr="00496792">
        <w:tc>
          <w:tcPr>
            <w:tcW w:w="9639" w:type="dxa"/>
            <w:shd w:val="clear" w:color="auto" w:fill="FFF5C8"/>
          </w:tcPr>
          <w:p w14:paraId="20455600" w14:textId="77777777" w:rsidR="0084010A" w:rsidRPr="00AA0607" w:rsidRDefault="0084010A" w:rsidP="00496792">
            <w:pPr>
              <w:pStyle w:val="BoxBody"/>
            </w:pPr>
            <w:r w:rsidRPr="00AA0607">
              <w:t xml:space="preserve">Dritter Bericht: </w:t>
            </w:r>
            <w:sdt>
              <w:sdtPr>
                <w:rPr>
                  <w:color w:val="AEAAAA" w:themeColor="background2" w:themeShade="BF"/>
                </w:rPr>
                <w:id w:val="-1998414436"/>
                <w:placeholder>
                  <w:docPart w:val="D6503B4FE3A84839A44638158590D94F"/>
                </w:placeholder>
                <w15:color w:val="000000"/>
                <w:text/>
              </w:sdtPr>
              <w:sdtEndPr/>
              <w:sdtContent>
                <w:r w:rsidRPr="00AA0607">
                  <w:rPr>
                    <w:color w:val="AEAAAA" w:themeColor="background2" w:themeShade="BF"/>
                  </w:rPr>
                  <w:t>(für Texteingabe bitte anklicken)</w:t>
                </w:r>
              </w:sdtContent>
            </w:sdt>
          </w:p>
        </w:tc>
      </w:tr>
      <w:tr w:rsidR="0084010A" w:rsidRPr="00AA0607" w14:paraId="594BD5CE" w14:textId="77777777" w:rsidTr="00496792">
        <w:tc>
          <w:tcPr>
            <w:tcW w:w="9639" w:type="dxa"/>
            <w:shd w:val="clear" w:color="auto" w:fill="D2FBFB"/>
          </w:tcPr>
          <w:p w14:paraId="075B6C06" w14:textId="77777777" w:rsidR="0084010A" w:rsidRPr="00AA0607" w:rsidRDefault="0084010A" w:rsidP="00496792">
            <w:pPr>
              <w:pStyle w:val="BoxBody"/>
            </w:pPr>
            <w:r w:rsidRPr="00AA0607">
              <w:t xml:space="preserve">Vierter Bericht: </w:t>
            </w:r>
            <w:sdt>
              <w:sdtPr>
                <w:rPr>
                  <w:color w:val="AEAAAA" w:themeColor="background2" w:themeShade="BF"/>
                </w:rPr>
                <w:id w:val="-1076206651"/>
                <w:placeholder>
                  <w:docPart w:val="463B41E40A514BFF9DC402644E0D1EB3"/>
                </w:placeholder>
                <w15:color w:val="000000"/>
                <w:text/>
              </w:sdtPr>
              <w:sdtEndPr/>
              <w:sdtContent>
                <w:r w:rsidRPr="00AA0607">
                  <w:rPr>
                    <w:color w:val="AEAAAA" w:themeColor="background2" w:themeShade="BF"/>
                  </w:rPr>
                  <w:t>(für Texteingabe bitte anklicken)</w:t>
                </w:r>
              </w:sdtContent>
            </w:sdt>
          </w:p>
        </w:tc>
      </w:tr>
      <w:tr w:rsidR="0084010A" w:rsidRPr="00AA0607" w14:paraId="2A7A671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5F00E87" w14:textId="48EEC64B" w:rsidR="00646707" w:rsidRPr="00AA0607" w:rsidRDefault="00646707" w:rsidP="009515B7">
            <w:pPr>
              <w:pStyle w:val="TableTextLeft"/>
              <w:spacing w:before="60"/>
              <w:jc w:val="both"/>
            </w:pPr>
            <w:r w:rsidRPr="00AA0607">
              <w:t>Wurde allen anerkannten Organisationen die Befugnis erteilt, die Abstellung von Mängeln auf Schiffen zu ver</w:t>
            </w:r>
            <w:r w:rsidR="009515B7" w:rsidRPr="00AA0607">
              <w:softHyphen/>
            </w:r>
            <w:r w:rsidRPr="00AA0607">
              <w:t>langen und auf Wunsch eines Hafenstaats Überprüfungen durchzuführen?</w:t>
            </w:r>
          </w:p>
          <w:p w14:paraId="7C01298F" w14:textId="60606E63" w:rsidR="0084010A" w:rsidRPr="00AA0607" w:rsidRDefault="0084010A" w:rsidP="00496792">
            <w:pPr>
              <w:pStyle w:val="TableTextLeft"/>
              <w:spacing w:after="120"/>
              <w:jc w:val="both"/>
              <w:rPr>
                <w:i/>
                <w:iCs/>
              </w:rPr>
            </w:pPr>
            <w:r w:rsidRPr="00AA0607">
              <w:rPr>
                <w:i/>
                <w:iCs/>
              </w:rPr>
              <w:t>(</w:t>
            </w:r>
            <w:r w:rsidR="00646707" w:rsidRPr="00AA0607">
              <w:rPr>
                <w:rStyle w:val="Timesitalic"/>
                <w:rFonts w:ascii="Noto Sans" w:hAnsi="Noto Sans" w:cs="Noto Sans"/>
              </w:rPr>
              <w:t>Norm A5.1.2 Absatz 2</w:t>
            </w:r>
            <w:r w:rsidRPr="00AA0607">
              <w:rPr>
                <w:i/>
                <w:iCs/>
              </w:rPr>
              <w:t>)</w:t>
            </w:r>
          </w:p>
          <w:p w14:paraId="607603BE" w14:textId="77777777" w:rsidR="0084010A" w:rsidRPr="00AA0607" w:rsidRDefault="0084010A" w:rsidP="00496792">
            <w:pPr>
              <w:pStyle w:val="TableTextLeft"/>
              <w:spacing w:before="60" w:after="60"/>
              <w:jc w:val="both"/>
            </w:pPr>
            <w:r w:rsidRPr="00AA0607">
              <w:t>Bitte führen Sie die anwendbaren innerstaatlichen Bestimmungen auf und geben Sie nach Möglichkeit den jewei</w:t>
            </w:r>
            <w:r w:rsidRPr="00AA0607">
              <w:softHyphen/>
              <w:t>ligen Wortlaut wieder.</w:t>
            </w:r>
          </w:p>
        </w:tc>
      </w:tr>
      <w:tr w:rsidR="0084010A" w:rsidRPr="00AA0607" w14:paraId="6CCF867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4D1B9BE" w14:textId="77777777" w:rsidR="0084010A" w:rsidRPr="00AA0607" w:rsidRDefault="0084010A" w:rsidP="00496792">
            <w:pPr>
              <w:pStyle w:val="BoxBody"/>
            </w:pPr>
            <w:r w:rsidRPr="00AA0607">
              <w:t xml:space="preserve">Erstbericht: </w:t>
            </w:r>
            <w:sdt>
              <w:sdtPr>
                <w:rPr>
                  <w:color w:val="AEAAAA" w:themeColor="background2" w:themeShade="BF"/>
                </w:rPr>
                <w:id w:val="-1695449326"/>
                <w:placeholder>
                  <w:docPart w:val="761F2DDEE0B849ACAA1DF399189ABADF"/>
                </w:placeholder>
                <w15:color w:val="000000"/>
                <w:text/>
              </w:sdtPr>
              <w:sdtEndPr/>
              <w:sdtContent>
                <w:r w:rsidRPr="00AA0607">
                  <w:rPr>
                    <w:color w:val="AEAAAA" w:themeColor="background2" w:themeShade="BF"/>
                  </w:rPr>
                  <w:t>(für Texteingabe bitte anklicken)</w:t>
                </w:r>
              </w:sdtContent>
            </w:sdt>
          </w:p>
        </w:tc>
      </w:tr>
      <w:tr w:rsidR="0084010A" w:rsidRPr="00AA0607" w14:paraId="7BBD868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0655D69" w14:textId="77777777" w:rsidR="0084010A" w:rsidRPr="00AA0607" w:rsidRDefault="0084010A" w:rsidP="00496792">
            <w:pPr>
              <w:pStyle w:val="BoxBody"/>
            </w:pPr>
            <w:r w:rsidRPr="00AA0607">
              <w:t xml:space="preserve">Zweiter Bericht: </w:t>
            </w:r>
            <w:sdt>
              <w:sdtPr>
                <w:rPr>
                  <w:color w:val="AEAAAA" w:themeColor="background2" w:themeShade="BF"/>
                </w:rPr>
                <w:id w:val="780538881"/>
                <w:placeholder>
                  <w:docPart w:val="D82FFEFF79F34A068F792943FB0C6063"/>
                </w:placeholder>
                <w15:color w:val="000000"/>
                <w:text/>
              </w:sdtPr>
              <w:sdtEndPr/>
              <w:sdtContent>
                <w:r w:rsidRPr="00AA0607">
                  <w:rPr>
                    <w:color w:val="AEAAAA" w:themeColor="background2" w:themeShade="BF"/>
                  </w:rPr>
                  <w:t>(für Texteingabe bitte anklicken)</w:t>
                </w:r>
              </w:sdtContent>
            </w:sdt>
          </w:p>
        </w:tc>
      </w:tr>
      <w:tr w:rsidR="0084010A" w:rsidRPr="00AA0607" w14:paraId="07E572F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0DF7703" w14:textId="77777777" w:rsidR="0084010A" w:rsidRPr="00AA0607" w:rsidRDefault="0084010A" w:rsidP="00496792">
            <w:pPr>
              <w:pStyle w:val="BoxBody"/>
            </w:pPr>
            <w:r w:rsidRPr="00AA0607">
              <w:t xml:space="preserve">Dritter Bericht: </w:t>
            </w:r>
            <w:sdt>
              <w:sdtPr>
                <w:rPr>
                  <w:color w:val="AEAAAA" w:themeColor="background2" w:themeShade="BF"/>
                </w:rPr>
                <w:id w:val="-1137723499"/>
                <w:placeholder>
                  <w:docPart w:val="EFC8459E538E43F89DEEBBF9F2D0863E"/>
                </w:placeholder>
                <w15:color w:val="000000"/>
                <w:text/>
              </w:sdtPr>
              <w:sdtEndPr/>
              <w:sdtContent>
                <w:r w:rsidRPr="00AA0607">
                  <w:rPr>
                    <w:color w:val="AEAAAA" w:themeColor="background2" w:themeShade="BF"/>
                  </w:rPr>
                  <w:t>(für Texteingabe bitte anklicken)</w:t>
                </w:r>
              </w:sdtContent>
            </w:sdt>
          </w:p>
        </w:tc>
      </w:tr>
      <w:tr w:rsidR="0084010A" w:rsidRPr="00AA0607" w14:paraId="71F52B5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877AB59" w14:textId="77777777" w:rsidR="0084010A" w:rsidRPr="00AA0607" w:rsidRDefault="0084010A" w:rsidP="00496792">
            <w:pPr>
              <w:pStyle w:val="BoxBody"/>
            </w:pPr>
            <w:r w:rsidRPr="00AA0607">
              <w:t xml:space="preserve">Vierter Bericht: </w:t>
            </w:r>
            <w:sdt>
              <w:sdtPr>
                <w:rPr>
                  <w:color w:val="AEAAAA" w:themeColor="background2" w:themeShade="BF"/>
                </w:rPr>
                <w:id w:val="1152802510"/>
                <w:placeholder>
                  <w:docPart w:val="17A5E77FC63C495CB96CCEF39F7EAB9B"/>
                </w:placeholder>
                <w15:color w:val="000000"/>
                <w:text/>
              </w:sdtPr>
              <w:sdtEndPr/>
              <w:sdtContent>
                <w:r w:rsidRPr="00AA0607">
                  <w:rPr>
                    <w:color w:val="AEAAAA" w:themeColor="background2" w:themeShade="BF"/>
                  </w:rPr>
                  <w:t>(für Texteingabe bitte anklicken)</w:t>
                </w:r>
              </w:sdtContent>
            </w:sdt>
          </w:p>
        </w:tc>
      </w:tr>
      <w:tr w:rsidR="0084010A" w:rsidRPr="00551497" w14:paraId="17A2836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58D1A79" w14:textId="1888554B" w:rsidR="0084010A" w:rsidRPr="00551497" w:rsidRDefault="00646707" w:rsidP="00496792">
            <w:pPr>
              <w:pStyle w:val="TableTextLeft"/>
              <w:spacing w:before="60"/>
              <w:jc w:val="both"/>
            </w:pPr>
            <w:r w:rsidRPr="006927BE">
              <w:rPr>
                <w:spacing w:val="-1"/>
              </w:rPr>
              <w:t>Hat Ihr Land dem IAA eine aktuelle Liste der anerkannten Organisationen übermittelt, die es ermächtigt hat, in seinem Namen zu handeln, und dabei die Aufgaben angegeben, auf die sich die Ermächtigung erstreckt</w:t>
            </w:r>
            <w:r w:rsidR="0084010A" w:rsidRPr="006927BE">
              <w:t>?</w:t>
            </w:r>
          </w:p>
          <w:p w14:paraId="713D7AAE" w14:textId="1D6A4CEF" w:rsidR="0084010A" w:rsidRPr="00551497" w:rsidRDefault="0084010A" w:rsidP="00496792">
            <w:pPr>
              <w:pStyle w:val="TableTextLeft"/>
              <w:spacing w:after="120"/>
              <w:jc w:val="both"/>
              <w:rPr>
                <w:i/>
                <w:iCs/>
              </w:rPr>
            </w:pPr>
            <w:r w:rsidRPr="00551497">
              <w:rPr>
                <w:i/>
                <w:iCs/>
              </w:rPr>
              <w:t>(</w:t>
            </w:r>
            <w:r w:rsidR="00646707" w:rsidRPr="006927BE">
              <w:rPr>
                <w:rStyle w:val="Timesitalic"/>
                <w:rFonts w:ascii="Noto Sans" w:hAnsi="Noto Sans" w:cs="Noto Sans"/>
                <w:spacing w:val="-1"/>
              </w:rPr>
              <w:t>Norm A5.1.2 Absatz 4</w:t>
            </w:r>
            <w:r w:rsidRPr="00551497">
              <w:rPr>
                <w:i/>
                <w:iCs/>
              </w:rPr>
              <w:t>)</w:t>
            </w:r>
          </w:p>
          <w:p w14:paraId="2AF7EF8E" w14:textId="033E3844" w:rsidR="00646707" w:rsidRPr="00551497" w:rsidRDefault="00646707" w:rsidP="00646707">
            <w:pPr>
              <w:pStyle w:val="BoxBody"/>
              <w:tabs>
                <w:tab w:val="left" w:pos="338"/>
              </w:tabs>
            </w:pPr>
            <w:r>
              <w:t>Ja.</w:t>
            </w:r>
            <w:r>
              <w:tab/>
            </w:r>
            <w:sdt>
              <w:sdtPr>
                <w:id w:val="847440544"/>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p w14:paraId="5E986689" w14:textId="2C2786C6" w:rsidR="0084010A" w:rsidRPr="00551497" w:rsidRDefault="00646707" w:rsidP="00646707">
            <w:pPr>
              <w:pStyle w:val="BoxBody"/>
              <w:tabs>
                <w:tab w:val="left" w:pos="5866"/>
              </w:tabs>
            </w:pPr>
            <w:r w:rsidRPr="006927BE">
              <w:t>Nein, die entsprechenden Auskünfte sind diesem Bericht beigefügt</w:t>
            </w:r>
            <w:r>
              <w:t>.</w:t>
            </w:r>
            <w:r>
              <w:tab/>
            </w:r>
            <w:sdt>
              <w:sdtPr>
                <w:id w:val="156975269"/>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tc>
      </w:tr>
      <w:tr w:rsidR="0084010A" w:rsidRPr="00551497" w14:paraId="6291116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D0AF265" w14:textId="00681B5A" w:rsidR="00C44D33" w:rsidRDefault="00C44D33" w:rsidP="00C44D33">
            <w:pPr>
              <w:pStyle w:val="TableTextLeft"/>
              <w:spacing w:before="60"/>
              <w:jc w:val="both"/>
            </w:pPr>
            <w:r w:rsidRPr="006927BE">
              <w:t>Legen Sie bitte dar, wie Ihr Land die Befähigung und Unabhängigkeit anerkannter Organisationen überprüft, und erteilen Sie dabei auch Auskünfte über die Systeme, die zur Übermittlung relevanter Informationen an die anerkannten Organisationen und zu deren Beaufsichtigung eingerichtet wurden</w:t>
            </w:r>
            <w:r>
              <w:t>.</w:t>
            </w:r>
          </w:p>
          <w:p w14:paraId="01099E2F" w14:textId="2DACF685" w:rsidR="0084010A" w:rsidRPr="00551497" w:rsidRDefault="0084010A" w:rsidP="00496792">
            <w:pPr>
              <w:pStyle w:val="TableTextLeft"/>
              <w:spacing w:after="120"/>
              <w:jc w:val="both"/>
              <w:rPr>
                <w:i/>
                <w:iCs/>
              </w:rPr>
            </w:pPr>
            <w:r w:rsidRPr="00551497">
              <w:rPr>
                <w:i/>
                <w:iCs/>
              </w:rPr>
              <w:t>(</w:t>
            </w:r>
            <w:r w:rsidR="00C44D33" w:rsidRPr="006927BE">
              <w:rPr>
                <w:rStyle w:val="Timesitalic"/>
                <w:rFonts w:ascii="Noto Sans" w:hAnsi="Noto Sans" w:cs="Noto Sans"/>
                <w:spacing w:val="-2"/>
              </w:rPr>
              <w:t xml:space="preserve">Regel 5.1.2 Absatz 2; Norm A5.1.2 </w:t>
            </w:r>
            <w:r w:rsidR="00C44D33" w:rsidRPr="006927BE">
              <w:rPr>
                <w:rStyle w:val="Timesitalic"/>
                <w:rFonts w:ascii="Noto Sans" w:hAnsi="Noto Sans" w:cs="Noto Sans"/>
                <w:spacing w:val="-1"/>
              </w:rPr>
              <w:t>Absatz 1</w:t>
            </w:r>
            <w:r w:rsidRPr="00551497">
              <w:rPr>
                <w:i/>
                <w:iCs/>
              </w:rPr>
              <w:t>)</w:t>
            </w:r>
          </w:p>
          <w:p w14:paraId="156ED2C5" w14:textId="77777777" w:rsidR="0084010A" w:rsidRDefault="0084010A" w:rsidP="00496792">
            <w:pPr>
              <w:pStyle w:val="BoxBody"/>
            </w:pPr>
            <w:r w:rsidRPr="00551497">
              <w:t>Bitte führen Sie die anwendbaren innerstaatlichen Bestimmungen auf und geben Sie nach Möglichkeit den jewei</w:t>
            </w:r>
            <w:r w:rsidRPr="00551497">
              <w:softHyphen/>
              <w:t>ligen Wortlaut wieder.</w:t>
            </w:r>
          </w:p>
          <w:p w14:paraId="2C981CAE" w14:textId="092C4C85" w:rsidR="00C44D33" w:rsidRPr="00551497" w:rsidRDefault="00C44D33" w:rsidP="00C44D33">
            <w:pPr>
              <w:pStyle w:val="BoxBody"/>
              <w:tabs>
                <w:tab w:val="left" w:pos="7992"/>
              </w:tabs>
            </w:pPr>
            <w:r w:rsidRPr="006927BE">
              <w:t>Die entsprechenden Angaben wurden bereits oben in Zusammenhang mit Regel 5.1.1 erteilt</w:t>
            </w:r>
            <w:r>
              <w:t>.</w:t>
            </w:r>
            <w:r>
              <w:tab/>
            </w:r>
            <w:sdt>
              <w:sdtPr>
                <w:id w:val="2104532016"/>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tc>
      </w:tr>
      <w:tr w:rsidR="0084010A" w:rsidRPr="00AA0607" w14:paraId="5AE4A03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255A695" w14:textId="77777777" w:rsidR="0084010A" w:rsidRPr="00AA0607" w:rsidRDefault="0084010A" w:rsidP="00496792">
            <w:pPr>
              <w:pStyle w:val="BoxBody"/>
            </w:pPr>
            <w:r w:rsidRPr="00AA0607">
              <w:t xml:space="preserve">Erstbericht: </w:t>
            </w:r>
            <w:sdt>
              <w:sdtPr>
                <w:rPr>
                  <w:color w:val="AEAAAA" w:themeColor="background2" w:themeShade="BF"/>
                </w:rPr>
                <w:id w:val="-2120446473"/>
                <w:placeholder>
                  <w:docPart w:val="3DDF1055F4F3479199075D31308133EC"/>
                </w:placeholder>
                <w15:color w:val="000000"/>
                <w:text/>
              </w:sdtPr>
              <w:sdtEndPr/>
              <w:sdtContent>
                <w:r w:rsidRPr="00AA0607">
                  <w:rPr>
                    <w:color w:val="AEAAAA" w:themeColor="background2" w:themeShade="BF"/>
                  </w:rPr>
                  <w:t>(für Texteingabe bitte anklicken)</w:t>
                </w:r>
              </w:sdtContent>
            </w:sdt>
          </w:p>
        </w:tc>
      </w:tr>
      <w:tr w:rsidR="0084010A" w:rsidRPr="00AA0607" w14:paraId="35EB0D8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FE3EC40" w14:textId="77777777" w:rsidR="0084010A" w:rsidRPr="00AA0607" w:rsidRDefault="0084010A" w:rsidP="00496792">
            <w:pPr>
              <w:pStyle w:val="BoxBody"/>
            </w:pPr>
            <w:r w:rsidRPr="00AA0607">
              <w:t xml:space="preserve">Zweiter Bericht: </w:t>
            </w:r>
            <w:sdt>
              <w:sdtPr>
                <w:rPr>
                  <w:color w:val="AEAAAA" w:themeColor="background2" w:themeShade="BF"/>
                </w:rPr>
                <w:id w:val="-1727529878"/>
                <w:placeholder>
                  <w:docPart w:val="0B36577BD33C4805BF03C394ABCF73B4"/>
                </w:placeholder>
                <w15:color w:val="000000"/>
                <w:text/>
              </w:sdtPr>
              <w:sdtEndPr/>
              <w:sdtContent>
                <w:r w:rsidRPr="00AA0607">
                  <w:rPr>
                    <w:color w:val="AEAAAA" w:themeColor="background2" w:themeShade="BF"/>
                  </w:rPr>
                  <w:t>(für Texteingabe bitte anklicken)</w:t>
                </w:r>
              </w:sdtContent>
            </w:sdt>
          </w:p>
        </w:tc>
      </w:tr>
      <w:tr w:rsidR="0084010A" w:rsidRPr="00AA0607" w14:paraId="0921CAF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1573737A" w14:textId="77777777" w:rsidR="0084010A" w:rsidRPr="00AA0607" w:rsidRDefault="0084010A" w:rsidP="00496792">
            <w:pPr>
              <w:pStyle w:val="BoxBody"/>
            </w:pPr>
            <w:r w:rsidRPr="00AA0607">
              <w:t xml:space="preserve">Dritter Bericht: </w:t>
            </w:r>
            <w:sdt>
              <w:sdtPr>
                <w:rPr>
                  <w:color w:val="AEAAAA" w:themeColor="background2" w:themeShade="BF"/>
                </w:rPr>
                <w:id w:val="-703637438"/>
                <w:placeholder>
                  <w:docPart w:val="89FD5DD1E42C49B5AB84978C41FADA6C"/>
                </w:placeholder>
                <w15:color w:val="000000"/>
                <w:text/>
              </w:sdtPr>
              <w:sdtEndPr/>
              <w:sdtContent>
                <w:r w:rsidRPr="00AA0607">
                  <w:rPr>
                    <w:color w:val="AEAAAA" w:themeColor="background2" w:themeShade="BF"/>
                  </w:rPr>
                  <w:t>(für Texteingabe bitte anklicken)</w:t>
                </w:r>
              </w:sdtContent>
            </w:sdt>
          </w:p>
        </w:tc>
      </w:tr>
      <w:tr w:rsidR="0084010A" w:rsidRPr="00AA0607" w14:paraId="3456312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0742FAF" w14:textId="77777777" w:rsidR="0084010A" w:rsidRPr="00AA0607" w:rsidRDefault="0084010A" w:rsidP="00496792">
            <w:pPr>
              <w:pStyle w:val="BoxBody"/>
            </w:pPr>
            <w:r w:rsidRPr="00AA0607">
              <w:lastRenderedPageBreak/>
              <w:t xml:space="preserve">Vierter Bericht: </w:t>
            </w:r>
            <w:sdt>
              <w:sdtPr>
                <w:rPr>
                  <w:color w:val="AEAAAA" w:themeColor="background2" w:themeShade="BF"/>
                </w:rPr>
                <w:id w:val="1075629506"/>
                <w:placeholder>
                  <w:docPart w:val="7E3D1BC37AA7488B8608A5A226EE027D"/>
                </w:placeholder>
                <w15:color w:val="000000"/>
                <w:text/>
              </w:sdtPr>
              <w:sdtEndPr/>
              <w:sdtContent>
                <w:r w:rsidRPr="00AA0607">
                  <w:rPr>
                    <w:color w:val="AEAAAA" w:themeColor="background2" w:themeShade="BF"/>
                  </w:rPr>
                  <w:t>(für Texteingabe bitte anklicken)</w:t>
                </w:r>
              </w:sdtContent>
            </w:sdt>
          </w:p>
        </w:tc>
      </w:tr>
      <w:tr w:rsidR="0084010A" w:rsidRPr="00551497" w14:paraId="4EBCDFE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E481791" w14:textId="72A87349" w:rsidR="0084010A" w:rsidRPr="00551497" w:rsidRDefault="0084010A" w:rsidP="00496792">
            <w:pPr>
              <w:pStyle w:val="BoxBody"/>
            </w:pPr>
            <w:r w:rsidRPr="00551497">
              <w:rPr>
                <w:b/>
                <w:bCs/>
                <w:i/>
                <w:iCs/>
              </w:rPr>
              <w:t>Zusätzliche Angaben</w:t>
            </w:r>
            <w:r w:rsidRPr="00551497">
              <w:t xml:space="preserve"> zur Durchführung der Regel </w:t>
            </w:r>
            <w:r w:rsidR="00C44D33">
              <w:t>5.1.2</w:t>
            </w:r>
            <w:r w:rsidRPr="00551497">
              <w:t>.</w:t>
            </w:r>
          </w:p>
        </w:tc>
      </w:tr>
      <w:tr w:rsidR="0084010A" w:rsidRPr="00AA0607" w14:paraId="53470641"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EE78786" w14:textId="77777777" w:rsidR="0084010A" w:rsidRPr="00AA0607" w:rsidRDefault="0084010A" w:rsidP="00496792">
            <w:pPr>
              <w:pStyle w:val="BoxBody"/>
            </w:pPr>
            <w:r w:rsidRPr="00AA0607">
              <w:t xml:space="preserve">Erstbericht: </w:t>
            </w:r>
            <w:sdt>
              <w:sdtPr>
                <w:rPr>
                  <w:color w:val="AEAAAA" w:themeColor="background2" w:themeShade="BF"/>
                </w:rPr>
                <w:id w:val="-365761231"/>
                <w:placeholder>
                  <w:docPart w:val="64AF42A3DAB7459A9FD546ACD8176FB7"/>
                </w:placeholder>
                <w15:color w:val="000000"/>
                <w:text/>
              </w:sdtPr>
              <w:sdtEndPr/>
              <w:sdtContent>
                <w:r w:rsidRPr="00AA0607">
                  <w:rPr>
                    <w:color w:val="AEAAAA" w:themeColor="background2" w:themeShade="BF"/>
                  </w:rPr>
                  <w:t>(für Texteingabe bitte anklicken)</w:t>
                </w:r>
              </w:sdtContent>
            </w:sdt>
          </w:p>
        </w:tc>
      </w:tr>
      <w:tr w:rsidR="0084010A" w:rsidRPr="00AA0607" w14:paraId="1CC2F8B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6C7DF00" w14:textId="77777777" w:rsidR="0084010A" w:rsidRPr="00AA0607" w:rsidRDefault="0084010A" w:rsidP="00496792">
            <w:pPr>
              <w:pStyle w:val="BoxBody"/>
            </w:pPr>
            <w:r w:rsidRPr="00AA0607">
              <w:t xml:space="preserve">Zweiter Bericht: </w:t>
            </w:r>
            <w:sdt>
              <w:sdtPr>
                <w:rPr>
                  <w:color w:val="AEAAAA" w:themeColor="background2" w:themeShade="BF"/>
                </w:rPr>
                <w:id w:val="-320892619"/>
                <w:placeholder>
                  <w:docPart w:val="1540CD5944804D2F8EDE9B392B10D0AA"/>
                </w:placeholder>
                <w15:color w:val="000000"/>
                <w:text/>
              </w:sdtPr>
              <w:sdtEndPr/>
              <w:sdtContent>
                <w:r w:rsidRPr="00AA0607">
                  <w:rPr>
                    <w:color w:val="AEAAAA" w:themeColor="background2" w:themeShade="BF"/>
                  </w:rPr>
                  <w:t>(für Texteingabe bitte anklicken)</w:t>
                </w:r>
              </w:sdtContent>
            </w:sdt>
          </w:p>
        </w:tc>
      </w:tr>
      <w:tr w:rsidR="0084010A" w:rsidRPr="00AA0607" w14:paraId="7D998C0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ECC45AA" w14:textId="77777777" w:rsidR="0084010A" w:rsidRPr="00AA0607" w:rsidRDefault="0084010A" w:rsidP="00496792">
            <w:pPr>
              <w:pStyle w:val="BoxBody"/>
            </w:pPr>
            <w:r w:rsidRPr="00AA0607">
              <w:t xml:space="preserve">Dritter Bericht: </w:t>
            </w:r>
            <w:sdt>
              <w:sdtPr>
                <w:rPr>
                  <w:color w:val="AEAAAA" w:themeColor="background2" w:themeShade="BF"/>
                </w:rPr>
                <w:id w:val="139397266"/>
                <w:placeholder>
                  <w:docPart w:val="185F650BC9514E2681945DA3FA022E7D"/>
                </w:placeholder>
                <w15:color w:val="000000"/>
                <w:text/>
              </w:sdtPr>
              <w:sdtEndPr/>
              <w:sdtContent>
                <w:r w:rsidRPr="00AA0607">
                  <w:rPr>
                    <w:color w:val="AEAAAA" w:themeColor="background2" w:themeShade="BF"/>
                  </w:rPr>
                  <w:t>(für Texteingabe bitte anklicken)</w:t>
                </w:r>
              </w:sdtContent>
            </w:sdt>
          </w:p>
        </w:tc>
      </w:tr>
      <w:tr w:rsidR="0084010A" w:rsidRPr="00AA0607" w14:paraId="5260F07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69D0F4F" w14:textId="77777777" w:rsidR="0084010A" w:rsidRPr="00AA0607" w:rsidRDefault="0084010A" w:rsidP="00496792">
            <w:pPr>
              <w:pStyle w:val="BoxBody"/>
            </w:pPr>
            <w:r w:rsidRPr="00AA0607">
              <w:t xml:space="preserve">Vierter Bericht: </w:t>
            </w:r>
            <w:sdt>
              <w:sdtPr>
                <w:rPr>
                  <w:color w:val="AEAAAA" w:themeColor="background2" w:themeShade="BF"/>
                </w:rPr>
                <w:id w:val="49046189"/>
                <w:placeholder>
                  <w:docPart w:val="8947F89AEE944F1F860098A7BB60BC7E"/>
                </w:placeholder>
                <w15:color w:val="000000"/>
                <w:text/>
              </w:sdtPr>
              <w:sdtEndPr/>
              <w:sdtContent>
                <w:r w:rsidRPr="00AA0607">
                  <w:rPr>
                    <w:color w:val="AEAAAA" w:themeColor="background2" w:themeShade="BF"/>
                  </w:rPr>
                  <w:t>(für Texteingabe bitte anklicken)</w:t>
                </w:r>
              </w:sdtContent>
            </w:sdt>
          </w:p>
        </w:tc>
      </w:tr>
      <w:tr w:rsidR="0084010A" w:rsidRPr="00551497" w14:paraId="74B3F69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F471315" w14:textId="7CB1DFEF" w:rsidR="0084010A" w:rsidRPr="00551497" w:rsidRDefault="0084010A" w:rsidP="00C44D33">
            <w:pPr>
              <w:pStyle w:val="BoxBody"/>
            </w:pPr>
            <w:r w:rsidRPr="00551497">
              <w:rPr>
                <w:b/>
                <w:bCs/>
                <w:i/>
                <w:iCs/>
              </w:rPr>
              <w:t xml:space="preserve">Dokumente: </w:t>
            </w:r>
            <w:r w:rsidR="00C44D33" w:rsidRPr="006927BE">
              <w:t xml:space="preserve">Fügen Sie bitte in englischer, französischer oder spanischer Sprache ein oder mehrere Beispiele für anerkannten Organisationen erteilte Ermächtigungen bei </w:t>
            </w:r>
            <w:r w:rsidR="00C44D33" w:rsidRPr="006927BE">
              <w:rPr>
                <w:rStyle w:val="Timesitalic"/>
                <w:rFonts w:ascii="Noto Sans" w:hAnsi="Noto Sans" w:cs="Noto Sans"/>
              </w:rPr>
              <w:t>(Regel 5.1.1 Absatz 5</w:t>
            </w:r>
            <w:r w:rsidR="00C44D33" w:rsidRPr="006927BE">
              <w:t xml:space="preserve">; </w:t>
            </w:r>
            <w:r w:rsidR="00C44D33" w:rsidRPr="006927BE">
              <w:rPr>
                <w:rStyle w:val="Timesitalic"/>
                <w:rFonts w:ascii="Noto Sans" w:hAnsi="Noto Sans" w:cs="Noto Sans"/>
              </w:rPr>
              <w:t>Regel 5.1.2 Absatz 2)</w:t>
            </w:r>
            <w:r w:rsidR="00C44D33" w:rsidRPr="006927BE">
              <w:t>.</w:t>
            </w:r>
          </w:p>
        </w:tc>
      </w:tr>
      <w:tr w:rsidR="0084010A" w:rsidRPr="00AA0607" w14:paraId="30E607A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7075F76" w14:textId="77777777" w:rsidR="0084010A" w:rsidRPr="00AA0607" w:rsidRDefault="0084010A" w:rsidP="00496792">
            <w:pPr>
              <w:pStyle w:val="BoxBody"/>
            </w:pPr>
            <w:r w:rsidRPr="00AA0607">
              <w:t xml:space="preserve">Erstbericht: </w:t>
            </w:r>
            <w:sdt>
              <w:sdtPr>
                <w:rPr>
                  <w:color w:val="AEAAAA" w:themeColor="background2" w:themeShade="BF"/>
                </w:rPr>
                <w:id w:val="-787346744"/>
                <w:placeholder>
                  <w:docPart w:val="C38DD11C7E6D4192AB72DF2FB47E6E7A"/>
                </w:placeholder>
                <w15:color w:val="000000"/>
                <w:text/>
              </w:sdtPr>
              <w:sdtEndPr/>
              <w:sdtContent>
                <w:r w:rsidRPr="00AA0607">
                  <w:rPr>
                    <w:color w:val="AEAAAA" w:themeColor="background2" w:themeShade="BF"/>
                  </w:rPr>
                  <w:t>(für Texteingabe bitte anklicken)</w:t>
                </w:r>
              </w:sdtContent>
            </w:sdt>
          </w:p>
        </w:tc>
      </w:tr>
      <w:tr w:rsidR="0084010A" w:rsidRPr="00AA0607" w14:paraId="134908E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3C0B76A" w14:textId="77777777" w:rsidR="0084010A" w:rsidRPr="00AA0607" w:rsidRDefault="0084010A" w:rsidP="00496792">
            <w:pPr>
              <w:pStyle w:val="BoxBody"/>
            </w:pPr>
            <w:r w:rsidRPr="00AA0607">
              <w:t xml:space="preserve">Zweiter Bericht: </w:t>
            </w:r>
            <w:sdt>
              <w:sdtPr>
                <w:rPr>
                  <w:color w:val="AEAAAA" w:themeColor="background2" w:themeShade="BF"/>
                </w:rPr>
                <w:id w:val="-263074745"/>
                <w:placeholder>
                  <w:docPart w:val="B1F497C794504536A23DF411964F1621"/>
                </w:placeholder>
                <w15:color w:val="000000"/>
                <w:text/>
              </w:sdtPr>
              <w:sdtEndPr/>
              <w:sdtContent>
                <w:r w:rsidRPr="00AA0607">
                  <w:rPr>
                    <w:color w:val="AEAAAA" w:themeColor="background2" w:themeShade="BF"/>
                  </w:rPr>
                  <w:t>(für Texteingabe bitte anklicken)</w:t>
                </w:r>
              </w:sdtContent>
            </w:sdt>
          </w:p>
        </w:tc>
      </w:tr>
      <w:tr w:rsidR="0084010A" w:rsidRPr="00AA0607" w14:paraId="7E0C428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3E6F32F" w14:textId="77777777" w:rsidR="0084010A" w:rsidRPr="00AA0607" w:rsidRDefault="0084010A" w:rsidP="00496792">
            <w:pPr>
              <w:pStyle w:val="BoxBody"/>
            </w:pPr>
            <w:r w:rsidRPr="00AA0607">
              <w:t xml:space="preserve">Dritter Bericht: </w:t>
            </w:r>
            <w:sdt>
              <w:sdtPr>
                <w:rPr>
                  <w:color w:val="AEAAAA" w:themeColor="background2" w:themeShade="BF"/>
                </w:rPr>
                <w:id w:val="574638783"/>
                <w:placeholder>
                  <w:docPart w:val="73CE3274570C4B778E075D2E5F8D66AC"/>
                </w:placeholder>
                <w15:color w:val="000000"/>
                <w:text/>
              </w:sdtPr>
              <w:sdtEndPr/>
              <w:sdtContent>
                <w:r w:rsidRPr="00AA0607">
                  <w:rPr>
                    <w:color w:val="AEAAAA" w:themeColor="background2" w:themeShade="BF"/>
                  </w:rPr>
                  <w:t>(für Texteingabe bitte anklicken)</w:t>
                </w:r>
              </w:sdtContent>
            </w:sdt>
          </w:p>
        </w:tc>
      </w:tr>
      <w:tr w:rsidR="0084010A" w:rsidRPr="00AA0607" w14:paraId="3678948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7619AB3" w14:textId="77777777" w:rsidR="0084010A" w:rsidRPr="00AA0607" w:rsidRDefault="0084010A" w:rsidP="00496792">
            <w:pPr>
              <w:pStyle w:val="BoxBody"/>
            </w:pPr>
            <w:r w:rsidRPr="00AA0607">
              <w:t xml:space="preserve">Vierter Bericht: </w:t>
            </w:r>
            <w:sdt>
              <w:sdtPr>
                <w:rPr>
                  <w:color w:val="AEAAAA" w:themeColor="background2" w:themeShade="BF"/>
                </w:rPr>
                <w:id w:val="-922797833"/>
                <w:placeholder>
                  <w:docPart w:val="3AA4DFE79CA14DD3AD9FF4A20896181D"/>
                </w:placeholder>
                <w15:color w:val="000000"/>
                <w:text/>
              </w:sdtPr>
              <w:sdtEndPr/>
              <w:sdtContent>
                <w:r w:rsidRPr="00AA0607">
                  <w:rPr>
                    <w:color w:val="AEAAAA" w:themeColor="background2" w:themeShade="BF"/>
                  </w:rPr>
                  <w:t>(für Texteingabe bitte anklicken)</w:t>
                </w:r>
              </w:sdtContent>
            </w:sdt>
          </w:p>
        </w:tc>
      </w:tr>
    </w:tbl>
    <w:p w14:paraId="225E7974" w14:textId="77777777" w:rsidR="0084010A" w:rsidRPr="00CC6D28" w:rsidRDefault="0084010A" w:rsidP="00CC6D28">
      <w:pPr>
        <w:pStyle w:val="DPara"/>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84088B" w:rsidRPr="00551497" w14:paraId="37F37A95" w14:textId="77777777" w:rsidTr="00496792">
        <w:tc>
          <w:tcPr>
            <w:tcW w:w="9639" w:type="dxa"/>
            <w:shd w:val="clear" w:color="auto" w:fill="1E2DBE"/>
          </w:tcPr>
          <w:p w14:paraId="639FBBA5" w14:textId="32BF85B5" w:rsidR="0084088B" w:rsidRDefault="0084088B" w:rsidP="009515B7">
            <w:pPr>
              <w:pStyle w:val="TableHeaderLeft"/>
              <w:spacing w:before="50" w:after="60"/>
              <w:jc w:val="both"/>
            </w:pPr>
            <w:r w:rsidRPr="00551497">
              <w:t xml:space="preserve">Regel </w:t>
            </w:r>
            <w:r w:rsidR="008A765A">
              <w:t>5</w:t>
            </w:r>
            <w:r w:rsidRPr="00551497">
              <w:t xml:space="preserve">.1 – </w:t>
            </w:r>
            <w:r w:rsidR="008A765A" w:rsidRPr="006927BE">
              <w:t>Verantwortlichkeiten des Flaggenstaats</w:t>
            </w:r>
          </w:p>
          <w:p w14:paraId="6E988DC1" w14:textId="6D832158" w:rsidR="008A765A" w:rsidRPr="00551497" w:rsidRDefault="008A765A" w:rsidP="009515B7">
            <w:pPr>
              <w:pStyle w:val="TableHeaderLeft"/>
              <w:spacing w:before="50" w:after="60"/>
              <w:jc w:val="both"/>
            </w:pPr>
            <w:r w:rsidRPr="006927BE">
              <w:t>Regel 5.1.3 – Seearbeitszeugnis und Seearbeits-Konformitätserklärung</w:t>
            </w:r>
          </w:p>
          <w:p w14:paraId="01EE8F13" w14:textId="7632B9FF" w:rsidR="0084088B" w:rsidRPr="00551497" w:rsidRDefault="008A765A" w:rsidP="009515B7">
            <w:pPr>
              <w:pStyle w:val="TableHeaderLeft"/>
              <w:spacing w:before="50" w:after="60"/>
              <w:jc w:val="both"/>
            </w:pPr>
            <w:r w:rsidRPr="006927BE">
              <w:t>Norm A5.1.3; siehe auch Leitlinie B5.1.3</w:t>
            </w:r>
          </w:p>
        </w:tc>
      </w:tr>
      <w:tr w:rsidR="0084088B" w:rsidRPr="00551497" w14:paraId="0B35920C" w14:textId="77777777" w:rsidTr="00496792">
        <w:tc>
          <w:tcPr>
            <w:tcW w:w="9639" w:type="dxa"/>
          </w:tcPr>
          <w:p w14:paraId="12B28631" w14:textId="5A92F23D" w:rsidR="0084088B" w:rsidRDefault="008A765A" w:rsidP="008A765A">
            <w:pPr>
              <w:pStyle w:val="BoxIndentbulletlist1"/>
              <w:spacing w:before="20" w:after="20"/>
              <w:ind w:left="340"/>
            </w:pPr>
            <w:r w:rsidRPr="006927BE">
              <w:t>Schiffe müssen ein Seearbeitszeugnis mitführen, wenn:</w:t>
            </w:r>
          </w:p>
          <w:p w14:paraId="4B4C2A51" w14:textId="6FCC183E" w:rsidR="008A765A" w:rsidRDefault="008A765A" w:rsidP="008A765A">
            <w:pPr>
              <w:pStyle w:val="BoxIndentbulletlist2"/>
              <w:spacing w:before="20" w:after="20"/>
              <w:ind w:left="680" w:hanging="340"/>
            </w:pPr>
            <w:r w:rsidRPr="006927BE">
              <w:t>ihre Bruttoraumzahl 500 oder mehr beträgt und sie für internationale Fahrten verwendet werden; oder</w:t>
            </w:r>
          </w:p>
          <w:p w14:paraId="6288B4D8" w14:textId="72F8EED3" w:rsidR="008A765A" w:rsidRDefault="008A765A" w:rsidP="008A765A">
            <w:pPr>
              <w:pStyle w:val="BoxIndentbulletlist2"/>
              <w:spacing w:before="20" w:after="20"/>
              <w:ind w:left="680" w:hanging="340"/>
            </w:pPr>
            <w:r w:rsidRPr="006927BE">
              <w:t>ihre Bruttoraumzahl 500 oder mehr beträgt und sie die Flagge eines Landes führen und Fahrten von einem Hafen oder zwischen Häfen in einem anderen Land durchführen; oder</w:t>
            </w:r>
          </w:p>
          <w:p w14:paraId="3BACACB7" w14:textId="742E304E" w:rsidR="008A765A" w:rsidRPr="00551497" w:rsidRDefault="008A765A" w:rsidP="008A765A">
            <w:pPr>
              <w:pStyle w:val="BoxIndentbulletlist2"/>
              <w:spacing w:before="20" w:after="20"/>
              <w:ind w:left="680" w:hanging="340"/>
            </w:pPr>
            <w:r w:rsidRPr="006927BE">
              <w:t>der Reeder ein solches Zeugnis beantragt.</w:t>
            </w:r>
          </w:p>
          <w:p w14:paraId="0A8DC2DD" w14:textId="1D3DCDA6" w:rsidR="008A765A" w:rsidRPr="006927BE" w:rsidRDefault="008A765A" w:rsidP="008A765A">
            <w:pPr>
              <w:pStyle w:val="BoxIndentbulletlist1"/>
              <w:spacing w:before="20" w:after="20"/>
              <w:ind w:left="340"/>
            </w:pPr>
            <w:r w:rsidRPr="006927BE">
              <w:t>Mit dem Zeugnis wird bescheinigt, dass die Arbeits- und Lebensbedingungen der Seeleute auf dem Schiff überprüft worden sind und den Anforderungen der Rechtsvorschriften Ihres Landes oder sonstigen Maßnah</w:t>
            </w:r>
            <w:r>
              <w:softHyphen/>
            </w:r>
            <w:r w:rsidRPr="006927BE">
              <w:t>men zur Durchführung des Übereinkommens genügen.</w:t>
            </w:r>
          </w:p>
          <w:p w14:paraId="7B793EDF" w14:textId="0DF40FC9" w:rsidR="008A765A" w:rsidRPr="006927BE" w:rsidRDefault="008A765A" w:rsidP="008A765A">
            <w:pPr>
              <w:pStyle w:val="BoxIndentbulletlist1"/>
              <w:spacing w:before="20" w:after="20"/>
              <w:ind w:left="340"/>
            </w:pPr>
            <w:r w:rsidRPr="006927BE">
              <w:t>Das Zeugnis wird für einen Zeitraum von höchstens fünf Jahren, vorbehaltlich mindestens einer Zwischen</w:t>
            </w:r>
            <w:r>
              <w:softHyphen/>
            </w:r>
            <w:r w:rsidRPr="006927BE">
              <w:t>überprüfung während dieses Zeitraums, ausgestellt, nachdem die 16 in Anhang A5-I aufgeführten Angele</w:t>
            </w:r>
            <w:r>
              <w:softHyphen/>
            </w:r>
            <w:r w:rsidRPr="006927BE">
              <w:t xml:space="preserve">genheiten überprüft worden sind und festgestellt worden ist, dass sie den Anforderungen genügen. </w:t>
            </w:r>
          </w:p>
          <w:p w14:paraId="756DDFC1" w14:textId="2C27CCCE" w:rsidR="008A765A" w:rsidRPr="006927BE" w:rsidRDefault="008A765A" w:rsidP="008A765A">
            <w:pPr>
              <w:pStyle w:val="BoxIndentbulletlist1"/>
              <w:spacing w:before="20" w:after="20"/>
              <w:ind w:left="340"/>
            </w:pPr>
            <w:r w:rsidRPr="006927BE">
              <w:t>In bestimmten festgelegten Fällen kann einmalig und für einen Zeitraum von höchstens sechs Monaten ein vorläufiges Zeugnis ausgestellt werden.</w:t>
            </w:r>
          </w:p>
          <w:p w14:paraId="132DDAF0" w14:textId="398C8F01" w:rsidR="008A765A" w:rsidRPr="006927BE" w:rsidRDefault="008A765A" w:rsidP="008A765A">
            <w:pPr>
              <w:pStyle w:val="BoxIndentbulletlist1"/>
              <w:spacing w:before="20" w:after="20"/>
              <w:ind w:left="340"/>
            </w:pPr>
            <w:r w:rsidRPr="006927BE">
              <w:t>Dem Zeugnis ist (wenn es sich um ein Zeugnis mit voller Laufzeit handelt) eine Seearbeits-Konformitäts</w:t>
            </w:r>
            <w:r>
              <w:softHyphen/>
            </w:r>
            <w:r w:rsidRPr="006927BE">
              <w:t>erklärung beizufügen; in Teil I der Seearbeits-Konformitätserklärung, der von der zuständigen Stelle ausge</w:t>
            </w:r>
            <w:r>
              <w:softHyphen/>
            </w:r>
            <w:r w:rsidRPr="006927BE">
              <w:t>fertigt wird, werden die innerstaatlichen Anforderungen benannt, die die 16 in Anhang</w:t>
            </w:r>
            <w:r>
              <w:t> </w:t>
            </w:r>
            <w:r w:rsidRPr="006927BE">
              <w:t>A5-I aufgeführten Angelegenheiten betreffen; in Teil II, der vom Reeder auszufertigen und von der zuständigen Stelle oder einer hierzu ordnungsgemäß ermächtigten anerkannten Organisation zu beglaubigen ist, werden die Maßnahmen benannt, die angenommen worden sind, um die ständige Einhaltung dieser innerstaatlichen Anforderungen zu gewährleisten.</w:t>
            </w:r>
          </w:p>
          <w:p w14:paraId="6134EB59" w14:textId="3AA67E27" w:rsidR="008A765A" w:rsidRPr="008A765A" w:rsidRDefault="008A765A" w:rsidP="008A765A">
            <w:pPr>
              <w:pStyle w:val="BoxIndentbulletlist1"/>
              <w:spacing w:before="20" w:after="20"/>
              <w:ind w:left="340"/>
            </w:pPr>
            <w:r w:rsidRPr="008A765A">
              <w:t>Form und Inhalt der Zeugnisse und der Seearbeits-Konformitätserklärung sind in Norm A5.1.3 und in Anhang</w:t>
            </w:r>
            <w:r>
              <w:t> </w:t>
            </w:r>
            <w:r w:rsidRPr="008A765A">
              <w:t>A5-II festgelegt.</w:t>
            </w:r>
          </w:p>
          <w:p w14:paraId="113A78B6" w14:textId="5F75BCE2" w:rsidR="0084088B" w:rsidRPr="009515B7" w:rsidRDefault="008A765A" w:rsidP="008A765A">
            <w:pPr>
              <w:pStyle w:val="BoxIndentbulletlist1"/>
              <w:spacing w:before="20" w:after="20"/>
              <w:ind w:left="340"/>
              <w:rPr>
                <w:spacing w:val="-2"/>
              </w:rPr>
            </w:pPr>
            <w:r w:rsidRPr="009515B7">
              <w:rPr>
                <w:spacing w:val="-2"/>
              </w:rPr>
              <w:t>Unter bestimmten festgelegten Umständen verliert ein Seearbeitszeugnis seine Gültigkeit oder ist zu entziehen.</w:t>
            </w:r>
          </w:p>
        </w:tc>
      </w:tr>
      <w:tr w:rsidR="0084088B" w:rsidRPr="00551497" w14:paraId="1C09B4CA" w14:textId="77777777" w:rsidTr="00496792">
        <w:tc>
          <w:tcPr>
            <w:tcW w:w="9639" w:type="dxa"/>
          </w:tcPr>
          <w:p w14:paraId="5D6F908F" w14:textId="37D5367A" w:rsidR="0084088B" w:rsidRPr="00551497" w:rsidRDefault="00C44D33" w:rsidP="00496792">
            <w:pPr>
              <w:pStyle w:val="BoxBody"/>
              <w:rPr>
                <w:b/>
                <w:bCs/>
                <w:i/>
                <w:iCs/>
              </w:rPr>
            </w:pPr>
            <w:r w:rsidRPr="006927BE">
              <w:rPr>
                <w:rStyle w:val="Timesitalic"/>
                <w:rFonts w:ascii="Noto Sans" w:hAnsi="Noto Sans" w:cs="Noto Sans"/>
              </w:rPr>
              <w:lastRenderedPageBreak/>
              <w:t>Geben Sie bitte nachstehend einen Verweis auf die innerstaatlichen Bestimmungen oder sonstigen Maßnahmen zur Durchführung der einschlägigen Anforderungen des Übereinkommens an, soweit diese Bestimmungen oder Maßnah</w:t>
            </w:r>
            <w:r>
              <w:rPr>
                <w:rStyle w:val="Timesitalic"/>
                <w:rFonts w:ascii="Noto Sans" w:hAnsi="Noto Sans" w:cs="Noto Sans"/>
              </w:rPr>
              <w:softHyphen/>
            </w:r>
            <w:r w:rsidRPr="006927BE">
              <w:rPr>
                <w:rStyle w:val="Timesitalic"/>
                <w:rFonts w:ascii="Noto Sans" w:hAnsi="Noto Sans" w:cs="Noto Sans"/>
              </w:rPr>
              <w:t>men in englischer, französischer oder spanischer Sprache verfügbar sind; andernfalls geben Sie bitte den Verweis an sowie eine Zusammenfassung des Inhalts dieser Bestimmungen oder Maßnahmen.</w:t>
            </w:r>
          </w:p>
        </w:tc>
      </w:tr>
      <w:tr w:rsidR="0084088B" w:rsidRPr="00551497" w14:paraId="30D03400" w14:textId="77777777" w:rsidTr="00496792">
        <w:tc>
          <w:tcPr>
            <w:tcW w:w="9639" w:type="dxa"/>
          </w:tcPr>
          <w:p w14:paraId="4A83D3BD" w14:textId="08B84670" w:rsidR="00C44D33" w:rsidRDefault="00C44D33" w:rsidP="00496792">
            <w:pPr>
              <w:pStyle w:val="TableTextLeft"/>
              <w:spacing w:before="60"/>
              <w:jc w:val="both"/>
            </w:pPr>
            <w:r w:rsidRPr="006927BE">
              <w:t>Fälle, in denen ein Seearbeitszeugnis verlangt wird; Höchstgültigkeitsdauer eines Zeugnisses; Umfang der vorhe</w:t>
            </w:r>
            <w:r>
              <w:softHyphen/>
            </w:r>
            <w:r w:rsidRPr="006927BE">
              <w:t>rigen Überprüfung; Forderung einer Zwischenüberprüfung; Vorschriften für die Erneuerung eines Zeugnisses.</w:t>
            </w:r>
          </w:p>
          <w:p w14:paraId="186D367E" w14:textId="0666A7F4" w:rsidR="0084088B" w:rsidRPr="00551497" w:rsidRDefault="0084088B" w:rsidP="00C44D33">
            <w:pPr>
              <w:pStyle w:val="TableTextLeft"/>
              <w:spacing w:after="60"/>
              <w:jc w:val="both"/>
            </w:pPr>
            <w:r w:rsidRPr="00551497">
              <w:rPr>
                <w:i/>
                <w:iCs/>
              </w:rPr>
              <w:t>(</w:t>
            </w:r>
            <w:r w:rsidR="00C44D33" w:rsidRPr="006927BE">
              <w:rPr>
                <w:rStyle w:val="Timesitalic"/>
                <w:rFonts w:ascii="Noto Sans" w:hAnsi="Noto Sans" w:cs="Noto Sans"/>
              </w:rPr>
              <w:t>Regel 5.1.3; Norm A5.1.3 Absätze 1–4</w:t>
            </w:r>
            <w:r w:rsidRPr="00551497">
              <w:rPr>
                <w:i/>
                <w:iCs/>
              </w:rPr>
              <w:t>)</w:t>
            </w:r>
          </w:p>
        </w:tc>
      </w:tr>
      <w:tr w:rsidR="0084088B" w:rsidRPr="00AA0607" w14:paraId="2AA32D08" w14:textId="77777777" w:rsidTr="00496792">
        <w:tc>
          <w:tcPr>
            <w:tcW w:w="9639" w:type="dxa"/>
          </w:tcPr>
          <w:p w14:paraId="3E67AEA1" w14:textId="77777777" w:rsidR="0084088B" w:rsidRPr="00AA0607" w:rsidRDefault="0084088B" w:rsidP="00496792">
            <w:pPr>
              <w:pStyle w:val="BoxBody"/>
              <w:rPr>
                <w:lang w:val="en-GB"/>
              </w:rPr>
            </w:pPr>
            <w:r w:rsidRPr="00AA0607">
              <w:t xml:space="preserve">Erstbericht: </w:t>
            </w:r>
            <w:sdt>
              <w:sdtPr>
                <w:rPr>
                  <w:color w:val="AEAAAA" w:themeColor="background2" w:themeShade="BF"/>
                </w:rPr>
                <w:id w:val="2145154865"/>
                <w:placeholder>
                  <w:docPart w:val="11447F77398A441F8B36B5B37FB668D2"/>
                </w:placeholder>
                <w15:color w:val="000000"/>
                <w:text/>
              </w:sdtPr>
              <w:sdtEndPr/>
              <w:sdtContent>
                <w:r w:rsidRPr="00AA0607">
                  <w:rPr>
                    <w:color w:val="AEAAAA" w:themeColor="background2" w:themeShade="BF"/>
                  </w:rPr>
                  <w:t>(für Texteingabe bitte anklicken)</w:t>
                </w:r>
              </w:sdtContent>
            </w:sdt>
          </w:p>
        </w:tc>
      </w:tr>
      <w:tr w:rsidR="0084088B" w:rsidRPr="00AA0607" w14:paraId="09354FA4" w14:textId="77777777" w:rsidTr="00496792">
        <w:tc>
          <w:tcPr>
            <w:tcW w:w="9639" w:type="dxa"/>
            <w:shd w:val="clear" w:color="auto" w:fill="F0D2E0"/>
          </w:tcPr>
          <w:p w14:paraId="51035DE1" w14:textId="77777777" w:rsidR="0084088B" w:rsidRPr="00AA0607" w:rsidRDefault="0084088B" w:rsidP="00496792">
            <w:pPr>
              <w:pStyle w:val="BoxBody"/>
              <w:rPr>
                <w:lang w:val="en-GB"/>
              </w:rPr>
            </w:pPr>
            <w:r w:rsidRPr="00AA0607">
              <w:t xml:space="preserve">Zweiter Bericht: </w:t>
            </w:r>
            <w:sdt>
              <w:sdtPr>
                <w:rPr>
                  <w:color w:val="AEAAAA" w:themeColor="background2" w:themeShade="BF"/>
                </w:rPr>
                <w:id w:val="-504060365"/>
                <w:placeholder>
                  <w:docPart w:val="328706504C0C4C548FE259DF9CB4CC18"/>
                </w:placeholder>
                <w15:color w:val="000000"/>
                <w:text/>
              </w:sdtPr>
              <w:sdtEndPr/>
              <w:sdtContent>
                <w:r w:rsidRPr="00AA0607">
                  <w:rPr>
                    <w:color w:val="AEAAAA" w:themeColor="background2" w:themeShade="BF"/>
                  </w:rPr>
                  <w:t>(für Texteingabe bitte anklicken)</w:t>
                </w:r>
              </w:sdtContent>
            </w:sdt>
          </w:p>
        </w:tc>
      </w:tr>
      <w:tr w:rsidR="0084088B" w:rsidRPr="00AA0607" w14:paraId="08DB8B0B" w14:textId="77777777" w:rsidTr="00496792">
        <w:tc>
          <w:tcPr>
            <w:tcW w:w="9639" w:type="dxa"/>
            <w:shd w:val="clear" w:color="auto" w:fill="FFF5C8"/>
          </w:tcPr>
          <w:p w14:paraId="5D3D0451" w14:textId="77777777" w:rsidR="0084088B" w:rsidRPr="00AA0607" w:rsidRDefault="0084088B" w:rsidP="00496792">
            <w:pPr>
              <w:pStyle w:val="BoxBody"/>
            </w:pPr>
            <w:r w:rsidRPr="00AA0607">
              <w:t xml:space="preserve">Dritter Bericht: </w:t>
            </w:r>
            <w:sdt>
              <w:sdtPr>
                <w:rPr>
                  <w:color w:val="AEAAAA" w:themeColor="background2" w:themeShade="BF"/>
                </w:rPr>
                <w:id w:val="1722555159"/>
                <w:placeholder>
                  <w:docPart w:val="6CA5F2A86C7E4E2F820586661AF7C058"/>
                </w:placeholder>
                <w15:color w:val="000000"/>
                <w:text/>
              </w:sdtPr>
              <w:sdtEndPr/>
              <w:sdtContent>
                <w:r w:rsidRPr="00AA0607">
                  <w:rPr>
                    <w:color w:val="AEAAAA" w:themeColor="background2" w:themeShade="BF"/>
                  </w:rPr>
                  <w:t>(für Texteingabe bitte anklicken)</w:t>
                </w:r>
              </w:sdtContent>
            </w:sdt>
          </w:p>
        </w:tc>
      </w:tr>
      <w:tr w:rsidR="0084088B" w:rsidRPr="00AA0607" w14:paraId="5119F9A7" w14:textId="77777777" w:rsidTr="00496792">
        <w:tc>
          <w:tcPr>
            <w:tcW w:w="9639" w:type="dxa"/>
            <w:shd w:val="clear" w:color="auto" w:fill="D2FBFB"/>
          </w:tcPr>
          <w:p w14:paraId="6971E2E2" w14:textId="77777777" w:rsidR="0084088B" w:rsidRPr="00AA0607" w:rsidRDefault="0084088B" w:rsidP="00496792">
            <w:pPr>
              <w:pStyle w:val="BoxBody"/>
            </w:pPr>
            <w:r w:rsidRPr="00AA0607">
              <w:t xml:space="preserve">Vierter Bericht: </w:t>
            </w:r>
            <w:sdt>
              <w:sdtPr>
                <w:rPr>
                  <w:color w:val="AEAAAA" w:themeColor="background2" w:themeShade="BF"/>
                </w:rPr>
                <w:id w:val="-1969342789"/>
                <w:placeholder>
                  <w:docPart w:val="D7D16BD4CDBD4AB5AFD8FAA40D4CDE17"/>
                </w:placeholder>
                <w15:color w:val="000000"/>
                <w:text/>
              </w:sdtPr>
              <w:sdtEndPr/>
              <w:sdtContent>
                <w:r w:rsidRPr="00AA0607">
                  <w:rPr>
                    <w:color w:val="AEAAAA" w:themeColor="background2" w:themeShade="BF"/>
                  </w:rPr>
                  <w:t>(für Texteingabe bitte anklicken)</w:t>
                </w:r>
              </w:sdtContent>
            </w:sdt>
          </w:p>
        </w:tc>
      </w:tr>
      <w:tr w:rsidR="0084088B" w:rsidRPr="00551497" w14:paraId="1D3B3B6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9805C1A" w14:textId="54D14C2D" w:rsidR="00C44D33" w:rsidRDefault="00C44D33" w:rsidP="00C44D33">
            <w:pPr>
              <w:pStyle w:val="TableTextLeft"/>
              <w:spacing w:before="60"/>
              <w:jc w:val="both"/>
            </w:pPr>
            <w:r w:rsidRPr="006927BE">
              <w:t>Fälle, in denen ein Seearbeitszeugnis vorläufig ausgestellt werden kann</w:t>
            </w:r>
            <w:r w:rsidRPr="006927BE">
              <w:rPr>
                <w:rStyle w:val="Timesitalic"/>
                <w:rFonts w:ascii="Noto Sans" w:hAnsi="Noto Sans" w:cs="Noto Sans"/>
              </w:rPr>
              <w:t xml:space="preserve"> (Norm A5.1.3 Absätze 5 Buchstaben a–c)</w:t>
            </w:r>
            <w:r w:rsidRPr="006927BE">
              <w:t>; Höchstgültigkeitsdauer vorläufiger Zeugnisse, sofern solche ausgestellt werden; Umfang der vorherigen Über</w:t>
            </w:r>
            <w:r w:rsidR="009515B7">
              <w:softHyphen/>
            </w:r>
            <w:r w:rsidRPr="006927BE">
              <w:t>prüfung, die für die Ausstellung vorläufiger Zeugnisse vorgeschrieben ist.</w:t>
            </w:r>
          </w:p>
          <w:p w14:paraId="41816CE4" w14:textId="366AE020" w:rsidR="0084088B" w:rsidRPr="00551497" w:rsidRDefault="0084088B" w:rsidP="00C44D33">
            <w:pPr>
              <w:pStyle w:val="TableTextLeft"/>
              <w:spacing w:after="60"/>
              <w:jc w:val="both"/>
            </w:pPr>
            <w:r w:rsidRPr="00551497">
              <w:rPr>
                <w:i/>
                <w:iCs/>
              </w:rPr>
              <w:t>(</w:t>
            </w:r>
            <w:r w:rsidR="00C44D33" w:rsidRPr="006927BE">
              <w:rPr>
                <w:rStyle w:val="Timesitalic"/>
                <w:rFonts w:ascii="Noto Sans" w:hAnsi="Noto Sans" w:cs="Noto Sans"/>
              </w:rPr>
              <w:t>Norm A5.1.3 Absätze 5–8</w:t>
            </w:r>
            <w:r w:rsidRPr="00551497">
              <w:rPr>
                <w:i/>
                <w:iCs/>
              </w:rPr>
              <w:t>)</w:t>
            </w:r>
          </w:p>
        </w:tc>
      </w:tr>
      <w:tr w:rsidR="0084088B" w:rsidRPr="00AA0607" w14:paraId="776C9DC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4637ADA" w14:textId="77777777" w:rsidR="0084088B" w:rsidRPr="00AA0607" w:rsidRDefault="0084088B" w:rsidP="00496792">
            <w:pPr>
              <w:pStyle w:val="BoxBody"/>
            </w:pPr>
            <w:r w:rsidRPr="00AA0607">
              <w:t xml:space="preserve">Erstbericht: </w:t>
            </w:r>
            <w:sdt>
              <w:sdtPr>
                <w:rPr>
                  <w:color w:val="AEAAAA" w:themeColor="background2" w:themeShade="BF"/>
                </w:rPr>
                <w:id w:val="317847582"/>
                <w:placeholder>
                  <w:docPart w:val="A79696F48F7041F3B119DDC7035E9E9E"/>
                </w:placeholder>
                <w15:color w:val="000000"/>
                <w:text/>
              </w:sdtPr>
              <w:sdtEndPr/>
              <w:sdtContent>
                <w:r w:rsidRPr="00AA0607">
                  <w:rPr>
                    <w:color w:val="AEAAAA" w:themeColor="background2" w:themeShade="BF"/>
                  </w:rPr>
                  <w:t>(für Texteingabe bitte anklicken)</w:t>
                </w:r>
              </w:sdtContent>
            </w:sdt>
          </w:p>
        </w:tc>
      </w:tr>
      <w:tr w:rsidR="0084088B" w:rsidRPr="00AA0607" w14:paraId="779E039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CEE28C0" w14:textId="77777777" w:rsidR="0084088B" w:rsidRPr="00AA0607" w:rsidRDefault="0084088B" w:rsidP="00496792">
            <w:pPr>
              <w:pStyle w:val="BoxBody"/>
            </w:pPr>
            <w:r w:rsidRPr="00AA0607">
              <w:t xml:space="preserve">Zweiter Bericht: </w:t>
            </w:r>
            <w:sdt>
              <w:sdtPr>
                <w:rPr>
                  <w:color w:val="AEAAAA" w:themeColor="background2" w:themeShade="BF"/>
                </w:rPr>
                <w:id w:val="-186533217"/>
                <w:placeholder>
                  <w:docPart w:val="8B0FC450278D4B908BB7544764DAD038"/>
                </w:placeholder>
                <w15:color w:val="000000"/>
                <w:text/>
              </w:sdtPr>
              <w:sdtEndPr/>
              <w:sdtContent>
                <w:r w:rsidRPr="00AA0607">
                  <w:rPr>
                    <w:color w:val="AEAAAA" w:themeColor="background2" w:themeShade="BF"/>
                  </w:rPr>
                  <w:t>(für Texteingabe bitte anklicken)</w:t>
                </w:r>
              </w:sdtContent>
            </w:sdt>
          </w:p>
        </w:tc>
      </w:tr>
      <w:tr w:rsidR="0084088B" w:rsidRPr="00AA0607" w14:paraId="3CDE921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3FDDB9C" w14:textId="77777777" w:rsidR="0084088B" w:rsidRPr="00AA0607" w:rsidRDefault="0084088B" w:rsidP="00496792">
            <w:pPr>
              <w:pStyle w:val="BoxBody"/>
            </w:pPr>
            <w:r w:rsidRPr="00AA0607">
              <w:t xml:space="preserve">Dritter Bericht: </w:t>
            </w:r>
            <w:sdt>
              <w:sdtPr>
                <w:rPr>
                  <w:color w:val="AEAAAA" w:themeColor="background2" w:themeShade="BF"/>
                </w:rPr>
                <w:id w:val="-904371976"/>
                <w:placeholder>
                  <w:docPart w:val="D9793A26C9794572B27CE0428A5D0A33"/>
                </w:placeholder>
                <w15:color w:val="000000"/>
                <w:text/>
              </w:sdtPr>
              <w:sdtEndPr/>
              <w:sdtContent>
                <w:r w:rsidRPr="00AA0607">
                  <w:rPr>
                    <w:color w:val="AEAAAA" w:themeColor="background2" w:themeShade="BF"/>
                  </w:rPr>
                  <w:t>(für Texteingabe bitte anklicken)</w:t>
                </w:r>
              </w:sdtContent>
            </w:sdt>
          </w:p>
        </w:tc>
      </w:tr>
      <w:tr w:rsidR="0084088B" w:rsidRPr="00AA0607" w14:paraId="3FB964A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19657F7" w14:textId="77777777" w:rsidR="0084088B" w:rsidRPr="00AA0607" w:rsidRDefault="0084088B" w:rsidP="00496792">
            <w:pPr>
              <w:pStyle w:val="BoxBody"/>
            </w:pPr>
            <w:r w:rsidRPr="00AA0607">
              <w:t xml:space="preserve">Vierter Bericht: </w:t>
            </w:r>
            <w:sdt>
              <w:sdtPr>
                <w:rPr>
                  <w:color w:val="AEAAAA" w:themeColor="background2" w:themeShade="BF"/>
                </w:rPr>
                <w:id w:val="1337647599"/>
                <w:placeholder>
                  <w:docPart w:val="419F4A27EFD64ECAA564771F15224AC2"/>
                </w:placeholder>
                <w15:color w:val="000000"/>
                <w:text/>
              </w:sdtPr>
              <w:sdtEndPr/>
              <w:sdtContent>
                <w:r w:rsidRPr="00AA0607">
                  <w:rPr>
                    <w:color w:val="AEAAAA" w:themeColor="background2" w:themeShade="BF"/>
                  </w:rPr>
                  <w:t>(für Texteingabe bitte anklicken)</w:t>
                </w:r>
              </w:sdtContent>
            </w:sdt>
          </w:p>
        </w:tc>
      </w:tr>
      <w:tr w:rsidR="0084088B" w:rsidRPr="00551497" w14:paraId="6E62B3B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656AD1D" w14:textId="466AA341" w:rsidR="0084088B" w:rsidRPr="00551497" w:rsidRDefault="00C44D33" w:rsidP="00496792">
            <w:pPr>
              <w:pStyle w:val="TableTextLeft"/>
              <w:spacing w:before="60"/>
              <w:jc w:val="both"/>
            </w:pPr>
            <w:r w:rsidRPr="006927BE">
              <w:t xml:space="preserve">Anforderungen in Bezug auf die Aushängung und das Zugänglichmachen des Seearbeitszeugnisses und der </w:t>
            </w:r>
            <w:proofErr w:type="spellStart"/>
            <w:r w:rsidRPr="006927BE">
              <w:t>See</w:t>
            </w:r>
            <w:r>
              <w:softHyphen/>
            </w:r>
            <w:r w:rsidRPr="006927BE">
              <w:t>arbeits-Konformitätserklärung</w:t>
            </w:r>
            <w:proofErr w:type="spellEnd"/>
            <w:r w:rsidRPr="006927BE">
              <w:t xml:space="preserve"> zu Überprüfungszwecken</w:t>
            </w:r>
            <w:r>
              <w:t>.</w:t>
            </w:r>
          </w:p>
          <w:p w14:paraId="46095084" w14:textId="1D36C1A5" w:rsidR="0084088B" w:rsidRPr="00551497" w:rsidRDefault="0084088B" w:rsidP="00C44D33">
            <w:pPr>
              <w:pStyle w:val="TableTextLeft"/>
              <w:spacing w:after="60"/>
              <w:jc w:val="both"/>
            </w:pPr>
            <w:r w:rsidRPr="00551497">
              <w:rPr>
                <w:i/>
                <w:iCs/>
              </w:rPr>
              <w:t>(</w:t>
            </w:r>
            <w:r w:rsidR="00C44D33" w:rsidRPr="006927BE">
              <w:rPr>
                <w:rStyle w:val="Timesitalic"/>
                <w:rFonts w:ascii="Noto Sans" w:hAnsi="Noto Sans" w:cs="Noto Sans"/>
              </w:rPr>
              <w:t xml:space="preserve">Regel 5.1.3 Absatz 6; Norm A5.1.3 Absätze 12 </w:t>
            </w:r>
            <w:r w:rsidR="00C44D33" w:rsidRPr="006927BE">
              <w:t>und</w:t>
            </w:r>
            <w:r w:rsidR="00C44D33" w:rsidRPr="006927BE">
              <w:rPr>
                <w:rStyle w:val="Timesitalic"/>
                <w:rFonts w:ascii="Noto Sans" w:hAnsi="Noto Sans" w:cs="Noto Sans"/>
              </w:rPr>
              <w:t xml:space="preserve"> 13</w:t>
            </w:r>
            <w:r w:rsidRPr="00551497">
              <w:rPr>
                <w:i/>
                <w:iCs/>
              </w:rPr>
              <w:t>)</w:t>
            </w:r>
          </w:p>
        </w:tc>
      </w:tr>
      <w:tr w:rsidR="0084088B" w:rsidRPr="00AA0607" w14:paraId="2F30C56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B96470E" w14:textId="77777777" w:rsidR="0084088B" w:rsidRPr="00AA0607" w:rsidRDefault="0084088B" w:rsidP="00496792">
            <w:pPr>
              <w:pStyle w:val="BoxBody"/>
            </w:pPr>
            <w:r w:rsidRPr="00AA0607">
              <w:t xml:space="preserve">Erstbericht: </w:t>
            </w:r>
            <w:sdt>
              <w:sdtPr>
                <w:rPr>
                  <w:color w:val="AEAAAA" w:themeColor="background2" w:themeShade="BF"/>
                </w:rPr>
                <w:id w:val="-22171959"/>
                <w:placeholder>
                  <w:docPart w:val="E30ACE470F4242EF896B89A142AAD2B8"/>
                </w:placeholder>
                <w15:color w:val="000000"/>
                <w:text/>
              </w:sdtPr>
              <w:sdtEndPr/>
              <w:sdtContent>
                <w:r w:rsidRPr="00AA0607">
                  <w:rPr>
                    <w:color w:val="AEAAAA" w:themeColor="background2" w:themeShade="BF"/>
                  </w:rPr>
                  <w:t>(für Texteingabe bitte anklicken)</w:t>
                </w:r>
              </w:sdtContent>
            </w:sdt>
          </w:p>
        </w:tc>
      </w:tr>
      <w:tr w:rsidR="0084088B" w:rsidRPr="00AA0607" w14:paraId="47A6020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D1271D5" w14:textId="77777777" w:rsidR="0084088B" w:rsidRPr="00AA0607" w:rsidRDefault="0084088B" w:rsidP="00496792">
            <w:pPr>
              <w:pStyle w:val="BoxBody"/>
            </w:pPr>
            <w:r w:rsidRPr="00AA0607">
              <w:t xml:space="preserve">Zweiter Bericht: </w:t>
            </w:r>
            <w:sdt>
              <w:sdtPr>
                <w:rPr>
                  <w:color w:val="AEAAAA" w:themeColor="background2" w:themeShade="BF"/>
                </w:rPr>
                <w:id w:val="-921792157"/>
                <w:placeholder>
                  <w:docPart w:val="713A5F561FB54EB1956A34DBE95D8691"/>
                </w:placeholder>
                <w15:color w:val="000000"/>
                <w:text/>
              </w:sdtPr>
              <w:sdtEndPr/>
              <w:sdtContent>
                <w:r w:rsidRPr="00AA0607">
                  <w:rPr>
                    <w:color w:val="AEAAAA" w:themeColor="background2" w:themeShade="BF"/>
                  </w:rPr>
                  <w:t>(für Texteingabe bitte anklicken)</w:t>
                </w:r>
              </w:sdtContent>
            </w:sdt>
          </w:p>
        </w:tc>
      </w:tr>
      <w:tr w:rsidR="0084088B" w:rsidRPr="00AA0607" w14:paraId="4680B8F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6A86D95" w14:textId="77777777" w:rsidR="0084088B" w:rsidRPr="00AA0607" w:rsidRDefault="0084088B" w:rsidP="00496792">
            <w:pPr>
              <w:pStyle w:val="BoxBody"/>
            </w:pPr>
            <w:r w:rsidRPr="00AA0607">
              <w:t xml:space="preserve">Dritter Bericht: </w:t>
            </w:r>
            <w:sdt>
              <w:sdtPr>
                <w:rPr>
                  <w:color w:val="AEAAAA" w:themeColor="background2" w:themeShade="BF"/>
                </w:rPr>
                <w:id w:val="-342858675"/>
                <w:placeholder>
                  <w:docPart w:val="514FDD42D6A740509376782C5FC908B5"/>
                </w:placeholder>
                <w15:color w:val="000000"/>
                <w:text/>
              </w:sdtPr>
              <w:sdtEndPr/>
              <w:sdtContent>
                <w:r w:rsidRPr="00AA0607">
                  <w:rPr>
                    <w:color w:val="AEAAAA" w:themeColor="background2" w:themeShade="BF"/>
                  </w:rPr>
                  <w:t>(für Texteingabe bitte anklicken)</w:t>
                </w:r>
              </w:sdtContent>
            </w:sdt>
          </w:p>
        </w:tc>
      </w:tr>
      <w:tr w:rsidR="0084088B" w:rsidRPr="00AA0607" w14:paraId="016E840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534461F3" w14:textId="77777777" w:rsidR="0084088B" w:rsidRPr="00AA0607" w:rsidRDefault="0084088B" w:rsidP="00496792">
            <w:pPr>
              <w:pStyle w:val="BoxBody"/>
            </w:pPr>
            <w:r w:rsidRPr="00AA0607">
              <w:t xml:space="preserve">Vierter Bericht: </w:t>
            </w:r>
            <w:sdt>
              <w:sdtPr>
                <w:rPr>
                  <w:color w:val="AEAAAA" w:themeColor="background2" w:themeShade="BF"/>
                </w:rPr>
                <w:id w:val="1880360527"/>
                <w:placeholder>
                  <w:docPart w:val="EEA0B52316254F5D9594F4329C49BA88"/>
                </w:placeholder>
                <w15:color w:val="000000"/>
                <w:text/>
              </w:sdtPr>
              <w:sdtEndPr/>
              <w:sdtContent>
                <w:r w:rsidRPr="00AA0607">
                  <w:rPr>
                    <w:color w:val="AEAAAA" w:themeColor="background2" w:themeShade="BF"/>
                  </w:rPr>
                  <w:t>(für Texteingabe bitte anklicken)</w:t>
                </w:r>
              </w:sdtContent>
            </w:sdt>
          </w:p>
        </w:tc>
      </w:tr>
      <w:tr w:rsidR="0084088B" w:rsidRPr="00551497" w14:paraId="5EADA54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3F1AC23" w14:textId="39656905" w:rsidR="00C44D33" w:rsidRDefault="00C44D33" w:rsidP="00C44D33">
            <w:pPr>
              <w:pStyle w:val="TableTextLeft"/>
              <w:spacing w:before="60"/>
              <w:jc w:val="both"/>
            </w:pPr>
            <w:r w:rsidRPr="006927BE">
              <w:t>Umstände, unter denen ein Seearbeitszeugnis seine Gültigkeit verliert.</w:t>
            </w:r>
          </w:p>
          <w:p w14:paraId="4878D5C4" w14:textId="2DFE5A08" w:rsidR="0084088B" w:rsidRPr="00551497" w:rsidRDefault="0084088B" w:rsidP="00C44D33">
            <w:pPr>
              <w:pStyle w:val="TableTextLeft"/>
              <w:spacing w:after="60"/>
              <w:jc w:val="both"/>
            </w:pPr>
            <w:r w:rsidRPr="00551497">
              <w:rPr>
                <w:i/>
                <w:iCs/>
              </w:rPr>
              <w:t>(</w:t>
            </w:r>
            <w:r w:rsidR="00C44D33" w:rsidRPr="006927BE">
              <w:rPr>
                <w:rStyle w:val="Timesitalic"/>
                <w:rFonts w:ascii="Noto Sans" w:hAnsi="Noto Sans" w:cs="Noto Sans"/>
              </w:rPr>
              <w:t xml:space="preserve">Norm A5.1.3 Absätze 14 </w:t>
            </w:r>
            <w:r w:rsidR="00C44D33" w:rsidRPr="00C44D33">
              <w:rPr>
                <w:rStyle w:val="Timesitalic"/>
                <w:rFonts w:ascii="Noto Sans" w:hAnsi="Noto Sans" w:cs="Noto Sans"/>
                <w:i w:val="0"/>
                <w:iCs w:val="0"/>
              </w:rPr>
              <w:t>und</w:t>
            </w:r>
            <w:r w:rsidR="00C44D33" w:rsidRPr="006927BE">
              <w:rPr>
                <w:rStyle w:val="Timesitalic"/>
                <w:rFonts w:ascii="Noto Sans" w:hAnsi="Noto Sans" w:cs="Noto Sans"/>
              </w:rPr>
              <w:t xml:space="preserve"> 15; </w:t>
            </w:r>
            <w:r w:rsidR="00C44D33" w:rsidRPr="006927BE">
              <w:t xml:space="preserve">siehe die Anleitungen in </w:t>
            </w:r>
            <w:r w:rsidR="00C44D33" w:rsidRPr="006927BE">
              <w:rPr>
                <w:rStyle w:val="Timesitalic"/>
                <w:rFonts w:ascii="Noto Sans" w:hAnsi="Noto Sans" w:cs="Noto Sans"/>
              </w:rPr>
              <w:t>Leitlinie B5.1.3 Absatz 6</w:t>
            </w:r>
            <w:r w:rsidRPr="00551497">
              <w:rPr>
                <w:i/>
                <w:iCs/>
              </w:rPr>
              <w:t>)</w:t>
            </w:r>
          </w:p>
        </w:tc>
      </w:tr>
      <w:tr w:rsidR="0084088B" w:rsidRPr="00AA0607" w14:paraId="1953AA1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6AA9645" w14:textId="77777777" w:rsidR="0084088B" w:rsidRPr="00AA0607" w:rsidRDefault="0084088B" w:rsidP="00496792">
            <w:pPr>
              <w:pStyle w:val="BoxBody"/>
            </w:pPr>
            <w:r w:rsidRPr="00AA0607">
              <w:t xml:space="preserve">Erstbericht: </w:t>
            </w:r>
            <w:sdt>
              <w:sdtPr>
                <w:rPr>
                  <w:color w:val="AEAAAA" w:themeColor="background2" w:themeShade="BF"/>
                </w:rPr>
                <w:id w:val="497388328"/>
                <w:placeholder>
                  <w:docPart w:val="51B18CC7907E4115822C0D444BF0DA42"/>
                </w:placeholder>
                <w15:color w:val="000000"/>
                <w:text/>
              </w:sdtPr>
              <w:sdtEndPr/>
              <w:sdtContent>
                <w:r w:rsidRPr="00AA0607">
                  <w:rPr>
                    <w:color w:val="AEAAAA" w:themeColor="background2" w:themeShade="BF"/>
                  </w:rPr>
                  <w:t>(für Texteingabe bitte anklicken)</w:t>
                </w:r>
              </w:sdtContent>
            </w:sdt>
          </w:p>
        </w:tc>
      </w:tr>
      <w:tr w:rsidR="0084088B" w:rsidRPr="00AA0607" w14:paraId="7627B00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9B1D43B" w14:textId="77777777" w:rsidR="0084088B" w:rsidRPr="00AA0607" w:rsidRDefault="0084088B" w:rsidP="00496792">
            <w:pPr>
              <w:pStyle w:val="BoxBody"/>
            </w:pPr>
            <w:r w:rsidRPr="00AA0607">
              <w:t xml:space="preserve">Zweiter Bericht: </w:t>
            </w:r>
            <w:sdt>
              <w:sdtPr>
                <w:rPr>
                  <w:color w:val="AEAAAA" w:themeColor="background2" w:themeShade="BF"/>
                </w:rPr>
                <w:id w:val="-301457765"/>
                <w:placeholder>
                  <w:docPart w:val="21D7EDE22EA74ABE9744F9BF0CA70CBC"/>
                </w:placeholder>
                <w15:color w:val="000000"/>
                <w:text/>
              </w:sdtPr>
              <w:sdtEndPr/>
              <w:sdtContent>
                <w:r w:rsidRPr="00AA0607">
                  <w:rPr>
                    <w:color w:val="AEAAAA" w:themeColor="background2" w:themeShade="BF"/>
                  </w:rPr>
                  <w:t>(für Texteingabe bitte anklicken)</w:t>
                </w:r>
              </w:sdtContent>
            </w:sdt>
          </w:p>
        </w:tc>
      </w:tr>
      <w:tr w:rsidR="0084088B" w:rsidRPr="00AA0607" w14:paraId="61CF9A7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B98D927" w14:textId="77777777" w:rsidR="0084088B" w:rsidRPr="00AA0607" w:rsidRDefault="0084088B" w:rsidP="00496792">
            <w:pPr>
              <w:pStyle w:val="BoxBody"/>
            </w:pPr>
            <w:r w:rsidRPr="00AA0607">
              <w:t xml:space="preserve">Dritter Bericht: </w:t>
            </w:r>
            <w:sdt>
              <w:sdtPr>
                <w:rPr>
                  <w:color w:val="AEAAAA" w:themeColor="background2" w:themeShade="BF"/>
                </w:rPr>
                <w:id w:val="1761484810"/>
                <w:placeholder>
                  <w:docPart w:val="91A4A75F776A40F0B562D59845D48CAD"/>
                </w:placeholder>
                <w15:color w:val="000000"/>
                <w:text/>
              </w:sdtPr>
              <w:sdtEndPr/>
              <w:sdtContent>
                <w:r w:rsidRPr="00AA0607">
                  <w:rPr>
                    <w:color w:val="AEAAAA" w:themeColor="background2" w:themeShade="BF"/>
                  </w:rPr>
                  <w:t>(für Texteingabe bitte anklicken)</w:t>
                </w:r>
              </w:sdtContent>
            </w:sdt>
          </w:p>
        </w:tc>
      </w:tr>
      <w:tr w:rsidR="0084088B" w:rsidRPr="00AA0607" w14:paraId="1C7672E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46687D9" w14:textId="77777777" w:rsidR="0084088B" w:rsidRPr="00AA0607" w:rsidRDefault="0084088B" w:rsidP="00496792">
            <w:pPr>
              <w:pStyle w:val="BoxBody"/>
            </w:pPr>
            <w:r w:rsidRPr="00AA0607">
              <w:t xml:space="preserve">Vierter Bericht: </w:t>
            </w:r>
            <w:sdt>
              <w:sdtPr>
                <w:rPr>
                  <w:color w:val="AEAAAA" w:themeColor="background2" w:themeShade="BF"/>
                </w:rPr>
                <w:id w:val="1999073394"/>
                <w:placeholder>
                  <w:docPart w:val="A101754D3BA54D768879939C6278E1B8"/>
                </w:placeholder>
                <w15:color w:val="000000"/>
                <w:text/>
              </w:sdtPr>
              <w:sdtEndPr/>
              <w:sdtContent>
                <w:r w:rsidRPr="00AA0607">
                  <w:rPr>
                    <w:color w:val="AEAAAA" w:themeColor="background2" w:themeShade="BF"/>
                  </w:rPr>
                  <w:t>(für Texteingabe bitte anklicken)</w:t>
                </w:r>
              </w:sdtContent>
            </w:sdt>
          </w:p>
        </w:tc>
      </w:tr>
      <w:tr w:rsidR="0084088B" w:rsidRPr="00551497" w14:paraId="01E1ED7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E0AC8D6" w14:textId="1C04849D" w:rsidR="00C44D33" w:rsidRDefault="00C44D33" w:rsidP="009515B7">
            <w:pPr>
              <w:pStyle w:val="TableTextLeft"/>
              <w:keepNext/>
              <w:keepLines/>
              <w:spacing w:before="60"/>
              <w:jc w:val="both"/>
            </w:pPr>
            <w:r w:rsidRPr="006927BE">
              <w:lastRenderedPageBreak/>
              <w:t>Umstände, unter denen ein Seearbeitszeugnis zu entziehen ist</w:t>
            </w:r>
            <w:r>
              <w:t>.</w:t>
            </w:r>
          </w:p>
          <w:p w14:paraId="62E4E2E9" w14:textId="6BAFCEAA" w:rsidR="0084088B" w:rsidRPr="00551497" w:rsidRDefault="0084088B" w:rsidP="009515B7">
            <w:pPr>
              <w:pStyle w:val="TableTextLeft"/>
              <w:keepNext/>
              <w:keepLines/>
              <w:spacing w:after="60"/>
              <w:jc w:val="both"/>
            </w:pPr>
            <w:r w:rsidRPr="00551497">
              <w:rPr>
                <w:i/>
                <w:iCs/>
              </w:rPr>
              <w:t>(</w:t>
            </w:r>
            <w:r w:rsidR="00C44D33" w:rsidRPr="006927BE">
              <w:rPr>
                <w:rStyle w:val="Timesitalic"/>
                <w:rFonts w:ascii="Noto Sans" w:hAnsi="Noto Sans" w:cs="Noto Sans"/>
              </w:rPr>
              <w:t xml:space="preserve">Norm A5.1.3 Absätze 16 </w:t>
            </w:r>
            <w:r w:rsidR="00C44D33" w:rsidRPr="009515B7">
              <w:rPr>
                <w:rStyle w:val="Timesitalic"/>
                <w:rFonts w:ascii="Noto Sans" w:hAnsi="Noto Sans" w:cs="Noto Sans"/>
                <w:i w:val="0"/>
                <w:iCs w:val="0"/>
              </w:rPr>
              <w:t>und</w:t>
            </w:r>
            <w:r w:rsidR="00C44D33" w:rsidRPr="006927BE">
              <w:rPr>
                <w:rStyle w:val="Timesitalic"/>
                <w:rFonts w:ascii="Noto Sans" w:hAnsi="Noto Sans" w:cs="Noto Sans"/>
              </w:rPr>
              <w:t xml:space="preserve"> 17</w:t>
            </w:r>
            <w:r w:rsidRPr="00551497">
              <w:rPr>
                <w:i/>
                <w:iCs/>
              </w:rPr>
              <w:t>)</w:t>
            </w:r>
          </w:p>
        </w:tc>
      </w:tr>
      <w:tr w:rsidR="0084088B" w:rsidRPr="00AA0607" w14:paraId="2666FAA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36009DB" w14:textId="77777777" w:rsidR="0084088B" w:rsidRPr="00AA0607" w:rsidRDefault="0084088B" w:rsidP="00496792">
            <w:pPr>
              <w:pStyle w:val="BoxBody"/>
            </w:pPr>
            <w:r w:rsidRPr="00AA0607">
              <w:t xml:space="preserve">Erstbericht: </w:t>
            </w:r>
            <w:sdt>
              <w:sdtPr>
                <w:rPr>
                  <w:color w:val="AEAAAA" w:themeColor="background2" w:themeShade="BF"/>
                </w:rPr>
                <w:id w:val="1186097346"/>
                <w:placeholder>
                  <w:docPart w:val="13924C127E714C249E75A3FBBBD40D07"/>
                </w:placeholder>
                <w15:color w:val="000000"/>
                <w:text/>
              </w:sdtPr>
              <w:sdtEndPr/>
              <w:sdtContent>
                <w:r w:rsidRPr="00AA0607">
                  <w:rPr>
                    <w:color w:val="AEAAAA" w:themeColor="background2" w:themeShade="BF"/>
                  </w:rPr>
                  <w:t>(für Texteingabe bitte anklicken)</w:t>
                </w:r>
              </w:sdtContent>
            </w:sdt>
          </w:p>
        </w:tc>
      </w:tr>
      <w:tr w:rsidR="0084088B" w:rsidRPr="00AA0607" w14:paraId="5D5DBE4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7AB3003" w14:textId="77777777" w:rsidR="0084088B" w:rsidRPr="00AA0607" w:rsidRDefault="0084088B" w:rsidP="00496792">
            <w:pPr>
              <w:pStyle w:val="BoxBody"/>
            </w:pPr>
            <w:r w:rsidRPr="00AA0607">
              <w:t xml:space="preserve">Zweiter Bericht: </w:t>
            </w:r>
            <w:sdt>
              <w:sdtPr>
                <w:rPr>
                  <w:color w:val="AEAAAA" w:themeColor="background2" w:themeShade="BF"/>
                </w:rPr>
                <w:id w:val="627748610"/>
                <w:placeholder>
                  <w:docPart w:val="B0A5FE6ECB8F4F27ADA2E51DEFB550DF"/>
                </w:placeholder>
                <w15:color w:val="000000"/>
                <w:text/>
              </w:sdtPr>
              <w:sdtEndPr/>
              <w:sdtContent>
                <w:r w:rsidRPr="00AA0607">
                  <w:rPr>
                    <w:color w:val="AEAAAA" w:themeColor="background2" w:themeShade="BF"/>
                  </w:rPr>
                  <w:t>(für Texteingabe bitte anklicken)</w:t>
                </w:r>
              </w:sdtContent>
            </w:sdt>
          </w:p>
        </w:tc>
      </w:tr>
      <w:tr w:rsidR="0084088B" w:rsidRPr="00AA0607" w14:paraId="356F0BC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05985CD" w14:textId="77777777" w:rsidR="0084088B" w:rsidRPr="00AA0607" w:rsidRDefault="0084088B" w:rsidP="00496792">
            <w:pPr>
              <w:pStyle w:val="BoxBody"/>
            </w:pPr>
            <w:r w:rsidRPr="00AA0607">
              <w:t xml:space="preserve">Dritter Bericht: </w:t>
            </w:r>
            <w:sdt>
              <w:sdtPr>
                <w:rPr>
                  <w:color w:val="AEAAAA" w:themeColor="background2" w:themeShade="BF"/>
                </w:rPr>
                <w:id w:val="1063909568"/>
                <w:placeholder>
                  <w:docPart w:val="1BD78176B31C494A83E05F9720CD02C4"/>
                </w:placeholder>
                <w15:color w:val="000000"/>
                <w:text/>
              </w:sdtPr>
              <w:sdtEndPr/>
              <w:sdtContent>
                <w:r w:rsidRPr="00AA0607">
                  <w:rPr>
                    <w:color w:val="AEAAAA" w:themeColor="background2" w:themeShade="BF"/>
                  </w:rPr>
                  <w:t>(für Texteingabe bitte anklicken)</w:t>
                </w:r>
              </w:sdtContent>
            </w:sdt>
          </w:p>
        </w:tc>
      </w:tr>
      <w:tr w:rsidR="0084088B" w:rsidRPr="00AA0607" w14:paraId="6CF1538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0237FFA" w14:textId="77777777" w:rsidR="0084088B" w:rsidRPr="00AA0607" w:rsidRDefault="0084088B" w:rsidP="00496792">
            <w:pPr>
              <w:pStyle w:val="BoxBody"/>
            </w:pPr>
            <w:r w:rsidRPr="00AA0607">
              <w:t xml:space="preserve">Vierter Bericht: </w:t>
            </w:r>
            <w:sdt>
              <w:sdtPr>
                <w:rPr>
                  <w:color w:val="AEAAAA" w:themeColor="background2" w:themeShade="BF"/>
                </w:rPr>
                <w:id w:val="1561055161"/>
                <w:placeholder>
                  <w:docPart w:val="5922F62632EA42C0A82EDEEE60F24EA2"/>
                </w:placeholder>
                <w15:color w:val="000000"/>
                <w:text/>
              </w:sdtPr>
              <w:sdtEndPr/>
              <w:sdtContent>
                <w:r w:rsidRPr="00AA0607">
                  <w:rPr>
                    <w:color w:val="AEAAAA" w:themeColor="background2" w:themeShade="BF"/>
                  </w:rPr>
                  <w:t>(für Texteingabe bitte anklicken)</w:t>
                </w:r>
              </w:sdtContent>
            </w:sdt>
          </w:p>
        </w:tc>
      </w:tr>
      <w:tr w:rsidR="0084088B" w:rsidRPr="00551497" w14:paraId="32E377E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1847E05" w14:textId="36988754" w:rsidR="0084088B" w:rsidRPr="00551497" w:rsidRDefault="0084088B" w:rsidP="00496792">
            <w:pPr>
              <w:pStyle w:val="BoxBody"/>
            </w:pPr>
            <w:r w:rsidRPr="00551497">
              <w:rPr>
                <w:b/>
                <w:bCs/>
                <w:i/>
                <w:iCs/>
              </w:rPr>
              <w:t>Zusätzliche Angaben</w:t>
            </w:r>
            <w:r w:rsidRPr="00551497">
              <w:t xml:space="preserve"> zur Durchführung der Regel </w:t>
            </w:r>
            <w:r w:rsidR="00C44D33">
              <w:t>5.1.3</w:t>
            </w:r>
            <w:r w:rsidRPr="00551497">
              <w:t>.</w:t>
            </w:r>
          </w:p>
        </w:tc>
      </w:tr>
      <w:tr w:rsidR="0084088B" w:rsidRPr="00AA0607" w14:paraId="5F6FB45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B7CD7CD" w14:textId="77777777" w:rsidR="0084088B" w:rsidRPr="00AA0607" w:rsidRDefault="0084088B" w:rsidP="00496792">
            <w:pPr>
              <w:pStyle w:val="BoxBody"/>
            </w:pPr>
            <w:r w:rsidRPr="00AA0607">
              <w:t xml:space="preserve">Erstbericht: </w:t>
            </w:r>
            <w:sdt>
              <w:sdtPr>
                <w:rPr>
                  <w:color w:val="AEAAAA" w:themeColor="background2" w:themeShade="BF"/>
                </w:rPr>
                <w:id w:val="190193406"/>
                <w:placeholder>
                  <w:docPart w:val="C6097ECAC24C4891B0BB276B14CAF9FD"/>
                </w:placeholder>
                <w15:color w:val="000000"/>
                <w:text/>
              </w:sdtPr>
              <w:sdtEndPr/>
              <w:sdtContent>
                <w:r w:rsidRPr="00AA0607">
                  <w:rPr>
                    <w:color w:val="AEAAAA" w:themeColor="background2" w:themeShade="BF"/>
                  </w:rPr>
                  <w:t>(für Texteingabe bitte anklicken)</w:t>
                </w:r>
              </w:sdtContent>
            </w:sdt>
          </w:p>
        </w:tc>
      </w:tr>
      <w:tr w:rsidR="0084088B" w:rsidRPr="00AA0607" w14:paraId="1402926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B66DB94" w14:textId="77777777" w:rsidR="0084088B" w:rsidRPr="00AA0607" w:rsidRDefault="0084088B" w:rsidP="00496792">
            <w:pPr>
              <w:pStyle w:val="BoxBody"/>
            </w:pPr>
            <w:r w:rsidRPr="00AA0607">
              <w:t xml:space="preserve">Zweiter Bericht: </w:t>
            </w:r>
            <w:sdt>
              <w:sdtPr>
                <w:rPr>
                  <w:color w:val="AEAAAA" w:themeColor="background2" w:themeShade="BF"/>
                </w:rPr>
                <w:id w:val="1051811702"/>
                <w:placeholder>
                  <w:docPart w:val="CC6EEDD95B3D4B0C9A387640B52573A9"/>
                </w:placeholder>
                <w15:color w:val="000000"/>
                <w:text/>
              </w:sdtPr>
              <w:sdtEndPr/>
              <w:sdtContent>
                <w:r w:rsidRPr="00AA0607">
                  <w:rPr>
                    <w:color w:val="AEAAAA" w:themeColor="background2" w:themeShade="BF"/>
                  </w:rPr>
                  <w:t>(für Texteingabe bitte anklicken)</w:t>
                </w:r>
              </w:sdtContent>
            </w:sdt>
          </w:p>
        </w:tc>
      </w:tr>
      <w:tr w:rsidR="0084088B" w:rsidRPr="00AA0607" w14:paraId="3A4B11B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1B79139" w14:textId="77777777" w:rsidR="0084088B" w:rsidRPr="00AA0607" w:rsidRDefault="0084088B" w:rsidP="00496792">
            <w:pPr>
              <w:pStyle w:val="BoxBody"/>
            </w:pPr>
            <w:r w:rsidRPr="00AA0607">
              <w:t xml:space="preserve">Dritter Bericht: </w:t>
            </w:r>
            <w:sdt>
              <w:sdtPr>
                <w:rPr>
                  <w:color w:val="AEAAAA" w:themeColor="background2" w:themeShade="BF"/>
                </w:rPr>
                <w:id w:val="-1922398760"/>
                <w:placeholder>
                  <w:docPart w:val="293B5009566647E299A59E32BBD0F4EB"/>
                </w:placeholder>
                <w15:color w:val="000000"/>
                <w:text/>
              </w:sdtPr>
              <w:sdtEndPr/>
              <w:sdtContent>
                <w:r w:rsidRPr="00AA0607">
                  <w:rPr>
                    <w:color w:val="AEAAAA" w:themeColor="background2" w:themeShade="BF"/>
                  </w:rPr>
                  <w:t>(für Texteingabe bitte anklicken)</w:t>
                </w:r>
              </w:sdtContent>
            </w:sdt>
          </w:p>
        </w:tc>
      </w:tr>
      <w:tr w:rsidR="0084088B" w:rsidRPr="00AA0607" w14:paraId="36BA839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CF2B945" w14:textId="77777777" w:rsidR="0084088B" w:rsidRPr="00AA0607" w:rsidRDefault="0084088B" w:rsidP="00496792">
            <w:pPr>
              <w:pStyle w:val="BoxBody"/>
            </w:pPr>
            <w:r w:rsidRPr="00AA0607">
              <w:t xml:space="preserve">Vierter Bericht: </w:t>
            </w:r>
            <w:sdt>
              <w:sdtPr>
                <w:rPr>
                  <w:color w:val="AEAAAA" w:themeColor="background2" w:themeShade="BF"/>
                </w:rPr>
                <w:id w:val="351076734"/>
                <w:placeholder>
                  <w:docPart w:val="B47144A83B68456DA481E149A1E451EB"/>
                </w:placeholder>
                <w15:color w:val="000000"/>
                <w:text/>
              </w:sdtPr>
              <w:sdtEndPr/>
              <w:sdtContent>
                <w:r w:rsidRPr="00AA0607">
                  <w:rPr>
                    <w:color w:val="AEAAAA" w:themeColor="background2" w:themeShade="BF"/>
                  </w:rPr>
                  <w:t>(für Texteingabe bitte anklicken)</w:t>
                </w:r>
              </w:sdtContent>
            </w:sdt>
          </w:p>
        </w:tc>
      </w:tr>
      <w:tr w:rsidR="0084088B" w:rsidRPr="00551497" w14:paraId="029B4F6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DF8F351" w14:textId="2D050764" w:rsidR="0084088B" w:rsidRPr="00551497" w:rsidRDefault="0084088B" w:rsidP="00C44D33">
            <w:pPr>
              <w:pStyle w:val="BoxBody"/>
            </w:pPr>
            <w:r w:rsidRPr="00551497">
              <w:rPr>
                <w:b/>
                <w:bCs/>
                <w:i/>
                <w:iCs/>
              </w:rPr>
              <w:t xml:space="preserve">Dokumente: </w:t>
            </w:r>
            <w:r w:rsidRPr="006927BE">
              <w:t xml:space="preserve">Fügen Sie bitte </w:t>
            </w:r>
            <w:r w:rsidR="00C44D33" w:rsidRPr="006927BE">
              <w:t>eine Kopie des innerstaatlichen vorläufigen Seearbeitszeugnisses in englischer Spra</w:t>
            </w:r>
            <w:r w:rsidR="00C44D33">
              <w:softHyphen/>
            </w:r>
            <w:r w:rsidR="00C44D33" w:rsidRPr="006927BE">
              <w:t>che bei, sofern in Ihrem Land ein solches Zeugnis ausgestellt wird.</w:t>
            </w:r>
          </w:p>
        </w:tc>
      </w:tr>
      <w:tr w:rsidR="0084088B" w:rsidRPr="00AA0607" w14:paraId="74DAFBF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B43031C" w14:textId="77777777" w:rsidR="0084088B" w:rsidRPr="00AA0607" w:rsidRDefault="0084088B" w:rsidP="00496792">
            <w:pPr>
              <w:pStyle w:val="BoxBody"/>
            </w:pPr>
            <w:r w:rsidRPr="00AA0607">
              <w:t xml:space="preserve">Erstbericht: </w:t>
            </w:r>
            <w:sdt>
              <w:sdtPr>
                <w:rPr>
                  <w:color w:val="AEAAAA" w:themeColor="background2" w:themeShade="BF"/>
                </w:rPr>
                <w:id w:val="2016417055"/>
                <w:placeholder>
                  <w:docPart w:val="2D1E8CF2671846C69F2C642AB87E6EC4"/>
                </w:placeholder>
                <w15:color w:val="000000"/>
                <w:text/>
              </w:sdtPr>
              <w:sdtEndPr/>
              <w:sdtContent>
                <w:r w:rsidRPr="00AA0607">
                  <w:rPr>
                    <w:color w:val="AEAAAA" w:themeColor="background2" w:themeShade="BF"/>
                  </w:rPr>
                  <w:t>(für Texteingabe bitte anklicken)</w:t>
                </w:r>
              </w:sdtContent>
            </w:sdt>
          </w:p>
        </w:tc>
      </w:tr>
      <w:tr w:rsidR="0084088B" w:rsidRPr="00AA0607" w14:paraId="231E387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0017626" w14:textId="77777777" w:rsidR="0084088B" w:rsidRPr="00AA0607" w:rsidRDefault="0084088B" w:rsidP="00496792">
            <w:pPr>
              <w:pStyle w:val="BoxBody"/>
            </w:pPr>
            <w:r w:rsidRPr="00AA0607">
              <w:t xml:space="preserve">Zweiter Bericht: </w:t>
            </w:r>
            <w:sdt>
              <w:sdtPr>
                <w:rPr>
                  <w:color w:val="AEAAAA" w:themeColor="background2" w:themeShade="BF"/>
                </w:rPr>
                <w:id w:val="-1976364431"/>
                <w:placeholder>
                  <w:docPart w:val="5A51C807824343138E3D0AD115211238"/>
                </w:placeholder>
                <w15:color w:val="000000"/>
                <w:text/>
              </w:sdtPr>
              <w:sdtEndPr/>
              <w:sdtContent>
                <w:r w:rsidRPr="00AA0607">
                  <w:rPr>
                    <w:color w:val="AEAAAA" w:themeColor="background2" w:themeShade="BF"/>
                  </w:rPr>
                  <w:t>(für Texteingabe bitte anklicken)</w:t>
                </w:r>
              </w:sdtContent>
            </w:sdt>
          </w:p>
        </w:tc>
      </w:tr>
      <w:tr w:rsidR="0084088B" w:rsidRPr="00AA0607" w14:paraId="535FF82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96A0573" w14:textId="77777777" w:rsidR="0084088B" w:rsidRPr="00AA0607" w:rsidRDefault="0084088B" w:rsidP="00496792">
            <w:pPr>
              <w:pStyle w:val="BoxBody"/>
            </w:pPr>
            <w:r w:rsidRPr="00AA0607">
              <w:t xml:space="preserve">Dritter Bericht: </w:t>
            </w:r>
            <w:sdt>
              <w:sdtPr>
                <w:rPr>
                  <w:color w:val="AEAAAA" w:themeColor="background2" w:themeShade="BF"/>
                </w:rPr>
                <w:id w:val="-861587014"/>
                <w:placeholder>
                  <w:docPart w:val="EF90A4CFB4CB434A9F0188A7E36FA52C"/>
                </w:placeholder>
                <w15:color w:val="000000"/>
                <w:text/>
              </w:sdtPr>
              <w:sdtEndPr/>
              <w:sdtContent>
                <w:r w:rsidRPr="00AA0607">
                  <w:rPr>
                    <w:color w:val="AEAAAA" w:themeColor="background2" w:themeShade="BF"/>
                  </w:rPr>
                  <w:t>(für Texteingabe bitte anklicken)</w:t>
                </w:r>
              </w:sdtContent>
            </w:sdt>
          </w:p>
        </w:tc>
      </w:tr>
      <w:tr w:rsidR="0084088B" w:rsidRPr="00AA0607" w14:paraId="0BA20F5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23BFAECF" w14:textId="77777777" w:rsidR="0084088B" w:rsidRPr="00AA0607" w:rsidRDefault="0084088B" w:rsidP="00496792">
            <w:pPr>
              <w:pStyle w:val="BoxBody"/>
            </w:pPr>
            <w:r w:rsidRPr="00AA0607">
              <w:t xml:space="preserve">Vierter Bericht: </w:t>
            </w:r>
            <w:sdt>
              <w:sdtPr>
                <w:rPr>
                  <w:color w:val="AEAAAA" w:themeColor="background2" w:themeShade="BF"/>
                </w:rPr>
                <w:id w:val="-633634032"/>
                <w:placeholder>
                  <w:docPart w:val="F8DC7C29BC8F4195B875E00BE1E79DDC"/>
                </w:placeholder>
                <w15:color w:val="000000"/>
                <w:text/>
              </w:sdtPr>
              <w:sdtEndPr/>
              <w:sdtContent>
                <w:r w:rsidRPr="00AA0607">
                  <w:rPr>
                    <w:color w:val="AEAAAA" w:themeColor="background2" w:themeShade="BF"/>
                  </w:rPr>
                  <w:t>(für Texteingabe bitte anklicken)</w:t>
                </w:r>
              </w:sdtContent>
            </w:sdt>
          </w:p>
        </w:tc>
      </w:tr>
    </w:tbl>
    <w:p w14:paraId="63337C22" w14:textId="77777777" w:rsidR="0084088B" w:rsidRDefault="0084088B" w:rsidP="0084088B">
      <w:pPr>
        <w:pStyle w:val="DPara"/>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CC187C" w:rsidRPr="00551497" w14:paraId="0A575C48" w14:textId="77777777" w:rsidTr="00496792">
        <w:tc>
          <w:tcPr>
            <w:tcW w:w="9639" w:type="dxa"/>
            <w:shd w:val="clear" w:color="auto" w:fill="1E2DBE"/>
          </w:tcPr>
          <w:p w14:paraId="6B168B04" w14:textId="77777777" w:rsidR="00CC187C" w:rsidRDefault="00CC187C" w:rsidP="00CC187C">
            <w:pPr>
              <w:pStyle w:val="TableHeaderLeft"/>
              <w:keepNext/>
              <w:keepLines/>
              <w:spacing w:before="60" w:after="60"/>
              <w:jc w:val="both"/>
            </w:pPr>
            <w:r w:rsidRPr="00551497">
              <w:t xml:space="preserve">Regel </w:t>
            </w:r>
            <w:r>
              <w:t>5</w:t>
            </w:r>
            <w:r w:rsidRPr="00551497">
              <w:t xml:space="preserve">.1 – </w:t>
            </w:r>
            <w:r w:rsidRPr="006927BE">
              <w:t>Verantwortlichkeiten des Flaggenstaats</w:t>
            </w:r>
          </w:p>
          <w:p w14:paraId="5AE01BA7" w14:textId="79199CEE" w:rsidR="00CC187C" w:rsidRPr="00551497" w:rsidRDefault="00CC187C" w:rsidP="00CC187C">
            <w:pPr>
              <w:pStyle w:val="TableHeaderLeft"/>
              <w:keepNext/>
              <w:keepLines/>
              <w:spacing w:before="60" w:after="60"/>
              <w:jc w:val="both"/>
            </w:pPr>
            <w:r w:rsidRPr="006927BE">
              <w:t>Regel 5.1.</w:t>
            </w:r>
            <w:r>
              <w:t>4</w:t>
            </w:r>
            <w:r w:rsidRPr="006927BE">
              <w:t xml:space="preserve"> – Überprüfung und Durchsetzung</w:t>
            </w:r>
          </w:p>
          <w:p w14:paraId="6291B19A" w14:textId="171D2D66" w:rsidR="00CC187C" w:rsidRPr="00551497" w:rsidRDefault="00CC187C" w:rsidP="00CC187C">
            <w:pPr>
              <w:pStyle w:val="TableHeaderLeft"/>
              <w:keepNext/>
              <w:keepLines/>
              <w:spacing w:before="60" w:after="60"/>
              <w:jc w:val="both"/>
            </w:pPr>
            <w:r w:rsidRPr="006927BE">
              <w:t>Norm A5.1.</w:t>
            </w:r>
            <w:r>
              <w:t>4</w:t>
            </w:r>
            <w:r w:rsidRPr="006927BE">
              <w:t>; siehe auch Leitlinie B5.1.</w:t>
            </w:r>
            <w:r>
              <w:t>4</w:t>
            </w:r>
          </w:p>
        </w:tc>
      </w:tr>
      <w:tr w:rsidR="00CC187C" w:rsidRPr="00551497" w14:paraId="20696A39" w14:textId="77777777" w:rsidTr="00496792">
        <w:tc>
          <w:tcPr>
            <w:tcW w:w="9639" w:type="dxa"/>
          </w:tcPr>
          <w:p w14:paraId="49EFEE49" w14:textId="77777777" w:rsidR="00CC187C" w:rsidRPr="006927BE" w:rsidRDefault="00CC187C" w:rsidP="00CC187C">
            <w:pPr>
              <w:pStyle w:val="BoxIndentbulletlist1"/>
              <w:spacing w:before="20" w:after="20"/>
              <w:ind w:left="340"/>
            </w:pPr>
            <w:r w:rsidRPr="006927BE">
              <w:t>Es sind angemessene Regeln vorzusehen, um sicherzustellen, dass Inspektoren über die Ausbildung, die Befähigung, die Kompetenzen, die Befugnisse, den Status und die Unabhängigkeit verfügen, die erforderlich oder wünschenswert sind, um die Überprüfungen wirksam durchzuführen.</w:t>
            </w:r>
          </w:p>
          <w:p w14:paraId="149533C6" w14:textId="2E759FDF" w:rsidR="00CC187C" w:rsidRPr="006927BE" w:rsidRDefault="00CC187C" w:rsidP="00CC187C">
            <w:pPr>
              <w:pStyle w:val="BoxIndentbulletlist1"/>
              <w:spacing w:before="20" w:after="20"/>
              <w:ind w:left="340"/>
            </w:pPr>
            <w:r w:rsidRPr="006927BE">
              <w:t>Schiffe sind gegebenenfalls in den für die Zwecke der Zertifizierung vorgeschriebenen Zeitabständen, und in jedem Fall in einem Zeitabstand, der drei Jahre nicht überschreiten darf, zu überprüfen.</w:t>
            </w:r>
          </w:p>
          <w:p w14:paraId="3AEFF0D2" w14:textId="1B3E00B4" w:rsidR="00CC187C" w:rsidRPr="006927BE" w:rsidRDefault="00CC187C" w:rsidP="00CC187C">
            <w:pPr>
              <w:pStyle w:val="BoxIndentbulletlist1"/>
              <w:spacing w:before="20" w:after="20"/>
              <w:ind w:left="340"/>
            </w:pPr>
            <w:r w:rsidRPr="006927BE">
              <w:t>Geht eine Beschwerde ein, die nicht offensichtlich unberechtigt ist, oder gibt es Beweismaterial für die man</w:t>
            </w:r>
            <w:r>
              <w:softHyphen/>
            </w:r>
            <w:r w:rsidRPr="006927BE">
              <w:t>gelnde Einhaltung der Anforderungen des Übereinkommens oder für schwerwiegende Mängel bei der Durchführung der in der Seearbeits-Konformitätserklärung dargelegten Maßnahmen, so ist die Angelegen</w:t>
            </w:r>
            <w:r>
              <w:softHyphen/>
            </w:r>
            <w:r w:rsidRPr="006927BE">
              <w:t>heit zu untersuchen und die festgestellten Mängel sind abzustellen.</w:t>
            </w:r>
          </w:p>
          <w:p w14:paraId="21F6837B" w14:textId="4B9B6049" w:rsidR="00CC187C" w:rsidRPr="006927BE" w:rsidRDefault="00CC187C" w:rsidP="00CC187C">
            <w:pPr>
              <w:pStyle w:val="BoxIndentbulletlist1"/>
              <w:spacing w:before="20" w:after="20"/>
              <w:ind w:left="340"/>
            </w:pPr>
            <w:r w:rsidRPr="006927BE">
              <w:t>Wenn Grund zu der Annahme besteht, dass Mängel eine schwerwiegende Verletzung der Anforderungen dieses Übereinkommens (einschließlich der Rechte der Seeleute) oder eine schwerwiegende Gefahr für die Sicherheit, die Gesundheit oder den Schutz der Seeleute darstellen, so müssen die Inspektoren befugt sein, (vorbehaltlich des Rechts auf Einspruch) das Auslaufen eines Schiffes so lange zu untersagen, bis die erfor</w:t>
            </w:r>
            <w:r>
              <w:softHyphen/>
            </w:r>
            <w:r w:rsidRPr="006927BE">
              <w:t>derlichen Maßnahmen getroffen worden sind.</w:t>
            </w:r>
          </w:p>
          <w:p w14:paraId="091EBB56" w14:textId="3028BF9C" w:rsidR="00CC187C" w:rsidRPr="006927BE" w:rsidRDefault="00CC187C" w:rsidP="00CC187C">
            <w:pPr>
              <w:pStyle w:val="BoxIndentbulletlist1"/>
              <w:spacing w:before="20" w:after="20"/>
              <w:ind w:left="340"/>
            </w:pPr>
            <w:r w:rsidRPr="006927BE">
              <w:lastRenderedPageBreak/>
              <w:t>Es sind alle angemessenen Anstrengungen zu unternehmen, um zu vermeiden, dass ein Schiff über Gebühr festgehalten oder seine Weiterfahrt über Gebühr verzögert wird. Im Falle der unrechtmäßigen Ausübung der Befugnisse der Inspektoren ist Schadenersatz zu leisten.</w:t>
            </w:r>
          </w:p>
          <w:p w14:paraId="5C368E72" w14:textId="77777777" w:rsidR="00CC187C" w:rsidRDefault="00CC187C" w:rsidP="00CC187C">
            <w:pPr>
              <w:pStyle w:val="BoxIndentbulletlist1"/>
              <w:spacing w:before="20" w:after="20"/>
              <w:ind w:left="340"/>
            </w:pPr>
            <w:r w:rsidRPr="006927BE">
              <w:t>Es sind angemessene Zwangsmaßnahmen und sonstige Abhilfemaßnahmen gegen Verletzungen der Anfor</w:t>
            </w:r>
            <w:r>
              <w:softHyphen/>
            </w:r>
            <w:r w:rsidRPr="006927BE">
              <w:t>derungen des Übereinkommens (einschließlich der Rechte der Seeleute) und gegen eine Behinderung der Inspektoren bei der Erfüllung ihrer Aufgaben vorzusehen und wirksam anzuwenden.</w:t>
            </w:r>
          </w:p>
          <w:p w14:paraId="60FA8B60" w14:textId="77777777" w:rsidR="00CC187C" w:rsidRDefault="00CC187C" w:rsidP="00CC187C">
            <w:pPr>
              <w:pStyle w:val="BoxIndentbulletlist1"/>
              <w:spacing w:before="20" w:after="20"/>
              <w:ind w:left="340"/>
            </w:pPr>
            <w:r w:rsidRPr="006927BE">
              <w:t>Die Inspektoren haben die Quelle einer Beschwerde, in der eine Gefahr oder ein Mangel im Zusammenhang mit den Arbeits- und Lebensbedingungen der Seeleute oder ein Verstoß gegen die Rechtsvorschriften behauptet wird, vertraulich zu behandeln</w:t>
            </w:r>
            <w:r>
              <w:t>.</w:t>
            </w:r>
          </w:p>
          <w:p w14:paraId="70379C05" w14:textId="1CDF4EDC" w:rsidR="00CC187C" w:rsidRPr="00551497" w:rsidRDefault="00CC187C" w:rsidP="00CC187C">
            <w:pPr>
              <w:pStyle w:val="BoxIndentbulletlist1"/>
              <w:spacing w:before="20" w:after="20"/>
              <w:ind w:left="340"/>
            </w:pPr>
            <w:r w:rsidRPr="006927BE">
              <w:t>Die Inspektoren haben der zuständigen Stelle über jede Überprüfung einen Bericht vorzulegen, der auf dem Schiff auszuhängen und auf Verlangen den Vertretern der Seeleute zuzusenden ist. Die zuständige Stelle hat Aufzeichnungen über die Überprüfungen zu führen und einen Jahresbericht zu veröffentlichen</w:t>
            </w:r>
            <w:r>
              <w:t>.</w:t>
            </w:r>
          </w:p>
        </w:tc>
      </w:tr>
      <w:tr w:rsidR="00CC187C" w:rsidRPr="00551497" w14:paraId="347DA1F2" w14:textId="77777777" w:rsidTr="00496792">
        <w:tc>
          <w:tcPr>
            <w:tcW w:w="9639" w:type="dxa"/>
          </w:tcPr>
          <w:p w14:paraId="38066004" w14:textId="7C667FB7" w:rsidR="00CC187C" w:rsidRPr="00551497" w:rsidRDefault="00CC187C" w:rsidP="00CC187C">
            <w:pPr>
              <w:pStyle w:val="TableTextLeft"/>
              <w:spacing w:before="60"/>
              <w:jc w:val="both"/>
            </w:pPr>
            <w:r w:rsidRPr="006927BE">
              <w:lastRenderedPageBreak/>
              <w:t>Werden alle Schiffe unter der Flagge Ihres Landes, die unter das Übereinkommen fallen, mindestens alle drei Jahre einer Überprüfung unterzogen, um die Einhaltung der Anforderungen des Übereinkommens zu über</w:t>
            </w:r>
            <w:r>
              <w:softHyphen/>
            </w:r>
            <w:r w:rsidRPr="006927BE">
              <w:t>wachen?</w:t>
            </w:r>
            <w:r w:rsidRPr="00551497">
              <w:t xml:space="preserve"> </w:t>
            </w:r>
            <w:sdt>
              <w:sdtPr>
                <w:rPr>
                  <w:color w:val="AEAAAA" w:themeColor="background2" w:themeShade="BF"/>
                </w:rPr>
                <w:id w:val="-759982321"/>
                <w:placeholder>
                  <w:docPart w:val="3F51C54EE3324D2B96E3C23F98A47E1D"/>
                </w:placeholder>
                <w15:color w:val="000000"/>
                <w:text/>
              </w:sdtPr>
              <w:sdtEndPr/>
              <w:sdtContent>
                <w:r w:rsidRPr="00551497">
                  <w:rPr>
                    <w:color w:val="AEAAAA" w:themeColor="background2" w:themeShade="BF"/>
                  </w:rPr>
                  <w:t>(für Texteingabe bitte anklicken)</w:t>
                </w:r>
              </w:sdtContent>
            </w:sdt>
          </w:p>
          <w:p w14:paraId="679E3D90" w14:textId="00EC8870" w:rsidR="00CC187C" w:rsidRPr="00551497" w:rsidRDefault="00CC187C" w:rsidP="00CC187C">
            <w:pPr>
              <w:pStyle w:val="TableTextLeft"/>
              <w:spacing w:after="120"/>
              <w:jc w:val="both"/>
              <w:rPr>
                <w:i/>
                <w:iCs/>
              </w:rPr>
            </w:pPr>
            <w:r w:rsidRPr="00551497">
              <w:rPr>
                <w:i/>
                <w:iCs/>
              </w:rPr>
              <w:t>(</w:t>
            </w:r>
            <w:r w:rsidRPr="006927BE">
              <w:rPr>
                <w:rStyle w:val="Timesitalic"/>
                <w:rFonts w:ascii="Noto Sans" w:hAnsi="Noto Sans" w:cs="Noto Sans"/>
              </w:rPr>
              <w:t>Regel 5.1.4 Absatz 1; Norm A5.1.4 Absatz 4</w:t>
            </w:r>
            <w:r>
              <w:rPr>
                <w:rStyle w:val="Timesitalic"/>
                <w:rFonts w:ascii="Noto Sans" w:hAnsi="Noto Sans" w:cs="Noto Sans"/>
              </w:rPr>
              <w:t>)</w:t>
            </w:r>
          </w:p>
          <w:p w14:paraId="17D2150B" w14:textId="77777777" w:rsidR="009515B7" w:rsidRDefault="00CC187C" w:rsidP="009515B7">
            <w:pPr>
              <w:pStyle w:val="TableTextLeft"/>
              <w:spacing w:after="60"/>
              <w:jc w:val="both"/>
              <w:rPr>
                <w:rStyle w:val="Timesitalic"/>
                <w:rFonts w:ascii="Noto Sans" w:hAnsi="Noto Sans" w:cs="Noto Sans"/>
                <w:i w:val="0"/>
                <w:iCs w:val="0"/>
              </w:rPr>
            </w:pPr>
            <w:r w:rsidRPr="006927BE">
              <w:t>Bitte führen Sie die anwendbaren innerstaatlichen Bestimmungen auf und geben Sie nach Möglichkeit den jewei</w:t>
            </w:r>
            <w:r>
              <w:softHyphen/>
            </w:r>
            <w:r w:rsidRPr="006927BE">
              <w:t>ligen Wortlaut wieder.</w:t>
            </w:r>
            <w:r w:rsidR="009515B7" w:rsidRPr="00CC187C">
              <w:rPr>
                <w:rStyle w:val="Timesitalic"/>
                <w:rFonts w:ascii="Noto Sans" w:hAnsi="Noto Sans" w:cs="Noto Sans"/>
                <w:i w:val="0"/>
                <w:iCs w:val="0"/>
              </w:rPr>
              <w:t xml:space="preserve"> </w:t>
            </w:r>
          </w:p>
          <w:p w14:paraId="5C1BE06D" w14:textId="717E03D6" w:rsidR="00CC187C" w:rsidRPr="00CC187C" w:rsidRDefault="009515B7" w:rsidP="009515B7">
            <w:pPr>
              <w:pStyle w:val="TableTextLeft"/>
              <w:spacing w:after="60"/>
              <w:jc w:val="both"/>
              <w:rPr>
                <w:i/>
                <w:iCs/>
              </w:rPr>
            </w:pPr>
            <w:r w:rsidRPr="00CC187C">
              <w:rPr>
                <w:rStyle w:val="Timesitalic"/>
                <w:rFonts w:ascii="Noto Sans" w:hAnsi="Noto Sans" w:cs="Noto Sans"/>
                <w:i w:val="0"/>
                <w:iCs w:val="0"/>
              </w:rPr>
              <w:t>Ist dies nicht der Fall, so geben Sie bitte an, welche Gruppen von Schiffen überhaupt nicht oder in Abständen von mehr als drei Jahren überprüft werden</w:t>
            </w:r>
            <w:r>
              <w:rPr>
                <w:rStyle w:val="Timesitalic"/>
                <w:rFonts w:ascii="Noto Sans" w:hAnsi="Noto Sans" w:cs="Noto Sans"/>
                <w:i w:val="0"/>
                <w:iCs w:val="0"/>
              </w:rPr>
              <w:t>.</w:t>
            </w:r>
          </w:p>
        </w:tc>
      </w:tr>
      <w:tr w:rsidR="00CC187C" w:rsidRPr="00AA0607" w14:paraId="59D006CE" w14:textId="77777777" w:rsidTr="00496792">
        <w:tc>
          <w:tcPr>
            <w:tcW w:w="9639" w:type="dxa"/>
          </w:tcPr>
          <w:p w14:paraId="52BA8D6A" w14:textId="77777777" w:rsidR="00CC187C" w:rsidRPr="00AA0607" w:rsidRDefault="00CC187C" w:rsidP="00496792">
            <w:pPr>
              <w:pStyle w:val="BoxBody"/>
              <w:rPr>
                <w:lang w:val="en-GB"/>
              </w:rPr>
            </w:pPr>
            <w:r w:rsidRPr="00AA0607">
              <w:t xml:space="preserve">Erstbericht: </w:t>
            </w:r>
            <w:sdt>
              <w:sdtPr>
                <w:rPr>
                  <w:color w:val="AEAAAA" w:themeColor="background2" w:themeShade="BF"/>
                </w:rPr>
                <w:id w:val="888232634"/>
                <w:placeholder>
                  <w:docPart w:val="23A8B9A6937949A584D4A2AA8F40F1E5"/>
                </w:placeholder>
                <w15:color w:val="000000"/>
                <w:text/>
              </w:sdtPr>
              <w:sdtEndPr/>
              <w:sdtContent>
                <w:r w:rsidRPr="00AA0607">
                  <w:rPr>
                    <w:color w:val="AEAAAA" w:themeColor="background2" w:themeShade="BF"/>
                  </w:rPr>
                  <w:t>(für Texteingabe bitte anklicken)</w:t>
                </w:r>
              </w:sdtContent>
            </w:sdt>
          </w:p>
        </w:tc>
      </w:tr>
      <w:tr w:rsidR="00CC187C" w:rsidRPr="00AA0607" w14:paraId="0ABC4548" w14:textId="77777777" w:rsidTr="00496792">
        <w:tc>
          <w:tcPr>
            <w:tcW w:w="9639" w:type="dxa"/>
            <w:shd w:val="clear" w:color="auto" w:fill="F0D2E0"/>
          </w:tcPr>
          <w:p w14:paraId="1CA1EAE0" w14:textId="77777777" w:rsidR="00CC187C" w:rsidRPr="00AA0607" w:rsidRDefault="00CC187C" w:rsidP="00496792">
            <w:pPr>
              <w:pStyle w:val="BoxBody"/>
              <w:rPr>
                <w:lang w:val="en-GB"/>
              </w:rPr>
            </w:pPr>
            <w:r w:rsidRPr="00AA0607">
              <w:t xml:space="preserve">Zweiter Bericht: </w:t>
            </w:r>
            <w:sdt>
              <w:sdtPr>
                <w:rPr>
                  <w:color w:val="AEAAAA" w:themeColor="background2" w:themeShade="BF"/>
                </w:rPr>
                <w:id w:val="-116000602"/>
                <w:placeholder>
                  <w:docPart w:val="B709AF74FA9542DF9C045D1CED266FC7"/>
                </w:placeholder>
                <w15:color w:val="000000"/>
                <w:text/>
              </w:sdtPr>
              <w:sdtEndPr/>
              <w:sdtContent>
                <w:r w:rsidRPr="00AA0607">
                  <w:rPr>
                    <w:color w:val="AEAAAA" w:themeColor="background2" w:themeShade="BF"/>
                  </w:rPr>
                  <w:t>(für Texteingabe bitte anklicken)</w:t>
                </w:r>
              </w:sdtContent>
            </w:sdt>
          </w:p>
        </w:tc>
      </w:tr>
      <w:tr w:rsidR="00CC187C" w:rsidRPr="00AA0607" w14:paraId="56D67055" w14:textId="77777777" w:rsidTr="00496792">
        <w:tc>
          <w:tcPr>
            <w:tcW w:w="9639" w:type="dxa"/>
            <w:shd w:val="clear" w:color="auto" w:fill="FFF5C8"/>
          </w:tcPr>
          <w:p w14:paraId="73BA8D95" w14:textId="77777777" w:rsidR="00CC187C" w:rsidRPr="00AA0607" w:rsidRDefault="00CC187C" w:rsidP="00496792">
            <w:pPr>
              <w:pStyle w:val="BoxBody"/>
            </w:pPr>
            <w:r w:rsidRPr="00AA0607">
              <w:t xml:space="preserve">Dritter Bericht: </w:t>
            </w:r>
            <w:sdt>
              <w:sdtPr>
                <w:rPr>
                  <w:color w:val="AEAAAA" w:themeColor="background2" w:themeShade="BF"/>
                </w:rPr>
                <w:id w:val="1624810741"/>
                <w:placeholder>
                  <w:docPart w:val="14E0A09923264A8CBFA475B9C9ED9E57"/>
                </w:placeholder>
                <w15:color w:val="000000"/>
                <w:text/>
              </w:sdtPr>
              <w:sdtEndPr/>
              <w:sdtContent>
                <w:r w:rsidRPr="00AA0607">
                  <w:rPr>
                    <w:color w:val="AEAAAA" w:themeColor="background2" w:themeShade="BF"/>
                  </w:rPr>
                  <w:t>(für Texteingabe bitte anklicken)</w:t>
                </w:r>
              </w:sdtContent>
            </w:sdt>
          </w:p>
        </w:tc>
      </w:tr>
      <w:tr w:rsidR="00CC187C" w:rsidRPr="00AA0607" w14:paraId="519A31ED" w14:textId="77777777" w:rsidTr="00496792">
        <w:tc>
          <w:tcPr>
            <w:tcW w:w="9639" w:type="dxa"/>
            <w:shd w:val="clear" w:color="auto" w:fill="D2FBFB"/>
          </w:tcPr>
          <w:p w14:paraId="7BA05999" w14:textId="77777777" w:rsidR="00CC187C" w:rsidRPr="00AA0607" w:rsidRDefault="00CC187C" w:rsidP="00496792">
            <w:pPr>
              <w:pStyle w:val="BoxBody"/>
            </w:pPr>
            <w:r w:rsidRPr="00AA0607">
              <w:t xml:space="preserve">Vierter Bericht: </w:t>
            </w:r>
            <w:sdt>
              <w:sdtPr>
                <w:rPr>
                  <w:color w:val="AEAAAA" w:themeColor="background2" w:themeShade="BF"/>
                </w:rPr>
                <w:id w:val="-1486847656"/>
                <w:placeholder>
                  <w:docPart w:val="E641E480B0434AF293D88E8CD9FACDE8"/>
                </w:placeholder>
                <w15:color w:val="000000"/>
                <w:text/>
              </w:sdtPr>
              <w:sdtEndPr/>
              <w:sdtContent>
                <w:r w:rsidRPr="00AA0607">
                  <w:rPr>
                    <w:color w:val="AEAAAA" w:themeColor="background2" w:themeShade="BF"/>
                  </w:rPr>
                  <w:t>(für Texteingabe bitte anklicken)</w:t>
                </w:r>
              </w:sdtContent>
            </w:sdt>
          </w:p>
        </w:tc>
      </w:tr>
      <w:tr w:rsidR="00CC187C" w:rsidRPr="00551497" w14:paraId="6082E7A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37A27F1" w14:textId="69DC1DC1" w:rsidR="00CC187C" w:rsidRDefault="00CC187C" w:rsidP="00496792">
            <w:pPr>
              <w:pStyle w:val="TableTextLeft"/>
              <w:spacing w:before="60"/>
              <w:jc w:val="both"/>
            </w:pPr>
            <w:r w:rsidRPr="006927BE">
              <w:t>Geben Sie bitte an, welche Anforderungen hinsichtlich der Qualifikationen und der Ausbildung der Flaggenstaat</w:t>
            </w:r>
            <w:r>
              <w:softHyphen/>
            </w:r>
            <w:r w:rsidRPr="006927BE">
              <w:t>inspektoren gelten, die die Überprüfungen entsprechend dem Übereinkommen durchführen.</w:t>
            </w:r>
          </w:p>
          <w:p w14:paraId="17825E03" w14:textId="77777777" w:rsidR="00CC187C" w:rsidRDefault="00CC187C" w:rsidP="00CC187C">
            <w:pPr>
              <w:pStyle w:val="TableTextLeft"/>
              <w:spacing w:after="120"/>
              <w:jc w:val="both"/>
              <w:rPr>
                <w:i/>
                <w:iCs/>
              </w:rPr>
            </w:pPr>
            <w:r w:rsidRPr="00551497">
              <w:rPr>
                <w:i/>
                <w:iCs/>
              </w:rPr>
              <w:t>(</w:t>
            </w:r>
            <w:r w:rsidRPr="006927BE">
              <w:rPr>
                <w:rStyle w:val="Timesitalic"/>
                <w:rFonts w:ascii="Noto Sans" w:hAnsi="Noto Sans" w:cs="Noto Sans"/>
              </w:rPr>
              <w:t>Norm A5.1.4 Absatz 3</w:t>
            </w:r>
            <w:r w:rsidRPr="00551497">
              <w:rPr>
                <w:i/>
                <w:iCs/>
              </w:rPr>
              <w:t>)</w:t>
            </w:r>
          </w:p>
          <w:p w14:paraId="205B1009" w14:textId="66047C77" w:rsidR="00CC187C" w:rsidRPr="00551497" w:rsidRDefault="00CC187C" w:rsidP="00496792">
            <w:pPr>
              <w:pStyle w:val="TableTextLeft"/>
              <w:spacing w:after="60"/>
              <w:jc w:val="both"/>
            </w:pPr>
            <w:r w:rsidRPr="006927BE">
              <w:t>Bitte führen Sie die anwendbaren innerstaatlichen Bestimmungen auf und geben Sie nach Möglichkeit den jewei</w:t>
            </w:r>
            <w:r>
              <w:softHyphen/>
            </w:r>
            <w:r w:rsidRPr="006927BE">
              <w:t>ligen Wortlaut wieder.</w:t>
            </w:r>
          </w:p>
        </w:tc>
      </w:tr>
      <w:tr w:rsidR="00CC187C" w:rsidRPr="00AA0607" w14:paraId="0B3645E1"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8FF0A2E" w14:textId="77777777" w:rsidR="00CC187C" w:rsidRPr="00AA0607" w:rsidRDefault="00CC187C" w:rsidP="00496792">
            <w:pPr>
              <w:pStyle w:val="BoxBody"/>
            </w:pPr>
            <w:r w:rsidRPr="00AA0607">
              <w:t xml:space="preserve">Erstbericht: </w:t>
            </w:r>
            <w:sdt>
              <w:sdtPr>
                <w:rPr>
                  <w:color w:val="AEAAAA" w:themeColor="background2" w:themeShade="BF"/>
                </w:rPr>
                <w:id w:val="1858001368"/>
                <w:placeholder>
                  <w:docPart w:val="62CA9D31BFF54356B8B30834584E7418"/>
                </w:placeholder>
                <w15:color w:val="000000"/>
                <w:text/>
              </w:sdtPr>
              <w:sdtEndPr/>
              <w:sdtContent>
                <w:r w:rsidRPr="00AA0607">
                  <w:rPr>
                    <w:color w:val="AEAAAA" w:themeColor="background2" w:themeShade="BF"/>
                  </w:rPr>
                  <w:t>(für Texteingabe bitte anklicken)</w:t>
                </w:r>
              </w:sdtContent>
            </w:sdt>
          </w:p>
        </w:tc>
      </w:tr>
      <w:tr w:rsidR="00CC187C" w:rsidRPr="00AA0607" w14:paraId="3916338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C2380EF" w14:textId="77777777" w:rsidR="00CC187C" w:rsidRPr="00AA0607" w:rsidRDefault="00CC187C" w:rsidP="00496792">
            <w:pPr>
              <w:pStyle w:val="BoxBody"/>
            </w:pPr>
            <w:r w:rsidRPr="00AA0607">
              <w:t xml:space="preserve">Zweiter Bericht: </w:t>
            </w:r>
            <w:sdt>
              <w:sdtPr>
                <w:rPr>
                  <w:color w:val="AEAAAA" w:themeColor="background2" w:themeShade="BF"/>
                </w:rPr>
                <w:id w:val="-1895574004"/>
                <w:placeholder>
                  <w:docPart w:val="CF760E588CD34CC292E0A5D7F91E7710"/>
                </w:placeholder>
                <w15:color w:val="000000"/>
                <w:text/>
              </w:sdtPr>
              <w:sdtEndPr/>
              <w:sdtContent>
                <w:r w:rsidRPr="00AA0607">
                  <w:rPr>
                    <w:color w:val="AEAAAA" w:themeColor="background2" w:themeShade="BF"/>
                  </w:rPr>
                  <w:t>(für Texteingabe bitte anklicken)</w:t>
                </w:r>
              </w:sdtContent>
            </w:sdt>
          </w:p>
        </w:tc>
      </w:tr>
      <w:tr w:rsidR="00CC187C" w:rsidRPr="00AA0607" w14:paraId="01065D7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3C2BE2C" w14:textId="77777777" w:rsidR="00CC187C" w:rsidRPr="00AA0607" w:rsidRDefault="00CC187C" w:rsidP="00496792">
            <w:pPr>
              <w:pStyle w:val="BoxBody"/>
            </w:pPr>
            <w:r w:rsidRPr="00AA0607">
              <w:t xml:space="preserve">Dritter Bericht: </w:t>
            </w:r>
            <w:sdt>
              <w:sdtPr>
                <w:rPr>
                  <w:color w:val="AEAAAA" w:themeColor="background2" w:themeShade="BF"/>
                </w:rPr>
                <w:id w:val="-288128681"/>
                <w:placeholder>
                  <w:docPart w:val="CE1BE6E65BE046FCB92DAF6E905A4875"/>
                </w:placeholder>
                <w15:color w:val="000000"/>
                <w:text/>
              </w:sdtPr>
              <w:sdtEndPr/>
              <w:sdtContent>
                <w:r w:rsidRPr="00AA0607">
                  <w:rPr>
                    <w:color w:val="AEAAAA" w:themeColor="background2" w:themeShade="BF"/>
                  </w:rPr>
                  <w:t>(für Texteingabe bitte anklicken)</w:t>
                </w:r>
              </w:sdtContent>
            </w:sdt>
          </w:p>
        </w:tc>
      </w:tr>
      <w:tr w:rsidR="00CC187C" w:rsidRPr="00AA0607" w14:paraId="4EFACF0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C3BD8D8" w14:textId="77777777" w:rsidR="00CC187C" w:rsidRPr="00AA0607" w:rsidRDefault="00CC187C" w:rsidP="00496792">
            <w:pPr>
              <w:pStyle w:val="BoxBody"/>
            </w:pPr>
            <w:r w:rsidRPr="00AA0607">
              <w:t xml:space="preserve">Vierter Bericht: </w:t>
            </w:r>
            <w:sdt>
              <w:sdtPr>
                <w:rPr>
                  <w:color w:val="AEAAAA" w:themeColor="background2" w:themeShade="BF"/>
                </w:rPr>
                <w:id w:val="1242681217"/>
                <w:placeholder>
                  <w:docPart w:val="B71328F0E6FD48AEA6B1A2FC17798637"/>
                </w:placeholder>
                <w15:color w:val="000000"/>
                <w:text/>
              </w:sdtPr>
              <w:sdtEndPr/>
              <w:sdtContent>
                <w:r w:rsidRPr="00AA0607">
                  <w:rPr>
                    <w:color w:val="AEAAAA" w:themeColor="background2" w:themeShade="BF"/>
                  </w:rPr>
                  <w:t>(für Texteingabe bitte anklicken)</w:t>
                </w:r>
              </w:sdtContent>
            </w:sdt>
          </w:p>
        </w:tc>
      </w:tr>
      <w:tr w:rsidR="00CC187C" w:rsidRPr="00551497" w14:paraId="4CC7F55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73A1608" w14:textId="6FE49C11" w:rsidR="00CC187C" w:rsidRDefault="00CC187C" w:rsidP="00CC187C">
            <w:pPr>
              <w:pStyle w:val="TableTextLeft"/>
              <w:spacing w:before="60"/>
              <w:jc w:val="both"/>
            </w:pPr>
            <w:r w:rsidRPr="006927BE">
              <w:rPr>
                <w:spacing w:val="-4"/>
              </w:rPr>
              <w:t>Geben Sie bitte eine Zusammenfassung der Maßnahmen, die angenommen wurden, um zu gewährleisten, dass die Stellung und die Dienstverhältnisse der Inspektoren von Veränderungen in der Regierung und von unzulässigen äußeren Einflüssen unabhängig sind, und führen Sie bitte aus, wie diese Maßnahmen durchgesetzt werden</w:t>
            </w:r>
            <w:r w:rsidRPr="006927BE">
              <w:t>.</w:t>
            </w:r>
          </w:p>
          <w:p w14:paraId="0A6C23A0" w14:textId="62AB59EB" w:rsidR="00CC187C" w:rsidRDefault="00CC187C" w:rsidP="00CC187C">
            <w:pPr>
              <w:pStyle w:val="TableTextLeft"/>
              <w:spacing w:after="120"/>
              <w:jc w:val="both"/>
              <w:rPr>
                <w:i/>
                <w:iCs/>
              </w:rPr>
            </w:pPr>
            <w:r w:rsidRPr="00551497">
              <w:rPr>
                <w:i/>
                <w:iCs/>
              </w:rPr>
              <w:t>(</w:t>
            </w:r>
            <w:r w:rsidRPr="006927BE">
              <w:rPr>
                <w:rStyle w:val="Timesitalic"/>
                <w:rFonts w:ascii="Noto Sans" w:hAnsi="Noto Sans" w:cs="Noto Sans"/>
                <w:spacing w:val="-2"/>
              </w:rPr>
              <w:t xml:space="preserve">Norm A5.1.4 Absätze 3 </w:t>
            </w:r>
            <w:r w:rsidRPr="00CC187C">
              <w:rPr>
                <w:rStyle w:val="Timesitalic"/>
                <w:rFonts w:ascii="Noto Sans" w:hAnsi="Noto Sans" w:cs="Noto Sans"/>
                <w:i w:val="0"/>
                <w:iCs w:val="0"/>
                <w:spacing w:val="-2"/>
              </w:rPr>
              <w:t>und</w:t>
            </w:r>
            <w:r w:rsidRPr="006927BE">
              <w:rPr>
                <w:rStyle w:val="Timesitalic"/>
                <w:rFonts w:ascii="Noto Sans" w:hAnsi="Noto Sans" w:cs="Noto Sans"/>
                <w:spacing w:val="-2"/>
              </w:rPr>
              <w:t xml:space="preserve"> 6, Absatz 11 Buchstabe a </w:t>
            </w:r>
            <w:r w:rsidRPr="006927BE">
              <w:rPr>
                <w:iCs/>
                <w:spacing w:val="-2"/>
              </w:rPr>
              <w:t>und</w:t>
            </w:r>
            <w:r w:rsidRPr="006927BE">
              <w:rPr>
                <w:rStyle w:val="Timesitalic"/>
                <w:rFonts w:ascii="Noto Sans" w:hAnsi="Noto Sans" w:cs="Noto Sans"/>
                <w:spacing w:val="-2"/>
              </w:rPr>
              <w:t xml:space="preserve"> Absatz 17</w:t>
            </w:r>
            <w:r w:rsidRPr="00551497">
              <w:rPr>
                <w:i/>
                <w:iCs/>
              </w:rPr>
              <w:t>)</w:t>
            </w:r>
          </w:p>
          <w:p w14:paraId="21477108" w14:textId="719F6832" w:rsidR="00CC187C" w:rsidRPr="00551497" w:rsidRDefault="00CC187C" w:rsidP="00CC187C">
            <w:pPr>
              <w:pStyle w:val="TableTextLeft"/>
              <w:spacing w:after="60"/>
              <w:jc w:val="both"/>
            </w:pPr>
            <w:r w:rsidRPr="006927BE">
              <w:t>Bitte führen Sie die anwendbaren innerstaatlichen Bestimmungen auf und geben Sie nach Möglichkeit den jewei</w:t>
            </w:r>
            <w:r>
              <w:softHyphen/>
            </w:r>
            <w:r w:rsidRPr="006927BE">
              <w:t>ligen Wortlaut wieder.</w:t>
            </w:r>
          </w:p>
        </w:tc>
      </w:tr>
      <w:tr w:rsidR="00CC187C" w:rsidRPr="00AA0607" w14:paraId="70C6BFF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E1B84EA" w14:textId="77777777" w:rsidR="00CC187C" w:rsidRPr="00AA0607" w:rsidRDefault="00CC187C" w:rsidP="00496792">
            <w:pPr>
              <w:pStyle w:val="BoxBody"/>
            </w:pPr>
            <w:r w:rsidRPr="00AA0607">
              <w:t xml:space="preserve">Erstbericht: </w:t>
            </w:r>
            <w:sdt>
              <w:sdtPr>
                <w:rPr>
                  <w:color w:val="AEAAAA" w:themeColor="background2" w:themeShade="BF"/>
                </w:rPr>
                <w:id w:val="-449395324"/>
                <w:placeholder>
                  <w:docPart w:val="648848E2CFCF41E2B2B10D592B4CBABF"/>
                </w:placeholder>
                <w15:color w:val="000000"/>
                <w:text/>
              </w:sdtPr>
              <w:sdtEndPr/>
              <w:sdtContent>
                <w:r w:rsidRPr="00AA0607">
                  <w:rPr>
                    <w:color w:val="AEAAAA" w:themeColor="background2" w:themeShade="BF"/>
                  </w:rPr>
                  <w:t>(für Texteingabe bitte anklicken)</w:t>
                </w:r>
              </w:sdtContent>
            </w:sdt>
          </w:p>
        </w:tc>
      </w:tr>
      <w:tr w:rsidR="00CC187C" w:rsidRPr="00AA0607" w14:paraId="3C144F7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3BFB1CA" w14:textId="77777777" w:rsidR="00CC187C" w:rsidRPr="00AA0607" w:rsidRDefault="00CC187C" w:rsidP="00496792">
            <w:pPr>
              <w:pStyle w:val="BoxBody"/>
            </w:pPr>
            <w:r w:rsidRPr="00AA0607">
              <w:lastRenderedPageBreak/>
              <w:t xml:space="preserve">Zweiter Bericht: </w:t>
            </w:r>
            <w:sdt>
              <w:sdtPr>
                <w:rPr>
                  <w:color w:val="AEAAAA" w:themeColor="background2" w:themeShade="BF"/>
                </w:rPr>
                <w:id w:val="-951784543"/>
                <w:placeholder>
                  <w:docPart w:val="59623C2F3F014F88842FFA43C3824A77"/>
                </w:placeholder>
                <w15:color w:val="000000"/>
                <w:text/>
              </w:sdtPr>
              <w:sdtEndPr/>
              <w:sdtContent>
                <w:r w:rsidRPr="00AA0607">
                  <w:rPr>
                    <w:color w:val="AEAAAA" w:themeColor="background2" w:themeShade="BF"/>
                  </w:rPr>
                  <w:t>(für Texteingabe bitte anklicken)</w:t>
                </w:r>
              </w:sdtContent>
            </w:sdt>
          </w:p>
        </w:tc>
      </w:tr>
      <w:tr w:rsidR="00CC187C" w:rsidRPr="00AA0607" w14:paraId="07ABC49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238CA0A" w14:textId="77777777" w:rsidR="00CC187C" w:rsidRPr="00AA0607" w:rsidRDefault="00CC187C" w:rsidP="00496792">
            <w:pPr>
              <w:pStyle w:val="BoxBody"/>
            </w:pPr>
            <w:r w:rsidRPr="00AA0607">
              <w:t xml:space="preserve">Dritter Bericht: </w:t>
            </w:r>
            <w:sdt>
              <w:sdtPr>
                <w:rPr>
                  <w:color w:val="AEAAAA" w:themeColor="background2" w:themeShade="BF"/>
                </w:rPr>
                <w:id w:val="-249967958"/>
                <w:placeholder>
                  <w:docPart w:val="310E637795A84C54806D168FF212A4A8"/>
                </w:placeholder>
                <w15:color w:val="000000"/>
                <w:text/>
              </w:sdtPr>
              <w:sdtEndPr/>
              <w:sdtContent>
                <w:r w:rsidRPr="00AA0607">
                  <w:rPr>
                    <w:color w:val="AEAAAA" w:themeColor="background2" w:themeShade="BF"/>
                  </w:rPr>
                  <w:t>(für Texteingabe bitte anklicken)</w:t>
                </w:r>
              </w:sdtContent>
            </w:sdt>
          </w:p>
        </w:tc>
      </w:tr>
      <w:tr w:rsidR="00CC187C" w:rsidRPr="00AA0607" w14:paraId="6EEB6A6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3A292ED" w14:textId="77777777" w:rsidR="00CC187C" w:rsidRPr="00AA0607" w:rsidRDefault="00CC187C" w:rsidP="00496792">
            <w:pPr>
              <w:pStyle w:val="BoxBody"/>
            </w:pPr>
            <w:r w:rsidRPr="00AA0607">
              <w:t xml:space="preserve">Vierter Bericht: </w:t>
            </w:r>
            <w:sdt>
              <w:sdtPr>
                <w:rPr>
                  <w:color w:val="AEAAAA" w:themeColor="background2" w:themeShade="BF"/>
                </w:rPr>
                <w:id w:val="1363173864"/>
                <w:placeholder>
                  <w:docPart w:val="9B84EE63B1924B8186BC082B04029C6D"/>
                </w:placeholder>
                <w15:color w:val="000000"/>
                <w:text/>
              </w:sdtPr>
              <w:sdtEndPr/>
              <w:sdtContent>
                <w:r w:rsidRPr="00AA0607">
                  <w:rPr>
                    <w:color w:val="AEAAAA" w:themeColor="background2" w:themeShade="BF"/>
                  </w:rPr>
                  <w:t>(für Texteingabe bitte anklicken)</w:t>
                </w:r>
              </w:sdtContent>
            </w:sdt>
          </w:p>
        </w:tc>
      </w:tr>
      <w:tr w:rsidR="00CC187C" w:rsidRPr="00AA0607" w14:paraId="41A2F9D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85E0F97" w14:textId="57D545DB" w:rsidR="00CC187C" w:rsidRPr="00AA0607" w:rsidRDefault="00CC187C" w:rsidP="00496792">
            <w:pPr>
              <w:pStyle w:val="TableTextLeft"/>
              <w:spacing w:before="60"/>
              <w:jc w:val="both"/>
            </w:pPr>
            <w:r w:rsidRPr="00AA0607">
              <w:t xml:space="preserve">Erhalten die Inspektoren eine Kopie der </w:t>
            </w:r>
            <w:r w:rsidR="00C95614" w:rsidRPr="00C95614">
              <w:rPr>
                <w:i/>
                <w:iCs/>
              </w:rPr>
              <w:t>IAO-</w:t>
            </w:r>
            <w:r w:rsidRPr="00AA0607">
              <w:rPr>
                <w:rStyle w:val="Timesitalic"/>
                <w:rFonts w:ascii="Noto Sans" w:hAnsi="Noto Sans" w:cs="Noto Sans"/>
              </w:rPr>
              <w:t xml:space="preserve">Richtlinien </w:t>
            </w:r>
            <w:r w:rsidRPr="00C95614">
              <w:rPr>
                <w:rStyle w:val="Timesitalic"/>
                <w:rFonts w:ascii="Noto Sans" w:hAnsi="Noto Sans" w:cs="Noto Sans"/>
              </w:rPr>
              <w:t xml:space="preserve">für </w:t>
            </w:r>
            <w:r w:rsidR="00C95614" w:rsidRPr="00C95614">
              <w:rPr>
                <w:i/>
              </w:rPr>
              <w:t>Flaggenstaatkontrollen nach dem MLC, 2006, in der geän</w:t>
            </w:r>
            <w:r w:rsidR="00BF2315">
              <w:rPr>
                <w:i/>
              </w:rPr>
              <w:softHyphen/>
            </w:r>
            <w:r w:rsidR="00C95614" w:rsidRPr="00C95614">
              <w:rPr>
                <w:i/>
              </w:rPr>
              <w:t>derten Fassung</w:t>
            </w:r>
            <w:r w:rsidR="00C95614" w:rsidRPr="00C95614">
              <w:t xml:space="preserve"> (zweite überarbeitete Auflage, 2022</w:t>
            </w:r>
            <w:r w:rsidR="00695E31">
              <w:t>)</w:t>
            </w:r>
            <w:r w:rsidRPr="00C95614">
              <w:t>, o</w:t>
            </w:r>
            <w:r w:rsidRPr="00AA0607">
              <w:t>der ähnliche</w:t>
            </w:r>
            <w:r w:rsidR="00C95614">
              <w:t>r</w:t>
            </w:r>
            <w:r w:rsidRPr="00AA0607">
              <w:t xml:space="preserve"> innerstaatliche</w:t>
            </w:r>
            <w:r w:rsidR="00C95614">
              <w:t>r</w:t>
            </w:r>
            <w:r w:rsidRPr="00AA0607">
              <w:t xml:space="preserve"> Richtlinien und/oder Politik</w:t>
            </w:r>
            <w:r w:rsidR="00BF2315">
              <w:softHyphen/>
            </w:r>
            <w:r w:rsidRPr="00AA0607">
              <w:t>vorgaben?</w:t>
            </w:r>
          </w:p>
          <w:p w14:paraId="2B88FEC8" w14:textId="57767387" w:rsidR="00CC187C" w:rsidRPr="00AA0607" w:rsidRDefault="00CC187C" w:rsidP="00496792">
            <w:pPr>
              <w:pStyle w:val="TableTextLeft"/>
              <w:spacing w:after="60"/>
              <w:jc w:val="both"/>
            </w:pPr>
            <w:r w:rsidRPr="00AA0607">
              <w:rPr>
                <w:i/>
                <w:iCs/>
              </w:rPr>
              <w:t>(</w:t>
            </w:r>
            <w:r w:rsidRPr="00AA0607">
              <w:rPr>
                <w:rStyle w:val="Timesitalic"/>
                <w:rFonts w:ascii="Noto Sans" w:hAnsi="Noto Sans" w:cs="Noto Sans"/>
              </w:rPr>
              <w:t>Norm A5.1.4 Absatz 7</w:t>
            </w:r>
            <w:r w:rsidRPr="00AA0607">
              <w:rPr>
                <w:iCs/>
              </w:rPr>
              <w:t xml:space="preserve">; siehe die Anleitungen in </w:t>
            </w:r>
            <w:r w:rsidRPr="00AA0607">
              <w:rPr>
                <w:rStyle w:val="Timesitalic"/>
                <w:rFonts w:ascii="Noto Sans" w:hAnsi="Noto Sans" w:cs="Noto Sans"/>
              </w:rPr>
              <w:t>Leitlinie B5.1.4 Absatz 2</w:t>
            </w:r>
            <w:r w:rsidRPr="00AA0607">
              <w:rPr>
                <w:i/>
                <w:iCs/>
              </w:rPr>
              <w:t>)</w:t>
            </w:r>
          </w:p>
        </w:tc>
      </w:tr>
      <w:tr w:rsidR="00CC187C" w:rsidRPr="00AA0607" w14:paraId="5B3A5E4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457E6B4" w14:textId="77777777" w:rsidR="00CC187C" w:rsidRPr="00AA0607" w:rsidRDefault="00CC187C" w:rsidP="00496792">
            <w:pPr>
              <w:pStyle w:val="BoxBody"/>
            </w:pPr>
            <w:r w:rsidRPr="00AA0607">
              <w:t xml:space="preserve">Erstbericht: </w:t>
            </w:r>
            <w:sdt>
              <w:sdtPr>
                <w:rPr>
                  <w:color w:val="AEAAAA" w:themeColor="background2" w:themeShade="BF"/>
                </w:rPr>
                <w:id w:val="1247155707"/>
                <w:placeholder>
                  <w:docPart w:val="5F8A9E30A3A347BA9BF80997FC2D59F3"/>
                </w:placeholder>
                <w15:color w:val="000000"/>
                <w:text/>
              </w:sdtPr>
              <w:sdtEndPr/>
              <w:sdtContent>
                <w:r w:rsidRPr="00AA0607">
                  <w:rPr>
                    <w:color w:val="AEAAAA" w:themeColor="background2" w:themeShade="BF"/>
                  </w:rPr>
                  <w:t>(für Texteingabe bitte anklicken)</w:t>
                </w:r>
              </w:sdtContent>
            </w:sdt>
          </w:p>
        </w:tc>
      </w:tr>
      <w:tr w:rsidR="00CC187C" w:rsidRPr="00AA0607" w14:paraId="75BE517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940CB26" w14:textId="77777777" w:rsidR="00CC187C" w:rsidRPr="00AA0607" w:rsidRDefault="00CC187C" w:rsidP="00496792">
            <w:pPr>
              <w:pStyle w:val="BoxBody"/>
            </w:pPr>
            <w:r w:rsidRPr="00AA0607">
              <w:t xml:space="preserve">Zweiter Bericht: </w:t>
            </w:r>
            <w:sdt>
              <w:sdtPr>
                <w:rPr>
                  <w:color w:val="AEAAAA" w:themeColor="background2" w:themeShade="BF"/>
                </w:rPr>
                <w:id w:val="-2023538815"/>
                <w:placeholder>
                  <w:docPart w:val="5B88D2982F834F4490722558620AF405"/>
                </w:placeholder>
                <w15:color w:val="000000"/>
                <w:text/>
              </w:sdtPr>
              <w:sdtEndPr/>
              <w:sdtContent>
                <w:r w:rsidRPr="00AA0607">
                  <w:rPr>
                    <w:color w:val="AEAAAA" w:themeColor="background2" w:themeShade="BF"/>
                  </w:rPr>
                  <w:t>(für Texteingabe bitte anklicken)</w:t>
                </w:r>
              </w:sdtContent>
            </w:sdt>
          </w:p>
        </w:tc>
      </w:tr>
      <w:tr w:rsidR="00CC187C" w:rsidRPr="00AA0607" w14:paraId="627B9D8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14801D9" w14:textId="77777777" w:rsidR="00CC187C" w:rsidRPr="00AA0607" w:rsidRDefault="00CC187C" w:rsidP="00496792">
            <w:pPr>
              <w:pStyle w:val="BoxBody"/>
            </w:pPr>
            <w:r w:rsidRPr="00AA0607">
              <w:t xml:space="preserve">Dritter Bericht: </w:t>
            </w:r>
            <w:sdt>
              <w:sdtPr>
                <w:rPr>
                  <w:color w:val="AEAAAA" w:themeColor="background2" w:themeShade="BF"/>
                </w:rPr>
                <w:id w:val="-1942134568"/>
                <w:placeholder>
                  <w:docPart w:val="94FA106CB9C3447D871094589FC79CEF"/>
                </w:placeholder>
                <w15:color w:val="000000"/>
                <w:text/>
              </w:sdtPr>
              <w:sdtEndPr/>
              <w:sdtContent>
                <w:r w:rsidRPr="00AA0607">
                  <w:rPr>
                    <w:color w:val="AEAAAA" w:themeColor="background2" w:themeShade="BF"/>
                  </w:rPr>
                  <w:t>(für Texteingabe bitte anklicken)</w:t>
                </w:r>
              </w:sdtContent>
            </w:sdt>
          </w:p>
        </w:tc>
      </w:tr>
      <w:tr w:rsidR="00CC187C" w:rsidRPr="00AA0607" w14:paraId="394A9AE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B57FB25" w14:textId="77777777" w:rsidR="00CC187C" w:rsidRPr="00AA0607" w:rsidRDefault="00CC187C" w:rsidP="00496792">
            <w:pPr>
              <w:pStyle w:val="BoxBody"/>
            </w:pPr>
            <w:r w:rsidRPr="00AA0607">
              <w:t xml:space="preserve">Vierter Bericht: </w:t>
            </w:r>
            <w:sdt>
              <w:sdtPr>
                <w:rPr>
                  <w:color w:val="AEAAAA" w:themeColor="background2" w:themeShade="BF"/>
                </w:rPr>
                <w:id w:val="-1794668616"/>
                <w:placeholder>
                  <w:docPart w:val="FB692C1CB4B04184A236932580B2DCF1"/>
                </w:placeholder>
                <w15:color w:val="000000"/>
                <w:text/>
              </w:sdtPr>
              <w:sdtEndPr/>
              <w:sdtContent>
                <w:r w:rsidRPr="00AA0607">
                  <w:rPr>
                    <w:color w:val="AEAAAA" w:themeColor="background2" w:themeShade="BF"/>
                  </w:rPr>
                  <w:t>(für Texteingabe bitte anklicken)</w:t>
                </w:r>
              </w:sdtContent>
            </w:sdt>
          </w:p>
        </w:tc>
      </w:tr>
      <w:tr w:rsidR="00CC187C" w:rsidRPr="00551497" w14:paraId="720DF2EC"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8328327" w14:textId="68B01283" w:rsidR="00CC187C" w:rsidRDefault="00CC187C" w:rsidP="00CC187C">
            <w:pPr>
              <w:pStyle w:val="TableTextLeft"/>
              <w:spacing w:before="60"/>
              <w:jc w:val="both"/>
            </w:pPr>
            <w:r w:rsidRPr="006927BE">
              <w:t>Geben Sie bitte eine Zusammenfassung der Verfahren für die Entgegennahme und Untersuchung von Beschwer</w:t>
            </w:r>
            <w:r>
              <w:softHyphen/>
            </w:r>
            <w:r w:rsidRPr="006927BE">
              <w:t>den und zur Gewährleistung, dass die Quelle der Beschwerde vertraulich behandelt wird.</w:t>
            </w:r>
          </w:p>
          <w:p w14:paraId="24DE548C" w14:textId="33DA25A0" w:rsidR="00CC187C" w:rsidRDefault="00CC187C" w:rsidP="00CC187C">
            <w:pPr>
              <w:pStyle w:val="TableTextLeft"/>
              <w:spacing w:after="120"/>
              <w:jc w:val="both"/>
              <w:rPr>
                <w:i/>
                <w:iCs/>
              </w:rPr>
            </w:pPr>
            <w:r w:rsidRPr="00551497">
              <w:rPr>
                <w:i/>
                <w:iCs/>
              </w:rPr>
              <w:t>(</w:t>
            </w:r>
            <w:r w:rsidRPr="006927BE">
              <w:rPr>
                <w:rStyle w:val="Timesitalic"/>
                <w:rFonts w:ascii="Noto Sans" w:hAnsi="Noto Sans" w:cs="Noto Sans"/>
              </w:rPr>
              <w:t xml:space="preserve">Norm A5.1.4 Absätze 5 </w:t>
            </w:r>
            <w:r w:rsidRPr="00CC187C">
              <w:rPr>
                <w:rStyle w:val="Timesitalic"/>
                <w:rFonts w:ascii="Noto Sans" w:hAnsi="Noto Sans" w:cs="Noto Sans"/>
                <w:i w:val="0"/>
                <w:iCs w:val="0"/>
              </w:rPr>
              <w:t>und</w:t>
            </w:r>
            <w:r w:rsidRPr="006927BE">
              <w:rPr>
                <w:rStyle w:val="Timesitalic"/>
                <w:rFonts w:ascii="Noto Sans" w:hAnsi="Noto Sans" w:cs="Noto Sans"/>
              </w:rPr>
              <w:t xml:space="preserve"> 10 </w:t>
            </w:r>
            <w:r w:rsidRPr="006927BE">
              <w:t>sowie</w:t>
            </w:r>
            <w:r w:rsidRPr="006927BE">
              <w:rPr>
                <w:rStyle w:val="Timesitalic"/>
                <w:rFonts w:ascii="Noto Sans" w:hAnsi="Noto Sans" w:cs="Noto Sans"/>
              </w:rPr>
              <w:t xml:space="preserve"> Absatz 11 Buchstabe b); </w:t>
            </w:r>
            <w:r w:rsidRPr="006927BE">
              <w:t xml:space="preserve">siehe die Anleitungen in </w:t>
            </w:r>
            <w:r w:rsidRPr="006927BE">
              <w:rPr>
                <w:rStyle w:val="Timesitalic"/>
                <w:rFonts w:ascii="Noto Sans" w:hAnsi="Noto Sans" w:cs="Noto Sans"/>
              </w:rPr>
              <w:t>Leitlinie B5.1.4 Absatz 3</w:t>
            </w:r>
            <w:r w:rsidRPr="00551497">
              <w:rPr>
                <w:i/>
                <w:iCs/>
              </w:rPr>
              <w:t>)</w:t>
            </w:r>
          </w:p>
          <w:p w14:paraId="52C887C8" w14:textId="005E4F7D" w:rsidR="00CC187C" w:rsidRPr="00551497" w:rsidRDefault="00CC187C" w:rsidP="00CC187C">
            <w:pPr>
              <w:pStyle w:val="TableTextLeft"/>
              <w:spacing w:after="60"/>
              <w:jc w:val="both"/>
            </w:pPr>
            <w:r w:rsidRPr="006927BE">
              <w:t>Bitte führen Sie die anwendbaren innerstaatlichen Bestimmungen auf und geben Sie nach Möglichkeit den jewei</w:t>
            </w:r>
            <w:r>
              <w:softHyphen/>
            </w:r>
            <w:r w:rsidRPr="006927BE">
              <w:t>ligen Wortlaut wieder.</w:t>
            </w:r>
          </w:p>
        </w:tc>
      </w:tr>
      <w:tr w:rsidR="00CC187C" w:rsidRPr="00AA0607" w14:paraId="0EA98552"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C2D3DD3" w14:textId="77777777" w:rsidR="00CC187C" w:rsidRPr="00AA0607" w:rsidRDefault="00CC187C" w:rsidP="00695E31">
            <w:pPr>
              <w:pStyle w:val="BoxBody"/>
              <w:spacing w:before="50"/>
            </w:pPr>
            <w:r w:rsidRPr="00AA0607">
              <w:t xml:space="preserve">Erstbericht: </w:t>
            </w:r>
            <w:sdt>
              <w:sdtPr>
                <w:rPr>
                  <w:color w:val="AEAAAA" w:themeColor="background2" w:themeShade="BF"/>
                </w:rPr>
                <w:id w:val="-219372345"/>
                <w:placeholder>
                  <w:docPart w:val="EF66BC803AE345FF9909F70B0D7983F0"/>
                </w:placeholder>
                <w15:color w:val="000000"/>
                <w:text/>
              </w:sdtPr>
              <w:sdtEndPr/>
              <w:sdtContent>
                <w:r w:rsidRPr="00AA0607">
                  <w:rPr>
                    <w:color w:val="AEAAAA" w:themeColor="background2" w:themeShade="BF"/>
                  </w:rPr>
                  <w:t>(für Texteingabe bitte anklicken)</w:t>
                </w:r>
              </w:sdtContent>
            </w:sdt>
          </w:p>
        </w:tc>
      </w:tr>
      <w:tr w:rsidR="00CC187C" w:rsidRPr="00AA0607" w14:paraId="10D4D7E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86C6113" w14:textId="77777777" w:rsidR="00CC187C" w:rsidRPr="00AA0607" w:rsidRDefault="00CC187C" w:rsidP="00695E31">
            <w:pPr>
              <w:pStyle w:val="BoxBody"/>
              <w:spacing w:before="50"/>
            </w:pPr>
            <w:r w:rsidRPr="00AA0607">
              <w:t xml:space="preserve">Zweiter Bericht: </w:t>
            </w:r>
            <w:sdt>
              <w:sdtPr>
                <w:rPr>
                  <w:color w:val="AEAAAA" w:themeColor="background2" w:themeShade="BF"/>
                </w:rPr>
                <w:id w:val="-814713788"/>
                <w:placeholder>
                  <w:docPart w:val="FEA881F900794554B85DEB2FDE5A6095"/>
                </w:placeholder>
                <w15:color w:val="000000"/>
                <w:text/>
              </w:sdtPr>
              <w:sdtEndPr/>
              <w:sdtContent>
                <w:r w:rsidRPr="00AA0607">
                  <w:rPr>
                    <w:color w:val="AEAAAA" w:themeColor="background2" w:themeShade="BF"/>
                  </w:rPr>
                  <w:t>(für Texteingabe bitte anklicken)</w:t>
                </w:r>
              </w:sdtContent>
            </w:sdt>
          </w:p>
        </w:tc>
      </w:tr>
      <w:tr w:rsidR="00CC187C" w:rsidRPr="00AA0607" w14:paraId="5B4E85D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06C06D2" w14:textId="77777777" w:rsidR="00CC187C" w:rsidRPr="00AA0607" w:rsidRDefault="00CC187C" w:rsidP="00695E31">
            <w:pPr>
              <w:pStyle w:val="BoxBody"/>
              <w:spacing w:before="50"/>
            </w:pPr>
            <w:r w:rsidRPr="00AA0607">
              <w:t xml:space="preserve">Dritter Bericht: </w:t>
            </w:r>
            <w:sdt>
              <w:sdtPr>
                <w:rPr>
                  <w:color w:val="AEAAAA" w:themeColor="background2" w:themeShade="BF"/>
                </w:rPr>
                <w:id w:val="-1545286644"/>
                <w:placeholder>
                  <w:docPart w:val="C21CD2F491EA4845A35EFAE82F7C957F"/>
                </w:placeholder>
                <w15:color w:val="000000"/>
                <w:text/>
              </w:sdtPr>
              <w:sdtEndPr/>
              <w:sdtContent>
                <w:r w:rsidRPr="00AA0607">
                  <w:rPr>
                    <w:color w:val="AEAAAA" w:themeColor="background2" w:themeShade="BF"/>
                  </w:rPr>
                  <w:t>(für Texteingabe bitte anklicken)</w:t>
                </w:r>
              </w:sdtContent>
            </w:sdt>
          </w:p>
        </w:tc>
      </w:tr>
      <w:tr w:rsidR="00CC187C" w:rsidRPr="00AA0607" w14:paraId="7595F37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E70B9D4" w14:textId="77777777" w:rsidR="00CC187C" w:rsidRPr="00AA0607" w:rsidRDefault="00CC187C" w:rsidP="00695E31">
            <w:pPr>
              <w:pStyle w:val="BoxBody"/>
              <w:spacing w:before="50"/>
            </w:pPr>
            <w:r w:rsidRPr="00AA0607">
              <w:t xml:space="preserve">Vierter Bericht: </w:t>
            </w:r>
            <w:sdt>
              <w:sdtPr>
                <w:rPr>
                  <w:color w:val="AEAAAA" w:themeColor="background2" w:themeShade="BF"/>
                </w:rPr>
                <w:id w:val="1179698618"/>
                <w:placeholder>
                  <w:docPart w:val="6CCFEB62F1E046168C4D47030E73B911"/>
                </w:placeholder>
                <w15:color w:val="000000"/>
                <w:text/>
              </w:sdtPr>
              <w:sdtEndPr/>
              <w:sdtContent>
                <w:r w:rsidRPr="00AA0607">
                  <w:rPr>
                    <w:color w:val="AEAAAA" w:themeColor="background2" w:themeShade="BF"/>
                  </w:rPr>
                  <w:t>(für Texteingabe bitte anklicken)</w:t>
                </w:r>
              </w:sdtContent>
            </w:sdt>
          </w:p>
        </w:tc>
      </w:tr>
      <w:tr w:rsidR="00CC187C" w:rsidRPr="00AA0607" w14:paraId="7C78887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F13CE28" w14:textId="7F17A17B" w:rsidR="00CC187C" w:rsidRPr="00AA0607" w:rsidRDefault="00CC187C" w:rsidP="00496792">
            <w:pPr>
              <w:pStyle w:val="TableTextLeft"/>
              <w:spacing w:before="60"/>
              <w:jc w:val="both"/>
            </w:pPr>
            <w:r w:rsidRPr="00AA0607">
              <w:t>Legen Sie bitte dar, welche Vorkehrungen getroffen wurden, um sicherzustellen, dass die Inspektoren der zustän</w:t>
            </w:r>
            <w:r w:rsidRPr="00AA0607">
              <w:softHyphen/>
              <w:t>digen Stelle einen Bericht über jede Überprüfung vorlegen sowie dass eine Kopie davon dem Kapitän übermittelt und eine weitere Kopie an der Aushangtafel des Schiffes ausgehängt wird.</w:t>
            </w:r>
          </w:p>
          <w:p w14:paraId="35D8E25F" w14:textId="2EBA871F" w:rsidR="00CC187C" w:rsidRPr="00AA0607" w:rsidRDefault="00CC187C" w:rsidP="00496792">
            <w:pPr>
              <w:pStyle w:val="TableTextLeft"/>
              <w:spacing w:after="120"/>
              <w:jc w:val="both"/>
              <w:rPr>
                <w:i/>
                <w:iCs/>
              </w:rPr>
            </w:pPr>
            <w:r w:rsidRPr="00AA0607">
              <w:rPr>
                <w:i/>
                <w:iCs/>
              </w:rPr>
              <w:t>(</w:t>
            </w:r>
            <w:r w:rsidRPr="00AA0607">
              <w:rPr>
                <w:rStyle w:val="Timesitalic"/>
                <w:rFonts w:ascii="Noto Sans" w:hAnsi="Noto Sans" w:cs="Noto Sans"/>
              </w:rPr>
              <w:t>Norm A5.1.4 Absatz 12</w:t>
            </w:r>
            <w:r w:rsidRPr="00AA0607">
              <w:rPr>
                <w:i/>
                <w:iCs/>
              </w:rPr>
              <w:t>)</w:t>
            </w:r>
          </w:p>
          <w:p w14:paraId="5C712A81" w14:textId="77777777" w:rsidR="00CC187C" w:rsidRPr="00AA0607" w:rsidRDefault="00CC187C" w:rsidP="00496792">
            <w:pPr>
              <w:pStyle w:val="TableTextLeft"/>
              <w:spacing w:after="60"/>
              <w:jc w:val="both"/>
            </w:pPr>
            <w:r w:rsidRPr="00AA0607">
              <w:t>Bitte führen Sie die anwendbaren innerstaatlichen Bestimmungen auf und geben Sie nach Möglichkeit den jewei</w:t>
            </w:r>
            <w:r w:rsidRPr="00AA0607">
              <w:softHyphen/>
              <w:t>ligen Wortlaut wieder.</w:t>
            </w:r>
          </w:p>
        </w:tc>
      </w:tr>
      <w:tr w:rsidR="00CC187C" w:rsidRPr="00AA0607" w14:paraId="23170D9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717B211" w14:textId="77777777" w:rsidR="00CC187C" w:rsidRPr="00AA0607" w:rsidRDefault="00CC187C" w:rsidP="00695E31">
            <w:pPr>
              <w:pStyle w:val="BoxBody"/>
              <w:spacing w:before="50"/>
            </w:pPr>
            <w:r w:rsidRPr="00AA0607">
              <w:t xml:space="preserve">Erstbericht: </w:t>
            </w:r>
            <w:sdt>
              <w:sdtPr>
                <w:rPr>
                  <w:color w:val="AEAAAA" w:themeColor="background2" w:themeShade="BF"/>
                </w:rPr>
                <w:id w:val="1961455411"/>
                <w:placeholder>
                  <w:docPart w:val="C99717A677DC4D86B0577C38A5741289"/>
                </w:placeholder>
                <w15:color w:val="000000"/>
                <w:text/>
              </w:sdtPr>
              <w:sdtEndPr/>
              <w:sdtContent>
                <w:r w:rsidRPr="00AA0607">
                  <w:rPr>
                    <w:color w:val="AEAAAA" w:themeColor="background2" w:themeShade="BF"/>
                  </w:rPr>
                  <w:t>(für Texteingabe bitte anklicken)</w:t>
                </w:r>
              </w:sdtContent>
            </w:sdt>
          </w:p>
        </w:tc>
      </w:tr>
      <w:tr w:rsidR="00CC187C" w:rsidRPr="00AA0607" w14:paraId="27F1D78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46723F43" w14:textId="77777777" w:rsidR="00CC187C" w:rsidRPr="00AA0607" w:rsidRDefault="00CC187C" w:rsidP="00695E31">
            <w:pPr>
              <w:pStyle w:val="BoxBody"/>
              <w:spacing w:before="50"/>
            </w:pPr>
            <w:r w:rsidRPr="00AA0607">
              <w:t xml:space="preserve">Zweiter Bericht: </w:t>
            </w:r>
            <w:sdt>
              <w:sdtPr>
                <w:rPr>
                  <w:color w:val="AEAAAA" w:themeColor="background2" w:themeShade="BF"/>
                </w:rPr>
                <w:id w:val="1103996535"/>
                <w:placeholder>
                  <w:docPart w:val="025CBD2B119D436CB420F4509E42D437"/>
                </w:placeholder>
                <w15:color w:val="000000"/>
                <w:text/>
              </w:sdtPr>
              <w:sdtEndPr/>
              <w:sdtContent>
                <w:r w:rsidRPr="00AA0607">
                  <w:rPr>
                    <w:color w:val="AEAAAA" w:themeColor="background2" w:themeShade="BF"/>
                  </w:rPr>
                  <w:t>(für Texteingabe bitte anklicken)</w:t>
                </w:r>
              </w:sdtContent>
            </w:sdt>
          </w:p>
        </w:tc>
      </w:tr>
      <w:tr w:rsidR="00CC187C" w:rsidRPr="00AA0607" w14:paraId="1BFF122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3E5A532" w14:textId="77777777" w:rsidR="00CC187C" w:rsidRPr="00AA0607" w:rsidRDefault="00CC187C" w:rsidP="00695E31">
            <w:pPr>
              <w:pStyle w:val="BoxBody"/>
              <w:spacing w:before="50"/>
            </w:pPr>
            <w:r w:rsidRPr="00AA0607">
              <w:t xml:space="preserve">Dritter Bericht: </w:t>
            </w:r>
            <w:sdt>
              <w:sdtPr>
                <w:rPr>
                  <w:color w:val="AEAAAA" w:themeColor="background2" w:themeShade="BF"/>
                </w:rPr>
                <w:id w:val="1966000805"/>
                <w:placeholder>
                  <w:docPart w:val="CB4535F3686449F8AE79673E68572ECF"/>
                </w:placeholder>
                <w15:color w:val="000000"/>
                <w:text/>
              </w:sdtPr>
              <w:sdtEndPr/>
              <w:sdtContent>
                <w:r w:rsidRPr="00AA0607">
                  <w:rPr>
                    <w:color w:val="AEAAAA" w:themeColor="background2" w:themeShade="BF"/>
                  </w:rPr>
                  <w:t>(für Texteingabe bitte anklicken)</w:t>
                </w:r>
              </w:sdtContent>
            </w:sdt>
          </w:p>
        </w:tc>
      </w:tr>
      <w:tr w:rsidR="00CC187C" w:rsidRPr="00AA0607" w14:paraId="7592D3B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23685BB4" w14:textId="77777777" w:rsidR="00CC187C" w:rsidRPr="00AA0607" w:rsidRDefault="00CC187C" w:rsidP="00695E31">
            <w:pPr>
              <w:pStyle w:val="BoxBody"/>
              <w:spacing w:before="50"/>
            </w:pPr>
            <w:r w:rsidRPr="00AA0607">
              <w:t xml:space="preserve">Vierter Bericht: </w:t>
            </w:r>
            <w:sdt>
              <w:sdtPr>
                <w:rPr>
                  <w:color w:val="AEAAAA" w:themeColor="background2" w:themeShade="BF"/>
                </w:rPr>
                <w:id w:val="-1793586014"/>
                <w:placeholder>
                  <w:docPart w:val="FB094DA45B37460E82DF5997D43E799E"/>
                </w:placeholder>
                <w15:color w:val="000000"/>
                <w:text/>
              </w:sdtPr>
              <w:sdtEndPr/>
              <w:sdtContent>
                <w:r w:rsidRPr="00AA0607">
                  <w:rPr>
                    <w:color w:val="AEAAAA" w:themeColor="background2" w:themeShade="BF"/>
                  </w:rPr>
                  <w:t>(für Texteingabe bitte anklicken)</w:t>
                </w:r>
              </w:sdtContent>
            </w:sdt>
          </w:p>
        </w:tc>
      </w:tr>
      <w:tr w:rsidR="00CC187C" w:rsidRPr="00551497" w14:paraId="67B4B25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B025FD6" w14:textId="2EFF3857" w:rsidR="00CC187C" w:rsidRDefault="00CC187C" w:rsidP="00496792">
            <w:pPr>
              <w:pStyle w:val="TableTextLeft"/>
              <w:spacing w:before="60"/>
              <w:jc w:val="both"/>
            </w:pPr>
            <w:r w:rsidRPr="006927BE">
              <w:t>In welcher Art von Fällen wird das Auslaufen eines Schiffes so lange untersagt, bis die erforderlichen Maßnahmen zur Abstellung von Mängeln in Bezug auf die Anforderungen des Übereinkommens getroffen worden sind?</w:t>
            </w:r>
          </w:p>
          <w:p w14:paraId="05236AD7" w14:textId="2D1738D9" w:rsidR="00CC187C" w:rsidRDefault="00CC187C" w:rsidP="00496792">
            <w:pPr>
              <w:pStyle w:val="TableTextLeft"/>
              <w:spacing w:after="120"/>
              <w:jc w:val="both"/>
              <w:rPr>
                <w:i/>
                <w:iCs/>
              </w:rPr>
            </w:pPr>
            <w:r w:rsidRPr="00551497">
              <w:rPr>
                <w:i/>
                <w:iCs/>
              </w:rPr>
              <w:t>(</w:t>
            </w:r>
            <w:r w:rsidRPr="006927BE">
              <w:rPr>
                <w:rStyle w:val="Timesitalic"/>
                <w:rFonts w:ascii="Noto Sans" w:hAnsi="Noto Sans" w:cs="Noto Sans"/>
              </w:rPr>
              <w:t>Norm A5.1.4 Absatz 7 Buchstabe c</w:t>
            </w:r>
            <w:r w:rsidRPr="00551497">
              <w:rPr>
                <w:i/>
                <w:iCs/>
              </w:rPr>
              <w:t>)</w:t>
            </w:r>
          </w:p>
          <w:p w14:paraId="3AC66245" w14:textId="77777777" w:rsidR="00CC187C" w:rsidRPr="00551497" w:rsidRDefault="00CC187C" w:rsidP="00496792">
            <w:pPr>
              <w:pStyle w:val="TableTextLeft"/>
              <w:spacing w:after="60"/>
              <w:jc w:val="both"/>
            </w:pPr>
            <w:r w:rsidRPr="006927BE">
              <w:t>Bitte führen Sie die anwendbaren innerstaatlichen Bestimmungen auf und geben Sie nach Möglichkeit den jewei</w:t>
            </w:r>
            <w:r>
              <w:softHyphen/>
            </w:r>
            <w:r w:rsidRPr="006927BE">
              <w:t>ligen Wortlaut wieder.</w:t>
            </w:r>
          </w:p>
        </w:tc>
      </w:tr>
      <w:tr w:rsidR="00CC187C" w:rsidRPr="00AA0607" w14:paraId="5D7578E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A2A2260" w14:textId="77777777" w:rsidR="00CC187C" w:rsidRPr="00AA0607" w:rsidRDefault="00CC187C" w:rsidP="00496792">
            <w:pPr>
              <w:pStyle w:val="BoxBody"/>
            </w:pPr>
            <w:r w:rsidRPr="00AA0607">
              <w:lastRenderedPageBreak/>
              <w:t xml:space="preserve">Erstbericht: </w:t>
            </w:r>
            <w:sdt>
              <w:sdtPr>
                <w:rPr>
                  <w:color w:val="AEAAAA" w:themeColor="background2" w:themeShade="BF"/>
                </w:rPr>
                <w:id w:val="1702128492"/>
                <w:placeholder>
                  <w:docPart w:val="0C3A0E21BC1F400D9746EF18135D183B"/>
                </w:placeholder>
                <w15:color w:val="000000"/>
                <w:text/>
              </w:sdtPr>
              <w:sdtEndPr/>
              <w:sdtContent>
                <w:r w:rsidRPr="00AA0607">
                  <w:rPr>
                    <w:color w:val="AEAAAA" w:themeColor="background2" w:themeShade="BF"/>
                  </w:rPr>
                  <w:t>(für Texteingabe bitte anklicken)</w:t>
                </w:r>
              </w:sdtContent>
            </w:sdt>
          </w:p>
        </w:tc>
      </w:tr>
      <w:tr w:rsidR="00CC187C" w:rsidRPr="00AA0607" w14:paraId="1B7D5D1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EABAF9F" w14:textId="77777777" w:rsidR="00CC187C" w:rsidRPr="00AA0607" w:rsidRDefault="00CC187C" w:rsidP="00496792">
            <w:pPr>
              <w:pStyle w:val="BoxBody"/>
            </w:pPr>
            <w:r w:rsidRPr="00AA0607">
              <w:t xml:space="preserve">Zweiter Bericht: </w:t>
            </w:r>
            <w:sdt>
              <w:sdtPr>
                <w:rPr>
                  <w:color w:val="AEAAAA" w:themeColor="background2" w:themeShade="BF"/>
                </w:rPr>
                <w:id w:val="1447193020"/>
                <w:placeholder>
                  <w:docPart w:val="087AA6A70039499EB33E2498270AACCC"/>
                </w:placeholder>
                <w15:color w:val="000000"/>
                <w:text/>
              </w:sdtPr>
              <w:sdtEndPr/>
              <w:sdtContent>
                <w:r w:rsidRPr="00AA0607">
                  <w:rPr>
                    <w:color w:val="AEAAAA" w:themeColor="background2" w:themeShade="BF"/>
                  </w:rPr>
                  <w:t>(für Texteingabe bitte anklicken)</w:t>
                </w:r>
              </w:sdtContent>
            </w:sdt>
          </w:p>
        </w:tc>
      </w:tr>
      <w:tr w:rsidR="00CC187C" w:rsidRPr="00AA0607" w14:paraId="494C061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368748D" w14:textId="77777777" w:rsidR="00CC187C" w:rsidRPr="00AA0607" w:rsidRDefault="00CC187C" w:rsidP="00496792">
            <w:pPr>
              <w:pStyle w:val="BoxBody"/>
            </w:pPr>
            <w:r w:rsidRPr="00AA0607">
              <w:t xml:space="preserve">Dritter Bericht: </w:t>
            </w:r>
            <w:sdt>
              <w:sdtPr>
                <w:rPr>
                  <w:color w:val="AEAAAA" w:themeColor="background2" w:themeShade="BF"/>
                </w:rPr>
                <w:id w:val="-1177262070"/>
                <w:placeholder>
                  <w:docPart w:val="F9DBE6DDA5044126A9DF9719FF3BE264"/>
                </w:placeholder>
                <w15:color w:val="000000"/>
                <w:text/>
              </w:sdtPr>
              <w:sdtEndPr/>
              <w:sdtContent>
                <w:r w:rsidRPr="00AA0607">
                  <w:rPr>
                    <w:color w:val="AEAAAA" w:themeColor="background2" w:themeShade="BF"/>
                  </w:rPr>
                  <w:t>(für Texteingabe bitte anklicken)</w:t>
                </w:r>
              </w:sdtContent>
            </w:sdt>
          </w:p>
        </w:tc>
      </w:tr>
      <w:tr w:rsidR="00CC187C" w:rsidRPr="00AA0607" w14:paraId="20E002D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493458E" w14:textId="77777777" w:rsidR="00CC187C" w:rsidRPr="00AA0607" w:rsidRDefault="00CC187C" w:rsidP="00496792">
            <w:pPr>
              <w:pStyle w:val="BoxBody"/>
            </w:pPr>
            <w:r w:rsidRPr="00AA0607">
              <w:t xml:space="preserve">Vierter Bericht: </w:t>
            </w:r>
            <w:sdt>
              <w:sdtPr>
                <w:rPr>
                  <w:color w:val="AEAAAA" w:themeColor="background2" w:themeShade="BF"/>
                </w:rPr>
                <w:id w:val="-1310167329"/>
                <w:placeholder>
                  <w:docPart w:val="4117368C7BB9421AA739E89EFDB1ECFB"/>
                </w:placeholder>
                <w15:color w:val="000000"/>
                <w:text/>
              </w:sdtPr>
              <w:sdtEndPr/>
              <w:sdtContent>
                <w:r w:rsidRPr="00AA0607">
                  <w:rPr>
                    <w:color w:val="AEAAAA" w:themeColor="background2" w:themeShade="BF"/>
                  </w:rPr>
                  <w:t>(für Texteingabe bitte anklicken)</w:t>
                </w:r>
              </w:sdtContent>
            </w:sdt>
          </w:p>
        </w:tc>
      </w:tr>
      <w:tr w:rsidR="00CC187C" w:rsidRPr="00AA0607" w14:paraId="4586CD6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975C481" w14:textId="567C457F" w:rsidR="00CC187C" w:rsidRPr="00AA0607" w:rsidRDefault="00CC187C" w:rsidP="00496792">
            <w:pPr>
              <w:pStyle w:val="TableTextLeft"/>
              <w:spacing w:before="60"/>
              <w:jc w:val="both"/>
            </w:pPr>
            <w:r w:rsidRPr="00AA0607">
              <w:t>Nennen Sie bitte die Rechtsvorschriften oder -grundsätze, wonach Schadenersatz für den erlittenen Schaden oder Ausfall aufgrund der unrechtmäßigen Ausübung der Befugnisse der Inspektoren zu zahlen ist, legen Sie den Inhalt dieser Vorschriften oder Grundsätze dar und führen Sie bitte gegebenenfalls Beispiele für Fälle an, in denen Reedern Schadenersatz geleistet worden ist.</w:t>
            </w:r>
          </w:p>
          <w:p w14:paraId="72C9DF42" w14:textId="2DB3E65C" w:rsidR="00CC187C" w:rsidRPr="00AA0607" w:rsidRDefault="00CC187C" w:rsidP="00CC187C">
            <w:pPr>
              <w:pStyle w:val="TableTextLeft"/>
              <w:spacing w:after="60"/>
              <w:jc w:val="both"/>
            </w:pPr>
            <w:r w:rsidRPr="00AA0607">
              <w:rPr>
                <w:i/>
                <w:iCs/>
              </w:rPr>
              <w:t>(</w:t>
            </w:r>
            <w:r w:rsidRPr="00AA0607">
              <w:rPr>
                <w:rStyle w:val="Timesitalic"/>
                <w:rFonts w:ascii="Noto Sans" w:hAnsi="Noto Sans" w:cs="Noto Sans"/>
              </w:rPr>
              <w:t>Norm A5.1.4 Absatz 16</w:t>
            </w:r>
            <w:r w:rsidRPr="00AA0607">
              <w:rPr>
                <w:i/>
                <w:iCs/>
              </w:rPr>
              <w:t>)</w:t>
            </w:r>
          </w:p>
        </w:tc>
      </w:tr>
      <w:tr w:rsidR="00CC187C" w:rsidRPr="00AA0607" w14:paraId="38239B7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F82CDF2" w14:textId="77777777" w:rsidR="00CC187C" w:rsidRPr="00AA0607" w:rsidRDefault="00CC187C" w:rsidP="00496792">
            <w:pPr>
              <w:pStyle w:val="BoxBody"/>
            </w:pPr>
            <w:r w:rsidRPr="00AA0607">
              <w:t xml:space="preserve">Erstbericht: </w:t>
            </w:r>
            <w:sdt>
              <w:sdtPr>
                <w:rPr>
                  <w:color w:val="AEAAAA" w:themeColor="background2" w:themeShade="BF"/>
                </w:rPr>
                <w:id w:val="-675113889"/>
                <w:placeholder>
                  <w:docPart w:val="32F2EA6B1B5D4A9C996282B63EDFEA89"/>
                </w:placeholder>
                <w15:color w:val="000000"/>
                <w:text/>
              </w:sdtPr>
              <w:sdtEndPr/>
              <w:sdtContent>
                <w:r w:rsidRPr="00AA0607">
                  <w:rPr>
                    <w:color w:val="AEAAAA" w:themeColor="background2" w:themeShade="BF"/>
                  </w:rPr>
                  <w:t>(für Texteingabe bitte anklicken)</w:t>
                </w:r>
              </w:sdtContent>
            </w:sdt>
          </w:p>
        </w:tc>
      </w:tr>
      <w:tr w:rsidR="00CC187C" w:rsidRPr="00AA0607" w14:paraId="1265768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491053A3" w14:textId="77777777" w:rsidR="00CC187C" w:rsidRPr="00AA0607" w:rsidRDefault="00CC187C" w:rsidP="00496792">
            <w:pPr>
              <w:pStyle w:val="BoxBody"/>
            </w:pPr>
            <w:r w:rsidRPr="00AA0607">
              <w:t xml:space="preserve">Zweiter Bericht: </w:t>
            </w:r>
            <w:sdt>
              <w:sdtPr>
                <w:rPr>
                  <w:color w:val="AEAAAA" w:themeColor="background2" w:themeShade="BF"/>
                </w:rPr>
                <w:id w:val="1457367579"/>
                <w:placeholder>
                  <w:docPart w:val="D3EE7C282F4E45728FA652C08EBE19F2"/>
                </w:placeholder>
                <w15:color w:val="000000"/>
                <w:text/>
              </w:sdtPr>
              <w:sdtEndPr/>
              <w:sdtContent>
                <w:r w:rsidRPr="00AA0607">
                  <w:rPr>
                    <w:color w:val="AEAAAA" w:themeColor="background2" w:themeShade="BF"/>
                  </w:rPr>
                  <w:t>(für Texteingabe bitte anklicken)</w:t>
                </w:r>
              </w:sdtContent>
            </w:sdt>
          </w:p>
        </w:tc>
      </w:tr>
      <w:tr w:rsidR="00CC187C" w:rsidRPr="00AA0607" w14:paraId="393F098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980B225" w14:textId="77777777" w:rsidR="00CC187C" w:rsidRPr="00AA0607" w:rsidRDefault="00CC187C" w:rsidP="00496792">
            <w:pPr>
              <w:pStyle w:val="BoxBody"/>
            </w:pPr>
            <w:r w:rsidRPr="00AA0607">
              <w:t xml:space="preserve">Dritter Bericht: </w:t>
            </w:r>
            <w:sdt>
              <w:sdtPr>
                <w:rPr>
                  <w:color w:val="AEAAAA" w:themeColor="background2" w:themeShade="BF"/>
                </w:rPr>
                <w:id w:val="928773978"/>
                <w:placeholder>
                  <w:docPart w:val="25C983F5C41A4B3EA4593CE9A208A16A"/>
                </w:placeholder>
                <w15:color w:val="000000"/>
                <w:text/>
              </w:sdtPr>
              <w:sdtEndPr/>
              <w:sdtContent>
                <w:r w:rsidRPr="00AA0607">
                  <w:rPr>
                    <w:color w:val="AEAAAA" w:themeColor="background2" w:themeShade="BF"/>
                  </w:rPr>
                  <w:t>(für Texteingabe bitte anklicken)</w:t>
                </w:r>
              </w:sdtContent>
            </w:sdt>
          </w:p>
        </w:tc>
      </w:tr>
      <w:tr w:rsidR="00CC187C" w:rsidRPr="00AA0607" w14:paraId="7A29DAD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25CB8C9" w14:textId="77777777" w:rsidR="00CC187C" w:rsidRPr="00AA0607" w:rsidRDefault="00CC187C" w:rsidP="00496792">
            <w:pPr>
              <w:pStyle w:val="BoxBody"/>
            </w:pPr>
            <w:r w:rsidRPr="00AA0607">
              <w:t xml:space="preserve">Vierter Bericht: </w:t>
            </w:r>
            <w:sdt>
              <w:sdtPr>
                <w:rPr>
                  <w:color w:val="AEAAAA" w:themeColor="background2" w:themeShade="BF"/>
                </w:rPr>
                <w:id w:val="-1304770798"/>
                <w:placeholder>
                  <w:docPart w:val="639D55BAF27E4223ADBB4707EC39A46A"/>
                </w:placeholder>
                <w15:color w:val="000000"/>
                <w:text/>
              </w:sdtPr>
              <w:sdtEndPr/>
              <w:sdtContent>
                <w:r w:rsidRPr="00AA0607">
                  <w:rPr>
                    <w:color w:val="AEAAAA" w:themeColor="background2" w:themeShade="BF"/>
                  </w:rPr>
                  <w:t>(für Texteingabe bitte anklicken)</w:t>
                </w:r>
              </w:sdtContent>
            </w:sdt>
          </w:p>
        </w:tc>
      </w:tr>
      <w:tr w:rsidR="00CC187C" w:rsidRPr="00551497" w14:paraId="655B00A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4AA53BC" w14:textId="346B4FDE" w:rsidR="00CC187C" w:rsidRPr="00551497" w:rsidRDefault="00CC187C" w:rsidP="00496792">
            <w:pPr>
              <w:pStyle w:val="BoxBody"/>
            </w:pPr>
            <w:r w:rsidRPr="00551497">
              <w:rPr>
                <w:b/>
                <w:bCs/>
                <w:i/>
                <w:iCs/>
              </w:rPr>
              <w:t>Zusätzliche Angaben</w:t>
            </w:r>
            <w:r w:rsidRPr="00551497">
              <w:t xml:space="preserve"> zur Durchführung der Regel </w:t>
            </w:r>
            <w:r>
              <w:t>5.1.4</w:t>
            </w:r>
            <w:r w:rsidRPr="00551497">
              <w:t>.</w:t>
            </w:r>
          </w:p>
        </w:tc>
      </w:tr>
      <w:tr w:rsidR="00CC187C" w:rsidRPr="00AA0607" w14:paraId="3779214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F33F634" w14:textId="77777777" w:rsidR="00CC187C" w:rsidRPr="00AA0607" w:rsidRDefault="00CC187C" w:rsidP="00496792">
            <w:pPr>
              <w:pStyle w:val="BoxBody"/>
            </w:pPr>
            <w:r w:rsidRPr="00AA0607">
              <w:t xml:space="preserve">Erstbericht: </w:t>
            </w:r>
            <w:sdt>
              <w:sdtPr>
                <w:rPr>
                  <w:color w:val="AEAAAA" w:themeColor="background2" w:themeShade="BF"/>
                </w:rPr>
                <w:id w:val="-870295991"/>
                <w:placeholder>
                  <w:docPart w:val="88485B2B979C458796F6ED936C9D8B33"/>
                </w:placeholder>
                <w15:color w:val="000000"/>
                <w:text/>
              </w:sdtPr>
              <w:sdtEndPr/>
              <w:sdtContent>
                <w:r w:rsidRPr="00AA0607">
                  <w:rPr>
                    <w:color w:val="AEAAAA" w:themeColor="background2" w:themeShade="BF"/>
                  </w:rPr>
                  <w:t>(für Texteingabe bitte anklicken)</w:t>
                </w:r>
              </w:sdtContent>
            </w:sdt>
          </w:p>
        </w:tc>
      </w:tr>
      <w:tr w:rsidR="00CC187C" w:rsidRPr="00AA0607" w14:paraId="2B9C63F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CFF5CEA" w14:textId="77777777" w:rsidR="00CC187C" w:rsidRPr="00AA0607" w:rsidRDefault="00CC187C" w:rsidP="00496792">
            <w:pPr>
              <w:pStyle w:val="BoxBody"/>
            </w:pPr>
            <w:r w:rsidRPr="00AA0607">
              <w:t xml:space="preserve">Zweiter Bericht: </w:t>
            </w:r>
            <w:sdt>
              <w:sdtPr>
                <w:rPr>
                  <w:color w:val="AEAAAA" w:themeColor="background2" w:themeShade="BF"/>
                </w:rPr>
                <w:id w:val="1905711278"/>
                <w:placeholder>
                  <w:docPart w:val="AF939A99F05E4103A45AECBCD9D7A922"/>
                </w:placeholder>
                <w15:color w:val="000000"/>
                <w:text/>
              </w:sdtPr>
              <w:sdtEndPr/>
              <w:sdtContent>
                <w:r w:rsidRPr="00AA0607">
                  <w:rPr>
                    <w:color w:val="AEAAAA" w:themeColor="background2" w:themeShade="BF"/>
                  </w:rPr>
                  <w:t>(für Texteingabe bitte anklicken)</w:t>
                </w:r>
              </w:sdtContent>
            </w:sdt>
          </w:p>
        </w:tc>
      </w:tr>
      <w:tr w:rsidR="00CC187C" w:rsidRPr="00AA0607" w14:paraId="6ABC551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9B39DE0" w14:textId="77777777" w:rsidR="00CC187C" w:rsidRPr="00AA0607" w:rsidRDefault="00CC187C" w:rsidP="00496792">
            <w:pPr>
              <w:pStyle w:val="BoxBody"/>
            </w:pPr>
            <w:r w:rsidRPr="00AA0607">
              <w:t xml:space="preserve">Dritter Bericht: </w:t>
            </w:r>
            <w:sdt>
              <w:sdtPr>
                <w:rPr>
                  <w:color w:val="AEAAAA" w:themeColor="background2" w:themeShade="BF"/>
                </w:rPr>
                <w:id w:val="-132406003"/>
                <w:placeholder>
                  <w:docPart w:val="6015037B79F24C7283A67028B707BE71"/>
                </w:placeholder>
                <w15:color w:val="000000"/>
                <w:text/>
              </w:sdtPr>
              <w:sdtEndPr/>
              <w:sdtContent>
                <w:r w:rsidRPr="00AA0607">
                  <w:rPr>
                    <w:color w:val="AEAAAA" w:themeColor="background2" w:themeShade="BF"/>
                  </w:rPr>
                  <w:t>(für Texteingabe bitte anklicken)</w:t>
                </w:r>
              </w:sdtContent>
            </w:sdt>
          </w:p>
        </w:tc>
      </w:tr>
      <w:tr w:rsidR="00CC187C" w:rsidRPr="00AA0607" w14:paraId="497BBE6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561A4952" w14:textId="77777777" w:rsidR="00CC187C" w:rsidRPr="00AA0607" w:rsidRDefault="00CC187C" w:rsidP="00496792">
            <w:pPr>
              <w:pStyle w:val="BoxBody"/>
            </w:pPr>
            <w:r w:rsidRPr="00AA0607">
              <w:t xml:space="preserve">Vierter Bericht: </w:t>
            </w:r>
            <w:sdt>
              <w:sdtPr>
                <w:rPr>
                  <w:color w:val="AEAAAA" w:themeColor="background2" w:themeShade="BF"/>
                </w:rPr>
                <w:id w:val="954137681"/>
                <w:placeholder>
                  <w:docPart w:val="279662B742094DF3B728B3D902F52C7C"/>
                </w:placeholder>
                <w15:color w:val="000000"/>
                <w:text/>
              </w:sdtPr>
              <w:sdtEndPr/>
              <w:sdtContent>
                <w:r w:rsidRPr="00AA0607">
                  <w:rPr>
                    <w:color w:val="AEAAAA" w:themeColor="background2" w:themeShade="BF"/>
                  </w:rPr>
                  <w:t>(für Texteingabe bitte anklicken)</w:t>
                </w:r>
              </w:sdtContent>
            </w:sdt>
          </w:p>
        </w:tc>
      </w:tr>
      <w:tr w:rsidR="00CC187C" w:rsidRPr="00551497" w14:paraId="22942E7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B02B45A" w14:textId="4EDF8789" w:rsidR="00CC187C" w:rsidRDefault="00CC187C" w:rsidP="00AA0607">
            <w:pPr>
              <w:pStyle w:val="BoxBody"/>
              <w:spacing w:after="20"/>
            </w:pPr>
            <w:r w:rsidRPr="00551497">
              <w:rPr>
                <w:b/>
                <w:bCs/>
                <w:i/>
                <w:iCs/>
              </w:rPr>
              <w:t xml:space="preserve">Dokumente: </w:t>
            </w:r>
            <w:r w:rsidRPr="006927BE">
              <w:t>Fügen Sie bitte Folgendes bei:</w:t>
            </w:r>
          </w:p>
          <w:p w14:paraId="6B9E0FA7" w14:textId="77777777" w:rsidR="00EC19BB" w:rsidRPr="006927BE" w:rsidRDefault="00EC19BB" w:rsidP="00EC19BB">
            <w:pPr>
              <w:pStyle w:val="BoxIndentbulletlist1"/>
              <w:spacing w:before="20" w:after="20"/>
              <w:ind w:left="340"/>
            </w:pPr>
            <w:r w:rsidRPr="006927BE">
              <w:t xml:space="preserve">eine Kopie der Jahresberichte über die Überprüfungstätigkeiten in englischer, französischer oder spanischer Sprache, die gemäß </w:t>
            </w:r>
            <w:r w:rsidRPr="00EC19BB">
              <w:rPr>
                <w:i/>
                <w:iCs/>
              </w:rPr>
              <w:t>Norm A5.1.4 Absatz 13</w:t>
            </w:r>
            <w:r w:rsidRPr="006927BE">
              <w:t xml:space="preserve"> im Berichtszeitraum veröffentlicht wurden;</w:t>
            </w:r>
          </w:p>
          <w:p w14:paraId="29CB6A36" w14:textId="01FBB7F3" w:rsidR="00EC19BB" w:rsidRPr="00EC19BB" w:rsidRDefault="00EC19BB" w:rsidP="00EC19BB">
            <w:pPr>
              <w:pStyle w:val="BoxIndentbulletlist1"/>
              <w:spacing w:before="20" w:after="20"/>
              <w:ind w:left="340"/>
            </w:pPr>
            <w:r w:rsidRPr="00EC19BB">
              <w:t>ein Muster des Dokuments, in dem die Aufgaben und Befugnisse der Inspektoren dargelegt werden und das diesen ausgehändigt wird oder von ihnen zu unterzeichnen ist (</w:t>
            </w:r>
            <w:r w:rsidRPr="00EC19BB">
              <w:rPr>
                <w:i/>
                <w:iCs/>
              </w:rPr>
              <w:t>Norm A5.1.4 Absatz 7</w:t>
            </w:r>
            <w:r w:rsidRPr="00EC19BB">
              <w:t>;</w:t>
            </w:r>
            <w:r w:rsidRPr="00EC19BB">
              <w:rPr>
                <w:i/>
                <w:iCs/>
              </w:rPr>
              <w:t xml:space="preserve"> </w:t>
            </w:r>
            <w:r w:rsidRPr="00EC19BB">
              <w:t xml:space="preserve">siehe die Anleitungen in </w:t>
            </w:r>
            <w:r w:rsidRPr="00EC19BB">
              <w:rPr>
                <w:i/>
                <w:iCs/>
              </w:rPr>
              <w:t xml:space="preserve">Leitlinie B5.1.4 Absätze 7 </w:t>
            </w:r>
            <w:r w:rsidRPr="00EC19BB">
              <w:t>und</w:t>
            </w:r>
            <w:r w:rsidRPr="00EC19BB">
              <w:rPr>
                <w:i/>
                <w:iCs/>
              </w:rPr>
              <w:t xml:space="preserve"> 8)</w:t>
            </w:r>
            <w:r w:rsidRPr="00EC19BB">
              <w:t xml:space="preserve">, sowie eine Zusammenfassung </w:t>
            </w:r>
            <w:r w:rsidRPr="006927BE">
              <w:t xml:space="preserve">in englischer, französischer oder spanischer Sprache, </w:t>
            </w:r>
            <w:r w:rsidRPr="00EC19BB">
              <w:t xml:space="preserve">wenn das Dokument nicht in einer dieser Sprachen abgefasst ist; </w:t>
            </w:r>
          </w:p>
          <w:p w14:paraId="7BB66CDC" w14:textId="34E48C17" w:rsidR="00EC19BB" w:rsidRPr="006927BE" w:rsidRDefault="00EC19BB" w:rsidP="00EC19BB">
            <w:pPr>
              <w:pStyle w:val="BoxIndentbulletlist1"/>
              <w:spacing w:before="20" w:after="20"/>
              <w:ind w:left="340"/>
            </w:pPr>
            <w:r w:rsidRPr="006927BE">
              <w:t xml:space="preserve">eine Kopie aller innerstaatlichen Richtlinien, die die Inspektoren gemäß </w:t>
            </w:r>
            <w:r w:rsidRPr="00EC19BB">
              <w:rPr>
                <w:i/>
                <w:iCs/>
              </w:rPr>
              <w:t>Norm A5.1.4 Absatz 7</w:t>
            </w:r>
            <w:r w:rsidRPr="006927BE">
              <w:t xml:space="preserve"> erhalten, sowie Ausführungen zu deren Inhalt in englischer, französischer oder spanischer Sprache, </w:t>
            </w:r>
            <w:r w:rsidRPr="00EC19BB">
              <w:t>wenn die Richtlinien nicht in einer dieser Sprachen abgefasst sind</w:t>
            </w:r>
            <w:r w:rsidRPr="006927BE">
              <w:t>;</w:t>
            </w:r>
          </w:p>
          <w:p w14:paraId="207B2C8F" w14:textId="0F63F6E1" w:rsidR="00EC19BB" w:rsidRPr="006927BE" w:rsidRDefault="00EC19BB" w:rsidP="00EC19BB">
            <w:pPr>
              <w:pStyle w:val="BoxIndentbulletlist1"/>
              <w:spacing w:before="20" w:after="20"/>
              <w:ind w:left="340"/>
            </w:pPr>
            <w:r w:rsidRPr="006927BE">
              <w:t xml:space="preserve">eine Kopie des Formulars, das für die Berichte der Inspektoren verwendet wird </w:t>
            </w:r>
            <w:r w:rsidRPr="00EC19BB">
              <w:rPr>
                <w:i/>
                <w:iCs/>
              </w:rPr>
              <w:t>(Norm A5.1.4 Absatz 12)</w:t>
            </w:r>
            <w:r w:rsidRPr="006927BE">
              <w:t>;</w:t>
            </w:r>
          </w:p>
          <w:p w14:paraId="2B457487" w14:textId="179629C0" w:rsidR="00CC187C" w:rsidRPr="00551497" w:rsidRDefault="00EC19BB" w:rsidP="00EC19BB">
            <w:pPr>
              <w:pStyle w:val="BoxIndentbulletlist1"/>
              <w:spacing w:before="20" w:after="20"/>
              <w:ind w:left="340"/>
            </w:pPr>
            <w:r w:rsidRPr="006927BE">
              <w:t>eine Kopie aller verfügbaren Dokumente zur Information der Seeleute und anderer interessierter Personen über die Verfahren für die (vertrauliche) Einreichung von Beschwerden wegen Verstößen gegen die Anfor</w:t>
            </w:r>
            <w:r>
              <w:softHyphen/>
            </w:r>
            <w:r w:rsidRPr="006927BE">
              <w:t xml:space="preserve">derungen des Übereinkommens (einschließlich der Rechte der Seeleute) </w:t>
            </w:r>
            <w:r w:rsidRPr="00EC19BB">
              <w:rPr>
                <w:i/>
                <w:iCs/>
              </w:rPr>
              <w:t>(Norm A5.1.4 Absatz 5</w:t>
            </w:r>
            <w:r w:rsidRPr="006927BE">
              <w:t>;</w:t>
            </w:r>
            <w:r w:rsidRPr="00EC19BB">
              <w:rPr>
                <w:i/>
                <w:iCs/>
              </w:rPr>
              <w:t xml:space="preserve"> </w:t>
            </w:r>
            <w:r w:rsidRPr="006927BE">
              <w:t>siehe die Anlei</w:t>
            </w:r>
            <w:r>
              <w:softHyphen/>
            </w:r>
            <w:r w:rsidRPr="006927BE">
              <w:t xml:space="preserve">tungen in </w:t>
            </w:r>
            <w:r w:rsidRPr="00EC19BB">
              <w:rPr>
                <w:i/>
                <w:iCs/>
              </w:rPr>
              <w:t>Leitlinie B5.1.4 Absatz 3)</w:t>
            </w:r>
            <w:r w:rsidRPr="006927BE">
              <w:t xml:space="preserve">, sowie Ausführungen zu deren Inhalt in englischer, französischer oder spanischer Sprache, </w:t>
            </w:r>
            <w:r w:rsidRPr="00EC19BB">
              <w:t>wenn das betreffende Dokument nicht in einer dieser Sprachen abgefasst ist</w:t>
            </w:r>
            <w:r w:rsidRPr="006927BE">
              <w:t>.</w:t>
            </w:r>
          </w:p>
        </w:tc>
      </w:tr>
      <w:tr w:rsidR="00CC187C" w:rsidRPr="00AA0607" w14:paraId="6496918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9C779C0" w14:textId="77777777" w:rsidR="00CC187C" w:rsidRPr="00AA0607" w:rsidRDefault="00CC187C" w:rsidP="00496792">
            <w:pPr>
              <w:pStyle w:val="BoxBody"/>
            </w:pPr>
            <w:r w:rsidRPr="00AA0607">
              <w:t xml:space="preserve">Erstbericht: </w:t>
            </w:r>
            <w:sdt>
              <w:sdtPr>
                <w:rPr>
                  <w:color w:val="AEAAAA" w:themeColor="background2" w:themeShade="BF"/>
                </w:rPr>
                <w:id w:val="438101387"/>
                <w:placeholder>
                  <w:docPart w:val="05DC83AF16974EB4B31D4F105D3E2879"/>
                </w:placeholder>
                <w15:color w:val="000000"/>
                <w:text/>
              </w:sdtPr>
              <w:sdtEndPr/>
              <w:sdtContent>
                <w:r w:rsidRPr="00AA0607">
                  <w:rPr>
                    <w:color w:val="AEAAAA" w:themeColor="background2" w:themeShade="BF"/>
                  </w:rPr>
                  <w:t>(für Texteingabe bitte anklicken)</w:t>
                </w:r>
              </w:sdtContent>
            </w:sdt>
          </w:p>
        </w:tc>
      </w:tr>
      <w:tr w:rsidR="00CC187C" w:rsidRPr="00AA0607" w14:paraId="2224BCE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F595BD3" w14:textId="77777777" w:rsidR="00CC187C" w:rsidRPr="00AA0607" w:rsidRDefault="00CC187C" w:rsidP="00496792">
            <w:pPr>
              <w:pStyle w:val="BoxBody"/>
            </w:pPr>
            <w:r w:rsidRPr="00AA0607">
              <w:t xml:space="preserve">Zweiter Bericht: </w:t>
            </w:r>
            <w:sdt>
              <w:sdtPr>
                <w:rPr>
                  <w:color w:val="AEAAAA" w:themeColor="background2" w:themeShade="BF"/>
                </w:rPr>
                <w:id w:val="1705437061"/>
                <w:placeholder>
                  <w:docPart w:val="197814B49D4242529E5B1726F14E81D9"/>
                </w:placeholder>
                <w15:color w:val="000000"/>
                <w:text/>
              </w:sdtPr>
              <w:sdtEndPr/>
              <w:sdtContent>
                <w:r w:rsidRPr="00AA0607">
                  <w:rPr>
                    <w:color w:val="AEAAAA" w:themeColor="background2" w:themeShade="BF"/>
                  </w:rPr>
                  <w:t>(für Texteingabe bitte anklicken)</w:t>
                </w:r>
              </w:sdtContent>
            </w:sdt>
          </w:p>
        </w:tc>
      </w:tr>
      <w:tr w:rsidR="00CC187C" w:rsidRPr="00AA0607" w14:paraId="4BA9E0D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670423C" w14:textId="77777777" w:rsidR="00CC187C" w:rsidRPr="00AA0607" w:rsidRDefault="00CC187C" w:rsidP="00496792">
            <w:pPr>
              <w:pStyle w:val="BoxBody"/>
            </w:pPr>
            <w:r w:rsidRPr="00AA0607">
              <w:lastRenderedPageBreak/>
              <w:t xml:space="preserve">Dritter Bericht: </w:t>
            </w:r>
            <w:sdt>
              <w:sdtPr>
                <w:rPr>
                  <w:color w:val="AEAAAA" w:themeColor="background2" w:themeShade="BF"/>
                </w:rPr>
                <w:id w:val="1347832773"/>
                <w:placeholder>
                  <w:docPart w:val="05F98535123D45B3A3B19EB94002ECD7"/>
                </w:placeholder>
                <w15:color w:val="000000"/>
                <w:text/>
              </w:sdtPr>
              <w:sdtEndPr/>
              <w:sdtContent>
                <w:r w:rsidRPr="00AA0607">
                  <w:rPr>
                    <w:color w:val="AEAAAA" w:themeColor="background2" w:themeShade="BF"/>
                  </w:rPr>
                  <w:t>(für Texteingabe bitte anklicken)</w:t>
                </w:r>
              </w:sdtContent>
            </w:sdt>
          </w:p>
        </w:tc>
      </w:tr>
      <w:tr w:rsidR="00CC187C" w:rsidRPr="00AA0607" w14:paraId="2768346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F23B1C8" w14:textId="77777777" w:rsidR="00CC187C" w:rsidRPr="00AA0607" w:rsidRDefault="00CC187C" w:rsidP="00496792">
            <w:pPr>
              <w:pStyle w:val="BoxBody"/>
            </w:pPr>
            <w:r w:rsidRPr="00AA0607">
              <w:t xml:space="preserve">Vierter Bericht: </w:t>
            </w:r>
            <w:sdt>
              <w:sdtPr>
                <w:rPr>
                  <w:color w:val="AEAAAA" w:themeColor="background2" w:themeShade="BF"/>
                </w:rPr>
                <w:id w:val="304292900"/>
                <w:placeholder>
                  <w:docPart w:val="E54F6C53799D44118B64D02813063006"/>
                </w:placeholder>
                <w15:color w:val="000000"/>
                <w:text/>
              </w:sdtPr>
              <w:sdtEndPr/>
              <w:sdtContent>
                <w:r w:rsidRPr="00AA0607">
                  <w:rPr>
                    <w:color w:val="AEAAAA" w:themeColor="background2" w:themeShade="BF"/>
                  </w:rPr>
                  <w:t>(für Texteingabe bitte anklicken)</w:t>
                </w:r>
              </w:sdtContent>
            </w:sdt>
          </w:p>
        </w:tc>
      </w:tr>
    </w:tbl>
    <w:p w14:paraId="763BD47E" w14:textId="77777777" w:rsidR="00CC187C" w:rsidRPr="00551497" w:rsidRDefault="00CC187C" w:rsidP="0084088B">
      <w:pPr>
        <w:pStyle w:val="DPara"/>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84088B" w:rsidRPr="00551497" w14:paraId="749E91D1" w14:textId="77777777" w:rsidTr="00496792">
        <w:tc>
          <w:tcPr>
            <w:tcW w:w="9639" w:type="dxa"/>
            <w:shd w:val="clear" w:color="auto" w:fill="1E2DBE"/>
          </w:tcPr>
          <w:p w14:paraId="492E0409" w14:textId="451A09EA" w:rsidR="0084088B" w:rsidRDefault="0084088B" w:rsidP="00496792">
            <w:pPr>
              <w:pStyle w:val="TableHeaderLeft"/>
              <w:spacing w:before="60" w:after="60"/>
              <w:jc w:val="both"/>
            </w:pPr>
            <w:r w:rsidRPr="00551497">
              <w:t xml:space="preserve">Regel </w:t>
            </w:r>
            <w:r w:rsidR="00EC46C3" w:rsidRPr="006927BE">
              <w:t>5.1 – Verantwortlichkeiten des Flaggenstaat</w:t>
            </w:r>
            <w:r w:rsidR="00EC46C3">
              <w:t>s</w:t>
            </w:r>
          </w:p>
          <w:p w14:paraId="20AFEB94" w14:textId="17ED50E1" w:rsidR="00EC46C3" w:rsidRPr="00551497" w:rsidRDefault="00EC46C3" w:rsidP="00496792">
            <w:pPr>
              <w:pStyle w:val="TableHeaderLeft"/>
              <w:spacing w:before="60" w:after="60"/>
              <w:jc w:val="both"/>
            </w:pPr>
            <w:r w:rsidRPr="006927BE">
              <w:t>Regel 5.1.5 – Beschwerdeverfahren an Bord</w:t>
            </w:r>
          </w:p>
          <w:p w14:paraId="055DA564" w14:textId="77D44978" w:rsidR="0084088B" w:rsidRPr="00551497" w:rsidRDefault="00EC46C3" w:rsidP="00496792">
            <w:pPr>
              <w:pStyle w:val="TableHeaderLeft"/>
              <w:spacing w:before="60" w:after="60"/>
              <w:jc w:val="both"/>
            </w:pPr>
            <w:r w:rsidRPr="006927BE">
              <w:t>Norm A5.1.5; siehe auch Leitlinie B5.1.5</w:t>
            </w:r>
          </w:p>
        </w:tc>
      </w:tr>
      <w:tr w:rsidR="0084088B" w:rsidRPr="00551497" w14:paraId="5FE16478" w14:textId="77777777" w:rsidTr="00496792">
        <w:tc>
          <w:tcPr>
            <w:tcW w:w="9639" w:type="dxa"/>
          </w:tcPr>
          <w:p w14:paraId="3FD93733" w14:textId="7F7977E9" w:rsidR="00EC46C3" w:rsidRPr="006927BE" w:rsidRDefault="00EC46C3" w:rsidP="00EC46C3">
            <w:pPr>
              <w:pStyle w:val="BoxIndentbulletlist1"/>
              <w:spacing w:before="20" w:after="20"/>
              <w:ind w:left="340"/>
            </w:pPr>
            <w:r w:rsidRPr="006927BE">
              <w:t>Schiffe müssen über Verfahren an Bord für eine gerechte, wirksame und zügige Behandlung von Beschwer</w:t>
            </w:r>
            <w:r w:rsidR="00CC6D28">
              <w:softHyphen/>
            </w:r>
            <w:r w:rsidRPr="006927BE">
              <w:t>den von Seeleuten wegen behaupteter Verstöße gegen die Anforderungen des MLC, 2006, (einschließlich der Rechte der Seeleute) verfügen.</w:t>
            </w:r>
          </w:p>
          <w:p w14:paraId="0B277FBD" w14:textId="7EF0752A" w:rsidR="00EC46C3" w:rsidRPr="006927BE" w:rsidRDefault="00EC46C3" w:rsidP="00EC46C3">
            <w:pPr>
              <w:pStyle w:val="BoxIndentbulletlist1"/>
              <w:spacing w:before="20" w:after="20"/>
              <w:ind w:left="340"/>
            </w:pPr>
            <w:r w:rsidRPr="006927BE">
              <w:t xml:space="preserve">Ziel dieser Verfahren muss es sein, Beschwerden auf der </w:t>
            </w:r>
            <w:proofErr w:type="spellStart"/>
            <w:r w:rsidRPr="006927BE">
              <w:t>niedrigst</w:t>
            </w:r>
            <w:proofErr w:type="spellEnd"/>
            <w:r w:rsidRPr="006927BE">
              <w:t xml:space="preserve"> möglichen Ebene beizulegen; doch müssen die Seeleute das Recht haben, sich unmittelbar beim Kapitän und bei geeigneten externen Stellen zu beschweren.</w:t>
            </w:r>
          </w:p>
          <w:p w14:paraId="055C31D5" w14:textId="471CC2E5" w:rsidR="00EC46C3" w:rsidRPr="006927BE" w:rsidRDefault="00EC46C3" w:rsidP="00EC46C3">
            <w:pPr>
              <w:pStyle w:val="BoxIndentbulletlist1"/>
              <w:spacing w:before="20" w:after="20"/>
              <w:ind w:left="340"/>
            </w:pPr>
            <w:r w:rsidRPr="006927BE">
              <w:t>Die Verfahren haben das Recht der Seeleute, sich während des Beschwerdeverfahrens begleiten oder vertreten zu lassen, sowie Vorkehrungen gegen die Schikanierung von Seeleuten wegen der Einreichung einer Beschwerde zu umfassen. Eine solche Schikanierung ist zu untersagen.</w:t>
            </w:r>
          </w:p>
          <w:p w14:paraId="54691F44" w14:textId="320D0004" w:rsidR="0084088B" w:rsidRPr="00551497" w:rsidRDefault="00EC46C3" w:rsidP="00EC46C3">
            <w:pPr>
              <w:pStyle w:val="BoxIndentbulletlist1"/>
              <w:spacing w:before="20" w:after="20"/>
              <w:ind w:left="340"/>
              <w:rPr>
                <w:sz w:val="17"/>
                <w:szCs w:val="17"/>
              </w:rPr>
            </w:pPr>
            <w:r w:rsidRPr="006927BE">
              <w:t>Allen Seeleuten ist eine Kopie der an Bord des Schiffes geltenden Beschwerdeverfahren auszuhändigen.</w:t>
            </w:r>
          </w:p>
        </w:tc>
      </w:tr>
      <w:tr w:rsidR="0084088B" w:rsidRPr="00551497" w14:paraId="18F1355D" w14:textId="77777777" w:rsidTr="00496792">
        <w:tc>
          <w:tcPr>
            <w:tcW w:w="9639" w:type="dxa"/>
          </w:tcPr>
          <w:p w14:paraId="64D83798" w14:textId="508FF4F5" w:rsidR="0084088B" w:rsidRPr="00551497" w:rsidRDefault="0084088B" w:rsidP="00496792">
            <w:pPr>
              <w:pStyle w:val="BoxBody"/>
            </w:pPr>
            <w:r w:rsidRPr="00551497">
              <w:t>Ausreichende Angaben zu allen Punkten sind in der beigefügten Seearbeits-Konformitätserklärung, Teil I </w:t>
            </w:r>
            <w:sdt>
              <w:sdtPr>
                <w:id w:val="-327060745"/>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w:t>
            </w:r>
            <w:r w:rsidR="00EC46C3">
              <w:br/>
            </w:r>
            <w:r w:rsidRPr="00551497">
              <w:t>Teil II </w:t>
            </w:r>
            <w:sdt>
              <w:sdtPr>
                <w:id w:val="-1107650888"/>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r w:rsidRPr="00551497">
              <w:t>, zu finden.</w:t>
            </w:r>
          </w:p>
          <w:p w14:paraId="55D9A08D" w14:textId="7499AA03" w:rsidR="0084088B" w:rsidRPr="00551497" w:rsidRDefault="0084088B" w:rsidP="00496792">
            <w:pPr>
              <w:pStyle w:val="BoxBody"/>
              <w:rPr>
                <w:b/>
                <w:bCs/>
                <w:i/>
                <w:iCs/>
              </w:rPr>
            </w:pPr>
            <w:r w:rsidRPr="00551497">
              <w:rPr>
                <w:b/>
                <w:bCs/>
                <w:i/>
                <w:iCs/>
              </w:rPr>
              <w:t xml:space="preserve">Kreuzen Sie bitte eines oder </w:t>
            </w:r>
            <w:r w:rsidR="00EC46C3">
              <w:rPr>
                <w:b/>
                <w:bCs/>
                <w:i/>
                <w:iCs/>
              </w:rPr>
              <w:t>beide</w:t>
            </w:r>
            <w:r w:rsidRPr="00551497">
              <w:rPr>
                <w:b/>
                <w:bCs/>
                <w:i/>
                <w:iCs/>
              </w:rPr>
              <w:t xml:space="preserve"> der Kästchen an oder erteilen Sie die nachstehend erbetenen Auskünfte.</w:t>
            </w:r>
          </w:p>
        </w:tc>
      </w:tr>
      <w:tr w:rsidR="0084088B" w:rsidRPr="00551497" w14:paraId="7F962146" w14:textId="77777777" w:rsidTr="00496792">
        <w:tc>
          <w:tcPr>
            <w:tcW w:w="9639" w:type="dxa"/>
          </w:tcPr>
          <w:p w14:paraId="6497C7C8" w14:textId="0525AF11" w:rsidR="00EC46C3" w:rsidRPr="00551497" w:rsidRDefault="00EC46C3" w:rsidP="00EC46C3">
            <w:pPr>
              <w:pStyle w:val="TableTextLeft"/>
              <w:spacing w:before="60"/>
              <w:jc w:val="both"/>
            </w:pPr>
            <w:r w:rsidRPr="006927BE">
              <w:t>Hat die zuständige Stelle in Ihrem Land für die Schiffe unter seiner Flagge ein Modell für gerechte, zügige und gut dokumentierte Verfahren für die Behandlung von Beschwerden an Bord entwickelt?</w:t>
            </w:r>
            <w:r w:rsidRPr="00551497">
              <w:t xml:space="preserve"> </w:t>
            </w:r>
            <w:sdt>
              <w:sdtPr>
                <w:rPr>
                  <w:color w:val="AEAAAA" w:themeColor="background2" w:themeShade="BF"/>
                </w:rPr>
                <w:id w:val="1680475470"/>
                <w:placeholder>
                  <w:docPart w:val="F6B46DD23E434A5F8DD3EA8273B6D707"/>
                </w:placeholder>
                <w15:color w:val="000000"/>
                <w:text/>
              </w:sdtPr>
              <w:sdtEndPr/>
              <w:sdtContent>
                <w:r w:rsidRPr="00551497">
                  <w:rPr>
                    <w:color w:val="AEAAAA" w:themeColor="background2" w:themeShade="BF"/>
                  </w:rPr>
                  <w:t>(für Texteingabe bitte anklicken)</w:t>
                </w:r>
              </w:sdtContent>
            </w:sdt>
          </w:p>
          <w:p w14:paraId="2DD827D7" w14:textId="0AF9ED86" w:rsidR="00EC46C3" w:rsidRPr="00551497" w:rsidRDefault="00EC46C3" w:rsidP="00EC46C3">
            <w:pPr>
              <w:pStyle w:val="TableTextLeft"/>
              <w:spacing w:after="120"/>
              <w:jc w:val="both"/>
              <w:rPr>
                <w:i/>
                <w:iCs/>
              </w:rPr>
            </w:pPr>
            <w:r w:rsidRPr="00551497">
              <w:rPr>
                <w:i/>
                <w:iCs/>
              </w:rPr>
              <w:t>(</w:t>
            </w:r>
            <w:r w:rsidRPr="006927BE">
              <w:rPr>
                <w:rStyle w:val="Timesitalic"/>
                <w:rFonts w:ascii="Noto Sans" w:hAnsi="Noto Sans" w:cs="Noto Sans"/>
              </w:rPr>
              <w:t>Regel 5.1.5 Absatz 1; Norm A5.1.5 Absätze 1–3</w:t>
            </w:r>
            <w:r w:rsidRPr="006927BE">
              <w:t>;</w:t>
            </w:r>
            <w:r w:rsidRPr="006927BE">
              <w:rPr>
                <w:rStyle w:val="Timesitalic"/>
                <w:rFonts w:ascii="Noto Sans" w:hAnsi="Noto Sans" w:cs="Noto Sans"/>
              </w:rPr>
              <w:t xml:space="preserve"> </w:t>
            </w:r>
            <w:r w:rsidRPr="006927BE">
              <w:t xml:space="preserve">siehe die Anleitungen in </w:t>
            </w:r>
            <w:r w:rsidRPr="006927BE">
              <w:rPr>
                <w:rStyle w:val="Timesitalic"/>
                <w:rFonts w:ascii="Noto Sans" w:hAnsi="Noto Sans" w:cs="Noto Sans"/>
              </w:rPr>
              <w:t xml:space="preserve">Leitlinie B5.1.5 Absätze 1 </w:t>
            </w:r>
            <w:r w:rsidRPr="006927BE">
              <w:t>und</w:t>
            </w:r>
            <w:r w:rsidRPr="006927BE">
              <w:rPr>
                <w:rStyle w:val="Timesitalic"/>
                <w:rFonts w:ascii="Noto Sans" w:hAnsi="Noto Sans" w:cs="Noto Sans"/>
              </w:rPr>
              <w:t xml:space="preserve"> 2</w:t>
            </w:r>
            <w:r>
              <w:rPr>
                <w:rStyle w:val="Timesitalic"/>
                <w:rFonts w:ascii="Noto Sans" w:hAnsi="Noto Sans" w:cs="Noto Sans"/>
              </w:rPr>
              <w:t>)</w:t>
            </w:r>
          </w:p>
          <w:p w14:paraId="43D93A15" w14:textId="75C1E834" w:rsidR="0084088B" w:rsidRPr="00EC46C3" w:rsidRDefault="00EC46C3" w:rsidP="00496792">
            <w:pPr>
              <w:pStyle w:val="BoxBody"/>
              <w:rPr>
                <w:i/>
                <w:iCs/>
              </w:rPr>
            </w:pPr>
            <w:r w:rsidRPr="00EC46C3">
              <w:rPr>
                <w:rStyle w:val="Timesitalic"/>
                <w:rFonts w:ascii="Noto Sans" w:hAnsi="Noto Sans" w:cs="Noto Sans"/>
                <w:i w:val="0"/>
                <w:iCs w:val="0"/>
              </w:rPr>
              <w:t>Falls ja, geben Sie bitte an, in welchem Maße die Reeder diesem Modell folgen müssen.</w:t>
            </w:r>
          </w:p>
        </w:tc>
      </w:tr>
      <w:tr w:rsidR="0084088B" w:rsidRPr="00AA0607" w14:paraId="121F231A" w14:textId="77777777" w:rsidTr="00496792">
        <w:tc>
          <w:tcPr>
            <w:tcW w:w="9639" w:type="dxa"/>
          </w:tcPr>
          <w:p w14:paraId="3D877EFA" w14:textId="77777777" w:rsidR="0084088B" w:rsidRPr="00AA0607" w:rsidRDefault="0084088B" w:rsidP="00496792">
            <w:pPr>
              <w:pStyle w:val="BoxBody"/>
              <w:rPr>
                <w:lang w:val="en-GB"/>
              </w:rPr>
            </w:pPr>
            <w:r w:rsidRPr="00AA0607">
              <w:t xml:space="preserve">Erstbericht: </w:t>
            </w:r>
            <w:sdt>
              <w:sdtPr>
                <w:rPr>
                  <w:color w:val="AEAAAA" w:themeColor="background2" w:themeShade="BF"/>
                </w:rPr>
                <w:id w:val="1977864395"/>
                <w:placeholder>
                  <w:docPart w:val="FBA297F2488C41589C9CBB37BF65A038"/>
                </w:placeholder>
                <w15:color w:val="000000"/>
                <w:text/>
              </w:sdtPr>
              <w:sdtEndPr/>
              <w:sdtContent>
                <w:r w:rsidRPr="00AA0607">
                  <w:rPr>
                    <w:color w:val="AEAAAA" w:themeColor="background2" w:themeShade="BF"/>
                  </w:rPr>
                  <w:t>(für Texteingabe bitte anklicken)</w:t>
                </w:r>
              </w:sdtContent>
            </w:sdt>
          </w:p>
        </w:tc>
      </w:tr>
      <w:tr w:rsidR="0084088B" w:rsidRPr="00AA0607" w14:paraId="3AB7C66A" w14:textId="77777777" w:rsidTr="00496792">
        <w:tc>
          <w:tcPr>
            <w:tcW w:w="9639" w:type="dxa"/>
            <w:shd w:val="clear" w:color="auto" w:fill="F0D2E0"/>
          </w:tcPr>
          <w:p w14:paraId="4F924D99" w14:textId="77777777" w:rsidR="0084088B" w:rsidRPr="00AA0607" w:rsidRDefault="0084088B" w:rsidP="00496792">
            <w:pPr>
              <w:pStyle w:val="BoxBody"/>
              <w:rPr>
                <w:lang w:val="en-GB"/>
              </w:rPr>
            </w:pPr>
            <w:r w:rsidRPr="00AA0607">
              <w:t xml:space="preserve">Zweiter Bericht: </w:t>
            </w:r>
            <w:sdt>
              <w:sdtPr>
                <w:rPr>
                  <w:color w:val="AEAAAA" w:themeColor="background2" w:themeShade="BF"/>
                </w:rPr>
                <w:id w:val="1791937253"/>
                <w:placeholder>
                  <w:docPart w:val="2AE6B79E5130486FB18FEDEE24E4F144"/>
                </w:placeholder>
                <w15:color w:val="000000"/>
                <w:text/>
              </w:sdtPr>
              <w:sdtEndPr/>
              <w:sdtContent>
                <w:r w:rsidRPr="00AA0607">
                  <w:rPr>
                    <w:color w:val="AEAAAA" w:themeColor="background2" w:themeShade="BF"/>
                  </w:rPr>
                  <w:t>(für Texteingabe bitte anklicken)</w:t>
                </w:r>
              </w:sdtContent>
            </w:sdt>
          </w:p>
        </w:tc>
      </w:tr>
      <w:tr w:rsidR="0084088B" w:rsidRPr="00AA0607" w14:paraId="3BBF74ED" w14:textId="77777777" w:rsidTr="00496792">
        <w:tc>
          <w:tcPr>
            <w:tcW w:w="9639" w:type="dxa"/>
            <w:shd w:val="clear" w:color="auto" w:fill="FFF5C8"/>
          </w:tcPr>
          <w:p w14:paraId="3743B690" w14:textId="77777777" w:rsidR="0084088B" w:rsidRPr="00AA0607" w:rsidRDefault="0084088B" w:rsidP="00496792">
            <w:pPr>
              <w:pStyle w:val="BoxBody"/>
            </w:pPr>
            <w:r w:rsidRPr="00AA0607">
              <w:t xml:space="preserve">Dritter Bericht: </w:t>
            </w:r>
            <w:sdt>
              <w:sdtPr>
                <w:rPr>
                  <w:color w:val="AEAAAA" w:themeColor="background2" w:themeShade="BF"/>
                </w:rPr>
                <w:id w:val="359335772"/>
                <w:placeholder>
                  <w:docPart w:val="21494C65868D4EB3B59A737E2F94B9D1"/>
                </w:placeholder>
                <w15:color w:val="000000"/>
                <w:text/>
              </w:sdtPr>
              <w:sdtEndPr/>
              <w:sdtContent>
                <w:r w:rsidRPr="00AA0607">
                  <w:rPr>
                    <w:color w:val="AEAAAA" w:themeColor="background2" w:themeShade="BF"/>
                  </w:rPr>
                  <w:t>(für Texteingabe bitte anklicken)</w:t>
                </w:r>
              </w:sdtContent>
            </w:sdt>
          </w:p>
        </w:tc>
      </w:tr>
      <w:tr w:rsidR="0084088B" w:rsidRPr="00AA0607" w14:paraId="74872863" w14:textId="77777777" w:rsidTr="00496792">
        <w:tc>
          <w:tcPr>
            <w:tcW w:w="9639" w:type="dxa"/>
            <w:shd w:val="clear" w:color="auto" w:fill="D2FBFB"/>
          </w:tcPr>
          <w:p w14:paraId="3AF56DEE" w14:textId="77777777" w:rsidR="0084088B" w:rsidRPr="00AA0607" w:rsidRDefault="0084088B" w:rsidP="00496792">
            <w:pPr>
              <w:pStyle w:val="BoxBody"/>
            </w:pPr>
            <w:r w:rsidRPr="00AA0607">
              <w:t xml:space="preserve">Vierter Bericht: </w:t>
            </w:r>
            <w:sdt>
              <w:sdtPr>
                <w:rPr>
                  <w:color w:val="AEAAAA" w:themeColor="background2" w:themeShade="BF"/>
                </w:rPr>
                <w:id w:val="-1899740845"/>
                <w:placeholder>
                  <w:docPart w:val="7C4699B985CA4E9BA2DB3E8BCE69B489"/>
                </w:placeholder>
                <w15:color w:val="000000"/>
                <w:text/>
              </w:sdtPr>
              <w:sdtEndPr/>
              <w:sdtContent>
                <w:r w:rsidRPr="00AA0607">
                  <w:rPr>
                    <w:color w:val="AEAAAA" w:themeColor="background2" w:themeShade="BF"/>
                  </w:rPr>
                  <w:t>(für Texteingabe bitte anklicken)</w:t>
                </w:r>
              </w:sdtContent>
            </w:sdt>
          </w:p>
        </w:tc>
      </w:tr>
      <w:tr w:rsidR="0084088B" w:rsidRPr="00551497" w14:paraId="532BD70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2FE7F69" w14:textId="786A91DE" w:rsidR="00EC46C3" w:rsidRDefault="00EC46C3" w:rsidP="00496792">
            <w:pPr>
              <w:pStyle w:val="TableTextLeft"/>
              <w:spacing w:before="60"/>
              <w:jc w:val="both"/>
              <w:rPr>
                <w:spacing w:val="-1"/>
              </w:rPr>
            </w:pPr>
            <w:r w:rsidRPr="006927BE">
              <w:t>Nennen Sie bitte die Rechtsvorschriften oder -grundsätze, wonach die Schikanierung von Seeleuten wegen der Einreichung einer Beschwerde in Ihrem Land untersagt ist und bestraft wird, und legen Sie den Inhalt dieser Vorschriften oder Grundsätze dar.</w:t>
            </w:r>
          </w:p>
          <w:p w14:paraId="59169A57" w14:textId="24195F54" w:rsidR="0084088B" w:rsidRPr="00551497" w:rsidRDefault="0084088B" w:rsidP="00EC46C3">
            <w:pPr>
              <w:pStyle w:val="TableTextLeft"/>
              <w:spacing w:after="60"/>
              <w:jc w:val="both"/>
            </w:pPr>
            <w:r w:rsidRPr="00551497">
              <w:rPr>
                <w:i/>
                <w:iCs/>
              </w:rPr>
              <w:t>(</w:t>
            </w:r>
            <w:r w:rsidR="00EC46C3" w:rsidRPr="006927BE">
              <w:rPr>
                <w:rStyle w:val="Timesitalic"/>
                <w:rFonts w:ascii="Noto Sans" w:hAnsi="Noto Sans" w:cs="Noto Sans"/>
              </w:rPr>
              <w:t>Regel 5.1.5 Absatz 2</w:t>
            </w:r>
            <w:r w:rsidRPr="00551497">
              <w:rPr>
                <w:i/>
                <w:iCs/>
              </w:rPr>
              <w:t>)</w:t>
            </w:r>
          </w:p>
        </w:tc>
      </w:tr>
      <w:tr w:rsidR="0084088B" w:rsidRPr="00AA0607" w14:paraId="05A8FD1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3E4A55F" w14:textId="77777777" w:rsidR="0084088B" w:rsidRPr="00AA0607" w:rsidRDefault="0084088B" w:rsidP="00496792">
            <w:pPr>
              <w:pStyle w:val="BoxBody"/>
            </w:pPr>
            <w:r w:rsidRPr="00AA0607">
              <w:t xml:space="preserve">Erstbericht: </w:t>
            </w:r>
            <w:sdt>
              <w:sdtPr>
                <w:rPr>
                  <w:color w:val="AEAAAA" w:themeColor="background2" w:themeShade="BF"/>
                </w:rPr>
                <w:id w:val="1528680133"/>
                <w:placeholder>
                  <w:docPart w:val="AD22D9661AFA4359B3DABB4162DBFEA4"/>
                </w:placeholder>
                <w15:color w:val="000000"/>
                <w:text/>
              </w:sdtPr>
              <w:sdtEndPr/>
              <w:sdtContent>
                <w:r w:rsidRPr="00AA0607">
                  <w:rPr>
                    <w:color w:val="AEAAAA" w:themeColor="background2" w:themeShade="BF"/>
                  </w:rPr>
                  <w:t>(für Texteingabe bitte anklicken)</w:t>
                </w:r>
              </w:sdtContent>
            </w:sdt>
          </w:p>
        </w:tc>
      </w:tr>
      <w:tr w:rsidR="0084088B" w:rsidRPr="00AA0607" w14:paraId="4C70198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F020B16" w14:textId="77777777" w:rsidR="0084088B" w:rsidRPr="00AA0607" w:rsidRDefault="0084088B" w:rsidP="00496792">
            <w:pPr>
              <w:pStyle w:val="BoxBody"/>
            </w:pPr>
            <w:r w:rsidRPr="00AA0607">
              <w:t xml:space="preserve">Zweiter Bericht: </w:t>
            </w:r>
            <w:sdt>
              <w:sdtPr>
                <w:rPr>
                  <w:color w:val="AEAAAA" w:themeColor="background2" w:themeShade="BF"/>
                </w:rPr>
                <w:id w:val="-940065542"/>
                <w:placeholder>
                  <w:docPart w:val="888E6D80738548DD9FC90C8D31218EC3"/>
                </w:placeholder>
                <w15:color w:val="000000"/>
                <w:text/>
              </w:sdtPr>
              <w:sdtEndPr/>
              <w:sdtContent>
                <w:r w:rsidRPr="00AA0607">
                  <w:rPr>
                    <w:color w:val="AEAAAA" w:themeColor="background2" w:themeShade="BF"/>
                  </w:rPr>
                  <w:t>(für Texteingabe bitte anklicken)</w:t>
                </w:r>
              </w:sdtContent>
            </w:sdt>
          </w:p>
        </w:tc>
      </w:tr>
      <w:tr w:rsidR="0084088B" w:rsidRPr="00AA0607" w14:paraId="3D75439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38FC495" w14:textId="77777777" w:rsidR="0084088B" w:rsidRPr="00AA0607" w:rsidRDefault="0084088B" w:rsidP="00496792">
            <w:pPr>
              <w:pStyle w:val="BoxBody"/>
            </w:pPr>
            <w:r w:rsidRPr="00AA0607">
              <w:t xml:space="preserve">Dritter Bericht: </w:t>
            </w:r>
            <w:sdt>
              <w:sdtPr>
                <w:rPr>
                  <w:color w:val="AEAAAA" w:themeColor="background2" w:themeShade="BF"/>
                </w:rPr>
                <w:id w:val="437804464"/>
                <w:placeholder>
                  <w:docPart w:val="DFF27F6888B84B6991E3BB7A3E76C941"/>
                </w:placeholder>
                <w15:color w:val="000000"/>
                <w:text/>
              </w:sdtPr>
              <w:sdtEndPr/>
              <w:sdtContent>
                <w:r w:rsidRPr="00AA0607">
                  <w:rPr>
                    <w:color w:val="AEAAAA" w:themeColor="background2" w:themeShade="BF"/>
                  </w:rPr>
                  <w:t>(für Texteingabe bitte anklicken)</w:t>
                </w:r>
              </w:sdtContent>
            </w:sdt>
          </w:p>
        </w:tc>
      </w:tr>
      <w:tr w:rsidR="0084088B" w:rsidRPr="00AA0607" w14:paraId="3AF50AE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56B00D24" w14:textId="77777777" w:rsidR="0084088B" w:rsidRPr="00AA0607" w:rsidRDefault="0084088B" w:rsidP="00496792">
            <w:pPr>
              <w:pStyle w:val="BoxBody"/>
            </w:pPr>
            <w:r w:rsidRPr="00AA0607">
              <w:t xml:space="preserve">Vierter Bericht: </w:t>
            </w:r>
            <w:sdt>
              <w:sdtPr>
                <w:rPr>
                  <w:color w:val="AEAAAA" w:themeColor="background2" w:themeShade="BF"/>
                </w:rPr>
                <w:id w:val="2093045210"/>
                <w:placeholder>
                  <w:docPart w:val="C037A5AA22B3409EBBF533AD63984E66"/>
                </w:placeholder>
                <w15:color w:val="000000"/>
                <w:text/>
              </w:sdtPr>
              <w:sdtEndPr/>
              <w:sdtContent>
                <w:r w:rsidRPr="00AA0607">
                  <w:rPr>
                    <w:color w:val="AEAAAA" w:themeColor="background2" w:themeShade="BF"/>
                  </w:rPr>
                  <w:t>(für Texteingabe bitte anklicken)</w:t>
                </w:r>
              </w:sdtContent>
            </w:sdt>
          </w:p>
        </w:tc>
      </w:tr>
      <w:tr w:rsidR="0084088B" w:rsidRPr="00551497" w14:paraId="12002CE5"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7ADD163" w14:textId="62CF19AB" w:rsidR="00EC46C3" w:rsidRDefault="00EC46C3" w:rsidP="00496792">
            <w:pPr>
              <w:pStyle w:val="TableTextLeft"/>
              <w:spacing w:before="60"/>
              <w:jc w:val="both"/>
            </w:pPr>
            <w:r w:rsidRPr="006927BE">
              <w:lastRenderedPageBreak/>
              <w:t>Legen Sie bitte dar, welche Vorkehrungen getroffen wurden, um sicherzustellen, dass allen Seeleuten</w:t>
            </w:r>
            <w:r>
              <w:t xml:space="preserve"> </w:t>
            </w:r>
            <w:r w:rsidRPr="006927BE">
              <w:t>eine Kopie der an Bord des Schiffes geltenden Beschwerdeverfahren, einschließlich der im Fall des betreffenden Schiffs und der betreffenden Seeleute sachdienlichen Kontaktinformationen, ausgehändigt wird</w:t>
            </w:r>
            <w:r>
              <w:t>.</w:t>
            </w:r>
          </w:p>
          <w:p w14:paraId="061F59BA" w14:textId="3FE28844" w:rsidR="0084088B" w:rsidRPr="00551497" w:rsidRDefault="0084088B" w:rsidP="00496792">
            <w:pPr>
              <w:pStyle w:val="TableTextLeft"/>
              <w:spacing w:after="120"/>
              <w:jc w:val="both"/>
              <w:rPr>
                <w:i/>
                <w:iCs/>
              </w:rPr>
            </w:pPr>
            <w:r w:rsidRPr="00551497">
              <w:rPr>
                <w:i/>
                <w:iCs/>
              </w:rPr>
              <w:t>(</w:t>
            </w:r>
            <w:r w:rsidR="00EC46C3" w:rsidRPr="006927BE">
              <w:rPr>
                <w:rStyle w:val="Timesitalic"/>
                <w:rFonts w:ascii="Noto Sans" w:hAnsi="Noto Sans" w:cs="Noto Sans"/>
              </w:rPr>
              <w:t>Norm A5.1.5 Absatz 4</w:t>
            </w:r>
            <w:r w:rsidRPr="00551497">
              <w:rPr>
                <w:i/>
                <w:iCs/>
              </w:rPr>
              <w:t>)</w:t>
            </w:r>
          </w:p>
          <w:p w14:paraId="59E71AE8" w14:textId="77777777" w:rsidR="0084088B" w:rsidRPr="00551497" w:rsidRDefault="0084088B" w:rsidP="00496792">
            <w:pPr>
              <w:pStyle w:val="BoxBody"/>
            </w:pPr>
            <w:r w:rsidRPr="00551497">
              <w:t>Bitte führen Sie die anwendbaren innerstaatlichen Bestimmungen auf und geben Sie nach Möglichkeit den jewei</w:t>
            </w:r>
            <w:r w:rsidRPr="00551497">
              <w:softHyphen/>
              <w:t>ligen Wortlaut wieder.</w:t>
            </w:r>
          </w:p>
        </w:tc>
      </w:tr>
      <w:tr w:rsidR="0084088B" w:rsidRPr="00AA0607" w14:paraId="0F87EE3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BC71546" w14:textId="77777777" w:rsidR="0084088B" w:rsidRPr="00AA0607" w:rsidRDefault="0084088B" w:rsidP="00496792">
            <w:pPr>
              <w:pStyle w:val="BoxBody"/>
            </w:pPr>
            <w:r w:rsidRPr="00AA0607">
              <w:t xml:space="preserve">Erstbericht: </w:t>
            </w:r>
            <w:sdt>
              <w:sdtPr>
                <w:rPr>
                  <w:color w:val="AEAAAA" w:themeColor="background2" w:themeShade="BF"/>
                </w:rPr>
                <w:id w:val="-1753423421"/>
                <w:placeholder>
                  <w:docPart w:val="87613BB41EEC43168BC0F83CA3B19FA2"/>
                </w:placeholder>
                <w15:color w:val="000000"/>
                <w:text/>
              </w:sdtPr>
              <w:sdtEndPr/>
              <w:sdtContent>
                <w:r w:rsidRPr="00AA0607">
                  <w:rPr>
                    <w:color w:val="AEAAAA" w:themeColor="background2" w:themeShade="BF"/>
                  </w:rPr>
                  <w:t>(für Texteingabe bitte anklicken)</w:t>
                </w:r>
              </w:sdtContent>
            </w:sdt>
          </w:p>
        </w:tc>
      </w:tr>
      <w:tr w:rsidR="0084088B" w:rsidRPr="00AA0607" w14:paraId="4580FEB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CCB1211" w14:textId="77777777" w:rsidR="0084088B" w:rsidRPr="00AA0607" w:rsidRDefault="0084088B" w:rsidP="00496792">
            <w:pPr>
              <w:pStyle w:val="BoxBody"/>
            </w:pPr>
            <w:r w:rsidRPr="00AA0607">
              <w:t xml:space="preserve">Zweiter Bericht: </w:t>
            </w:r>
            <w:sdt>
              <w:sdtPr>
                <w:rPr>
                  <w:color w:val="AEAAAA" w:themeColor="background2" w:themeShade="BF"/>
                </w:rPr>
                <w:id w:val="1338805349"/>
                <w:placeholder>
                  <w:docPart w:val="68FE3556771747C9A8CA2841E9688718"/>
                </w:placeholder>
                <w15:color w:val="000000"/>
                <w:text/>
              </w:sdtPr>
              <w:sdtEndPr/>
              <w:sdtContent>
                <w:r w:rsidRPr="00AA0607">
                  <w:rPr>
                    <w:color w:val="AEAAAA" w:themeColor="background2" w:themeShade="BF"/>
                  </w:rPr>
                  <w:t>(für Texteingabe bitte anklicken)</w:t>
                </w:r>
              </w:sdtContent>
            </w:sdt>
          </w:p>
        </w:tc>
      </w:tr>
      <w:tr w:rsidR="0084088B" w:rsidRPr="00AA0607" w14:paraId="2E2BE67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00B801DB" w14:textId="77777777" w:rsidR="0084088B" w:rsidRPr="00AA0607" w:rsidRDefault="0084088B" w:rsidP="00496792">
            <w:pPr>
              <w:pStyle w:val="BoxBody"/>
            </w:pPr>
            <w:r w:rsidRPr="00AA0607">
              <w:t xml:space="preserve">Dritter Bericht: </w:t>
            </w:r>
            <w:sdt>
              <w:sdtPr>
                <w:rPr>
                  <w:color w:val="AEAAAA" w:themeColor="background2" w:themeShade="BF"/>
                </w:rPr>
                <w:id w:val="1556361771"/>
                <w:placeholder>
                  <w:docPart w:val="5D4C3FEEBD6E43A08B549690B6A6DEC3"/>
                </w:placeholder>
                <w15:color w:val="000000"/>
                <w:text/>
              </w:sdtPr>
              <w:sdtEndPr/>
              <w:sdtContent>
                <w:r w:rsidRPr="00AA0607">
                  <w:rPr>
                    <w:color w:val="AEAAAA" w:themeColor="background2" w:themeShade="BF"/>
                  </w:rPr>
                  <w:t>(für Texteingabe bitte anklicken)</w:t>
                </w:r>
              </w:sdtContent>
            </w:sdt>
          </w:p>
        </w:tc>
      </w:tr>
      <w:tr w:rsidR="0084088B" w:rsidRPr="00AA0607" w14:paraId="381B1DF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534DD4F" w14:textId="77777777" w:rsidR="0084088B" w:rsidRPr="00AA0607" w:rsidRDefault="0084088B" w:rsidP="00496792">
            <w:pPr>
              <w:pStyle w:val="BoxBody"/>
            </w:pPr>
            <w:r w:rsidRPr="00AA0607">
              <w:t xml:space="preserve">Vierter Bericht: </w:t>
            </w:r>
            <w:sdt>
              <w:sdtPr>
                <w:rPr>
                  <w:color w:val="AEAAAA" w:themeColor="background2" w:themeShade="BF"/>
                </w:rPr>
                <w:id w:val="-347025538"/>
                <w:placeholder>
                  <w:docPart w:val="B8ED2375C4394C588D746347368976B5"/>
                </w:placeholder>
                <w15:color w:val="000000"/>
                <w:text/>
              </w:sdtPr>
              <w:sdtEndPr/>
              <w:sdtContent>
                <w:r w:rsidRPr="00AA0607">
                  <w:rPr>
                    <w:color w:val="AEAAAA" w:themeColor="background2" w:themeShade="BF"/>
                  </w:rPr>
                  <w:t>(für Texteingabe bitte anklicken)</w:t>
                </w:r>
              </w:sdtContent>
            </w:sdt>
          </w:p>
        </w:tc>
      </w:tr>
      <w:tr w:rsidR="0084088B" w:rsidRPr="00551497" w14:paraId="6BF562A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47A8964" w14:textId="11FB6343" w:rsidR="0084088B" w:rsidRPr="00551497" w:rsidRDefault="0084088B" w:rsidP="00496792">
            <w:pPr>
              <w:pStyle w:val="BoxBody"/>
            </w:pPr>
            <w:r w:rsidRPr="00551497">
              <w:rPr>
                <w:b/>
                <w:bCs/>
                <w:i/>
                <w:iCs/>
              </w:rPr>
              <w:t>Zusätzliche Angaben</w:t>
            </w:r>
            <w:r w:rsidRPr="00551497">
              <w:t xml:space="preserve"> zur Durchführung der Regel </w:t>
            </w:r>
            <w:r w:rsidR="00EC46C3">
              <w:t>5.1.5</w:t>
            </w:r>
            <w:r w:rsidRPr="00551497">
              <w:t>.</w:t>
            </w:r>
          </w:p>
        </w:tc>
      </w:tr>
      <w:tr w:rsidR="0084088B" w:rsidRPr="00AA0607" w14:paraId="3DEB3F13"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FD733CE" w14:textId="77777777" w:rsidR="0084088B" w:rsidRPr="00AA0607" w:rsidRDefault="0084088B" w:rsidP="00496792">
            <w:pPr>
              <w:pStyle w:val="BoxBody"/>
            </w:pPr>
            <w:r w:rsidRPr="00AA0607">
              <w:t xml:space="preserve">Erstbericht: </w:t>
            </w:r>
            <w:sdt>
              <w:sdtPr>
                <w:rPr>
                  <w:color w:val="AEAAAA" w:themeColor="background2" w:themeShade="BF"/>
                </w:rPr>
                <w:id w:val="-1597246208"/>
                <w:placeholder>
                  <w:docPart w:val="30FEEE2A32DC42A4BB9FAD1120F454EC"/>
                </w:placeholder>
                <w15:color w:val="000000"/>
                <w:text/>
              </w:sdtPr>
              <w:sdtEndPr/>
              <w:sdtContent>
                <w:r w:rsidRPr="00AA0607">
                  <w:rPr>
                    <w:color w:val="AEAAAA" w:themeColor="background2" w:themeShade="BF"/>
                  </w:rPr>
                  <w:t>(für Texteingabe bitte anklicken)</w:t>
                </w:r>
              </w:sdtContent>
            </w:sdt>
          </w:p>
        </w:tc>
      </w:tr>
      <w:tr w:rsidR="0084088B" w:rsidRPr="00AA0607" w14:paraId="126BF59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4DFA28F" w14:textId="77777777" w:rsidR="0084088B" w:rsidRPr="00AA0607" w:rsidRDefault="0084088B" w:rsidP="00496792">
            <w:pPr>
              <w:pStyle w:val="BoxBody"/>
            </w:pPr>
            <w:r w:rsidRPr="00AA0607">
              <w:t xml:space="preserve">Zweiter Bericht: </w:t>
            </w:r>
            <w:sdt>
              <w:sdtPr>
                <w:rPr>
                  <w:color w:val="AEAAAA" w:themeColor="background2" w:themeShade="BF"/>
                </w:rPr>
                <w:id w:val="1749146760"/>
                <w:placeholder>
                  <w:docPart w:val="080F501C01A4495687055AA84BF12DAB"/>
                </w:placeholder>
                <w15:color w:val="000000"/>
                <w:text/>
              </w:sdtPr>
              <w:sdtEndPr/>
              <w:sdtContent>
                <w:r w:rsidRPr="00AA0607">
                  <w:rPr>
                    <w:color w:val="AEAAAA" w:themeColor="background2" w:themeShade="BF"/>
                  </w:rPr>
                  <w:t>(für Texteingabe bitte anklicken)</w:t>
                </w:r>
              </w:sdtContent>
            </w:sdt>
          </w:p>
        </w:tc>
      </w:tr>
      <w:tr w:rsidR="0084088B" w:rsidRPr="00AA0607" w14:paraId="231B2AF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2B9205B" w14:textId="77777777" w:rsidR="0084088B" w:rsidRPr="00AA0607" w:rsidRDefault="0084088B" w:rsidP="00496792">
            <w:pPr>
              <w:pStyle w:val="BoxBody"/>
            </w:pPr>
            <w:r w:rsidRPr="00AA0607">
              <w:t xml:space="preserve">Dritter Bericht: </w:t>
            </w:r>
            <w:sdt>
              <w:sdtPr>
                <w:rPr>
                  <w:color w:val="AEAAAA" w:themeColor="background2" w:themeShade="BF"/>
                </w:rPr>
                <w:id w:val="-1090691552"/>
                <w:placeholder>
                  <w:docPart w:val="744CB383657B4703879BB7B3AB31869D"/>
                </w:placeholder>
                <w15:color w:val="000000"/>
                <w:text/>
              </w:sdtPr>
              <w:sdtEndPr/>
              <w:sdtContent>
                <w:r w:rsidRPr="00AA0607">
                  <w:rPr>
                    <w:color w:val="AEAAAA" w:themeColor="background2" w:themeShade="BF"/>
                  </w:rPr>
                  <w:t>(für Texteingabe bitte anklicken)</w:t>
                </w:r>
              </w:sdtContent>
            </w:sdt>
          </w:p>
        </w:tc>
      </w:tr>
      <w:tr w:rsidR="0084088B" w:rsidRPr="00AA0607" w14:paraId="73C3CEE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44CDCE9" w14:textId="77777777" w:rsidR="0084088B" w:rsidRPr="00AA0607" w:rsidRDefault="0084088B" w:rsidP="00496792">
            <w:pPr>
              <w:pStyle w:val="BoxBody"/>
            </w:pPr>
            <w:r w:rsidRPr="00AA0607">
              <w:t xml:space="preserve">Vierter Bericht: </w:t>
            </w:r>
            <w:sdt>
              <w:sdtPr>
                <w:rPr>
                  <w:color w:val="AEAAAA" w:themeColor="background2" w:themeShade="BF"/>
                </w:rPr>
                <w:id w:val="1452668432"/>
                <w:placeholder>
                  <w:docPart w:val="8DA2F964FF1B4C73A7EA6FADA1A081EA"/>
                </w:placeholder>
                <w15:color w:val="000000"/>
                <w:text/>
              </w:sdtPr>
              <w:sdtEndPr/>
              <w:sdtContent>
                <w:r w:rsidRPr="00AA0607">
                  <w:rPr>
                    <w:color w:val="AEAAAA" w:themeColor="background2" w:themeShade="BF"/>
                  </w:rPr>
                  <w:t>(für Texteingabe bitte anklicken)</w:t>
                </w:r>
              </w:sdtContent>
            </w:sdt>
          </w:p>
        </w:tc>
      </w:tr>
      <w:tr w:rsidR="0084088B" w:rsidRPr="00551497" w14:paraId="7C1BC058"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FF599D8" w14:textId="3892A474" w:rsidR="0084088B" w:rsidRPr="00551497" w:rsidRDefault="0084088B" w:rsidP="00496792">
            <w:pPr>
              <w:pStyle w:val="BoxBody"/>
            </w:pPr>
            <w:r w:rsidRPr="00551497">
              <w:rPr>
                <w:b/>
                <w:bCs/>
                <w:i/>
                <w:iCs/>
              </w:rPr>
              <w:t>Dokumente:</w:t>
            </w:r>
            <w:r w:rsidRPr="00551497">
              <w:t xml:space="preserve"> </w:t>
            </w:r>
            <w:r w:rsidR="00EC46C3" w:rsidRPr="006927BE">
              <w:t>Fügen Sie bitte eine Kopie des Modells für Beschwerdeverfahren an Bord, sofern Ihr Land ein solches Modell entwickelt hat, oder eine Kopie der gewöhnlich auf Schiffen unter der Flagge Ihres Landes angewandten Verfahren bei, sowie eine Übersetzung in die englische, französische oder spanische Sprache, wenn der ent</w:t>
            </w:r>
            <w:r w:rsidR="00EC46C3">
              <w:softHyphen/>
            </w:r>
            <w:r w:rsidR="00EC46C3" w:rsidRPr="006927BE">
              <w:t>sprechende Wortlaut nicht in einer dieser Sprachen abgefasst ist.</w:t>
            </w:r>
          </w:p>
        </w:tc>
      </w:tr>
      <w:tr w:rsidR="0084088B" w:rsidRPr="00AA0607" w14:paraId="019783E5"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FAED7BE" w14:textId="77777777" w:rsidR="0084088B" w:rsidRPr="00AA0607" w:rsidRDefault="0084088B" w:rsidP="00496792">
            <w:pPr>
              <w:pStyle w:val="BoxBody"/>
            </w:pPr>
            <w:r w:rsidRPr="00AA0607">
              <w:t xml:space="preserve">Erstbericht: </w:t>
            </w:r>
            <w:sdt>
              <w:sdtPr>
                <w:rPr>
                  <w:color w:val="AEAAAA" w:themeColor="background2" w:themeShade="BF"/>
                </w:rPr>
                <w:id w:val="605702999"/>
                <w:placeholder>
                  <w:docPart w:val="EAAA21CF23884F53A69E213DBB0A008B"/>
                </w:placeholder>
                <w15:color w:val="000000"/>
                <w:text/>
              </w:sdtPr>
              <w:sdtEndPr/>
              <w:sdtContent>
                <w:r w:rsidRPr="00AA0607">
                  <w:rPr>
                    <w:color w:val="AEAAAA" w:themeColor="background2" w:themeShade="BF"/>
                  </w:rPr>
                  <w:t>(für Texteingabe bitte anklicken)</w:t>
                </w:r>
              </w:sdtContent>
            </w:sdt>
          </w:p>
        </w:tc>
      </w:tr>
      <w:tr w:rsidR="0084088B" w:rsidRPr="00AA0607" w14:paraId="4F96944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CABA2F0" w14:textId="77777777" w:rsidR="0084088B" w:rsidRPr="00AA0607" w:rsidRDefault="0084088B" w:rsidP="00496792">
            <w:pPr>
              <w:pStyle w:val="BoxBody"/>
            </w:pPr>
            <w:r w:rsidRPr="00AA0607">
              <w:t xml:space="preserve">Zweiter Bericht: </w:t>
            </w:r>
            <w:sdt>
              <w:sdtPr>
                <w:rPr>
                  <w:color w:val="AEAAAA" w:themeColor="background2" w:themeShade="BF"/>
                </w:rPr>
                <w:id w:val="-1541197201"/>
                <w:placeholder>
                  <w:docPart w:val="35B1006416014C87B8CEEF2B7C659A62"/>
                </w:placeholder>
                <w15:color w:val="000000"/>
                <w:text/>
              </w:sdtPr>
              <w:sdtEndPr/>
              <w:sdtContent>
                <w:r w:rsidRPr="00AA0607">
                  <w:rPr>
                    <w:color w:val="AEAAAA" w:themeColor="background2" w:themeShade="BF"/>
                  </w:rPr>
                  <w:t>(für Texteingabe bitte anklicken)</w:t>
                </w:r>
              </w:sdtContent>
            </w:sdt>
          </w:p>
        </w:tc>
      </w:tr>
      <w:tr w:rsidR="0084088B" w:rsidRPr="00AA0607" w14:paraId="5AB97DB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EC23008" w14:textId="77777777" w:rsidR="0084088B" w:rsidRPr="00AA0607" w:rsidRDefault="0084088B" w:rsidP="00496792">
            <w:pPr>
              <w:pStyle w:val="BoxBody"/>
            </w:pPr>
            <w:r w:rsidRPr="00AA0607">
              <w:t xml:space="preserve">Dritter Bericht: </w:t>
            </w:r>
            <w:sdt>
              <w:sdtPr>
                <w:rPr>
                  <w:color w:val="AEAAAA" w:themeColor="background2" w:themeShade="BF"/>
                </w:rPr>
                <w:id w:val="759028572"/>
                <w:placeholder>
                  <w:docPart w:val="9CD52F9A52084C6BA0977A28F8EF6159"/>
                </w:placeholder>
                <w15:color w:val="000000"/>
                <w:text/>
              </w:sdtPr>
              <w:sdtEndPr/>
              <w:sdtContent>
                <w:r w:rsidRPr="00AA0607">
                  <w:rPr>
                    <w:color w:val="AEAAAA" w:themeColor="background2" w:themeShade="BF"/>
                  </w:rPr>
                  <w:t>(für Texteingabe bitte anklicken)</w:t>
                </w:r>
              </w:sdtContent>
            </w:sdt>
          </w:p>
        </w:tc>
      </w:tr>
      <w:tr w:rsidR="0084088B" w:rsidRPr="00AA0607" w14:paraId="69A4E26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1918DB61" w14:textId="77777777" w:rsidR="0084088B" w:rsidRPr="00AA0607" w:rsidRDefault="0084088B" w:rsidP="00496792">
            <w:pPr>
              <w:pStyle w:val="BoxBody"/>
            </w:pPr>
            <w:r w:rsidRPr="00AA0607">
              <w:t xml:space="preserve">Vierter Bericht: </w:t>
            </w:r>
            <w:sdt>
              <w:sdtPr>
                <w:rPr>
                  <w:color w:val="AEAAAA" w:themeColor="background2" w:themeShade="BF"/>
                </w:rPr>
                <w:id w:val="-1091075788"/>
                <w:placeholder>
                  <w:docPart w:val="611A220386264F14A73C90E8C69CA477"/>
                </w:placeholder>
                <w15:color w:val="000000"/>
                <w:text/>
              </w:sdtPr>
              <w:sdtEndPr/>
              <w:sdtContent>
                <w:r w:rsidRPr="00AA0607">
                  <w:rPr>
                    <w:color w:val="AEAAAA" w:themeColor="background2" w:themeShade="BF"/>
                  </w:rPr>
                  <w:t>(für Texteingabe bitte anklicken)</w:t>
                </w:r>
              </w:sdtContent>
            </w:sdt>
          </w:p>
        </w:tc>
      </w:tr>
    </w:tbl>
    <w:p w14:paraId="758EF5F7" w14:textId="77777777" w:rsidR="0084088B" w:rsidRDefault="0084088B" w:rsidP="0084088B">
      <w:pPr>
        <w:pStyle w:val="DPara"/>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EC46C3" w:rsidRPr="00551497" w14:paraId="594D10F1" w14:textId="77777777" w:rsidTr="00496792">
        <w:tc>
          <w:tcPr>
            <w:tcW w:w="9639" w:type="dxa"/>
            <w:shd w:val="clear" w:color="auto" w:fill="1E2DBE"/>
          </w:tcPr>
          <w:p w14:paraId="7870691D" w14:textId="77777777" w:rsidR="00EC46C3" w:rsidRDefault="00EC46C3" w:rsidP="00496792">
            <w:pPr>
              <w:pStyle w:val="TableHeaderLeft"/>
              <w:keepNext/>
              <w:keepLines/>
              <w:spacing w:before="60" w:after="60"/>
              <w:jc w:val="both"/>
            </w:pPr>
            <w:r w:rsidRPr="00551497">
              <w:t xml:space="preserve">Regel </w:t>
            </w:r>
            <w:r>
              <w:t>5</w:t>
            </w:r>
            <w:r w:rsidRPr="00551497">
              <w:t xml:space="preserve">.1 – </w:t>
            </w:r>
            <w:r w:rsidRPr="006927BE">
              <w:t>Verantwortlichkeiten des Flaggenstaats</w:t>
            </w:r>
          </w:p>
          <w:p w14:paraId="65A72BED" w14:textId="5F1188FD" w:rsidR="00EC46C3" w:rsidRPr="00551497" w:rsidRDefault="00EC46C3" w:rsidP="00EC46C3">
            <w:pPr>
              <w:pStyle w:val="TableHeaderLeft"/>
              <w:keepNext/>
              <w:keepLines/>
              <w:spacing w:before="60" w:after="60"/>
              <w:jc w:val="both"/>
            </w:pPr>
            <w:r w:rsidRPr="006927BE">
              <w:t>Regel 5.1.</w:t>
            </w:r>
            <w:r>
              <w:t>6</w:t>
            </w:r>
            <w:r w:rsidRPr="006927BE">
              <w:t xml:space="preserve"> – Seeunfälle</w:t>
            </w:r>
          </w:p>
        </w:tc>
      </w:tr>
      <w:tr w:rsidR="00EC46C3" w:rsidRPr="00551497" w14:paraId="142CDEFF" w14:textId="77777777" w:rsidTr="00496792">
        <w:tc>
          <w:tcPr>
            <w:tcW w:w="9639" w:type="dxa"/>
          </w:tcPr>
          <w:p w14:paraId="7C8FD253" w14:textId="71F4739A" w:rsidR="00EC46C3" w:rsidRPr="006927BE" w:rsidRDefault="00EC46C3" w:rsidP="00496792">
            <w:pPr>
              <w:pStyle w:val="BoxIndentbulletlist1"/>
              <w:spacing w:before="20" w:after="20"/>
              <w:ind w:left="340"/>
            </w:pPr>
            <w:r w:rsidRPr="006927BE">
              <w:t>Es ist eine amtliche Untersuchung aller schweren Seeunfälle durchzuführen, bei denen Menschen verletzt wurden oder ums Leben kamen und an denen Schiffe unter der Flagge Ihres Landes beteiligt waren.</w:t>
            </w:r>
          </w:p>
          <w:p w14:paraId="78A95B9F" w14:textId="3988A6C9" w:rsidR="00EC46C3" w:rsidRPr="00551497" w:rsidRDefault="00EC46C3" w:rsidP="00EC46C3">
            <w:pPr>
              <w:pStyle w:val="BoxIndentbulletlist1"/>
              <w:spacing w:before="20" w:after="20"/>
              <w:ind w:left="340"/>
            </w:pPr>
            <w:r w:rsidRPr="006927BE">
              <w:t>Die Mitglieder der IAO haben bei der Untersuchung schwerer Seeunfälle zusammenzuarbeiten</w:t>
            </w:r>
            <w:r>
              <w:t>.</w:t>
            </w:r>
          </w:p>
        </w:tc>
      </w:tr>
      <w:tr w:rsidR="00EC46C3" w:rsidRPr="00551497" w14:paraId="0C8F4C5F" w14:textId="77777777" w:rsidTr="00496792">
        <w:tc>
          <w:tcPr>
            <w:tcW w:w="9639" w:type="dxa"/>
          </w:tcPr>
          <w:p w14:paraId="51F70533" w14:textId="5614F4DC" w:rsidR="00EC46C3" w:rsidRPr="00CC187C" w:rsidRDefault="009475A2" w:rsidP="009475A2">
            <w:pPr>
              <w:pStyle w:val="TableTextLeft"/>
              <w:spacing w:before="60" w:after="60"/>
              <w:jc w:val="both"/>
              <w:rPr>
                <w:i/>
                <w:iCs/>
              </w:rPr>
            </w:pPr>
            <w:r w:rsidRPr="006927BE">
              <w:rPr>
                <w:spacing w:val="-4"/>
              </w:rPr>
              <w:t xml:space="preserve">Nennen Sie bitte die einschlägigen Rechtsvorschriften und sonstigen Maßnahmen zur Durchführung der </w:t>
            </w:r>
            <w:r w:rsidRPr="006927BE">
              <w:rPr>
                <w:i/>
                <w:iCs/>
                <w:spacing w:val="-4"/>
              </w:rPr>
              <w:t>Regel 5.1.6</w:t>
            </w:r>
            <w:r w:rsidRPr="006927BE">
              <w:rPr>
                <w:spacing w:val="-4"/>
              </w:rPr>
              <w:t xml:space="preserve"> und geben Sie eine Zusammenfassung in</w:t>
            </w:r>
            <w:r w:rsidRPr="006927BE">
              <w:t xml:space="preserve"> englischer, französischer oder spanischer Sprache, </w:t>
            </w:r>
            <w:r w:rsidRPr="006927BE">
              <w:rPr>
                <w:spacing w:val="-2"/>
              </w:rPr>
              <w:t>wenn die Vorschriften oder Maßnahmen nicht in einer dieser Sprachen abgefasst sind</w:t>
            </w:r>
            <w:r w:rsidRPr="006927BE">
              <w:rPr>
                <w:spacing w:val="-4"/>
              </w:rPr>
              <w:t>.</w:t>
            </w:r>
          </w:p>
        </w:tc>
      </w:tr>
      <w:tr w:rsidR="00EC46C3" w:rsidRPr="00AA0607" w14:paraId="5213B80D" w14:textId="77777777" w:rsidTr="00496792">
        <w:tc>
          <w:tcPr>
            <w:tcW w:w="9639" w:type="dxa"/>
          </w:tcPr>
          <w:p w14:paraId="70719FFE" w14:textId="77777777" w:rsidR="00EC46C3" w:rsidRPr="00AA0607" w:rsidRDefault="00EC46C3" w:rsidP="00496792">
            <w:pPr>
              <w:pStyle w:val="BoxBody"/>
              <w:rPr>
                <w:lang w:val="en-GB"/>
              </w:rPr>
            </w:pPr>
            <w:r w:rsidRPr="00AA0607">
              <w:t xml:space="preserve">Erstbericht: </w:t>
            </w:r>
            <w:sdt>
              <w:sdtPr>
                <w:rPr>
                  <w:color w:val="AEAAAA" w:themeColor="background2" w:themeShade="BF"/>
                </w:rPr>
                <w:id w:val="1791468542"/>
                <w:placeholder>
                  <w:docPart w:val="1E4E363AE5A64382A020B2AB49DB81F5"/>
                </w:placeholder>
                <w15:color w:val="000000"/>
                <w:text/>
              </w:sdtPr>
              <w:sdtEndPr/>
              <w:sdtContent>
                <w:r w:rsidRPr="00AA0607">
                  <w:rPr>
                    <w:color w:val="AEAAAA" w:themeColor="background2" w:themeShade="BF"/>
                  </w:rPr>
                  <w:t>(für Texteingabe bitte anklicken)</w:t>
                </w:r>
              </w:sdtContent>
            </w:sdt>
          </w:p>
        </w:tc>
      </w:tr>
      <w:tr w:rsidR="00EC46C3" w:rsidRPr="00AA0607" w14:paraId="6BE4258C" w14:textId="77777777" w:rsidTr="00496792">
        <w:tc>
          <w:tcPr>
            <w:tcW w:w="9639" w:type="dxa"/>
            <w:shd w:val="clear" w:color="auto" w:fill="F0D2E0"/>
          </w:tcPr>
          <w:p w14:paraId="5988B066" w14:textId="77777777" w:rsidR="00EC46C3" w:rsidRPr="00AA0607" w:rsidRDefault="00EC46C3" w:rsidP="00496792">
            <w:pPr>
              <w:pStyle w:val="BoxBody"/>
              <w:rPr>
                <w:lang w:val="en-GB"/>
              </w:rPr>
            </w:pPr>
            <w:r w:rsidRPr="00AA0607">
              <w:lastRenderedPageBreak/>
              <w:t xml:space="preserve">Zweiter Bericht: </w:t>
            </w:r>
            <w:sdt>
              <w:sdtPr>
                <w:rPr>
                  <w:color w:val="AEAAAA" w:themeColor="background2" w:themeShade="BF"/>
                </w:rPr>
                <w:id w:val="-1547059713"/>
                <w:placeholder>
                  <w:docPart w:val="F3EBEAB86EA84875A589E298CECE579B"/>
                </w:placeholder>
                <w15:color w:val="000000"/>
                <w:text/>
              </w:sdtPr>
              <w:sdtEndPr/>
              <w:sdtContent>
                <w:r w:rsidRPr="00AA0607">
                  <w:rPr>
                    <w:color w:val="AEAAAA" w:themeColor="background2" w:themeShade="BF"/>
                  </w:rPr>
                  <w:t>(für Texteingabe bitte anklicken)</w:t>
                </w:r>
              </w:sdtContent>
            </w:sdt>
          </w:p>
        </w:tc>
      </w:tr>
      <w:tr w:rsidR="00EC46C3" w:rsidRPr="00AA0607" w14:paraId="42327286" w14:textId="77777777" w:rsidTr="00496792">
        <w:tc>
          <w:tcPr>
            <w:tcW w:w="9639" w:type="dxa"/>
            <w:shd w:val="clear" w:color="auto" w:fill="FFF5C8"/>
          </w:tcPr>
          <w:p w14:paraId="2A816CAA" w14:textId="77777777" w:rsidR="00EC46C3" w:rsidRPr="00AA0607" w:rsidRDefault="00EC46C3" w:rsidP="00496792">
            <w:pPr>
              <w:pStyle w:val="BoxBody"/>
            </w:pPr>
            <w:r w:rsidRPr="00AA0607">
              <w:t xml:space="preserve">Dritter Bericht: </w:t>
            </w:r>
            <w:sdt>
              <w:sdtPr>
                <w:rPr>
                  <w:color w:val="AEAAAA" w:themeColor="background2" w:themeShade="BF"/>
                </w:rPr>
                <w:id w:val="860100991"/>
                <w:placeholder>
                  <w:docPart w:val="51EBE7E945374B4C9BB6F0C3A7E73937"/>
                </w:placeholder>
                <w15:color w:val="000000"/>
                <w:text/>
              </w:sdtPr>
              <w:sdtEndPr/>
              <w:sdtContent>
                <w:r w:rsidRPr="00AA0607">
                  <w:rPr>
                    <w:color w:val="AEAAAA" w:themeColor="background2" w:themeShade="BF"/>
                  </w:rPr>
                  <w:t>(für Texteingabe bitte anklicken)</w:t>
                </w:r>
              </w:sdtContent>
            </w:sdt>
          </w:p>
        </w:tc>
      </w:tr>
      <w:tr w:rsidR="00EC46C3" w:rsidRPr="00AA0607" w14:paraId="20F9C36D" w14:textId="77777777" w:rsidTr="00496792">
        <w:tc>
          <w:tcPr>
            <w:tcW w:w="9639" w:type="dxa"/>
            <w:shd w:val="clear" w:color="auto" w:fill="D2FBFB"/>
          </w:tcPr>
          <w:p w14:paraId="2460646F" w14:textId="77777777" w:rsidR="00EC46C3" w:rsidRPr="00AA0607" w:rsidRDefault="00EC46C3" w:rsidP="00496792">
            <w:pPr>
              <w:pStyle w:val="BoxBody"/>
            </w:pPr>
            <w:r w:rsidRPr="00AA0607">
              <w:t xml:space="preserve">Vierter Bericht: </w:t>
            </w:r>
            <w:sdt>
              <w:sdtPr>
                <w:rPr>
                  <w:color w:val="AEAAAA" w:themeColor="background2" w:themeShade="BF"/>
                </w:rPr>
                <w:id w:val="1693487479"/>
                <w:placeholder>
                  <w:docPart w:val="FB252097246C41DB95AD40128F85C895"/>
                </w:placeholder>
                <w15:color w:val="000000"/>
                <w:text/>
              </w:sdtPr>
              <w:sdtEndPr/>
              <w:sdtContent>
                <w:r w:rsidRPr="00AA0607">
                  <w:rPr>
                    <w:color w:val="AEAAAA" w:themeColor="background2" w:themeShade="BF"/>
                  </w:rPr>
                  <w:t>(für Texteingabe bitte anklicken)</w:t>
                </w:r>
              </w:sdtContent>
            </w:sdt>
          </w:p>
        </w:tc>
      </w:tr>
      <w:tr w:rsidR="00EC46C3" w:rsidRPr="00551497" w14:paraId="32792242"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8CB02EB" w14:textId="04F3629E" w:rsidR="00EC46C3" w:rsidRDefault="009475A2" w:rsidP="00496792">
            <w:pPr>
              <w:pStyle w:val="TableTextLeft"/>
              <w:spacing w:before="60"/>
              <w:jc w:val="both"/>
            </w:pPr>
            <w:r w:rsidRPr="006927BE">
              <w:rPr>
                <w:spacing w:val="-4"/>
              </w:rPr>
              <w:t>Legen Sie bitte dar, welche Vorkehrungen und Anforderungen für die Durchführung einer</w:t>
            </w:r>
            <w:r w:rsidRPr="006927BE">
              <w:t xml:space="preserve"> amtlichen Untersuchung aller schweren Seeunfälle vorgesehen sind, bei denen Menschen verletzt wurden oder ums Leben kamen und an denen ein Schiff unter der Flagge Ihres Landes beteiligt war</w:t>
            </w:r>
            <w:r w:rsidRPr="006927BE">
              <w:rPr>
                <w:spacing w:val="-4"/>
              </w:rPr>
              <w:t>, und geben Sie an, ob d</w:t>
            </w:r>
            <w:r w:rsidRPr="006927BE">
              <w:t>er abschließende Unter</w:t>
            </w:r>
            <w:r>
              <w:softHyphen/>
            </w:r>
            <w:r w:rsidRPr="006927BE">
              <w:t>suchungsbericht normalerweise zu veröffentlichen ist</w:t>
            </w:r>
            <w:r w:rsidR="00EC46C3" w:rsidRPr="006927BE">
              <w:t>.</w:t>
            </w:r>
          </w:p>
          <w:p w14:paraId="0F3BAE71" w14:textId="535AB97A" w:rsidR="00EC46C3" w:rsidRDefault="00EC46C3" w:rsidP="00496792">
            <w:pPr>
              <w:pStyle w:val="TableTextLeft"/>
              <w:spacing w:after="120"/>
              <w:jc w:val="both"/>
              <w:rPr>
                <w:i/>
                <w:iCs/>
              </w:rPr>
            </w:pPr>
            <w:r w:rsidRPr="00551497">
              <w:rPr>
                <w:i/>
                <w:iCs/>
              </w:rPr>
              <w:t>(</w:t>
            </w:r>
            <w:r w:rsidR="009475A2" w:rsidRPr="006927BE">
              <w:rPr>
                <w:rStyle w:val="Timesitalic"/>
                <w:rFonts w:ascii="Noto Sans" w:hAnsi="Noto Sans" w:cs="Noto Sans"/>
              </w:rPr>
              <w:t>Regel 5.1.6 Absatz 1</w:t>
            </w:r>
            <w:r w:rsidRPr="00551497">
              <w:rPr>
                <w:i/>
                <w:iCs/>
              </w:rPr>
              <w:t>)</w:t>
            </w:r>
          </w:p>
          <w:p w14:paraId="7F9FD9F2" w14:textId="77777777" w:rsidR="00EC46C3" w:rsidRPr="00551497" w:rsidRDefault="00EC46C3" w:rsidP="00496792">
            <w:pPr>
              <w:pStyle w:val="TableTextLeft"/>
              <w:spacing w:after="60"/>
              <w:jc w:val="both"/>
            </w:pPr>
            <w:r w:rsidRPr="006927BE">
              <w:t>Bitte führen Sie die anwendbaren innerstaatlichen Bestimmungen auf und geben Sie nach Möglichkeit den jewei</w:t>
            </w:r>
            <w:r>
              <w:softHyphen/>
            </w:r>
            <w:r w:rsidRPr="006927BE">
              <w:t>ligen Wortlaut wieder.</w:t>
            </w:r>
          </w:p>
        </w:tc>
      </w:tr>
      <w:tr w:rsidR="00EC46C3" w:rsidRPr="00AA0607" w14:paraId="3F67C1F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C2415DD" w14:textId="77777777" w:rsidR="00EC46C3" w:rsidRPr="00AA0607" w:rsidRDefault="00EC46C3" w:rsidP="00496792">
            <w:pPr>
              <w:pStyle w:val="BoxBody"/>
            </w:pPr>
            <w:r w:rsidRPr="00AA0607">
              <w:t xml:space="preserve">Erstbericht: </w:t>
            </w:r>
            <w:sdt>
              <w:sdtPr>
                <w:rPr>
                  <w:color w:val="AEAAAA" w:themeColor="background2" w:themeShade="BF"/>
                </w:rPr>
                <w:id w:val="-228621400"/>
                <w:placeholder>
                  <w:docPart w:val="855E3C31F1104A7EBF253A90B39BBFD4"/>
                </w:placeholder>
                <w15:color w:val="000000"/>
                <w:text/>
              </w:sdtPr>
              <w:sdtEndPr/>
              <w:sdtContent>
                <w:r w:rsidRPr="00AA0607">
                  <w:rPr>
                    <w:color w:val="AEAAAA" w:themeColor="background2" w:themeShade="BF"/>
                  </w:rPr>
                  <w:t>(für Texteingabe bitte anklicken)</w:t>
                </w:r>
              </w:sdtContent>
            </w:sdt>
          </w:p>
        </w:tc>
      </w:tr>
      <w:tr w:rsidR="00EC46C3" w:rsidRPr="00AA0607" w14:paraId="3CFFD56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A88CBD1" w14:textId="77777777" w:rsidR="00EC46C3" w:rsidRPr="00AA0607" w:rsidRDefault="00EC46C3" w:rsidP="00496792">
            <w:pPr>
              <w:pStyle w:val="BoxBody"/>
            </w:pPr>
            <w:r w:rsidRPr="00AA0607">
              <w:t xml:space="preserve">Zweiter Bericht: </w:t>
            </w:r>
            <w:sdt>
              <w:sdtPr>
                <w:rPr>
                  <w:color w:val="AEAAAA" w:themeColor="background2" w:themeShade="BF"/>
                </w:rPr>
                <w:id w:val="307452189"/>
                <w:placeholder>
                  <w:docPart w:val="F54326DC30D74985827BC2B3B3DB5DB9"/>
                </w:placeholder>
                <w15:color w:val="000000"/>
                <w:text/>
              </w:sdtPr>
              <w:sdtEndPr/>
              <w:sdtContent>
                <w:r w:rsidRPr="00AA0607">
                  <w:rPr>
                    <w:color w:val="AEAAAA" w:themeColor="background2" w:themeShade="BF"/>
                  </w:rPr>
                  <w:t>(für Texteingabe bitte anklicken)</w:t>
                </w:r>
              </w:sdtContent>
            </w:sdt>
          </w:p>
        </w:tc>
      </w:tr>
      <w:tr w:rsidR="00EC46C3" w:rsidRPr="00AA0607" w14:paraId="62EEB1E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DAAF7BC" w14:textId="77777777" w:rsidR="00EC46C3" w:rsidRPr="00AA0607" w:rsidRDefault="00EC46C3" w:rsidP="00496792">
            <w:pPr>
              <w:pStyle w:val="BoxBody"/>
            </w:pPr>
            <w:r w:rsidRPr="00AA0607">
              <w:t xml:space="preserve">Dritter Bericht: </w:t>
            </w:r>
            <w:sdt>
              <w:sdtPr>
                <w:rPr>
                  <w:color w:val="AEAAAA" w:themeColor="background2" w:themeShade="BF"/>
                </w:rPr>
                <w:id w:val="359781011"/>
                <w:placeholder>
                  <w:docPart w:val="AD1F36C641FF4A5092F0B71D2C9B81ED"/>
                </w:placeholder>
                <w15:color w:val="000000"/>
                <w:text/>
              </w:sdtPr>
              <w:sdtEndPr/>
              <w:sdtContent>
                <w:r w:rsidRPr="00AA0607">
                  <w:rPr>
                    <w:color w:val="AEAAAA" w:themeColor="background2" w:themeShade="BF"/>
                  </w:rPr>
                  <w:t>(für Texteingabe bitte anklicken)</w:t>
                </w:r>
              </w:sdtContent>
            </w:sdt>
          </w:p>
        </w:tc>
      </w:tr>
      <w:tr w:rsidR="00EC46C3" w:rsidRPr="00AA0607" w14:paraId="1E28108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7A2CA7A3" w14:textId="77777777" w:rsidR="00EC46C3" w:rsidRPr="00AA0607" w:rsidRDefault="00EC46C3" w:rsidP="00496792">
            <w:pPr>
              <w:pStyle w:val="BoxBody"/>
            </w:pPr>
            <w:r w:rsidRPr="00AA0607">
              <w:t xml:space="preserve">Vierter Bericht: </w:t>
            </w:r>
            <w:sdt>
              <w:sdtPr>
                <w:rPr>
                  <w:color w:val="AEAAAA" w:themeColor="background2" w:themeShade="BF"/>
                </w:rPr>
                <w:id w:val="-910537285"/>
                <w:placeholder>
                  <w:docPart w:val="B3052D702B7245249D6605DBF4B83C8F"/>
                </w:placeholder>
                <w15:color w:val="000000"/>
                <w:text/>
              </w:sdtPr>
              <w:sdtEndPr/>
              <w:sdtContent>
                <w:r w:rsidRPr="00AA0607">
                  <w:rPr>
                    <w:color w:val="AEAAAA" w:themeColor="background2" w:themeShade="BF"/>
                  </w:rPr>
                  <w:t>(für Texteingabe bitte anklicken)</w:t>
                </w:r>
              </w:sdtContent>
            </w:sdt>
          </w:p>
        </w:tc>
      </w:tr>
      <w:tr w:rsidR="00EC46C3" w:rsidRPr="00551497" w14:paraId="7A63ACB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67A3C2E" w14:textId="5F08F0C4" w:rsidR="00EC46C3" w:rsidRPr="00551497" w:rsidRDefault="009475A2" w:rsidP="009475A2">
            <w:pPr>
              <w:pStyle w:val="TableTextLeft"/>
              <w:spacing w:before="60" w:after="60"/>
              <w:jc w:val="both"/>
            </w:pPr>
            <w:r w:rsidRPr="006927BE">
              <w:rPr>
                <w:spacing w:val="-3"/>
              </w:rPr>
              <w:t>Erteilen Sie bitte Auskünfte zu der Anzahl der im Berichtszeitraum durchgeführten Untersuchungen.</w:t>
            </w:r>
          </w:p>
        </w:tc>
      </w:tr>
      <w:tr w:rsidR="00EC46C3" w:rsidRPr="00AA0607" w14:paraId="78E60CD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CE5D9EC" w14:textId="77777777" w:rsidR="00EC46C3" w:rsidRPr="00AA0607" w:rsidRDefault="00EC46C3" w:rsidP="00496792">
            <w:pPr>
              <w:pStyle w:val="BoxBody"/>
            </w:pPr>
            <w:r w:rsidRPr="00AA0607">
              <w:t xml:space="preserve">Erstbericht: </w:t>
            </w:r>
            <w:sdt>
              <w:sdtPr>
                <w:rPr>
                  <w:color w:val="AEAAAA" w:themeColor="background2" w:themeShade="BF"/>
                </w:rPr>
                <w:id w:val="1616945384"/>
                <w:placeholder>
                  <w:docPart w:val="95F014213F404640828B1E933D6E1D02"/>
                </w:placeholder>
                <w15:color w:val="000000"/>
                <w:text/>
              </w:sdtPr>
              <w:sdtEndPr/>
              <w:sdtContent>
                <w:r w:rsidRPr="00AA0607">
                  <w:rPr>
                    <w:color w:val="AEAAAA" w:themeColor="background2" w:themeShade="BF"/>
                  </w:rPr>
                  <w:t>(für Texteingabe bitte anklicken)</w:t>
                </w:r>
              </w:sdtContent>
            </w:sdt>
          </w:p>
        </w:tc>
      </w:tr>
      <w:tr w:rsidR="00EC46C3" w:rsidRPr="00AA0607" w14:paraId="13839B0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C88B48F" w14:textId="77777777" w:rsidR="00EC46C3" w:rsidRPr="00AA0607" w:rsidRDefault="00EC46C3" w:rsidP="00496792">
            <w:pPr>
              <w:pStyle w:val="BoxBody"/>
            </w:pPr>
            <w:r w:rsidRPr="00AA0607">
              <w:t xml:space="preserve">Zweiter Bericht: </w:t>
            </w:r>
            <w:sdt>
              <w:sdtPr>
                <w:rPr>
                  <w:color w:val="AEAAAA" w:themeColor="background2" w:themeShade="BF"/>
                </w:rPr>
                <w:id w:val="1093365547"/>
                <w:placeholder>
                  <w:docPart w:val="AB91D64E03FF4AFC8539567D38C69974"/>
                </w:placeholder>
                <w15:color w:val="000000"/>
                <w:text/>
              </w:sdtPr>
              <w:sdtEndPr/>
              <w:sdtContent>
                <w:r w:rsidRPr="00AA0607">
                  <w:rPr>
                    <w:color w:val="AEAAAA" w:themeColor="background2" w:themeShade="BF"/>
                  </w:rPr>
                  <w:t>(für Texteingabe bitte anklicken)</w:t>
                </w:r>
              </w:sdtContent>
            </w:sdt>
          </w:p>
        </w:tc>
      </w:tr>
      <w:tr w:rsidR="00EC46C3" w:rsidRPr="00AA0607" w14:paraId="7E23E8F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ADE5306" w14:textId="77777777" w:rsidR="00EC46C3" w:rsidRPr="00AA0607" w:rsidRDefault="00EC46C3" w:rsidP="00496792">
            <w:pPr>
              <w:pStyle w:val="BoxBody"/>
            </w:pPr>
            <w:r w:rsidRPr="00AA0607">
              <w:t xml:space="preserve">Dritter Bericht: </w:t>
            </w:r>
            <w:sdt>
              <w:sdtPr>
                <w:rPr>
                  <w:color w:val="AEAAAA" w:themeColor="background2" w:themeShade="BF"/>
                </w:rPr>
                <w:id w:val="496226255"/>
                <w:placeholder>
                  <w:docPart w:val="0F935B29B0524E6B988F3E668C87936C"/>
                </w:placeholder>
                <w15:color w:val="000000"/>
                <w:text/>
              </w:sdtPr>
              <w:sdtEndPr/>
              <w:sdtContent>
                <w:r w:rsidRPr="00AA0607">
                  <w:rPr>
                    <w:color w:val="AEAAAA" w:themeColor="background2" w:themeShade="BF"/>
                  </w:rPr>
                  <w:t>(für Texteingabe bitte anklicken)</w:t>
                </w:r>
              </w:sdtContent>
            </w:sdt>
          </w:p>
        </w:tc>
      </w:tr>
      <w:tr w:rsidR="00EC46C3" w:rsidRPr="00AA0607" w14:paraId="0A7561F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2AD3920" w14:textId="77777777" w:rsidR="00EC46C3" w:rsidRPr="00AA0607" w:rsidRDefault="00EC46C3" w:rsidP="00496792">
            <w:pPr>
              <w:pStyle w:val="BoxBody"/>
            </w:pPr>
            <w:r w:rsidRPr="00AA0607">
              <w:t xml:space="preserve">Vierter Bericht: </w:t>
            </w:r>
            <w:sdt>
              <w:sdtPr>
                <w:rPr>
                  <w:color w:val="AEAAAA" w:themeColor="background2" w:themeShade="BF"/>
                </w:rPr>
                <w:id w:val="-1815787561"/>
                <w:placeholder>
                  <w:docPart w:val="1B6187AA8CBA4B43AF0FC61AE36F7D6F"/>
                </w:placeholder>
                <w15:color w:val="000000"/>
                <w:text/>
              </w:sdtPr>
              <w:sdtEndPr/>
              <w:sdtContent>
                <w:r w:rsidRPr="00AA0607">
                  <w:rPr>
                    <w:color w:val="AEAAAA" w:themeColor="background2" w:themeShade="BF"/>
                  </w:rPr>
                  <w:t>(für Texteingabe bitte anklicken)</w:t>
                </w:r>
              </w:sdtContent>
            </w:sdt>
          </w:p>
        </w:tc>
      </w:tr>
      <w:tr w:rsidR="00EC46C3" w:rsidRPr="00551497" w14:paraId="4F8699C1"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7B540E1" w14:textId="06DB87FB" w:rsidR="00EC46C3" w:rsidRPr="00551497" w:rsidRDefault="00EC46C3" w:rsidP="00496792">
            <w:pPr>
              <w:pStyle w:val="BoxBody"/>
            </w:pPr>
            <w:r w:rsidRPr="00551497">
              <w:rPr>
                <w:b/>
                <w:bCs/>
                <w:i/>
                <w:iCs/>
              </w:rPr>
              <w:t>Zusätzliche Angaben</w:t>
            </w:r>
            <w:r w:rsidRPr="00551497">
              <w:t xml:space="preserve"> zur Durchführung der Regel </w:t>
            </w:r>
            <w:r>
              <w:t>5.1.</w:t>
            </w:r>
            <w:r w:rsidR="009475A2">
              <w:t>6</w:t>
            </w:r>
            <w:r w:rsidRPr="00551497">
              <w:t>.</w:t>
            </w:r>
          </w:p>
        </w:tc>
      </w:tr>
      <w:tr w:rsidR="00EC46C3" w:rsidRPr="00AA0607" w14:paraId="25EB358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9C56CC8" w14:textId="77777777" w:rsidR="00EC46C3" w:rsidRPr="00AA0607" w:rsidRDefault="00EC46C3" w:rsidP="00496792">
            <w:pPr>
              <w:pStyle w:val="BoxBody"/>
            </w:pPr>
            <w:r w:rsidRPr="00AA0607">
              <w:t xml:space="preserve">Erstbericht: </w:t>
            </w:r>
            <w:sdt>
              <w:sdtPr>
                <w:rPr>
                  <w:color w:val="AEAAAA" w:themeColor="background2" w:themeShade="BF"/>
                </w:rPr>
                <w:id w:val="1001931141"/>
                <w:placeholder>
                  <w:docPart w:val="2202AFEB980B48DEB75CDDAFD916A049"/>
                </w:placeholder>
                <w15:color w:val="000000"/>
                <w:text/>
              </w:sdtPr>
              <w:sdtEndPr/>
              <w:sdtContent>
                <w:r w:rsidRPr="00AA0607">
                  <w:rPr>
                    <w:color w:val="AEAAAA" w:themeColor="background2" w:themeShade="BF"/>
                  </w:rPr>
                  <w:t>(für Texteingabe bitte anklicken)</w:t>
                </w:r>
              </w:sdtContent>
            </w:sdt>
          </w:p>
        </w:tc>
      </w:tr>
      <w:tr w:rsidR="00EC46C3" w:rsidRPr="00AA0607" w14:paraId="5E25329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4B718C6E" w14:textId="77777777" w:rsidR="00EC46C3" w:rsidRPr="00AA0607" w:rsidRDefault="00EC46C3" w:rsidP="00496792">
            <w:pPr>
              <w:pStyle w:val="BoxBody"/>
            </w:pPr>
            <w:r w:rsidRPr="00AA0607">
              <w:t xml:space="preserve">Zweiter Bericht: </w:t>
            </w:r>
            <w:sdt>
              <w:sdtPr>
                <w:rPr>
                  <w:color w:val="AEAAAA" w:themeColor="background2" w:themeShade="BF"/>
                </w:rPr>
                <w:id w:val="-448387671"/>
                <w:placeholder>
                  <w:docPart w:val="A5AA3139441B4116A5B053D956BFCD47"/>
                </w:placeholder>
                <w15:color w:val="000000"/>
                <w:text/>
              </w:sdtPr>
              <w:sdtEndPr/>
              <w:sdtContent>
                <w:r w:rsidRPr="00AA0607">
                  <w:rPr>
                    <w:color w:val="AEAAAA" w:themeColor="background2" w:themeShade="BF"/>
                  </w:rPr>
                  <w:t>(für Texteingabe bitte anklicken)</w:t>
                </w:r>
              </w:sdtContent>
            </w:sdt>
          </w:p>
        </w:tc>
      </w:tr>
      <w:tr w:rsidR="00EC46C3" w:rsidRPr="00AA0607" w14:paraId="1CC68CA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413F5B9" w14:textId="77777777" w:rsidR="00EC46C3" w:rsidRPr="00AA0607" w:rsidRDefault="00EC46C3" w:rsidP="00496792">
            <w:pPr>
              <w:pStyle w:val="BoxBody"/>
            </w:pPr>
            <w:r w:rsidRPr="00AA0607">
              <w:t xml:space="preserve">Dritter Bericht: </w:t>
            </w:r>
            <w:sdt>
              <w:sdtPr>
                <w:rPr>
                  <w:color w:val="AEAAAA" w:themeColor="background2" w:themeShade="BF"/>
                </w:rPr>
                <w:id w:val="637768679"/>
                <w:placeholder>
                  <w:docPart w:val="5B65EE8A69304D9B923DFDB8A9B6C618"/>
                </w:placeholder>
                <w15:color w:val="000000"/>
                <w:text/>
              </w:sdtPr>
              <w:sdtEndPr/>
              <w:sdtContent>
                <w:r w:rsidRPr="00AA0607">
                  <w:rPr>
                    <w:color w:val="AEAAAA" w:themeColor="background2" w:themeShade="BF"/>
                  </w:rPr>
                  <w:t>(für Texteingabe bitte anklicken)</w:t>
                </w:r>
              </w:sdtContent>
            </w:sdt>
          </w:p>
        </w:tc>
      </w:tr>
      <w:tr w:rsidR="00EC46C3" w:rsidRPr="00AA0607" w14:paraId="14C4B31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80DCED7" w14:textId="77777777" w:rsidR="00EC46C3" w:rsidRPr="00AA0607" w:rsidRDefault="00EC46C3" w:rsidP="00496792">
            <w:pPr>
              <w:pStyle w:val="BoxBody"/>
            </w:pPr>
            <w:r w:rsidRPr="00AA0607">
              <w:t xml:space="preserve">Vierter Bericht: </w:t>
            </w:r>
            <w:sdt>
              <w:sdtPr>
                <w:rPr>
                  <w:color w:val="AEAAAA" w:themeColor="background2" w:themeShade="BF"/>
                </w:rPr>
                <w:id w:val="1856461944"/>
                <w:placeholder>
                  <w:docPart w:val="67F4D82DD7EC4BE69C0DCE7AAB5A0A0A"/>
                </w:placeholder>
                <w15:color w:val="000000"/>
                <w:text/>
              </w:sdtPr>
              <w:sdtEndPr/>
              <w:sdtContent>
                <w:r w:rsidRPr="00AA0607">
                  <w:rPr>
                    <w:color w:val="AEAAAA" w:themeColor="background2" w:themeShade="BF"/>
                  </w:rPr>
                  <w:t>(für Texteingabe bitte anklicken)</w:t>
                </w:r>
              </w:sdtContent>
            </w:sdt>
          </w:p>
        </w:tc>
      </w:tr>
    </w:tbl>
    <w:p w14:paraId="7974C0E4" w14:textId="77777777" w:rsidR="00EC46C3" w:rsidRDefault="00EC46C3" w:rsidP="0084088B">
      <w:pPr>
        <w:pStyle w:val="DPara"/>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84088B" w:rsidRPr="00551497" w14:paraId="009428E9" w14:textId="77777777" w:rsidTr="00496792">
        <w:tc>
          <w:tcPr>
            <w:tcW w:w="9639" w:type="dxa"/>
            <w:shd w:val="clear" w:color="auto" w:fill="1E2DBE"/>
          </w:tcPr>
          <w:p w14:paraId="087EEF6F" w14:textId="6C2784C7" w:rsidR="0084088B" w:rsidRDefault="0084088B" w:rsidP="00AA0607">
            <w:pPr>
              <w:pStyle w:val="TableHeaderLeft"/>
              <w:keepNext/>
              <w:keepLines/>
              <w:spacing w:before="60" w:after="60"/>
              <w:jc w:val="both"/>
            </w:pPr>
            <w:r w:rsidRPr="00551497">
              <w:t xml:space="preserve">Regel </w:t>
            </w:r>
            <w:r w:rsidR="00D73B66" w:rsidRPr="006927BE">
              <w:t>5.2 – Verantwortlichkeiten des Hafenstaats</w:t>
            </w:r>
          </w:p>
          <w:p w14:paraId="2A9ABDB5" w14:textId="0D6C8F31" w:rsidR="00D73B66" w:rsidRDefault="00D73B66" w:rsidP="00AA0607">
            <w:pPr>
              <w:pStyle w:val="TableHeaderLeft"/>
              <w:keepNext/>
              <w:keepLines/>
              <w:spacing w:before="60" w:after="60"/>
              <w:jc w:val="both"/>
            </w:pPr>
            <w:r w:rsidRPr="006927BE">
              <w:t>Regel 5.2.1 – Überprüfungen im Hafen</w:t>
            </w:r>
          </w:p>
          <w:p w14:paraId="08B41B9E" w14:textId="1C4E72EA" w:rsidR="0084088B" w:rsidRPr="00551497" w:rsidRDefault="0084088B" w:rsidP="00AA0607">
            <w:pPr>
              <w:pStyle w:val="TableHeaderLeft"/>
              <w:keepNext/>
              <w:keepLines/>
              <w:spacing w:before="60" w:after="60"/>
              <w:jc w:val="both"/>
            </w:pPr>
            <w:r w:rsidRPr="006927BE">
              <w:t>Norm </w:t>
            </w:r>
            <w:r w:rsidR="00D73B66" w:rsidRPr="006927BE">
              <w:t>A5.2.1; siehe auch Leitlinie B5.2.1</w:t>
            </w:r>
          </w:p>
        </w:tc>
      </w:tr>
      <w:tr w:rsidR="0084088B" w:rsidRPr="00551497" w14:paraId="3EE3C25A" w14:textId="77777777" w:rsidTr="00496792">
        <w:tc>
          <w:tcPr>
            <w:tcW w:w="9639" w:type="dxa"/>
          </w:tcPr>
          <w:p w14:paraId="140FAEEC" w14:textId="1F1F7A91" w:rsidR="00D73B66" w:rsidRPr="006927BE" w:rsidRDefault="00D73B66" w:rsidP="00AA0607">
            <w:pPr>
              <w:pStyle w:val="BoxIndentbulletlist1"/>
              <w:spacing w:before="20" w:after="20"/>
              <w:ind w:left="340"/>
            </w:pPr>
            <w:r w:rsidRPr="006927BE">
              <w:t>Jedes ausländische Schiff, das auf seinem planmäßigen Kurs oder aus betriebstechnischen Gründen einen Hafen anläuft, kann Gegenstand einer Überprüfung durch einen ermächtigten Bediensteten Ihres Landes zwecks Prüfung der Erfüllung der Anforderungen des Übereinkommens (einschließlich der Rechte der See</w:t>
            </w:r>
            <w:r>
              <w:softHyphen/>
            </w:r>
            <w:r w:rsidRPr="006927BE">
              <w:t>leute) in Bezug auf die Arbeits- und Lebensbedingungen auf dem Schiff sein.</w:t>
            </w:r>
          </w:p>
          <w:p w14:paraId="38B64A48" w14:textId="4A62F3C8" w:rsidR="00D73B66" w:rsidRPr="006927BE" w:rsidRDefault="00D73B66" w:rsidP="00AA0607">
            <w:pPr>
              <w:pStyle w:val="BoxIndentbulletlist1"/>
              <w:spacing w:before="20" w:after="20"/>
              <w:ind w:left="340"/>
            </w:pPr>
            <w:r w:rsidRPr="006927BE">
              <w:t>Die Überprüfung hat auf einem wirksamen Hafenstaatkontroll- und Überwachungssystem zu beruhen.</w:t>
            </w:r>
          </w:p>
          <w:p w14:paraId="444C8EFD" w14:textId="4E7D87C7" w:rsidR="00D73B66" w:rsidRPr="006927BE" w:rsidRDefault="00D73B66" w:rsidP="00D73B66">
            <w:pPr>
              <w:pStyle w:val="BoxIndentbulletlist1"/>
              <w:spacing w:before="20" w:after="20"/>
              <w:ind w:left="340"/>
            </w:pPr>
            <w:r w:rsidRPr="006927BE">
              <w:lastRenderedPageBreak/>
              <w:t xml:space="preserve">Führt ein Schiff ein im Einklang mit dem Übereinkommen ausgestelltes Seearbeitszeugnis mit, so sind dieses Zeugnis und die beigefügte Seearbeits-Konformitätserklärung als Anscheinsbeweis für die Erfüllung der Anforderungen des Übereinkommens anzuerkennen. Die Überprüfung ist dann, außer in den in den </w:t>
            </w:r>
            <w:r w:rsidRPr="00D73B66">
              <w:rPr>
                <w:i/>
                <w:iCs/>
              </w:rPr>
              <w:t>Buch</w:t>
            </w:r>
            <w:r>
              <w:rPr>
                <w:i/>
                <w:iCs/>
              </w:rPr>
              <w:softHyphen/>
            </w:r>
            <w:r w:rsidRPr="00D73B66">
              <w:rPr>
                <w:i/>
                <w:iCs/>
              </w:rPr>
              <w:t xml:space="preserve">staben a–d </w:t>
            </w:r>
            <w:r w:rsidRPr="006927BE">
              <w:t xml:space="preserve">der </w:t>
            </w:r>
            <w:r w:rsidRPr="00D73B66">
              <w:rPr>
                <w:i/>
                <w:iCs/>
              </w:rPr>
              <w:t>Norm A5.2.1</w:t>
            </w:r>
            <w:r w:rsidRPr="006927BE">
              <w:t xml:space="preserve"> </w:t>
            </w:r>
            <w:r w:rsidRPr="00D73B66">
              <w:rPr>
                <w:i/>
                <w:iCs/>
              </w:rPr>
              <w:t>Absatz 1</w:t>
            </w:r>
            <w:r w:rsidRPr="006927BE">
              <w:t xml:space="preserve"> angegebenen Fällen, auf eine Prüfung des Zeugnisses und der Erklärung zu beschränken.</w:t>
            </w:r>
          </w:p>
          <w:p w14:paraId="481649CA" w14:textId="08DD2E72" w:rsidR="00D73B66" w:rsidRPr="006927BE" w:rsidRDefault="00D73B66" w:rsidP="00D73B66">
            <w:pPr>
              <w:pStyle w:val="BoxIndentbulletlist1"/>
              <w:spacing w:before="20" w:after="20"/>
              <w:ind w:left="340"/>
            </w:pPr>
            <w:r w:rsidRPr="006927BE">
              <w:t xml:space="preserve">In den in der </w:t>
            </w:r>
            <w:r w:rsidRPr="00D73B66">
              <w:rPr>
                <w:i/>
                <w:iCs/>
              </w:rPr>
              <w:t>Norm A5.2.1 Absatz 1 Buchstaben a–d</w:t>
            </w:r>
            <w:r w:rsidRPr="006927BE">
              <w:t xml:space="preserve"> angegebenen Fällen kann eine genauere Überprüfung durchgeführt werden. Eine solche Überprüfung muss durchgeführt werden, wenn die Annahme oder Behauptung mangelhafter Arbeits- und Lebensbedingungen eine eindeutige Gefahr für die Sicherheit, die Gesundheit oder den Schutz der Seeleute darstellen könnte oder wenn der ermächtigte Bedienstete Grund zu der Annahme hat, dass etwaige Mängel eine schwerwiegende Verletzung der Anforderungen des Über</w:t>
            </w:r>
            <w:r>
              <w:softHyphen/>
            </w:r>
            <w:r w:rsidRPr="006927BE">
              <w:t>einkommens (einschließlich der Rechte der Seeleute) darstellen.</w:t>
            </w:r>
          </w:p>
          <w:p w14:paraId="1A19A7F9" w14:textId="12F8F9BE" w:rsidR="00D73B66" w:rsidRPr="006927BE" w:rsidRDefault="00D73B66" w:rsidP="00D73B66">
            <w:pPr>
              <w:pStyle w:val="BoxIndentbulletlist1"/>
              <w:spacing w:before="20" w:after="20"/>
              <w:ind w:left="340"/>
            </w:pPr>
            <w:r w:rsidRPr="006927BE">
              <w:t xml:space="preserve">Die genauere Überprüfung hat </w:t>
            </w:r>
            <w:proofErr w:type="gramStart"/>
            <w:r w:rsidRPr="006927BE">
              <w:t>sich im Prinzip</w:t>
            </w:r>
            <w:proofErr w:type="gramEnd"/>
            <w:r w:rsidRPr="006927BE">
              <w:t xml:space="preserve"> auf die 16 in Anhang</w:t>
            </w:r>
            <w:r>
              <w:t> </w:t>
            </w:r>
            <w:r w:rsidRPr="006927BE">
              <w:t>A5-III aufgeführten Angelegenheiten zu erstrecken, außer im Fall einer Beschwerde.</w:t>
            </w:r>
          </w:p>
          <w:p w14:paraId="61601395" w14:textId="15C1B113" w:rsidR="0084088B" w:rsidRPr="006927BE" w:rsidRDefault="00D73B66" w:rsidP="00D73B66">
            <w:pPr>
              <w:pStyle w:val="BoxIndentbulletlist1"/>
              <w:spacing w:before="20" w:after="20"/>
              <w:ind w:left="340"/>
            </w:pPr>
            <w:r w:rsidRPr="006927BE">
              <w:t xml:space="preserve">Die Verfahren, die bei Feststellung von Mängeln oder Nichterfüllungen anzuwenden sind (einschließlich des Festhaltens des Schiffs im Hafen bis zu ihrer Beseitigung oder </w:t>
            </w:r>
            <w:proofErr w:type="gramStart"/>
            <w:r w:rsidRPr="006927BE">
              <w:t>bis der ermächtigte Bedienstete</w:t>
            </w:r>
            <w:proofErr w:type="gramEnd"/>
            <w:r w:rsidRPr="006927BE">
              <w:t xml:space="preserve"> einen Aktionsplan zu ihrer Beseitigung gebilligt hat), sind in der </w:t>
            </w:r>
            <w:r w:rsidRPr="00D73B66">
              <w:rPr>
                <w:i/>
                <w:iCs/>
              </w:rPr>
              <w:t>Norm A5.2.1 Absätze 4–6</w:t>
            </w:r>
            <w:r w:rsidRPr="006927BE">
              <w:t xml:space="preserve"> niedergelegt.</w:t>
            </w:r>
          </w:p>
          <w:p w14:paraId="3DDC1378" w14:textId="1765244E" w:rsidR="0084088B" w:rsidRPr="00551497" w:rsidRDefault="00D73B66" w:rsidP="00496792">
            <w:pPr>
              <w:pStyle w:val="BoxIndentbulletlist1"/>
              <w:spacing w:before="20" w:after="20"/>
              <w:ind w:left="340"/>
              <w:rPr>
                <w:sz w:val="17"/>
                <w:szCs w:val="17"/>
              </w:rPr>
            </w:pPr>
            <w:r w:rsidRPr="006927BE">
              <w:t>Es sind alle möglichen Anstrengungen zu unternehmen, um zu vermeiden, dass ein Schiff über Gebühr fest</w:t>
            </w:r>
            <w:r>
              <w:softHyphen/>
            </w:r>
            <w:r w:rsidRPr="006927BE">
              <w:t>gehalten oder seine Weiterfahrt über Gebühr verzögert wird. Wenn festgestellt wird, dass ein Schiff über Gebühr festgehalten oder seine Weiterfahrt über Gebühr verzögert wird, ist eine Entschädigung für den erlit</w:t>
            </w:r>
            <w:r>
              <w:softHyphen/>
            </w:r>
            <w:r w:rsidRPr="006927BE">
              <w:t>tenen Schaden oder Ausfall zu zahlen</w:t>
            </w:r>
            <w:r w:rsidR="0084088B" w:rsidRPr="006927BE">
              <w:t>.</w:t>
            </w:r>
          </w:p>
        </w:tc>
      </w:tr>
      <w:tr w:rsidR="0084088B" w:rsidRPr="00551497" w14:paraId="03E061CA" w14:textId="77777777" w:rsidTr="00496792">
        <w:tc>
          <w:tcPr>
            <w:tcW w:w="9639" w:type="dxa"/>
          </w:tcPr>
          <w:p w14:paraId="42A3D5C8" w14:textId="3B2EBAC8" w:rsidR="0084088B" w:rsidRPr="00551497" w:rsidRDefault="00D73B66" w:rsidP="00496792">
            <w:pPr>
              <w:pStyle w:val="BoxBody"/>
            </w:pPr>
            <w:r w:rsidRPr="006927BE">
              <w:lastRenderedPageBreak/>
              <w:t>Unser Land ist kein Hafenstaat</w:t>
            </w:r>
            <w:r>
              <w:t>.</w:t>
            </w:r>
            <w:r w:rsidR="0084088B" w:rsidRPr="00551497">
              <w:t> </w:t>
            </w:r>
            <w:sdt>
              <w:sdtPr>
                <w:id w:val="374119906"/>
                <w14:checkbox>
                  <w14:checked w14:val="0"/>
                  <w14:checkedState w14:val="2612" w14:font="MS Gothic"/>
                  <w14:uncheckedState w14:val="2610" w14:font="MS Gothic"/>
                </w14:checkbox>
              </w:sdtPr>
              <w:sdtEndPr/>
              <w:sdtContent>
                <w:r w:rsidR="0084088B" w:rsidRPr="00551497">
                  <w:rPr>
                    <w:rFonts w:ascii="Segoe UI Symbol" w:eastAsia="MS Gothic" w:hAnsi="Segoe UI Symbol" w:cs="Segoe UI Symbol"/>
                  </w:rPr>
                  <w:t>☐</w:t>
                </w:r>
              </w:sdtContent>
            </w:sdt>
          </w:p>
          <w:p w14:paraId="224D2064" w14:textId="13056CD5" w:rsidR="0084088B" w:rsidRPr="006D7D11" w:rsidRDefault="0084088B" w:rsidP="006D7D11">
            <w:pPr>
              <w:pStyle w:val="BoxBody"/>
              <w:rPr>
                <w:b/>
                <w:bCs/>
                <w:i/>
                <w:iCs/>
              </w:rPr>
            </w:pPr>
            <w:r w:rsidRPr="006D7D11">
              <w:rPr>
                <w:b/>
                <w:bCs/>
                <w:i/>
                <w:iCs/>
              </w:rPr>
              <w:t xml:space="preserve">Kreuzen Sie bitte </w:t>
            </w:r>
            <w:r w:rsidR="00D73B66" w:rsidRPr="006D7D11">
              <w:rPr>
                <w:b/>
                <w:bCs/>
                <w:i/>
                <w:iCs/>
              </w:rPr>
              <w:t xml:space="preserve">das obenstehende </w:t>
            </w:r>
            <w:r w:rsidRPr="006D7D11">
              <w:rPr>
                <w:b/>
                <w:bCs/>
                <w:i/>
                <w:iCs/>
              </w:rPr>
              <w:t>Kästchen an oder erteilen Sie die nachstehend erbetenen Auskünfte.</w:t>
            </w:r>
          </w:p>
        </w:tc>
      </w:tr>
      <w:tr w:rsidR="0084088B" w:rsidRPr="00551497" w14:paraId="721B406F" w14:textId="77777777" w:rsidTr="00496792">
        <w:tc>
          <w:tcPr>
            <w:tcW w:w="9639" w:type="dxa"/>
          </w:tcPr>
          <w:p w14:paraId="52144478" w14:textId="52B1A5F1" w:rsidR="0084088B" w:rsidRPr="00551497" w:rsidRDefault="00D73B66" w:rsidP="00496792">
            <w:pPr>
              <w:pStyle w:val="TableTextLeft"/>
              <w:spacing w:before="60"/>
              <w:jc w:val="both"/>
            </w:pPr>
            <w:r w:rsidRPr="006927BE">
              <w:t>Nennen Sie bitte alle regionalen Hafenstaatkontrollvereinbarungen, denen Ihr Land beigetreten ist</w:t>
            </w:r>
            <w:r>
              <w:t>.</w:t>
            </w:r>
          </w:p>
          <w:p w14:paraId="2E3CEB4A" w14:textId="46F25761" w:rsidR="0084088B" w:rsidRPr="00551497" w:rsidRDefault="0084088B" w:rsidP="00D73B66">
            <w:pPr>
              <w:pStyle w:val="TableTextLeft"/>
              <w:spacing w:after="60"/>
              <w:jc w:val="both"/>
            </w:pPr>
            <w:r w:rsidRPr="00551497">
              <w:rPr>
                <w:i/>
                <w:iCs/>
              </w:rPr>
              <w:t>(</w:t>
            </w:r>
            <w:r w:rsidR="00D73B66" w:rsidRPr="006927BE">
              <w:rPr>
                <w:rStyle w:val="Timesitalic"/>
                <w:rFonts w:ascii="Noto Sans" w:hAnsi="Noto Sans" w:cs="Noto Sans"/>
              </w:rPr>
              <w:t>Regel 5.2.1 Absatz 3</w:t>
            </w:r>
            <w:r w:rsidRPr="00551497">
              <w:rPr>
                <w:i/>
                <w:iCs/>
              </w:rPr>
              <w:t>)</w:t>
            </w:r>
          </w:p>
        </w:tc>
      </w:tr>
      <w:tr w:rsidR="0084088B" w:rsidRPr="00AA0607" w14:paraId="4F0C5895" w14:textId="77777777" w:rsidTr="00496792">
        <w:tc>
          <w:tcPr>
            <w:tcW w:w="9639" w:type="dxa"/>
          </w:tcPr>
          <w:p w14:paraId="1A83D844" w14:textId="77777777" w:rsidR="0084088B" w:rsidRPr="00AA0607" w:rsidRDefault="0084088B" w:rsidP="00496792">
            <w:pPr>
              <w:pStyle w:val="BoxBody"/>
              <w:rPr>
                <w:lang w:val="en-GB"/>
              </w:rPr>
            </w:pPr>
            <w:r w:rsidRPr="00AA0607">
              <w:t xml:space="preserve">Erstbericht: </w:t>
            </w:r>
            <w:sdt>
              <w:sdtPr>
                <w:rPr>
                  <w:color w:val="AEAAAA" w:themeColor="background2" w:themeShade="BF"/>
                </w:rPr>
                <w:id w:val="1262800589"/>
                <w:placeholder>
                  <w:docPart w:val="110ACE1C794A490291DBD28789071065"/>
                </w:placeholder>
                <w15:color w:val="000000"/>
                <w:text/>
              </w:sdtPr>
              <w:sdtEndPr/>
              <w:sdtContent>
                <w:r w:rsidRPr="00AA0607">
                  <w:rPr>
                    <w:color w:val="AEAAAA" w:themeColor="background2" w:themeShade="BF"/>
                  </w:rPr>
                  <w:t>(für Texteingabe bitte anklicken)</w:t>
                </w:r>
              </w:sdtContent>
            </w:sdt>
          </w:p>
        </w:tc>
      </w:tr>
      <w:tr w:rsidR="0084088B" w:rsidRPr="00AA0607" w14:paraId="05B5083E" w14:textId="77777777" w:rsidTr="00496792">
        <w:tc>
          <w:tcPr>
            <w:tcW w:w="9639" w:type="dxa"/>
            <w:shd w:val="clear" w:color="auto" w:fill="F0D2E0"/>
          </w:tcPr>
          <w:p w14:paraId="27AF2898" w14:textId="77777777" w:rsidR="0084088B" w:rsidRPr="00AA0607" w:rsidRDefault="0084088B" w:rsidP="00496792">
            <w:pPr>
              <w:pStyle w:val="BoxBody"/>
              <w:rPr>
                <w:lang w:val="en-GB"/>
              </w:rPr>
            </w:pPr>
            <w:r w:rsidRPr="00AA0607">
              <w:t xml:space="preserve">Zweiter Bericht: </w:t>
            </w:r>
            <w:sdt>
              <w:sdtPr>
                <w:rPr>
                  <w:color w:val="AEAAAA" w:themeColor="background2" w:themeShade="BF"/>
                </w:rPr>
                <w:id w:val="-262997460"/>
                <w:placeholder>
                  <w:docPart w:val="789825C05B5F453AA1B77445E3ADC5A9"/>
                </w:placeholder>
                <w15:color w:val="000000"/>
                <w:text/>
              </w:sdtPr>
              <w:sdtEndPr/>
              <w:sdtContent>
                <w:r w:rsidRPr="00AA0607">
                  <w:rPr>
                    <w:color w:val="AEAAAA" w:themeColor="background2" w:themeShade="BF"/>
                  </w:rPr>
                  <w:t>(für Texteingabe bitte anklicken)</w:t>
                </w:r>
              </w:sdtContent>
            </w:sdt>
          </w:p>
        </w:tc>
      </w:tr>
      <w:tr w:rsidR="0084088B" w:rsidRPr="00AA0607" w14:paraId="5119B08A" w14:textId="77777777" w:rsidTr="00496792">
        <w:tc>
          <w:tcPr>
            <w:tcW w:w="9639" w:type="dxa"/>
            <w:shd w:val="clear" w:color="auto" w:fill="FFF5C8"/>
          </w:tcPr>
          <w:p w14:paraId="0D09EEC5" w14:textId="77777777" w:rsidR="0084088B" w:rsidRPr="00AA0607" w:rsidRDefault="0084088B" w:rsidP="00496792">
            <w:pPr>
              <w:pStyle w:val="BoxBody"/>
            </w:pPr>
            <w:r w:rsidRPr="00AA0607">
              <w:t xml:space="preserve">Dritter Bericht: </w:t>
            </w:r>
            <w:sdt>
              <w:sdtPr>
                <w:rPr>
                  <w:color w:val="AEAAAA" w:themeColor="background2" w:themeShade="BF"/>
                </w:rPr>
                <w:id w:val="-507366062"/>
                <w:placeholder>
                  <w:docPart w:val="FEA8B20D131042FF951140694B18ECCE"/>
                </w:placeholder>
                <w15:color w:val="000000"/>
                <w:text/>
              </w:sdtPr>
              <w:sdtEndPr/>
              <w:sdtContent>
                <w:r w:rsidRPr="00AA0607">
                  <w:rPr>
                    <w:color w:val="AEAAAA" w:themeColor="background2" w:themeShade="BF"/>
                  </w:rPr>
                  <w:t>(für Texteingabe bitte anklicken)</w:t>
                </w:r>
              </w:sdtContent>
            </w:sdt>
          </w:p>
        </w:tc>
      </w:tr>
      <w:tr w:rsidR="0084088B" w:rsidRPr="00AA0607" w14:paraId="66EF6152" w14:textId="77777777" w:rsidTr="00496792">
        <w:tc>
          <w:tcPr>
            <w:tcW w:w="9639" w:type="dxa"/>
            <w:shd w:val="clear" w:color="auto" w:fill="D2FBFB"/>
          </w:tcPr>
          <w:p w14:paraId="61968814" w14:textId="77777777" w:rsidR="0084088B" w:rsidRPr="00AA0607" w:rsidRDefault="0084088B" w:rsidP="00496792">
            <w:pPr>
              <w:pStyle w:val="BoxBody"/>
            </w:pPr>
            <w:r w:rsidRPr="00AA0607">
              <w:t xml:space="preserve">Vierter Bericht: </w:t>
            </w:r>
            <w:sdt>
              <w:sdtPr>
                <w:rPr>
                  <w:color w:val="AEAAAA" w:themeColor="background2" w:themeShade="BF"/>
                </w:rPr>
                <w:id w:val="1538391743"/>
                <w:placeholder>
                  <w:docPart w:val="EB4149A375344928BEE057001CE32417"/>
                </w:placeholder>
                <w15:color w:val="000000"/>
                <w:text/>
              </w:sdtPr>
              <w:sdtEndPr/>
              <w:sdtContent>
                <w:r w:rsidRPr="00AA0607">
                  <w:rPr>
                    <w:color w:val="AEAAAA" w:themeColor="background2" w:themeShade="BF"/>
                  </w:rPr>
                  <w:t>(für Texteingabe bitte anklicken)</w:t>
                </w:r>
              </w:sdtContent>
            </w:sdt>
          </w:p>
        </w:tc>
      </w:tr>
      <w:tr w:rsidR="0084088B" w:rsidRPr="00551497" w14:paraId="13C970C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87582E0" w14:textId="1EEEA97A" w:rsidR="0084088B" w:rsidRPr="00551497" w:rsidRDefault="00D73B66" w:rsidP="00496792">
            <w:pPr>
              <w:pStyle w:val="TableTextLeft"/>
              <w:spacing w:before="60"/>
              <w:jc w:val="both"/>
            </w:pPr>
            <w:r w:rsidRPr="006927BE">
              <w:t>Hat Ihr Land zur Prüfung der Erfüllung der Anforderungen des MLC, 2006, (einschließlich der Rechte der Seeleute) ein wirksames Hafenstaatkontroll- und Überwachungssystem eingerichtet</w:t>
            </w:r>
            <w:r w:rsidR="0084088B" w:rsidRPr="006927BE">
              <w:t>?</w:t>
            </w:r>
            <w:r w:rsidR="0084088B" w:rsidRPr="00551497">
              <w:t xml:space="preserve"> </w:t>
            </w:r>
            <w:sdt>
              <w:sdtPr>
                <w:rPr>
                  <w:color w:val="AEAAAA" w:themeColor="background2" w:themeShade="BF"/>
                </w:rPr>
                <w:id w:val="1528216707"/>
                <w:placeholder>
                  <w:docPart w:val="616BAE9BFF094B10BDFD68AF899A4C0C"/>
                </w:placeholder>
                <w15:color w:val="000000"/>
                <w:text/>
              </w:sdtPr>
              <w:sdtEndPr/>
              <w:sdtContent>
                <w:r w:rsidR="0084088B" w:rsidRPr="00551497">
                  <w:rPr>
                    <w:color w:val="AEAAAA" w:themeColor="background2" w:themeShade="BF"/>
                  </w:rPr>
                  <w:t>(für Texteingabe bitte anklicken)</w:t>
                </w:r>
              </w:sdtContent>
            </w:sdt>
          </w:p>
          <w:p w14:paraId="1F2A770F" w14:textId="0C6F2A1C" w:rsidR="0084088B" w:rsidRPr="00551497" w:rsidRDefault="0084088B" w:rsidP="00496792">
            <w:pPr>
              <w:pStyle w:val="TableTextLeft"/>
              <w:spacing w:after="120"/>
              <w:jc w:val="both"/>
              <w:rPr>
                <w:i/>
                <w:iCs/>
              </w:rPr>
            </w:pPr>
            <w:r w:rsidRPr="00551497">
              <w:rPr>
                <w:i/>
                <w:iCs/>
              </w:rPr>
              <w:t>(</w:t>
            </w:r>
            <w:r w:rsidR="00D73B66" w:rsidRPr="006927BE">
              <w:rPr>
                <w:rStyle w:val="Timesitalic"/>
                <w:rFonts w:ascii="Noto Sans" w:hAnsi="Noto Sans" w:cs="Noto Sans"/>
              </w:rPr>
              <w:t xml:space="preserve">Regel 5.2.1 Absätze 1, 4 </w:t>
            </w:r>
            <w:r w:rsidR="00D73B66" w:rsidRPr="006927BE">
              <w:t>und</w:t>
            </w:r>
            <w:r w:rsidR="00D73B66" w:rsidRPr="006927BE">
              <w:rPr>
                <w:rStyle w:val="Timesitalic"/>
                <w:rFonts w:ascii="Noto Sans" w:hAnsi="Noto Sans" w:cs="Noto Sans"/>
              </w:rPr>
              <w:t xml:space="preserve"> 5</w:t>
            </w:r>
            <w:r w:rsidRPr="00551497">
              <w:rPr>
                <w:i/>
                <w:iCs/>
              </w:rPr>
              <w:t>)</w:t>
            </w:r>
          </w:p>
          <w:p w14:paraId="3B265051" w14:textId="6B3B2F3E" w:rsidR="0084088B" w:rsidRPr="00D73B66" w:rsidRDefault="00D73B66" w:rsidP="00496792">
            <w:pPr>
              <w:pStyle w:val="TableTextLeft"/>
              <w:spacing w:before="60" w:after="60"/>
              <w:jc w:val="both"/>
              <w:rPr>
                <w:i/>
                <w:iCs/>
              </w:rPr>
            </w:pPr>
            <w:r w:rsidRPr="00D73B66">
              <w:rPr>
                <w:rStyle w:val="Timesitalic"/>
                <w:rFonts w:ascii="Noto Sans" w:hAnsi="Noto Sans" w:cs="Noto Sans"/>
                <w:i w:val="0"/>
                <w:iCs w:val="0"/>
              </w:rPr>
              <w:t>Falls ja, beschreiben Sie bitte dieses System sowie die Methode, mit der dessen Wirksamkeit beurteilt wird</w:t>
            </w:r>
            <w:r w:rsidR="0084088B" w:rsidRPr="00D73B66">
              <w:rPr>
                <w:rStyle w:val="Timesitalic"/>
                <w:rFonts w:ascii="Noto Sans" w:hAnsi="Noto Sans" w:cs="Noto Sans"/>
                <w:i w:val="0"/>
                <w:iCs w:val="0"/>
              </w:rPr>
              <w:t>.</w:t>
            </w:r>
          </w:p>
          <w:p w14:paraId="47E41369" w14:textId="77777777" w:rsidR="0084088B" w:rsidRPr="00551497" w:rsidRDefault="0084088B" w:rsidP="00496792">
            <w:pPr>
              <w:pStyle w:val="TableTextLeft"/>
              <w:spacing w:before="60" w:after="60"/>
              <w:jc w:val="both"/>
            </w:pPr>
            <w:r w:rsidRPr="00551497">
              <w:t>Bitte führen Sie die anwendbaren innerstaatlichen Bestimmungen auf und geben Sie nach Möglichkeit den jewei</w:t>
            </w:r>
            <w:r w:rsidRPr="00551497">
              <w:softHyphen/>
              <w:t>ligen Wortlaut wieder.</w:t>
            </w:r>
          </w:p>
        </w:tc>
      </w:tr>
      <w:tr w:rsidR="0084088B" w:rsidRPr="00AA0607" w14:paraId="157C4E8F"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1F8164D" w14:textId="77777777" w:rsidR="0084088B" w:rsidRPr="00AA0607" w:rsidRDefault="0084088B" w:rsidP="00496792">
            <w:pPr>
              <w:pStyle w:val="BoxBody"/>
            </w:pPr>
            <w:r w:rsidRPr="00AA0607">
              <w:t xml:space="preserve">Erstbericht: </w:t>
            </w:r>
            <w:sdt>
              <w:sdtPr>
                <w:rPr>
                  <w:color w:val="AEAAAA" w:themeColor="background2" w:themeShade="BF"/>
                </w:rPr>
                <w:id w:val="1141390579"/>
                <w:placeholder>
                  <w:docPart w:val="CC1A4EE7A18C4592BDF8BB85C62C33D9"/>
                </w:placeholder>
                <w15:color w:val="000000"/>
                <w:text/>
              </w:sdtPr>
              <w:sdtEndPr/>
              <w:sdtContent>
                <w:r w:rsidRPr="00AA0607">
                  <w:rPr>
                    <w:color w:val="AEAAAA" w:themeColor="background2" w:themeShade="BF"/>
                  </w:rPr>
                  <w:t>(für Texteingabe bitte anklicken)</w:t>
                </w:r>
              </w:sdtContent>
            </w:sdt>
          </w:p>
        </w:tc>
      </w:tr>
      <w:tr w:rsidR="0084088B" w:rsidRPr="00AA0607" w14:paraId="5E339B4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CDE7B78" w14:textId="77777777" w:rsidR="0084088B" w:rsidRPr="00AA0607" w:rsidRDefault="0084088B" w:rsidP="00496792">
            <w:pPr>
              <w:pStyle w:val="BoxBody"/>
            </w:pPr>
            <w:r w:rsidRPr="00AA0607">
              <w:t xml:space="preserve">Zweiter Bericht: </w:t>
            </w:r>
            <w:sdt>
              <w:sdtPr>
                <w:rPr>
                  <w:color w:val="AEAAAA" w:themeColor="background2" w:themeShade="BF"/>
                </w:rPr>
                <w:id w:val="-1818097112"/>
                <w:placeholder>
                  <w:docPart w:val="DC01A085AD094E75A106DCA5E951AFF3"/>
                </w:placeholder>
                <w15:color w:val="000000"/>
                <w:text/>
              </w:sdtPr>
              <w:sdtEndPr/>
              <w:sdtContent>
                <w:r w:rsidRPr="00AA0607">
                  <w:rPr>
                    <w:color w:val="AEAAAA" w:themeColor="background2" w:themeShade="BF"/>
                  </w:rPr>
                  <w:t>(für Texteingabe bitte anklicken)</w:t>
                </w:r>
              </w:sdtContent>
            </w:sdt>
          </w:p>
        </w:tc>
      </w:tr>
      <w:tr w:rsidR="0084088B" w:rsidRPr="00AA0607" w14:paraId="30C2A3A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7CD9208C" w14:textId="77777777" w:rsidR="0084088B" w:rsidRPr="00AA0607" w:rsidRDefault="0084088B" w:rsidP="00496792">
            <w:pPr>
              <w:pStyle w:val="BoxBody"/>
            </w:pPr>
            <w:r w:rsidRPr="00AA0607">
              <w:t xml:space="preserve">Dritter Bericht: </w:t>
            </w:r>
            <w:sdt>
              <w:sdtPr>
                <w:rPr>
                  <w:color w:val="AEAAAA" w:themeColor="background2" w:themeShade="BF"/>
                </w:rPr>
                <w:id w:val="-545995461"/>
                <w:placeholder>
                  <w:docPart w:val="0CB891336BC74519B429EDA9466FF5E6"/>
                </w:placeholder>
                <w15:color w:val="000000"/>
                <w:text/>
              </w:sdtPr>
              <w:sdtEndPr/>
              <w:sdtContent>
                <w:r w:rsidRPr="00AA0607">
                  <w:rPr>
                    <w:color w:val="AEAAAA" w:themeColor="background2" w:themeShade="BF"/>
                  </w:rPr>
                  <w:t>(für Texteingabe bitte anklicken)</w:t>
                </w:r>
              </w:sdtContent>
            </w:sdt>
          </w:p>
        </w:tc>
      </w:tr>
      <w:tr w:rsidR="0084088B" w:rsidRPr="00AA0607" w14:paraId="55B26D9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60E17C3" w14:textId="77777777" w:rsidR="0084088B" w:rsidRPr="00AA0607" w:rsidRDefault="0084088B" w:rsidP="00496792">
            <w:pPr>
              <w:pStyle w:val="BoxBody"/>
            </w:pPr>
            <w:r w:rsidRPr="00AA0607">
              <w:t xml:space="preserve">Vierter Bericht: </w:t>
            </w:r>
            <w:sdt>
              <w:sdtPr>
                <w:rPr>
                  <w:color w:val="AEAAAA" w:themeColor="background2" w:themeShade="BF"/>
                </w:rPr>
                <w:id w:val="-1127314255"/>
                <w:placeholder>
                  <w:docPart w:val="8DA9B18F53714E37877A3AD21D7B9C40"/>
                </w:placeholder>
                <w15:color w:val="000000"/>
                <w:text/>
              </w:sdtPr>
              <w:sdtEndPr/>
              <w:sdtContent>
                <w:r w:rsidRPr="00AA0607">
                  <w:rPr>
                    <w:color w:val="AEAAAA" w:themeColor="background2" w:themeShade="BF"/>
                  </w:rPr>
                  <w:t>(für Texteingabe bitte anklicken)</w:t>
                </w:r>
              </w:sdtContent>
            </w:sdt>
          </w:p>
        </w:tc>
      </w:tr>
      <w:tr w:rsidR="0084088B" w:rsidRPr="00551497" w14:paraId="2DF5045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7400462" w14:textId="2BC8B64A" w:rsidR="0084088B" w:rsidRPr="00551497" w:rsidRDefault="00D73B66" w:rsidP="00496792">
            <w:pPr>
              <w:pStyle w:val="TableTextLeft"/>
              <w:spacing w:after="60"/>
              <w:jc w:val="both"/>
            </w:pPr>
            <w:r w:rsidRPr="006927BE">
              <w:rPr>
                <w:spacing w:val="-4"/>
              </w:rPr>
              <w:t>Geben Sie bitte die Anzahl der von der zuständigen Stelle benannten ermächtigten Bediensteten an und erteilen Sie Auskünfte über die Qualifikationen und die Ausbildung, die für die Durchführung von Hafenstaatkontrollen verlangt werden.</w:t>
            </w:r>
          </w:p>
        </w:tc>
      </w:tr>
      <w:tr w:rsidR="0084088B" w:rsidRPr="00AA0607" w14:paraId="37E9058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BB41DD4" w14:textId="77777777" w:rsidR="0084088B" w:rsidRPr="00AA0607" w:rsidRDefault="0084088B" w:rsidP="00496792">
            <w:pPr>
              <w:pStyle w:val="BoxBody"/>
            </w:pPr>
            <w:r w:rsidRPr="00AA0607">
              <w:lastRenderedPageBreak/>
              <w:t xml:space="preserve">Erstbericht: </w:t>
            </w:r>
            <w:sdt>
              <w:sdtPr>
                <w:rPr>
                  <w:color w:val="AEAAAA" w:themeColor="background2" w:themeShade="BF"/>
                </w:rPr>
                <w:id w:val="-1757665040"/>
                <w:placeholder>
                  <w:docPart w:val="323C371557D745E282662ED383D0FE45"/>
                </w:placeholder>
                <w15:color w:val="000000"/>
                <w:text/>
              </w:sdtPr>
              <w:sdtEndPr/>
              <w:sdtContent>
                <w:r w:rsidRPr="00AA0607">
                  <w:rPr>
                    <w:color w:val="AEAAAA" w:themeColor="background2" w:themeShade="BF"/>
                  </w:rPr>
                  <w:t>(für Texteingabe bitte anklicken)</w:t>
                </w:r>
              </w:sdtContent>
            </w:sdt>
          </w:p>
        </w:tc>
      </w:tr>
      <w:tr w:rsidR="0084088B" w:rsidRPr="00AA0607" w14:paraId="17BD14E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1864977" w14:textId="77777777" w:rsidR="0084088B" w:rsidRPr="00AA0607" w:rsidRDefault="0084088B" w:rsidP="00496792">
            <w:pPr>
              <w:pStyle w:val="BoxBody"/>
            </w:pPr>
            <w:r w:rsidRPr="00AA0607">
              <w:t xml:space="preserve">Zweiter Bericht: </w:t>
            </w:r>
            <w:sdt>
              <w:sdtPr>
                <w:rPr>
                  <w:color w:val="AEAAAA" w:themeColor="background2" w:themeShade="BF"/>
                </w:rPr>
                <w:id w:val="-784187406"/>
                <w:placeholder>
                  <w:docPart w:val="3EFB82B0357C4A3B97D8B3C63406ACD8"/>
                </w:placeholder>
                <w15:color w:val="000000"/>
                <w:text/>
              </w:sdtPr>
              <w:sdtEndPr/>
              <w:sdtContent>
                <w:r w:rsidRPr="00AA0607">
                  <w:rPr>
                    <w:color w:val="AEAAAA" w:themeColor="background2" w:themeShade="BF"/>
                  </w:rPr>
                  <w:t>(für Texteingabe bitte anklicken)</w:t>
                </w:r>
              </w:sdtContent>
            </w:sdt>
          </w:p>
        </w:tc>
      </w:tr>
      <w:tr w:rsidR="0084088B" w:rsidRPr="00AA0607" w14:paraId="29D5B1F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BD79E03" w14:textId="77777777" w:rsidR="0084088B" w:rsidRPr="00AA0607" w:rsidRDefault="0084088B" w:rsidP="00496792">
            <w:pPr>
              <w:pStyle w:val="BoxBody"/>
            </w:pPr>
            <w:r w:rsidRPr="00AA0607">
              <w:t xml:space="preserve">Dritter Bericht: </w:t>
            </w:r>
            <w:sdt>
              <w:sdtPr>
                <w:rPr>
                  <w:color w:val="AEAAAA" w:themeColor="background2" w:themeShade="BF"/>
                </w:rPr>
                <w:id w:val="2069383105"/>
                <w:placeholder>
                  <w:docPart w:val="D3017D09502C4130A48B643C46FD5B00"/>
                </w:placeholder>
                <w15:color w:val="000000"/>
                <w:text/>
              </w:sdtPr>
              <w:sdtEndPr/>
              <w:sdtContent>
                <w:r w:rsidRPr="00AA0607">
                  <w:rPr>
                    <w:color w:val="AEAAAA" w:themeColor="background2" w:themeShade="BF"/>
                  </w:rPr>
                  <w:t>(für Texteingabe bitte anklicken)</w:t>
                </w:r>
              </w:sdtContent>
            </w:sdt>
          </w:p>
        </w:tc>
      </w:tr>
      <w:tr w:rsidR="0084088B" w:rsidRPr="00AA0607" w14:paraId="36DB040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61A37CA" w14:textId="77777777" w:rsidR="0084088B" w:rsidRPr="00AA0607" w:rsidRDefault="0084088B" w:rsidP="00496792">
            <w:pPr>
              <w:pStyle w:val="BoxBody"/>
            </w:pPr>
            <w:r w:rsidRPr="00AA0607">
              <w:t xml:space="preserve">Vierter Bericht: </w:t>
            </w:r>
            <w:sdt>
              <w:sdtPr>
                <w:rPr>
                  <w:color w:val="AEAAAA" w:themeColor="background2" w:themeShade="BF"/>
                </w:rPr>
                <w:id w:val="372040412"/>
                <w:placeholder>
                  <w:docPart w:val="8B7E764962E94980872429CEF672A8F5"/>
                </w:placeholder>
                <w15:color w:val="000000"/>
                <w:text/>
              </w:sdtPr>
              <w:sdtEndPr/>
              <w:sdtContent>
                <w:r w:rsidRPr="00AA0607">
                  <w:rPr>
                    <w:color w:val="AEAAAA" w:themeColor="background2" w:themeShade="BF"/>
                  </w:rPr>
                  <w:t>(für Texteingabe bitte anklicken)</w:t>
                </w:r>
              </w:sdtContent>
            </w:sdt>
          </w:p>
        </w:tc>
      </w:tr>
      <w:tr w:rsidR="0084088B" w:rsidRPr="00AA0607" w14:paraId="0C419881"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4B4541F" w14:textId="445A8A1B" w:rsidR="0084088B" w:rsidRPr="00AA0607" w:rsidRDefault="00D73B66" w:rsidP="00496792">
            <w:pPr>
              <w:pStyle w:val="TableTextLeft"/>
              <w:spacing w:before="60"/>
              <w:jc w:val="both"/>
            </w:pPr>
            <w:r w:rsidRPr="00AA0607">
              <w:t xml:space="preserve">Erhalten die ermächtigten Bediensteten Anleitungen hinsichtlich der Art der Umstände, die ein Festhalten eines Schiffes rechtfertigen (beispielweise die einschlägigen Anleitungen in den </w:t>
            </w:r>
            <w:r w:rsidR="0024408E" w:rsidRPr="0024408E">
              <w:rPr>
                <w:i/>
                <w:iCs/>
              </w:rPr>
              <w:t>IAO-</w:t>
            </w:r>
            <w:r w:rsidR="0024408E" w:rsidRPr="00951B93">
              <w:rPr>
                <w:i/>
                <w:iCs/>
              </w:rPr>
              <w:t xml:space="preserve">Richtlinien für </w:t>
            </w:r>
            <w:bookmarkStart w:id="58" w:name="_Hlk209611826"/>
            <w:r w:rsidR="0024408E" w:rsidRPr="00951B93">
              <w:rPr>
                <w:i/>
                <w:iCs/>
              </w:rPr>
              <w:t>Hafenstaatkontroll</w:t>
            </w:r>
            <w:r w:rsidR="00926CF5">
              <w:rPr>
                <w:i/>
                <w:iCs/>
              </w:rPr>
              <w:softHyphen/>
            </w:r>
            <w:r w:rsidR="0024408E" w:rsidRPr="00951B93">
              <w:rPr>
                <w:i/>
                <w:iCs/>
              </w:rPr>
              <w:t>bedienstete</w:t>
            </w:r>
            <w:bookmarkEnd w:id="58"/>
            <w:r w:rsidR="0024408E" w:rsidRPr="00951B93">
              <w:rPr>
                <w:i/>
                <w:iCs/>
              </w:rPr>
              <w:t xml:space="preserve">, die Inspektionen gemäß dem </w:t>
            </w:r>
            <w:r w:rsidR="00926CF5">
              <w:rPr>
                <w:i/>
                <w:iCs/>
              </w:rPr>
              <w:t>MLC</w:t>
            </w:r>
            <w:r w:rsidR="0024408E" w:rsidRPr="00951B93">
              <w:rPr>
                <w:i/>
                <w:iCs/>
              </w:rPr>
              <w:t>, 2006, in der geänderten Fassung</w:t>
            </w:r>
            <w:r w:rsidR="0024408E" w:rsidRPr="00951B93">
              <w:t xml:space="preserve"> </w:t>
            </w:r>
            <w:r w:rsidR="0024408E" w:rsidRPr="00951B93">
              <w:rPr>
                <w:i/>
                <w:iCs/>
              </w:rPr>
              <w:t>durchführen</w:t>
            </w:r>
            <w:r w:rsidR="00926CF5">
              <w:rPr>
                <w:i/>
                <w:iCs/>
              </w:rPr>
              <w:t xml:space="preserve"> </w:t>
            </w:r>
            <w:r w:rsidR="00926CF5" w:rsidRPr="00926CF5">
              <w:t>(zweite überarbeitete Auflage</w:t>
            </w:r>
            <w:r w:rsidR="00C95614">
              <w:t>, 2022</w:t>
            </w:r>
            <w:r w:rsidR="00926CF5" w:rsidRPr="00926CF5">
              <w:t>)</w:t>
            </w:r>
            <w:r w:rsidR="0024408E" w:rsidRPr="00951B93">
              <w:rPr>
                <w:i/>
                <w:iCs/>
              </w:rPr>
              <w:t xml:space="preserve"> </w:t>
            </w:r>
            <w:r w:rsidR="0024408E" w:rsidRPr="00951B93">
              <w:t>(</w:t>
            </w:r>
            <w:hyperlink r:id="rId11" w:history="1">
              <w:r w:rsidR="0024408E" w:rsidRPr="00951B93">
                <w:rPr>
                  <w:rStyle w:val="DHyperlink"/>
                  <w:i/>
                  <w:iCs/>
                  <w:lang w:val="en-GB"/>
                </w:rPr>
                <w:t>Guidelines for port State control officers carrying out inspections under the Maritime Labour Convention, 2006, as amended</w:t>
              </w:r>
            </w:hyperlink>
            <w:r w:rsidR="00C95614">
              <w:t xml:space="preserve"> </w:t>
            </w:r>
            <w:r w:rsidR="00C95614" w:rsidRPr="00C95614">
              <w:rPr>
                <w:lang w:val="en-GB"/>
              </w:rPr>
              <w:t>(Second revised edition, 2022)</w:t>
            </w:r>
            <w:r w:rsidR="00C95614">
              <w:rPr>
                <w:rStyle w:val="DHyperlink"/>
                <w:color w:val="auto"/>
                <w:lang w:val="en-GB"/>
              </w:rPr>
              <w:t xml:space="preserve"> </w:t>
            </w:r>
            <w:r w:rsidR="00C95614" w:rsidRPr="00C95614">
              <w:rPr>
                <w:rStyle w:val="DHyperlink"/>
                <w:color w:val="auto"/>
              </w:rPr>
              <w:t>oder</w:t>
            </w:r>
            <w:r w:rsidR="0024408E" w:rsidRPr="00C95614">
              <w:t xml:space="preserve"> </w:t>
            </w:r>
            <w:r w:rsidRPr="00AA0607">
              <w:t xml:space="preserve">ähnliche innerstaatliche </w:t>
            </w:r>
            <w:bookmarkStart w:id="59" w:name="_Hlk209613321"/>
            <w:r w:rsidRPr="00AA0607">
              <w:t>oder im Rahmen regio</w:t>
            </w:r>
            <w:r w:rsidR="00695E31">
              <w:softHyphen/>
            </w:r>
            <w:r w:rsidRPr="00AA0607">
              <w:t>naler Hafenstaatkontrollvereinbarungen erteilte Anleitungen</w:t>
            </w:r>
            <w:bookmarkEnd w:id="59"/>
            <w:r w:rsidR="00C95614">
              <w:t>)</w:t>
            </w:r>
            <w:r w:rsidR="0084088B" w:rsidRPr="00AA0607">
              <w:t xml:space="preserve">? </w:t>
            </w:r>
            <w:sdt>
              <w:sdtPr>
                <w:rPr>
                  <w:color w:val="AEAAAA" w:themeColor="background2" w:themeShade="BF"/>
                </w:rPr>
                <w:id w:val="2025746235"/>
                <w:placeholder>
                  <w:docPart w:val="AC091DC3F8914E22874D195B09EDA34A"/>
                </w:placeholder>
                <w15:color w:val="000000"/>
                <w:text/>
              </w:sdtPr>
              <w:sdtEndPr/>
              <w:sdtContent>
                <w:r w:rsidR="0084088B" w:rsidRPr="00AA0607">
                  <w:rPr>
                    <w:color w:val="AEAAAA" w:themeColor="background2" w:themeShade="BF"/>
                  </w:rPr>
                  <w:t>(für Texteingabe bitte anklicken)</w:t>
                </w:r>
              </w:sdtContent>
            </w:sdt>
          </w:p>
          <w:p w14:paraId="450C1622" w14:textId="6E012487" w:rsidR="0084088B" w:rsidRPr="00AA0607" w:rsidRDefault="0084088B" w:rsidP="00496792">
            <w:pPr>
              <w:pStyle w:val="TableTextLeft"/>
              <w:spacing w:after="120"/>
              <w:jc w:val="both"/>
              <w:rPr>
                <w:i/>
                <w:iCs/>
              </w:rPr>
            </w:pPr>
            <w:r w:rsidRPr="00AA0607">
              <w:rPr>
                <w:i/>
                <w:iCs/>
              </w:rPr>
              <w:t>(</w:t>
            </w:r>
            <w:r w:rsidR="00D73B66" w:rsidRPr="00AA0607">
              <w:rPr>
                <w:rStyle w:val="Timesitalic"/>
                <w:rFonts w:ascii="Noto Sans" w:hAnsi="Noto Sans" w:cs="Noto Sans"/>
              </w:rPr>
              <w:t>Norm A5.2.1 Absatz 7</w:t>
            </w:r>
            <w:r w:rsidRPr="00AA0607">
              <w:rPr>
                <w:i/>
                <w:iCs/>
              </w:rPr>
              <w:t>)</w:t>
            </w:r>
          </w:p>
          <w:p w14:paraId="26D31E64" w14:textId="46602DED" w:rsidR="0084088B" w:rsidRPr="00AA0607" w:rsidRDefault="00D73B66" w:rsidP="00D73B66">
            <w:pPr>
              <w:pStyle w:val="TableTextLeft"/>
              <w:spacing w:before="60" w:after="60"/>
              <w:jc w:val="both"/>
            </w:pPr>
            <w:r w:rsidRPr="00AA0607">
              <w:rPr>
                <w:rStyle w:val="Timesitalic"/>
                <w:rFonts w:ascii="Noto Sans" w:hAnsi="Noto Sans" w:cs="Noto Sans"/>
                <w:i w:val="0"/>
                <w:iCs w:val="0"/>
              </w:rPr>
              <w:t>Falls ja, geben Sie bitte an, um welche Anleitungen es sich handelt.</w:t>
            </w:r>
          </w:p>
        </w:tc>
      </w:tr>
      <w:tr w:rsidR="0084088B" w:rsidRPr="00AA0607" w14:paraId="2D8525A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B844CDA" w14:textId="77777777" w:rsidR="0084088B" w:rsidRPr="00AA0607" w:rsidRDefault="0084088B" w:rsidP="00496792">
            <w:pPr>
              <w:pStyle w:val="BoxBody"/>
            </w:pPr>
            <w:r w:rsidRPr="00AA0607">
              <w:t xml:space="preserve">Erstbericht: </w:t>
            </w:r>
            <w:sdt>
              <w:sdtPr>
                <w:rPr>
                  <w:color w:val="AEAAAA" w:themeColor="background2" w:themeShade="BF"/>
                </w:rPr>
                <w:id w:val="2082871281"/>
                <w:placeholder>
                  <w:docPart w:val="DB63B5DFC81347BF9C63B6F3FBE21726"/>
                </w:placeholder>
                <w15:color w:val="000000"/>
                <w:text/>
              </w:sdtPr>
              <w:sdtEndPr/>
              <w:sdtContent>
                <w:r w:rsidRPr="00AA0607">
                  <w:rPr>
                    <w:color w:val="AEAAAA" w:themeColor="background2" w:themeShade="BF"/>
                  </w:rPr>
                  <w:t>(für Texteingabe bitte anklicken)</w:t>
                </w:r>
              </w:sdtContent>
            </w:sdt>
          </w:p>
        </w:tc>
      </w:tr>
      <w:tr w:rsidR="0084088B" w:rsidRPr="00AA0607" w14:paraId="6483C72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8035FEC" w14:textId="77777777" w:rsidR="0084088B" w:rsidRPr="00AA0607" w:rsidRDefault="0084088B" w:rsidP="00496792">
            <w:pPr>
              <w:pStyle w:val="BoxBody"/>
            </w:pPr>
            <w:r w:rsidRPr="00AA0607">
              <w:t xml:space="preserve">Zweiter Bericht: </w:t>
            </w:r>
            <w:sdt>
              <w:sdtPr>
                <w:rPr>
                  <w:color w:val="AEAAAA" w:themeColor="background2" w:themeShade="BF"/>
                </w:rPr>
                <w:id w:val="-1014994223"/>
                <w:placeholder>
                  <w:docPart w:val="991CF4A329C947CEADD50EA2EBEB6190"/>
                </w:placeholder>
                <w15:color w:val="000000"/>
                <w:text/>
              </w:sdtPr>
              <w:sdtEndPr/>
              <w:sdtContent>
                <w:r w:rsidRPr="00AA0607">
                  <w:rPr>
                    <w:color w:val="AEAAAA" w:themeColor="background2" w:themeShade="BF"/>
                  </w:rPr>
                  <w:t>(für Texteingabe bitte anklicken)</w:t>
                </w:r>
              </w:sdtContent>
            </w:sdt>
          </w:p>
        </w:tc>
      </w:tr>
      <w:tr w:rsidR="0084088B" w:rsidRPr="00AA0607" w14:paraId="72E30EEC"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E7C5559" w14:textId="77777777" w:rsidR="0084088B" w:rsidRPr="00AA0607" w:rsidRDefault="0084088B" w:rsidP="00496792">
            <w:pPr>
              <w:pStyle w:val="BoxBody"/>
            </w:pPr>
            <w:r w:rsidRPr="00AA0607">
              <w:t xml:space="preserve">Dritter Bericht: </w:t>
            </w:r>
            <w:sdt>
              <w:sdtPr>
                <w:rPr>
                  <w:color w:val="AEAAAA" w:themeColor="background2" w:themeShade="BF"/>
                </w:rPr>
                <w:id w:val="788936493"/>
                <w:placeholder>
                  <w:docPart w:val="150071B09A4E49C1B2C7AFB13AB2F418"/>
                </w:placeholder>
                <w15:color w:val="000000"/>
                <w:text/>
              </w:sdtPr>
              <w:sdtEndPr/>
              <w:sdtContent>
                <w:r w:rsidRPr="00AA0607">
                  <w:rPr>
                    <w:color w:val="AEAAAA" w:themeColor="background2" w:themeShade="BF"/>
                  </w:rPr>
                  <w:t>(für Texteingabe bitte anklicken)</w:t>
                </w:r>
              </w:sdtContent>
            </w:sdt>
          </w:p>
        </w:tc>
      </w:tr>
      <w:tr w:rsidR="0084088B" w:rsidRPr="00AA0607" w14:paraId="6D5E1BB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BC05A8A" w14:textId="77777777" w:rsidR="0084088B" w:rsidRPr="00AA0607" w:rsidRDefault="0084088B" w:rsidP="00496792">
            <w:pPr>
              <w:pStyle w:val="BoxBody"/>
            </w:pPr>
            <w:r w:rsidRPr="00AA0607">
              <w:t xml:space="preserve">Vierter Bericht: </w:t>
            </w:r>
            <w:sdt>
              <w:sdtPr>
                <w:rPr>
                  <w:color w:val="AEAAAA" w:themeColor="background2" w:themeShade="BF"/>
                </w:rPr>
                <w:id w:val="345839332"/>
                <w:placeholder>
                  <w:docPart w:val="CAD0464120BF466891F7EA4FA3B2A100"/>
                </w:placeholder>
                <w15:color w:val="000000"/>
                <w:text/>
              </w:sdtPr>
              <w:sdtEndPr/>
              <w:sdtContent>
                <w:r w:rsidRPr="00AA0607">
                  <w:rPr>
                    <w:color w:val="AEAAAA" w:themeColor="background2" w:themeShade="BF"/>
                  </w:rPr>
                  <w:t>(für Texteingabe bitte anklicken)</w:t>
                </w:r>
              </w:sdtContent>
            </w:sdt>
          </w:p>
        </w:tc>
      </w:tr>
      <w:tr w:rsidR="0084088B" w:rsidRPr="00AA0607" w14:paraId="359F86B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F81EE2E" w14:textId="4F0DBFA2" w:rsidR="00D73B66" w:rsidRPr="00AA0607" w:rsidRDefault="00D73B66" w:rsidP="00496792">
            <w:pPr>
              <w:pStyle w:val="TableTextLeft"/>
              <w:spacing w:before="60"/>
              <w:jc w:val="both"/>
            </w:pPr>
            <w:r w:rsidRPr="00AA0607">
              <w:t>Nennen Sie bitte die Rechtsvorschriften oder -grundsätze, wonach eine Entschädigung für den erlittenen Schaden oder Ausfall zu zahlen ist, wenn ein Schiff über Gebühr festgehalten oder seine Weiterfahrt über Gebühr verzögert wird, legen Sie den Inhalt dieser Vorschriften oder Grundsätze dar und führen Sie gegebenenfalls bitte Beispiele für Fälle an, in denen Reedern Schadenersatz geleistet worden ist.</w:t>
            </w:r>
          </w:p>
          <w:p w14:paraId="4DEDC4B1" w14:textId="67286DCE" w:rsidR="0084088B" w:rsidRPr="00AA0607" w:rsidRDefault="0084088B" w:rsidP="004407A0">
            <w:pPr>
              <w:pStyle w:val="TableTextLeft"/>
              <w:spacing w:before="60" w:after="60"/>
              <w:jc w:val="both"/>
            </w:pPr>
            <w:r w:rsidRPr="00AA0607">
              <w:rPr>
                <w:i/>
                <w:iCs/>
              </w:rPr>
              <w:t>(</w:t>
            </w:r>
            <w:r w:rsidR="00D73B66" w:rsidRPr="00AA0607">
              <w:rPr>
                <w:rStyle w:val="Timesitalic"/>
                <w:rFonts w:ascii="Noto Sans" w:hAnsi="Noto Sans" w:cs="Noto Sans"/>
              </w:rPr>
              <w:t>Norm A5.2.1 Absatz 8</w:t>
            </w:r>
            <w:r w:rsidRPr="00AA0607">
              <w:rPr>
                <w:i/>
                <w:iCs/>
              </w:rPr>
              <w:t>)</w:t>
            </w:r>
          </w:p>
        </w:tc>
      </w:tr>
      <w:tr w:rsidR="0084088B" w:rsidRPr="00AA0607" w14:paraId="601E66B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40071E6" w14:textId="77777777" w:rsidR="0084088B" w:rsidRPr="00AA0607" w:rsidRDefault="0084088B" w:rsidP="00496792">
            <w:pPr>
              <w:pStyle w:val="BoxBody"/>
            </w:pPr>
            <w:r w:rsidRPr="00AA0607">
              <w:t xml:space="preserve">Erstbericht: </w:t>
            </w:r>
            <w:sdt>
              <w:sdtPr>
                <w:rPr>
                  <w:color w:val="AEAAAA" w:themeColor="background2" w:themeShade="BF"/>
                </w:rPr>
                <w:id w:val="126292145"/>
                <w:placeholder>
                  <w:docPart w:val="90C65C3D322D456BAE8186A9DFF84869"/>
                </w:placeholder>
                <w15:color w:val="000000"/>
                <w:text/>
              </w:sdtPr>
              <w:sdtEndPr/>
              <w:sdtContent>
                <w:r w:rsidRPr="00AA0607">
                  <w:rPr>
                    <w:color w:val="AEAAAA" w:themeColor="background2" w:themeShade="BF"/>
                  </w:rPr>
                  <w:t>(für Texteingabe bitte anklicken)</w:t>
                </w:r>
              </w:sdtContent>
            </w:sdt>
          </w:p>
        </w:tc>
      </w:tr>
      <w:tr w:rsidR="0084088B" w:rsidRPr="00AA0607" w14:paraId="7040250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09572C03" w14:textId="77777777" w:rsidR="0084088B" w:rsidRPr="00AA0607" w:rsidRDefault="0084088B" w:rsidP="00496792">
            <w:pPr>
              <w:pStyle w:val="BoxBody"/>
            </w:pPr>
            <w:r w:rsidRPr="00AA0607">
              <w:t xml:space="preserve">Zweiter Bericht: </w:t>
            </w:r>
            <w:sdt>
              <w:sdtPr>
                <w:rPr>
                  <w:color w:val="AEAAAA" w:themeColor="background2" w:themeShade="BF"/>
                </w:rPr>
                <w:id w:val="-1820106241"/>
                <w:placeholder>
                  <w:docPart w:val="43C9DA8B1D1E4D44BF05940FBB4CDC66"/>
                </w:placeholder>
                <w15:color w:val="000000"/>
                <w:text/>
              </w:sdtPr>
              <w:sdtEndPr/>
              <w:sdtContent>
                <w:r w:rsidRPr="00AA0607">
                  <w:rPr>
                    <w:color w:val="AEAAAA" w:themeColor="background2" w:themeShade="BF"/>
                  </w:rPr>
                  <w:t>(für Texteingabe bitte anklicken)</w:t>
                </w:r>
              </w:sdtContent>
            </w:sdt>
          </w:p>
        </w:tc>
      </w:tr>
      <w:tr w:rsidR="0084088B" w:rsidRPr="00AA0607" w14:paraId="27F7643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7D9C214" w14:textId="77777777" w:rsidR="0084088B" w:rsidRPr="00AA0607" w:rsidRDefault="0084088B" w:rsidP="00496792">
            <w:pPr>
              <w:pStyle w:val="BoxBody"/>
            </w:pPr>
            <w:r w:rsidRPr="00AA0607">
              <w:t xml:space="preserve">Dritter Bericht: </w:t>
            </w:r>
            <w:sdt>
              <w:sdtPr>
                <w:rPr>
                  <w:color w:val="AEAAAA" w:themeColor="background2" w:themeShade="BF"/>
                </w:rPr>
                <w:id w:val="-594083342"/>
                <w:placeholder>
                  <w:docPart w:val="1A3390FFC8EA42E5A8910748DAF86A5C"/>
                </w:placeholder>
                <w15:color w:val="000000"/>
                <w:text/>
              </w:sdtPr>
              <w:sdtEndPr/>
              <w:sdtContent>
                <w:r w:rsidRPr="00AA0607">
                  <w:rPr>
                    <w:color w:val="AEAAAA" w:themeColor="background2" w:themeShade="BF"/>
                  </w:rPr>
                  <w:t>(für Texteingabe bitte anklicken)</w:t>
                </w:r>
              </w:sdtContent>
            </w:sdt>
          </w:p>
        </w:tc>
      </w:tr>
      <w:tr w:rsidR="0084088B" w:rsidRPr="00AA0607" w14:paraId="0E3B0B26"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58CB66FE" w14:textId="77777777" w:rsidR="0084088B" w:rsidRPr="00AA0607" w:rsidRDefault="0084088B" w:rsidP="00496792">
            <w:pPr>
              <w:pStyle w:val="BoxBody"/>
            </w:pPr>
            <w:r w:rsidRPr="00AA0607">
              <w:t xml:space="preserve">Vierter Bericht: </w:t>
            </w:r>
            <w:sdt>
              <w:sdtPr>
                <w:rPr>
                  <w:color w:val="AEAAAA" w:themeColor="background2" w:themeShade="BF"/>
                </w:rPr>
                <w:id w:val="-118227855"/>
                <w:placeholder>
                  <w:docPart w:val="2F7C0819006546B9A6A4C07C27462113"/>
                </w:placeholder>
                <w15:color w:val="000000"/>
                <w:text/>
              </w:sdtPr>
              <w:sdtEndPr/>
              <w:sdtContent>
                <w:r w:rsidRPr="00AA0607">
                  <w:rPr>
                    <w:color w:val="AEAAAA" w:themeColor="background2" w:themeShade="BF"/>
                  </w:rPr>
                  <w:t>(für Texteingabe bitte anklicken)</w:t>
                </w:r>
              </w:sdtContent>
            </w:sdt>
          </w:p>
        </w:tc>
      </w:tr>
      <w:tr w:rsidR="0084088B" w:rsidRPr="00551497" w14:paraId="23CED4E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A27615D" w14:textId="5B8A705B" w:rsidR="0084088B" w:rsidRPr="00551497" w:rsidRDefault="0084088B" w:rsidP="00496792">
            <w:pPr>
              <w:pStyle w:val="BoxBody"/>
            </w:pPr>
            <w:r w:rsidRPr="00551497">
              <w:rPr>
                <w:b/>
                <w:bCs/>
                <w:i/>
                <w:iCs/>
              </w:rPr>
              <w:t>Zusätzliche Angaben</w:t>
            </w:r>
            <w:r w:rsidRPr="00551497">
              <w:t xml:space="preserve"> zur Durchführung der Regel </w:t>
            </w:r>
            <w:r w:rsidR="004407A0">
              <w:t>5.2.1.</w:t>
            </w:r>
          </w:p>
        </w:tc>
      </w:tr>
      <w:tr w:rsidR="0084088B" w:rsidRPr="00AA0607" w14:paraId="5602391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0C94FAB" w14:textId="77777777" w:rsidR="0084088B" w:rsidRPr="00AA0607" w:rsidRDefault="0084088B" w:rsidP="00496792">
            <w:pPr>
              <w:pStyle w:val="BoxBody"/>
            </w:pPr>
            <w:r w:rsidRPr="00AA0607">
              <w:t xml:space="preserve">Erstbericht: </w:t>
            </w:r>
            <w:sdt>
              <w:sdtPr>
                <w:rPr>
                  <w:color w:val="AEAAAA" w:themeColor="background2" w:themeShade="BF"/>
                </w:rPr>
                <w:id w:val="-394744604"/>
                <w:placeholder>
                  <w:docPart w:val="F9F195721A68424B8A7442B3B284061E"/>
                </w:placeholder>
                <w15:color w:val="000000"/>
                <w:text/>
              </w:sdtPr>
              <w:sdtEndPr/>
              <w:sdtContent>
                <w:r w:rsidRPr="00AA0607">
                  <w:rPr>
                    <w:color w:val="AEAAAA" w:themeColor="background2" w:themeShade="BF"/>
                  </w:rPr>
                  <w:t>(für Texteingabe bitte anklicken)</w:t>
                </w:r>
              </w:sdtContent>
            </w:sdt>
          </w:p>
        </w:tc>
      </w:tr>
      <w:tr w:rsidR="0084088B" w:rsidRPr="00AA0607" w14:paraId="1AD47A5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E555617" w14:textId="77777777" w:rsidR="0084088B" w:rsidRPr="00AA0607" w:rsidRDefault="0084088B" w:rsidP="00496792">
            <w:pPr>
              <w:pStyle w:val="BoxBody"/>
            </w:pPr>
            <w:r w:rsidRPr="00AA0607">
              <w:t xml:space="preserve">Zweiter Bericht: </w:t>
            </w:r>
            <w:sdt>
              <w:sdtPr>
                <w:rPr>
                  <w:color w:val="AEAAAA" w:themeColor="background2" w:themeShade="BF"/>
                </w:rPr>
                <w:id w:val="121661633"/>
                <w:placeholder>
                  <w:docPart w:val="91937A16769F406B99BC6FA7A89A90EC"/>
                </w:placeholder>
                <w15:color w:val="000000"/>
                <w:text/>
              </w:sdtPr>
              <w:sdtEndPr/>
              <w:sdtContent>
                <w:r w:rsidRPr="00AA0607">
                  <w:rPr>
                    <w:color w:val="AEAAAA" w:themeColor="background2" w:themeShade="BF"/>
                  </w:rPr>
                  <w:t>(für Texteingabe bitte anklicken)</w:t>
                </w:r>
              </w:sdtContent>
            </w:sdt>
          </w:p>
        </w:tc>
      </w:tr>
      <w:tr w:rsidR="0084088B" w:rsidRPr="00AA0607" w14:paraId="13BA475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4650D40" w14:textId="77777777" w:rsidR="0084088B" w:rsidRPr="00AA0607" w:rsidRDefault="0084088B" w:rsidP="00496792">
            <w:pPr>
              <w:pStyle w:val="BoxBody"/>
            </w:pPr>
            <w:r w:rsidRPr="00AA0607">
              <w:t xml:space="preserve">Dritter Bericht: </w:t>
            </w:r>
            <w:sdt>
              <w:sdtPr>
                <w:rPr>
                  <w:color w:val="AEAAAA" w:themeColor="background2" w:themeShade="BF"/>
                </w:rPr>
                <w:id w:val="313147799"/>
                <w:placeholder>
                  <w:docPart w:val="99DE21D899E54005944B6CA27B8E61B7"/>
                </w:placeholder>
                <w15:color w:val="000000"/>
                <w:text/>
              </w:sdtPr>
              <w:sdtEndPr/>
              <w:sdtContent>
                <w:r w:rsidRPr="00AA0607">
                  <w:rPr>
                    <w:color w:val="AEAAAA" w:themeColor="background2" w:themeShade="BF"/>
                  </w:rPr>
                  <w:t>(für Texteingabe bitte anklicken)</w:t>
                </w:r>
              </w:sdtContent>
            </w:sdt>
          </w:p>
        </w:tc>
      </w:tr>
      <w:tr w:rsidR="0084088B" w:rsidRPr="00AA0607" w14:paraId="1D80E54B"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C4E9396" w14:textId="77777777" w:rsidR="0084088B" w:rsidRPr="00AA0607" w:rsidRDefault="0084088B" w:rsidP="00496792">
            <w:pPr>
              <w:pStyle w:val="BoxBody"/>
            </w:pPr>
            <w:r w:rsidRPr="00AA0607">
              <w:t xml:space="preserve">Vierter Bericht: </w:t>
            </w:r>
            <w:sdt>
              <w:sdtPr>
                <w:rPr>
                  <w:color w:val="AEAAAA" w:themeColor="background2" w:themeShade="BF"/>
                </w:rPr>
                <w:id w:val="-1901358157"/>
                <w:placeholder>
                  <w:docPart w:val="ED491CEFFA5D4546A438752770C3F62C"/>
                </w:placeholder>
                <w15:color w:val="000000"/>
                <w:text/>
              </w:sdtPr>
              <w:sdtEndPr/>
              <w:sdtContent>
                <w:r w:rsidRPr="00AA0607">
                  <w:rPr>
                    <w:color w:val="AEAAAA" w:themeColor="background2" w:themeShade="BF"/>
                  </w:rPr>
                  <w:t>(für Texteingabe bitte anklicken)</w:t>
                </w:r>
              </w:sdtContent>
            </w:sdt>
          </w:p>
        </w:tc>
      </w:tr>
      <w:tr w:rsidR="0084088B" w:rsidRPr="00551497" w14:paraId="62C1D57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4E93533" w14:textId="69053CEE" w:rsidR="0084088B" w:rsidRDefault="0084088B" w:rsidP="00496792">
            <w:pPr>
              <w:pStyle w:val="BoxBody"/>
            </w:pPr>
            <w:r w:rsidRPr="00551497">
              <w:rPr>
                <w:b/>
                <w:bCs/>
                <w:i/>
                <w:iCs/>
              </w:rPr>
              <w:t>Dokumente:</w:t>
            </w:r>
            <w:r w:rsidRPr="00551497">
              <w:t xml:space="preserve"> </w:t>
            </w:r>
            <w:r w:rsidRPr="006927BE">
              <w:t>Fügen Sie bitte Folgendes bei:</w:t>
            </w:r>
          </w:p>
          <w:p w14:paraId="31AAE641" w14:textId="2FA781CC" w:rsidR="0084088B" w:rsidRPr="006927BE" w:rsidRDefault="004407A0" w:rsidP="00496792">
            <w:pPr>
              <w:pStyle w:val="BoxIndentbulletlist1"/>
              <w:spacing w:before="20" w:after="20"/>
              <w:ind w:left="340"/>
            </w:pPr>
            <w:r w:rsidRPr="006927BE">
              <w:t xml:space="preserve">eine Kopie der innerstaatlichen Richtlinien, die die Inspektoren gemäß </w:t>
            </w:r>
            <w:r w:rsidRPr="006927BE">
              <w:rPr>
                <w:rStyle w:val="Timesitalic"/>
                <w:rFonts w:ascii="Noto Sans" w:hAnsi="Noto Sans" w:cs="Noto Sans"/>
              </w:rPr>
              <w:t>Norm A5.2.1 Absatz 7</w:t>
            </w:r>
            <w:r w:rsidRPr="006927BE">
              <w:t xml:space="preserve"> erhalten, sowie Ausführungen zu deren Inhalt in englischer, französischer oder spanischer Sprache, </w:t>
            </w:r>
            <w:r w:rsidRPr="006927BE">
              <w:rPr>
                <w:spacing w:val="-2"/>
              </w:rPr>
              <w:t>wenn die Richtlinien nicht in einer dieser Sprachen abgefasst sind</w:t>
            </w:r>
            <w:r>
              <w:rPr>
                <w:spacing w:val="-2"/>
              </w:rPr>
              <w:t>;</w:t>
            </w:r>
          </w:p>
          <w:p w14:paraId="045027DB" w14:textId="68948B44" w:rsidR="0084088B" w:rsidRDefault="004407A0" w:rsidP="004407A0">
            <w:pPr>
              <w:pStyle w:val="BoxIndentbulletlist1"/>
              <w:spacing w:before="20" w:after="20"/>
              <w:ind w:left="340"/>
            </w:pPr>
            <w:r w:rsidRPr="006927BE">
              <w:t>die nachstehend erbetenen statistischen Angaben für den Berichtszeitraum</w:t>
            </w:r>
            <w:r>
              <w:t>:</w:t>
            </w:r>
          </w:p>
          <w:p w14:paraId="74D94B4E" w14:textId="77777777" w:rsidR="004407A0" w:rsidRPr="006927BE" w:rsidRDefault="004407A0" w:rsidP="004407A0">
            <w:pPr>
              <w:pStyle w:val="BoxIndentbulletlist2"/>
              <w:spacing w:before="20" w:after="20"/>
              <w:ind w:left="680" w:hanging="340"/>
            </w:pPr>
            <w:r w:rsidRPr="006927BE">
              <w:t>Anzahl der in den Häfen überprüften ausländischen Schiffe;</w:t>
            </w:r>
          </w:p>
          <w:p w14:paraId="4F2AE3D9" w14:textId="28860757" w:rsidR="004407A0" w:rsidRPr="006927BE" w:rsidRDefault="004407A0" w:rsidP="004407A0">
            <w:pPr>
              <w:pStyle w:val="BoxIndentbulletlist2"/>
              <w:spacing w:before="20" w:after="20"/>
              <w:ind w:left="680" w:hanging="340"/>
            </w:pPr>
            <w:r w:rsidRPr="006927BE">
              <w:t xml:space="preserve">Anzahl der gemäß </w:t>
            </w:r>
            <w:r w:rsidRPr="004407A0">
              <w:rPr>
                <w:i/>
                <w:iCs/>
              </w:rPr>
              <w:t>Norm A5.2.1 Absatz 1 durchgeführten genaueren Überprüfungen</w:t>
            </w:r>
            <w:r w:rsidRPr="006927BE">
              <w:t>;</w:t>
            </w:r>
          </w:p>
          <w:p w14:paraId="3B73E70E" w14:textId="45900043" w:rsidR="004407A0" w:rsidRPr="006927BE" w:rsidRDefault="004407A0" w:rsidP="004407A0">
            <w:pPr>
              <w:pStyle w:val="BoxIndentbulletlist2"/>
              <w:spacing w:before="20" w:after="20"/>
              <w:ind w:left="680" w:hanging="340"/>
            </w:pPr>
            <w:r w:rsidRPr="006927BE">
              <w:t>Anzahl der Fälle, in denen erhebliche Mängel festgestellt wurden;</w:t>
            </w:r>
          </w:p>
          <w:p w14:paraId="5FD6CAA2" w14:textId="477D3CAD" w:rsidR="004407A0" w:rsidRPr="006927BE" w:rsidRDefault="004407A0" w:rsidP="004407A0">
            <w:pPr>
              <w:pStyle w:val="BoxIndentbulletlist2"/>
              <w:spacing w:before="20" w:after="20"/>
              <w:ind w:left="680" w:hanging="340"/>
            </w:pPr>
            <w:r w:rsidRPr="006927BE">
              <w:t>Anzahl der Fälle, in denen ausländische Schiffe ausschließlich oder teilweise wegen Bedingungen an Bord festgehalten wurden, die eine eindeutige Gefahr für die Sicherheit, die Gesundheit oder den Schutz der Seeleute oder eine schwerwiegende oder wiederholte Verletzung der Anforderungen des MLC, 2006, (einschließlich der Rechte der Seeleute) darstellten.</w:t>
            </w:r>
          </w:p>
          <w:p w14:paraId="1215A0AD" w14:textId="55BAD5F4" w:rsidR="0084088B" w:rsidRPr="00E24D2E" w:rsidRDefault="004407A0" w:rsidP="00E477A7">
            <w:pPr>
              <w:pStyle w:val="BoxBody"/>
              <w:rPr>
                <w:sz w:val="16"/>
                <w:szCs w:val="16"/>
              </w:rPr>
            </w:pPr>
            <w:r w:rsidRPr="00E24D2E">
              <w:rPr>
                <w:b/>
                <w:bCs/>
                <w:sz w:val="16"/>
                <w:szCs w:val="16"/>
              </w:rPr>
              <w:t>Anm</w:t>
            </w:r>
            <w:r w:rsidR="00E24D2E" w:rsidRPr="00E24D2E">
              <w:rPr>
                <w:b/>
                <w:bCs/>
                <w:sz w:val="16"/>
                <w:szCs w:val="16"/>
              </w:rPr>
              <w:t>.</w:t>
            </w:r>
            <w:r w:rsidRPr="00E24D2E">
              <w:rPr>
                <w:b/>
                <w:bCs/>
                <w:sz w:val="16"/>
                <w:szCs w:val="16"/>
              </w:rPr>
              <w:t>:</w:t>
            </w:r>
            <w:r w:rsidRPr="00E24D2E">
              <w:rPr>
                <w:sz w:val="16"/>
                <w:szCs w:val="16"/>
              </w:rPr>
              <w:t xml:space="preserve"> Falls diese Angaben auch in Zusammenhang mit regionalen Hafenstaatkontrollvereinbarungen erteilt werden, genügt es, ein Exemplar des entsprechenden Berichts oder einen Internetlink zu der Website beizufügen, wo diese Daten zugänglich sind.</w:t>
            </w:r>
          </w:p>
        </w:tc>
      </w:tr>
      <w:tr w:rsidR="0084088B" w:rsidRPr="00AA0607" w14:paraId="016F7A3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1269D5B" w14:textId="77777777" w:rsidR="0084088B" w:rsidRPr="00AA0607" w:rsidRDefault="0084088B" w:rsidP="00695E31">
            <w:pPr>
              <w:pStyle w:val="BoxBody"/>
              <w:spacing w:before="50" w:after="50"/>
            </w:pPr>
            <w:r w:rsidRPr="00AA0607">
              <w:t xml:space="preserve">Erstbericht: </w:t>
            </w:r>
            <w:sdt>
              <w:sdtPr>
                <w:rPr>
                  <w:color w:val="AEAAAA" w:themeColor="background2" w:themeShade="BF"/>
                </w:rPr>
                <w:id w:val="-1709948560"/>
                <w:placeholder>
                  <w:docPart w:val="9AB3B27AC04743A89850D8637C869807"/>
                </w:placeholder>
                <w15:color w:val="000000"/>
                <w:text/>
              </w:sdtPr>
              <w:sdtEndPr/>
              <w:sdtContent>
                <w:r w:rsidRPr="00AA0607">
                  <w:rPr>
                    <w:color w:val="AEAAAA" w:themeColor="background2" w:themeShade="BF"/>
                  </w:rPr>
                  <w:t>(für Texteingabe bitte anklicken)</w:t>
                </w:r>
              </w:sdtContent>
            </w:sdt>
          </w:p>
        </w:tc>
      </w:tr>
      <w:tr w:rsidR="0084088B" w:rsidRPr="00AA0607" w14:paraId="7DF0F58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2CB02E67" w14:textId="77777777" w:rsidR="0084088B" w:rsidRPr="00AA0607" w:rsidRDefault="0084088B" w:rsidP="00695E31">
            <w:pPr>
              <w:pStyle w:val="BoxBody"/>
              <w:spacing w:before="50" w:after="50"/>
            </w:pPr>
            <w:r w:rsidRPr="00AA0607">
              <w:t xml:space="preserve">Zweiter Bericht: </w:t>
            </w:r>
            <w:sdt>
              <w:sdtPr>
                <w:rPr>
                  <w:color w:val="AEAAAA" w:themeColor="background2" w:themeShade="BF"/>
                </w:rPr>
                <w:id w:val="-980387268"/>
                <w:placeholder>
                  <w:docPart w:val="F2C0886451B44791BF2C01E28B1CB50A"/>
                </w:placeholder>
                <w15:color w:val="000000"/>
                <w:text/>
              </w:sdtPr>
              <w:sdtEndPr/>
              <w:sdtContent>
                <w:r w:rsidRPr="00AA0607">
                  <w:rPr>
                    <w:color w:val="AEAAAA" w:themeColor="background2" w:themeShade="BF"/>
                  </w:rPr>
                  <w:t>(für Texteingabe bitte anklicken)</w:t>
                </w:r>
              </w:sdtContent>
            </w:sdt>
          </w:p>
        </w:tc>
      </w:tr>
      <w:tr w:rsidR="0084088B" w:rsidRPr="00AA0607" w14:paraId="62B6281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007B4F7" w14:textId="77777777" w:rsidR="0084088B" w:rsidRPr="00AA0607" w:rsidRDefault="0084088B" w:rsidP="00695E31">
            <w:pPr>
              <w:pStyle w:val="BoxBody"/>
              <w:spacing w:before="50" w:after="50"/>
            </w:pPr>
            <w:r w:rsidRPr="00AA0607">
              <w:t xml:space="preserve">Dritter Bericht: </w:t>
            </w:r>
            <w:sdt>
              <w:sdtPr>
                <w:rPr>
                  <w:color w:val="AEAAAA" w:themeColor="background2" w:themeShade="BF"/>
                </w:rPr>
                <w:id w:val="-1375990058"/>
                <w:placeholder>
                  <w:docPart w:val="A9B0E430B9C74CBF918460755D3CE16F"/>
                </w:placeholder>
                <w15:color w:val="000000"/>
                <w:text/>
              </w:sdtPr>
              <w:sdtEndPr/>
              <w:sdtContent>
                <w:r w:rsidRPr="00AA0607">
                  <w:rPr>
                    <w:color w:val="AEAAAA" w:themeColor="background2" w:themeShade="BF"/>
                  </w:rPr>
                  <w:t>(für Texteingabe bitte anklicken)</w:t>
                </w:r>
              </w:sdtContent>
            </w:sdt>
          </w:p>
        </w:tc>
      </w:tr>
      <w:tr w:rsidR="0084088B" w:rsidRPr="00AA0607" w14:paraId="35C02FA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012CFBB0" w14:textId="77777777" w:rsidR="0084088B" w:rsidRPr="00AA0607" w:rsidRDefault="0084088B" w:rsidP="00695E31">
            <w:pPr>
              <w:pStyle w:val="BoxBody"/>
              <w:spacing w:before="50" w:after="50"/>
            </w:pPr>
            <w:r w:rsidRPr="00AA0607">
              <w:t xml:space="preserve">Vierter Bericht: </w:t>
            </w:r>
            <w:sdt>
              <w:sdtPr>
                <w:rPr>
                  <w:color w:val="AEAAAA" w:themeColor="background2" w:themeShade="BF"/>
                </w:rPr>
                <w:id w:val="2123954107"/>
                <w:placeholder>
                  <w:docPart w:val="ADAE7E27A80E4F439ABFC934A252BC57"/>
                </w:placeholder>
                <w15:color w:val="000000"/>
                <w:text/>
              </w:sdtPr>
              <w:sdtEndPr/>
              <w:sdtContent>
                <w:r w:rsidRPr="00AA0607">
                  <w:rPr>
                    <w:color w:val="AEAAAA" w:themeColor="background2" w:themeShade="BF"/>
                  </w:rPr>
                  <w:t>(für Texteingabe bitte anklicken)</w:t>
                </w:r>
              </w:sdtContent>
            </w:sdt>
          </w:p>
        </w:tc>
      </w:tr>
    </w:tbl>
    <w:p w14:paraId="28F20E84" w14:textId="77777777" w:rsidR="0084088B" w:rsidRPr="00551497" w:rsidRDefault="0084088B" w:rsidP="00695E31">
      <w:pPr>
        <w:pStyle w:val="DPara"/>
        <w:spacing w:before="100" w:after="100"/>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84088B" w:rsidRPr="00551497" w14:paraId="3E462443" w14:textId="77777777" w:rsidTr="00496792">
        <w:tc>
          <w:tcPr>
            <w:tcW w:w="9639" w:type="dxa"/>
            <w:shd w:val="clear" w:color="auto" w:fill="1E2DBE"/>
          </w:tcPr>
          <w:p w14:paraId="692396E5" w14:textId="2CAD3419" w:rsidR="0084088B" w:rsidRDefault="0084088B" w:rsidP="00695E31">
            <w:pPr>
              <w:pStyle w:val="TableHeaderLeft"/>
              <w:spacing w:before="50" w:after="50"/>
              <w:jc w:val="both"/>
            </w:pPr>
            <w:r w:rsidRPr="00551497">
              <w:t xml:space="preserve">Regel </w:t>
            </w:r>
            <w:r w:rsidR="00E35F41" w:rsidRPr="006927BE">
              <w:t>5.2 – Verantwortlichkeiten des Hafenstaats</w:t>
            </w:r>
          </w:p>
          <w:p w14:paraId="433909F1" w14:textId="52BB87DD" w:rsidR="00E35F41" w:rsidRPr="00551497" w:rsidRDefault="00E35F41" w:rsidP="00695E31">
            <w:pPr>
              <w:pStyle w:val="TableHeaderLeft"/>
              <w:spacing w:before="50" w:after="50"/>
              <w:jc w:val="both"/>
            </w:pPr>
            <w:r w:rsidRPr="006927BE">
              <w:t>Regel 5.2.2 – Verfahren für die Behandlung von Beschwerden von Seeleuten an Land</w:t>
            </w:r>
          </w:p>
          <w:p w14:paraId="1560D132" w14:textId="1A95AABC" w:rsidR="0084088B" w:rsidRPr="00551497" w:rsidRDefault="0084088B" w:rsidP="00695E31">
            <w:pPr>
              <w:pStyle w:val="TableHeaderLeft"/>
              <w:spacing w:before="50" w:after="50"/>
              <w:jc w:val="both"/>
            </w:pPr>
            <w:r w:rsidRPr="00551497">
              <w:t>Norm </w:t>
            </w:r>
            <w:r w:rsidR="00E35F41" w:rsidRPr="006927BE">
              <w:t>A5.2.2; siehe auch Leitlinie B5.2.2</w:t>
            </w:r>
          </w:p>
        </w:tc>
      </w:tr>
      <w:tr w:rsidR="0084088B" w:rsidRPr="00551497" w14:paraId="25866744" w14:textId="77777777" w:rsidTr="00496792">
        <w:tc>
          <w:tcPr>
            <w:tcW w:w="9639" w:type="dxa"/>
          </w:tcPr>
          <w:p w14:paraId="7E1D9CC5" w14:textId="689E14A2" w:rsidR="00E35F41" w:rsidRPr="006927BE" w:rsidRDefault="00E35F41" w:rsidP="00695E31">
            <w:pPr>
              <w:pStyle w:val="BoxIndentbulletlist1"/>
              <w:spacing w:before="10" w:after="20"/>
              <w:ind w:left="340"/>
            </w:pPr>
            <w:r w:rsidRPr="006927BE">
              <w:t>Beschwerden von Seeleuten, die behaupten, dass die Anforderungen des Übereinkommens (einschließlich der Rechte der Seeleute) verletzt worden seien, können bei einem ermächtigten Bediensteten in dem Hafen eingereicht werden, den das Schiff der Seeleute angelaufen hat.</w:t>
            </w:r>
          </w:p>
          <w:p w14:paraId="5114258E" w14:textId="429885B1" w:rsidR="00E35F41" w:rsidRPr="006927BE" w:rsidRDefault="00E35F41" w:rsidP="00E35F41">
            <w:pPr>
              <w:pStyle w:val="BoxIndentbulletlist1"/>
              <w:spacing w:before="20" w:after="20"/>
              <w:ind w:left="340"/>
            </w:pPr>
            <w:r w:rsidRPr="006927BE">
              <w:t xml:space="preserve">Der ermächtigte Bedienstete hat eine erste Untersuchung durchzuführen. Fällt die Beschwerde unter die </w:t>
            </w:r>
            <w:r w:rsidRPr="00E35F41">
              <w:rPr>
                <w:i/>
                <w:iCs/>
              </w:rPr>
              <w:t>Norm A5.2.1</w:t>
            </w:r>
            <w:r w:rsidRPr="006927BE">
              <w:t>, so kann eine genauere Überprüfung durchgeführt werden. Andernfalls hat sich der ermächtigte Bedienstete, wo es sinnvoll ist, darum zu bemühen, eine Beilegung der Beschwerde an Bord zu fördern.</w:t>
            </w:r>
          </w:p>
          <w:p w14:paraId="0CF19952" w14:textId="70AB3713" w:rsidR="00E35F41" w:rsidRPr="006927BE" w:rsidRDefault="00E35F41" w:rsidP="00E35F41">
            <w:pPr>
              <w:pStyle w:val="BoxIndentbulletlist1"/>
              <w:spacing w:before="20" w:after="20"/>
              <w:ind w:left="340"/>
            </w:pPr>
            <w:r w:rsidRPr="006927BE">
              <w:t xml:space="preserve">Sollte die Untersuchung oder Überprüfung eine Nichterfüllung aufdecken, die ein Festhalten des Schiffes rechtfertigt, so ist das in </w:t>
            </w:r>
            <w:r w:rsidRPr="00E35F41">
              <w:rPr>
                <w:i/>
                <w:iCs/>
              </w:rPr>
              <w:t xml:space="preserve">Norm A5.2.1 Absatz 6 </w:t>
            </w:r>
            <w:r w:rsidRPr="00E35F41">
              <w:t>vorgesehene Verfahren</w:t>
            </w:r>
            <w:r w:rsidRPr="00E35F41">
              <w:rPr>
                <w:i/>
                <w:iCs/>
              </w:rPr>
              <w:t xml:space="preserve"> </w:t>
            </w:r>
            <w:r w:rsidRPr="006927BE">
              <w:t>anzuwenden.</w:t>
            </w:r>
          </w:p>
          <w:p w14:paraId="2B93A560" w14:textId="321CBB32" w:rsidR="00E35F41" w:rsidRPr="006927BE" w:rsidRDefault="00E35F41" w:rsidP="00E35F41">
            <w:pPr>
              <w:pStyle w:val="BoxIndentbulletlist1"/>
              <w:spacing w:before="20" w:after="20"/>
              <w:ind w:left="340"/>
            </w:pPr>
            <w:r w:rsidRPr="006927BE">
              <w:t>Andernfalls hat der ermächtigte Bedienstete, wenn die Beschwerde nicht beigelegt wurde, den Flaggenstaat zu benachrichtigen und sich darum zu bemühen, dass ihm Ratschläge und ein Aktionsplan mit Abhilfe</w:t>
            </w:r>
            <w:r>
              <w:softHyphen/>
            </w:r>
            <w:r w:rsidRPr="006927BE">
              <w:t>maßnahmen übermittelt werden.</w:t>
            </w:r>
          </w:p>
          <w:p w14:paraId="5A3C0B65" w14:textId="1E667CE8" w:rsidR="00E35F41" w:rsidRPr="006927BE" w:rsidRDefault="00E35F41" w:rsidP="00E35F41">
            <w:pPr>
              <w:pStyle w:val="BoxIndentbulletlist1"/>
              <w:spacing w:before="20" w:after="20"/>
              <w:ind w:left="340"/>
            </w:pPr>
            <w:r w:rsidRPr="006927BE">
              <w:t>Wenn die Beschwerde danach immer noch nicht beigelegt worden ist, hat der Hafenstaat dem General</w:t>
            </w:r>
            <w:r>
              <w:softHyphen/>
            </w:r>
            <w:r w:rsidRPr="006927BE">
              <w:t>direktor eine Kopie des Berichts des ermächtigten Bediensteten zu übermitteln, zusammen mit einer etwai</w:t>
            </w:r>
            <w:r>
              <w:softHyphen/>
            </w:r>
            <w:r w:rsidRPr="006927BE">
              <w:t>gen Antwort des Flaggenstaats. Die in Frage kommenden Verbände der Reeder und der Seeleute im Hafen</w:t>
            </w:r>
            <w:r>
              <w:softHyphen/>
            </w:r>
            <w:r w:rsidRPr="006927BE">
              <w:t>staat sind ebenfalls zu unterrichten.</w:t>
            </w:r>
          </w:p>
          <w:p w14:paraId="3E037403" w14:textId="5DA6462B" w:rsidR="0084088B" w:rsidRPr="00551497" w:rsidRDefault="00E35F41" w:rsidP="00E35F41">
            <w:pPr>
              <w:pStyle w:val="BoxIndentbulletlist1"/>
              <w:spacing w:before="20" w:after="20"/>
              <w:ind w:left="340"/>
              <w:rPr>
                <w:sz w:val="17"/>
                <w:szCs w:val="17"/>
              </w:rPr>
            </w:pPr>
            <w:r w:rsidRPr="006927BE">
              <w:t>Es sind geeignete Maßnahmen zu treffen, um die Vertraulichkeit der von Seeleuten eingereichten Beschwer</w:t>
            </w:r>
            <w:r>
              <w:softHyphen/>
            </w:r>
            <w:r w:rsidRPr="006927BE">
              <w:t>den zu gewährleisten</w:t>
            </w:r>
            <w:r>
              <w:t>.</w:t>
            </w:r>
          </w:p>
        </w:tc>
      </w:tr>
      <w:tr w:rsidR="0084088B" w:rsidRPr="00551497" w14:paraId="2CBCF618" w14:textId="77777777" w:rsidTr="00496792">
        <w:tc>
          <w:tcPr>
            <w:tcW w:w="9639" w:type="dxa"/>
          </w:tcPr>
          <w:p w14:paraId="30345CD1" w14:textId="6ABD87DF" w:rsidR="0084088B" w:rsidRPr="00551497" w:rsidRDefault="0084088B" w:rsidP="00695E31">
            <w:pPr>
              <w:pStyle w:val="BoxBody"/>
              <w:spacing w:before="50" w:after="50"/>
            </w:pPr>
            <w:r w:rsidRPr="006927BE">
              <w:t xml:space="preserve">Unser Land ist </w:t>
            </w:r>
            <w:r w:rsidR="00E35F41">
              <w:t>k</w:t>
            </w:r>
            <w:r w:rsidRPr="006927BE">
              <w:t xml:space="preserve">ein </w:t>
            </w:r>
            <w:r w:rsidR="00E35F41">
              <w:t>Hafen</w:t>
            </w:r>
            <w:r w:rsidRPr="006927BE">
              <w:t>staat</w:t>
            </w:r>
            <w:r w:rsidR="00D007BC">
              <w:t>.</w:t>
            </w:r>
            <w:r>
              <w:t> </w:t>
            </w:r>
            <w:sdt>
              <w:sdtPr>
                <w:id w:val="572318516"/>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p w14:paraId="63D991D8" w14:textId="77777777" w:rsidR="0084088B" w:rsidRPr="006D7D11" w:rsidRDefault="0084088B" w:rsidP="00695E31">
            <w:pPr>
              <w:pStyle w:val="BoxBody"/>
              <w:spacing w:before="50" w:after="50"/>
              <w:rPr>
                <w:b/>
                <w:bCs/>
                <w:i/>
                <w:iCs/>
              </w:rPr>
            </w:pPr>
            <w:r w:rsidRPr="006D7D11">
              <w:rPr>
                <w:b/>
                <w:bCs/>
                <w:i/>
                <w:iCs/>
              </w:rPr>
              <w:t>Kreuzen Sie bitte das obenstehende Kästchen an oder erteilen Sie die nachstehend erbetenen Auskünfte.</w:t>
            </w:r>
          </w:p>
        </w:tc>
      </w:tr>
      <w:tr w:rsidR="0084088B" w:rsidRPr="00551497" w14:paraId="06E094A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7FC7371" w14:textId="2670F7BB" w:rsidR="0084088B" w:rsidRPr="007E4DF6" w:rsidRDefault="00E35F41" w:rsidP="00496792">
            <w:pPr>
              <w:pStyle w:val="TableTextLeft"/>
              <w:spacing w:before="60"/>
              <w:jc w:val="both"/>
              <w:rPr>
                <w:spacing w:val="-2"/>
              </w:rPr>
            </w:pPr>
            <w:r w:rsidRPr="007E4DF6">
              <w:rPr>
                <w:spacing w:val="-4"/>
              </w:rPr>
              <w:t xml:space="preserve">Hat Ihr Land Verfahren, einschließlich Maßnahmen zur Gewährleistung der Vertraulichkeit, festgelegt, damit Seeleute, </w:t>
            </w:r>
            <w:r w:rsidRPr="007E4DF6">
              <w:rPr>
                <w:spacing w:val="-2"/>
              </w:rPr>
              <w:t>deren Schiff einen seiner Häfen angelaufen hat, eine Beschwerde wegen einer behaupteten Verletzung der Anfor</w:t>
            </w:r>
            <w:r w:rsidR="007E4DF6" w:rsidRPr="007E4DF6">
              <w:rPr>
                <w:spacing w:val="-2"/>
              </w:rPr>
              <w:softHyphen/>
            </w:r>
            <w:r w:rsidRPr="007E4DF6">
              <w:rPr>
                <w:spacing w:val="-2"/>
              </w:rPr>
              <w:t>derungen des MLC, 2006, (einschließlich der Rechte der Seeleute) einreichen können</w:t>
            </w:r>
            <w:r w:rsidR="0084088B" w:rsidRPr="007E4DF6">
              <w:rPr>
                <w:spacing w:val="-2"/>
              </w:rPr>
              <w:t xml:space="preserve">? </w:t>
            </w:r>
            <w:sdt>
              <w:sdtPr>
                <w:rPr>
                  <w:color w:val="AEAAAA" w:themeColor="background2" w:themeShade="BF"/>
                  <w:spacing w:val="-2"/>
                </w:rPr>
                <w:id w:val="1832257246"/>
                <w:placeholder>
                  <w:docPart w:val="1BFE430A4F9748DDBFDA7E345ACC9EEB"/>
                </w:placeholder>
                <w15:color w:val="000000"/>
                <w:text/>
              </w:sdtPr>
              <w:sdtEndPr/>
              <w:sdtContent>
                <w:r w:rsidR="0084088B" w:rsidRPr="007E4DF6">
                  <w:rPr>
                    <w:color w:val="AEAAAA" w:themeColor="background2" w:themeShade="BF"/>
                    <w:spacing w:val="-2"/>
                  </w:rPr>
                  <w:t xml:space="preserve">(für </w:t>
                </w:r>
                <w:r w:rsidR="007E4DF6" w:rsidRPr="007E4DF6">
                  <w:rPr>
                    <w:color w:val="AEAAAA" w:themeColor="background2" w:themeShade="BF"/>
                    <w:spacing w:val="-2"/>
                  </w:rPr>
                  <w:t>E</w:t>
                </w:r>
                <w:r w:rsidR="0084088B" w:rsidRPr="007E4DF6">
                  <w:rPr>
                    <w:color w:val="AEAAAA" w:themeColor="background2" w:themeShade="BF"/>
                    <w:spacing w:val="-2"/>
                  </w:rPr>
                  <w:t>ingabe bitte anklicken)</w:t>
                </w:r>
              </w:sdtContent>
            </w:sdt>
          </w:p>
          <w:p w14:paraId="4AE56E82" w14:textId="54251401" w:rsidR="0084088B" w:rsidRPr="00551497" w:rsidRDefault="0084088B" w:rsidP="00695E31">
            <w:pPr>
              <w:pStyle w:val="TableTextLeft"/>
              <w:spacing w:after="100"/>
              <w:jc w:val="both"/>
              <w:rPr>
                <w:i/>
                <w:iCs/>
              </w:rPr>
            </w:pPr>
            <w:r w:rsidRPr="00551497">
              <w:rPr>
                <w:i/>
                <w:iCs/>
              </w:rPr>
              <w:t>(</w:t>
            </w:r>
            <w:r w:rsidR="00E35F41" w:rsidRPr="006927BE">
              <w:rPr>
                <w:rStyle w:val="Timesitalic"/>
                <w:rFonts w:ascii="Noto Sans" w:hAnsi="Noto Sans" w:cs="Noto Sans"/>
                <w:spacing w:val="-2"/>
              </w:rPr>
              <w:t>Regel 5.2.2 Absatz 1; Norm A5.2.2 Absätze 1–7</w:t>
            </w:r>
            <w:r w:rsidR="00E35F41" w:rsidRPr="006927BE">
              <w:rPr>
                <w:spacing w:val="-2"/>
              </w:rPr>
              <w:t>;</w:t>
            </w:r>
            <w:r w:rsidR="00E35F41" w:rsidRPr="006927BE">
              <w:rPr>
                <w:rStyle w:val="Timesitalic"/>
                <w:rFonts w:ascii="Noto Sans" w:hAnsi="Noto Sans" w:cs="Noto Sans"/>
                <w:spacing w:val="-2"/>
              </w:rPr>
              <w:t xml:space="preserve"> </w:t>
            </w:r>
            <w:r w:rsidR="00E35F41" w:rsidRPr="006927BE">
              <w:rPr>
                <w:spacing w:val="-2"/>
              </w:rPr>
              <w:t xml:space="preserve">siehe die Anleitungen in </w:t>
            </w:r>
            <w:r w:rsidR="00E35F41" w:rsidRPr="006927BE">
              <w:rPr>
                <w:rStyle w:val="Timesitalic"/>
                <w:rFonts w:ascii="Noto Sans" w:hAnsi="Noto Sans" w:cs="Noto Sans"/>
                <w:spacing w:val="-2"/>
              </w:rPr>
              <w:t>Leitlinie B5.2.2</w:t>
            </w:r>
            <w:r w:rsidRPr="00551497">
              <w:rPr>
                <w:i/>
                <w:iCs/>
              </w:rPr>
              <w:t>)</w:t>
            </w:r>
          </w:p>
          <w:p w14:paraId="5ECD591D" w14:textId="05CA53BF" w:rsidR="0084088B" w:rsidRPr="00E35F41" w:rsidRDefault="00E35F41" w:rsidP="00496792">
            <w:pPr>
              <w:pStyle w:val="BoxBody"/>
              <w:rPr>
                <w:i/>
                <w:iCs/>
              </w:rPr>
            </w:pPr>
            <w:r w:rsidRPr="00E35F41">
              <w:rPr>
                <w:rStyle w:val="Timesitalic"/>
                <w:rFonts w:ascii="Noto Sans" w:hAnsi="Noto Sans" w:cs="Noto Sans"/>
                <w:i w:val="0"/>
                <w:iCs w:val="0"/>
              </w:rPr>
              <w:t>Falls ja, beschreiben Sie bitte diese Verfahren und geben Sie die entsprechenden Rechtsvorschriften oder Maß</w:t>
            </w:r>
            <w:r>
              <w:rPr>
                <w:rStyle w:val="Timesitalic"/>
                <w:rFonts w:ascii="Noto Sans" w:hAnsi="Noto Sans" w:cs="Noto Sans"/>
                <w:i w:val="0"/>
                <w:iCs w:val="0"/>
              </w:rPr>
              <w:softHyphen/>
            </w:r>
            <w:r w:rsidRPr="00E35F41">
              <w:rPr>
                <w:rStyle w:val="Timesitalic"/>
                <w:rFonts w:ascii="Noto Sans" w:hAnsi="Noto Sans" w:cs="Noto Sans"/>
                <w:i w:val="0"/>
                <w:iCs w:val="0"/>
              </w:rPr>
              <w:t>nahmen an</w:t>
            </w:r>
            <w:r w:rsidR="0084088B" w:rsidRPr="00E35F41">
              <w:rPr>
                <w:rStyle w:val="Timesitalic"/>
                <w:rFonts w:ascii="Noto Sans" w:hAnsi="Noto Sans" w:cs="Noto Sans"/>
                <w:i w:val="0"/>
                <w:iCs w:val="0"/>
              </w:rPr>
              <w:t>.</w:t>
            </w:r>
          </w:p>
        </w:tc>
      </w:tr>
      <w:tr w:rsidR="0084088B" w:rsidRPr="007E4DF6" w14:paraId="1F5FEDE6"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70B308A7" w14:textId="77777777" w:rsidR="0084088B" w:rsidRPr="007E4DF6" w:rsidRDefault="0084088B" w:rsidP="00496792">
            <w:pPr>
              <w:pStyle w:val="BoxBody"/>
            </w:pPr>
            <w:r w:rsidRPr="007E4DF6">
              <w:t xml:space="preserve">Erstbericht: </w:t>
            </w:r>
            <w:sdt>
              <w:sdtPr>
                <w:rPr>
                  <w:color w:val="AEAAAA" w:themeColor="background2" w:themeShade="BF"/>
                </w:rPr>
                <w:id w:val="-892647661"/>
                <w:placeholder>
                  <w:docPart w:val="1CCD4D7F103242738E4D783F414D9926"/>
                </w:placeholder>
                <w15:color w:val="000000"/>
                <w:text/>
              </w:sdtPr>
              <w:sdtEndPr/>
              <w:sdtContent>
                <w:r w:rsidRPr="007E4DF6">
                  <w:rPr>
                    <w:color w:val="AEAAAA" w:themeColor="background2" w:themeShade="BF"/>
                  </w:rPr>
                  <w:t>(für Texteingabe bitte anklicken)</w:t>
                </w:r>
              </w:sdtContent>
            </w:sdt>
          </w:p>
        </w:tc>
      </w:tr>
      <w:tr w:rsidR="0084088B" w:rsidRPr="007E4DF6" w14:paraId="45551C2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3E365484" w14:textId="77777777" w:rsidR="0084088B" w:rsidRPr="007E4DF6" w:rsidRDefault="0084088B" w:rsidP="00496792">
            <w:pPr>
              <w:pStyle w:val="BoxBody"/>
            </w:pPr>
            <w:r w:rsidRPr="007E4DF6">
              <w:t xml:space="preserve">Zweiter Bericht: </w:t>
            </w:r>
            <w:sdt>
              <w:sdtPr>
                <w:rPr>
                  <w:color w:val="AEAAAA" w:themeColor="background2" w:themeShade="BF"/>
                </w:rPr>
                <w:id w:val="-378854561"/>
                <w:placeholder>
                  <w:docPart w:val="E39D893F560F4DF0A2CDFB150F0E7449"/>
                </w:placeholder>
                <w15:color w:val="000000"/>
                <w:text/>
              </w:sdtPr>
              <w:sdtEndPr/>
              <w:sdtContent>
                <w:r w:rsidRPr="007E4DF6">
                  <w:rPr>
                    <w:color w:val="AEAAAA" w:themeColor="background2" w:themeShade="BF"/>
                  </w:rPr>
                  <w:t>(für Texteingabe bitte anklicken)</w:t>
                </w:r>
              </w:sdtContent>
            </w:sdt>
          </w:p>
        </w:tc>
      </w:tr>
      <w:tr w:rsidR="0084088B" w:rsidRPr="007E4DF6" w14:paraId="3A8FBC5E"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D24DF19" w14:textId="77777777" w:rsidR="0084088B" w:rsidRPr="007E4DF6" w:rsidRDefault="0084088B" w:rsidP="00496792">
            <w:pPr>
              <w:pStyle w:val="BoxBody"/>
            </w:pPr>
            <w:r w:rsidRPr="007E4DF6">
              <w:t xml:space="preserve">Dritter Bericht: </w:t>
            </w:r>
            <w:sdt>
              <w:sdtPr>
                <w:rPr>
                  <w:color w:val="AEAAAA" w:themeColor="background2" w:themeShade="BF"/>
                </w:rPr>
                <w:id w:val="920758186"/>
                <w:placeholder>
                  <w:docPart w:val="55ED0345DAA4471FA3F73C349359BA51"/>
                </w:placeholder>
                <w15:color w:val="000000"/>
                <w:text/>
              </w:sdtPr>
              <w:sdtEndPr/>
              <w:sdtContent>
                <w:r w:rsidRPr="007E4DF6">
                  <w:rPr>
                    <w:color w:val="AEAAAA" w:themeColor="background2" w:themeShade="BF"/>
                  </w:rPr>
                  <w:t>(für Texteingabe bitte anklicken)</w:t>
                </w:r>
              </w:sdtContent>
            </w:sdt>
          </w:p>
        </w:tc>
      </w:tr>
      <w:tr w:rsidR="0084088B" w:rsidRPr="007E4DF6" w14:paraId="4CE04FD4"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73A2669" w14:textId="77777777" w:rsidR="0084088B" w:rsidRPr="007E4DF6" w:rsidRDefault="0084088B" w:rsidP="00496792">
            <w:pPr>
              <w:pStyle w:val="BoxBody"/>
            </w:pPr>
            <w:r w:rsidRPr="007E4DF6">
              <w:t xml:space="preserve">Vierter Bericht: </w:t>
            </w:r>
            <w:sdt>
              <w:sdtPr>
                <w:rPr>
                  <w:color w:val="AEAAAA" w:themeColor="background2" w:themeShade="BF"/>
                </w:rPr>
                <w:id w:val="-1809313556"/>
                <w:placeholder>
                  <w:docPart w:val="00C1BAE8D51E454E9DF9A2AEFE44F119"/>
                </w:placeholder>
                <w15:color w:val="000000"/>
                <w:text/>
              </w:sdtPr>
              <w:sdtEndPr/>
              <w:sdtContent>
                <w:r w:rsidRPr="007E4DF6">
                  <w:rPr>
                    <w:color w:val="AEAAAA" w:themeColor="background2" w:themeShade="BF"/>
                  </w:rPr>
                  <w:t>(für Texteingabe bitte anklicken)</w:t>
                </w:r>
              </w:sdtContent>
            </w:sdt>
          </w:p>
        </w:tc>
      </w:tr>
      <w:tr w:rsidR="0084088B" w:rsidRPr="007E4DF6" w14:paraId="523E052C"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03C5789C" w14:textId="0E08DA0A" w:rsidR="00E35F41" w:rsidRPr="007E4DF6" w:rsidRDefault="00E35F41" w:rsidP="00496792">
            <w:pPr>
              <w:pStyle w:val="TableTextLeft"/>
              <w:spacing w:before="60"/>
              <w:jc w:val="both"/>
            </w:pPr>
            <w:r w:rsidRPr="007E4DF6">
              <w:t>Erteilen Sie bitte Auskünfte zur Anzahl solcher im Berichtszeitraum eingereichter Beschwerden und zu den Beschwerden, die beigelegt und dem Generaldirektor des IAA zur Kenntnis gebracht wurden.</w:t>
            </w:r>
          </w:p>
          <w:p w14:paraId="662FC8FA" w14:textId="4C470CF6" w:rsidR="0084088B" w:rsidRPr="007E4DF6" w:rsidRDefault="0084088B" w:rsidP="00E35F41">
            <w:pPr>
              <w:pStyle w:val="TableTextLeft"/>
              <w:spacing w:after="60"/>
              <w:jc w:val="both"/>
              <w:rPr>
                <w:i/>
                <w:iCs/>
              </w:rPr>
            </w:pPr>
            <w:r w:rsidRPr="007E4DF6">
              <w:rPr>
                <w:i/>
                <w:iCs/>
              </w:rPr>
              <w:t>(</w:t>
            </w:r>
            <w:r w:rsidR="00E35F41" w:rsidRPr="007E4DF6">
              <w:rPr>
                <w:rStyle w:val="Timesitalic"/>
                <w:rFonts w:ascii="Noto Sans" w:hAnsi="Noto Sans" w:cs="Noto Sans"/>
              </w:rPr>
              <w:t>Norm A5.2.2 Absatz 6</w:t>
            </w:r>
            <w:r w:rsidRPr="007E4DF6">
              <w:rPr>
                <w:i/>
                <w:iCs/>
              </w:rPr>
              <w:t>)</w:t>
            </w:r>
          </w:p>
        </w:tc>
      </w:tr>
      <w:tr w:rsidR="0084088B" w:rsidRPr="007E4DF6" w14:paraId="6DCF6E84"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05952EF" w14:textId="77777777" w:rsidR="0084088B" w:rsidRPr="007E4DF6" w:rsidRDefault="0084088B" w:rsidP="00496792">
            <w:pPr>
              <w:pStyle w:val="BoxBody"/>
            </w:pPr>
            <w:r w:rsidRPr="007E4DF6">
              <w:t xml:space="preserve">Erstbericht: </w:t>
            </w:r>
            <w:sdt>
              <w:sdtPr>
                <w:rPr>
                  <w:color w:val="AEAAAA" w:themeColor="background2" w:themeShade="BF"/>
                </w:rPr>
                <w:id w:val="-1653586572"/>
                <w:placeholder>
                  <w:docPart w:val="0683F0FDA1094E20A5152183ED400B80"/>
                </w:placeholder>
                <w15:color w:val="000000"/>
                <w:text/>
              </w:sdtPr>
              <w:sdtEndPr/>
              <w:sdtContent>
                <w:r w:rsidRPr="007E4DF6">
                  <w:rPr>
                    <w:color w:val="AEAAAA" w:themeColor="background2" w:themeShade="BF"/>
                  </w:rPr>
                  <w:t>(für Texteingabe bitte anklicken)</w:t>
                </w:r>
              </w:sdtContent>
            </w:sdt>
          </w:p>
        </w:tc>
      </w:tr>
      <w:tr w:rsidR="0084088B" w:rsidRPr="007E4DF6" w14:paraId="4120BD51"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49CFBA09" w14:textId="77777777" w:rsidR="0084088B" w:rsidRPr="007E4DF6" w:rsidRDefault="0084088B" w:rsidP="00496792">
            <w:pPr>
              <w:pStyle w:val="BoxBody"/>
            </w:pPr>
            <w:r w:rsidRPr="007E4DF6">
              <w:t xml:space="preserve">Zweiter Bericht: </w:t>
            </w:r>
            <w:sdt>
              <w:sdtPr>
                <w:rPr>
                  <w:color w:val="AEAAAA" w:themeColor="background2" w:themeShade="BF"/>
                </w:rPr>
                <w:id w:val="-1117215469"/>
                <w:placeholder>
                  <w:docPart w:val="84EE3ED44E7B4D29A63918F99541FF79"/>
                </w:placeholder>
                <w15:color w:val="000000"/>
                <w:text/>
              </w:sdtPr>
              <w:sdtEndPr/>
              <w:sdtContent>
                <w:r w:rsidRPr="007E4DF6">
                  <w:rPr>
                    <w:color w:val="AEAAAA" w:themeColor="background2" w:themeShade="BF"/>
                  </w:rPr>
                  <w:t>(für Texteingabe bitte anklicken)</w:t>
                </w:r>
              </w:sdtContent>
            </w:sdt>
          </w:p>
        </w:tc>
      </w:tr>
      <w:tr w:rsidR="0084088B" w:rsidRPr="007E4DF6" w14:paraId="795DF73A"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200BA24C" w14:textId="77777777" w:rsidR="0084088B" w:rsidRPr="007E4DF6" w:rsidRDefault="0084088B" w:rsidP="00496792">
            <w:pPr>
              <w:pStyle w:val="BoxBody"/>
            </w:pPr>
            <w:r w:rsidRPr="007E4DF6">
              <w:t xml:space="preserve">Dritter Bericht: </w:t>
            </w:r>
            <w:sdt>
              <w:sdtPr>
                <w:rPr>
                  <w:color w:val="AEAAAA" w:themeColor="background2" w:themeShade="BF"/>
                </w:rPr>
                <w:id w:val="785007949"/>
                <w:placeholder>
                  <w:docPart w:val="A4F1C6D399384C9C8D908F3E491830CF"/>
                </w:placeholder>
                <w15:color w:val="000000"/>
                <w:text/>
              </w:sdtPr>
              <w:sdtEndPr/>
              <w:sdtContent>
                <w:r w:rsidRPr="007E4DF6">
                  <w:rPr>
                    <w:color w:val="AEAAAA" w:themeColor="background2" w:themeShade="BF"/>
                  </w:rPr>
                  <w:t>(für Texteingabe bitte anklicken)</w:t>
                </w:r>
              </w:sdtContent>
            </w:sdt>
          </w:p>
        </w:tc>
      </w:tr>
      <w:tr w:rsidR="0084088B" w:rsidRPr="007E4DF6" w14:paraId="1B8C002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24E26010" w14:textId="77777777" w:rsidR="0084088B" w:rsidRPr="007E4DF6" w:rsidRDefault="0084088B" w:rsidP="00496792">
            <w:pPr>
              <w:pStyle w:val="BoxBody"/>
            </w:pPr>
            <w:r w:rsidRPr="007E4DF6">
              <w:t xml:space="preserve">Vierter Bericht: </w:t>
            </w:r>
            <w:sdt>
              <w:sdtPr>
                <w:rPr>
                  <w:color w:val="AEAAAA" w:themeColor="background2" w:themeShade="BF"/>
                </w:rPr>
                <w:id w:val="-569584319"/>
                <w:placeholder>
                  <w:docPart w:val="46F155BEEBCC472DBDDF99890E16DBFB"/>
                </w:placeholder>
                <w15:color w:val="000000"/>
                <w:text/>
              </w:sdtPr>
              <w:sdtEndPr/>
              <w:sdtContent>
                <w:r w:rsidRPr="007E4DF6">
                  <w:rPr>
                    <w:color w:val="AEAAAA" w:themeColor="background2" w:themeShade="BF"/>
                  </w:rPr>
                  <w:t>(für Texteingabe bitte anklicken)</w:t>
                </w:r>
              </w:sdtContent>
            </w:sdt>
          </w:p>
        </w:tc>
      </w:tr>
      <w:tr w:rsidR="0084088B" w:rsidRPr="00551497" w14:paraId="5F4AF7EA"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64EFD1A8" w14:textId="04306707" w:rsidR="0084088B" w:rsidRPr="00551497" w:rsidRDefault="0084088B" w:rsidP="00496792">
            <w:pPr>
              <w:pStyle w:val="BoxBody"/>
            </w:pPr>
            <w:r w:rsidRPr="00551497">
              <w:rPr>
                <w:b/>
                <w:bCs/>
                <w:i/>
                <w:iCs/>
              </w:rPr>
              <w:t>Zusätzliche Angaben</w:t>
            </w:r>
            <w:r w:rsidRPr="00551497">
              <w:t xml:space="preserve"> zur Durchführung der Regel </w:t>
            </w:r>
            <w:r w:rsidR="00E35F41">
              <w:t>5.2.2.</w:t>
            </w:r>
          </w:p>
        </w:tc>
      </w:tr>
      <w:tr w:rsidR="0084088B" w:rsidRPr="007E4DF6" w14:paraId="0EF5001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A15BCB3" w14:textId="77777777" w:rsidR="0084088B" w:rsidRPr="007E4DF6" w:rsidRDefault="0084088B" w:rsidP="00496792">
            <w:pPr>
              <w:pStyle w:val="BoxBody"/>
            </w:pPr>
            <w:r w:rsidRPr="007E4DF6">
              <w:t xml:space="preserve">Erstbericht: </w:t>
            </w:r>
            <w:sdt>
              <w:sdtPr>
                <w:rPr>
                  <w:color w:val="AEAAAA" w:themeColor="background2" w:themeShade="BF"/>
                </w:rPr>
                <w:id w:val="2019802201"/>
                <w:placeholder>
                  <w:docPart w:val="3749F665FC904424B9F6D04A0501431E"/>
                </w:placeholder>
                <w15:color w:val="000000"/>
                <w:text/>
              </w:sdtPr>
              <w:sdtEndPr/>
              <w:sdtContent>
                <w:r w:rsidRPr="007E4DF6">
                  <w:rPr>
                    <w:color w:val="AEAAAA" w:themeColor="background2" w:themeShade="BF"/>
                  </w:rPr>
                  <w:t>(für Texteingabe bitte anklicken)</w:t>
                </w:r>
              </w:sdtContent>
            </w:sdt>
          </w:p>
        </w:tc>
      </w:tr>
      <w:tr w:rsidR="0084088B" w:rsidRPr="007E4DF6" w14:paraId="4DF18EA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81021E7" w14:textId="77777777" w:rsidR="0084088B" w:rsidRPr="007E4DF6" w:rsidRDefault="0084088B" w:rsidP="00496792">
            <w:pPr>
              <w:pStyle w:val="BoxBody"/>
            </w:pPr>
            <w:r w:rsidRPr="007E4DF6">
              <w:t xml:space="preserve">Zweiter Bericht: </w:t>
            </w:r>
            <w:sdt>
              <w:sdtPr>
                <w:rPr>
                  <w:color w:val="AEAAAA" w:themeColor="background2" w:themeShade="BF"/>
                </w:rPr>
                <w:id w:val="201141550"/>
                <w:placeholder>
                  <w:docPart w:val="5794D1D5363F4717BFEB270A1088C05B"/>
                </w:placeholder>
                <w15:color w:val="000000"/>
                <w:text/>
              </w:sdtPr>
              <w:sdtEndPr/>
              <w:sdtContent>
                <w:r w:rsidRPr="007E4DF6">
                  <w:rPr>
                    <w:color w:val="AEAAAA" w:themeColor="background2" w:themeShade="BF"/>
                  </w:rPr>
                  <w:t>(für Texteingabe bitte anklicken)</w:t>
                </w:r>
              </w:sdtContent>
            </w:sdt>
          </w:p>
        </w:tc>
      </w:tr>
      <w:tr w:rsidR="0084088B" w:rsidRPr="007E4DF6" w14:paraId="3D85915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46FB9B67" w14:textId="77777777" w:rsidR="0084088B" w:rsidRPr="007E4DF6" w:rsidRDefault="0084088B" w:rsidP="00496792">
            <w:pPr>
              <w:pStyle w:val="BoxBody"/>
            </w:pPr>
            <w:r w:rsidRPr="007E4DF6">
              <w:t xml:space="preserve">Dritter Bericht: </w:t>
            </w:r>
            <w:sdt>
              <w:sdtPr>
                <w:rPr>
                  <w:color w:val="AEAAAA" w:themeColor="background2" w:themeShade="BF"/>
                </w:rPr>
                <w:id w:val="-2093157128"/>
                <w:placeholder>
                  <w:docPart w:val="94AB5CD0894448D49E80B86070DC89B9"/>
                </w:placeholder>
                <w15:color w:val="000000"/>
                <w:text/>
              </w:sdtPr>
              <w:sdtEndPr/>
              <w:sdtContent>
                <w:r w:rsidRPr="007E4DF6">
                  <w:rPr>
                    <w:color w:val="AEAAAA" w:themeColor="background2" w:themeShade="BF"/>
                  </w:rPr>
                  <w:t>(für Texteingabe bitte anklicken)</w:t>
                </w:r>
              </w:sdtContent>
            </w:sdt>
          </w:p>
        </w:tc>
      </w:tr>
      <w:tr w:rsidR="0084088B" w:rsidRPr="007E4DF6" w14:paraId="0711C4C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4826798C" w14:textId="77777777" w:rsidR="0084088B" w:rsidRPr="007E4DF6" w:rsidRDefault="0084088B" w:rsidP="00496792">
            <w:pPr>
              <w:pStyle w:val="BoxBody"/>
            </w:pPr>
            <w:r w:rsidRPr="007E4DF6">
              <w:t xml:space="preserve">Vierter Bericht: </w:t>
            </w:r>
            <w:sdt>
              <w:sdtPr>
                <w:rPr>
                  <w:color w:val="AEAAAA" w:themeColor="background2" w:themeShade="BF"/>
                </w:rPr>
                <w:id w:val="780530049"/>
                <w:placeholder>
                  <w:docPart w:val="25945725EBF74F7E9B2AA749471D272B"/>
                </w:placeholder>
                <w15:color w:val="000000"/>
                <w:text/>
              </w:sdtPr>
              <w:sdtEndPr/>
              <w:sdtContent>
                <w:r w:rsidRPr="007E4DF6">
                  <w:rPr>
                    <w:color w:val="AEAAAA" w:themeColor="background2" w:themeShade="BF"/>
                  </w:rPr>
                  <w:t>(für Texteingabe bitte anklicken)</w:t>
                </w:r>
              </w:sdtContent>
            </w:sdt>
          </w:p>
        </w:tc>
      </w:tr>
      <w:tr w:rsidR="0084088B" w:rsidRPr="00551497" w14:paraId="3069787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7F656B7" w14:textId="25133BBA" w:rsidR="0084088B" w:rsidRPr="00551497" w:rsidRDefault="0084088B" w:rsidP="00E35F41">
            <w:pPr>
              <w:pStyle w:val="BoxBody"/>
              <w:keepNext/>
              <w:keepLines/>
            </w:pPr>
            <w:r w:rsidRPr="00551497">
              <w:rPr>
                <w:b/>
                <w:bCs/>
                <w:i/>
                <w:iCs/>
              </w:rPr>
              <w:t>Dokumente:</w:t>
            </w:r>
            <w:r w:rsidRPr="00551497">
              <w:t xml:space="preserve"> </w:t>
            </w:r>
            <w:r w:rsidR="00E35F41" w:rsidRPr="006927BE">
              <w:t>Fügen sie gegebenenfalls bitte in englischer, französischer oder spanischer Sprache eine Kopie eines Dokuments bei, in dem die Verfahren für die Behandlung von Beschwerden an Land dargelegt werden</w:t>
            </w:r>
            <w:r w:rsidR="00E35F41">
              <w:t>.</w:t>
            </w:r>
          </w:p>
        </w:tc>
      </w:tr>
      <w:tr w:rsidR="0084088B" w:rsidRPr="007E4DF6" w14:paraId="0316A089"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593FE3E5" w14:textId="77777777" w:rsidR="0084088B" w:rsidRPr="007E4DF6" w:rsidRDefault="0084088B" w:rsidP="00496792">
            <w:pPr>
              <w:pStyle w:val="BoxBody"/>
            </w:pPr>
            <w:r w:rsidRPr="007E4DF6">
              <w:t xml:space="preserve">Erstbericht: </w:t>
            </w:r>
            <w:sdt>
              <w:sdtPr>
                <w:rPr>
                  <w:color w:val="AEAAAA" w:themeColor="background2" w:themeShade="BF"/>
                </w:rPr>
                <w:id w:val="1385673328"/>
                <w:placeholder>
                  <w:docPart w:val="32351C4FA75B4163B45A180125E053B7"/>
                </w:placeholder>
                <w15:color w:val="000000"/>
                <w:text/>
              </w:sdtPr>
              <w:sdtEndPr/>
              <w:sdtContent>
                <w:r w:rsidRPr="007E4DF6">
                  <w:rPr>
                    <w:color w:val="AEAAAA" w:themeColor="background2" w:themeShade="BF"/>
                  </w:rPr>
                  <w:t>(für Texteingabe bitte anklicken)</w:t>
                </w:r>
              </w:sdtContent>
            </w:sdt>
          </w:p>
        </w:tc>
      </w:tr>
      <w:tr w:rsidR="0084088B" w:rsidRPr="007E4DF6" w14:paraId="66B1675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1619612B" w14:textId="77777777" w:rsidR="0084088B" w:rsidRPr="007E4DF6" w:rsidRDefault="0084088B" w:rsidP="00496792">
            <w:pPr>
              <w:pStyle w:val="BoxBody"/>
            </w:pPr>
            <w:r w:rsidRPr="007E4DF6">
              <w:t xml:space="preserve">Zweiter Bericht: </w:t>
            </w:r>
            <w:sdt>
              <w:sdtPr>
                <w:rPr>
                  <w:color w:val="AEAAAA" w:themeColor="background2" w:themeShade="BF"/>
                </w:rPr>
                <w:id w:val="-529035895"/>
                <w:placeholder>
                  <w:docPart w:val="4E880E917D544FE7898A636244465C9D"/>
                </w:placeholder>
                <w15:color w:val="000000"/>
                <w:text/>
              </w:sdtPr>
              <w:sdtEndPr/>
              <w:sdtContent>
                <w:r w:rsidRPr="007E4DF6">
                  <w:rPr>
                    <w:color w:val="AEAAAA" w:themeColor="background2" w:themeShade="BF"/>
                  </w:rPr>
                  <w:t>(für Texteingabe bitte anklicken)</w:t>
                </w:r>
              </w:sdtContent>
            </w:sdt>
          </w:p>
        </w:tc>
      </w:tr>
      <w:tr w:rsidR="0084088B" w:rsidRPr="007E4DF6" w14:paraId="44E17425"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3ED678B4" w14:textId="77777777" w:rsidR="0084088B" w:rsidRPr="007E4DF6" w:rsidRDefault="0084088B" w:rsidP="00496792">
            <w:pPr>
              <w:pStyle w:val="BoxBody"/>
            </w:pPr>
            <w:r w:rsidRPr="007E4DF6">
              <w:t xml:space="preserve">Dritter Bericht: </w:t>
            </w:r>
            <w:sdt>
              <w:sdtPr>
                <w:rPr>
                  <w:color w:val="AEAAAA" w:themeColor="background2" w:themeShade="BF"/>
                </w:rPr>
                <w:id w:val="699975133"/>
                <w:placeholder>
                  <w:docPart w:val="7554AD3A1B5F4B89B5362DA375209BDC"/>
                </w:placeholder>
                <w15:color w:val="000000"/>
                <w:text/>
              </w:sdtPr>
              <w:sdtEndPr/>
              <w:sdtContent>
                <w:r w:rsidRPr="007E4DF6">
                  <w:rPr>
                    <w:color w:val="AEAAAA" w:themeColor="background2" w:themeShade="BF"/>
                  </w:rPr>
                  <w:t>(für Texteingabe bitte anklicken)</w:t>
                </w:r>
              </w:sdtContent>
            </w:sdt>
          </w:p>
        </w:tc>
      </w:tr>
      <w:tr w:rsidR="0084088B" w:rsidRPr="007E4DF6" w14:paraId="41BC8630"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183198B8" w14:textId="77777777" w:rsidR="0084088B" w:rsidRPr="007E4DF6" w:rsidRDefault="0084088B" w:rsidP="00496792">
            <w:pPr>
              <w:pStyle w:val="BoxBody"/>
            </w:pPr>
            <w:r w:rsidRPr="007E4DF6">
              <w:t xml:space="preserve">Vierter Bericht: </w:t>
            </w:r>
            <w:sdt>
              <w:sdtPr>
                <w:rPr>
                  <w:color w:val="AEAAAA" w:themeColor="background2" w:themeShade="BF"/>
                </w:rPr>
                <w:id w:val="434255467"/>
                <w:placeholder>
                  <w:docPart w:val="F29B0964E52944E1B1EDBE854D18D1AB"/>
                </w:placeholder>
                <w15:color w:val="000000"/>
                <w:text/>
              </w:sdtPr>
              <w:sdtEndPr/>
              <w:sdtContent>
                <w:r w:rsidRPr="007E4DF6">
                  <w:rPr>
                    <w:color w:val="AEAAAA" w:themeColor="background2" w:themeShade="BF"/>
                  </w:rPr>
                  <w:t>(für Texteingabe bitte anklicken)</w:t>
                </w:r>
              </w:sdtContent>
            </w:sdt>
          </w:p>
        </w:tc>
      </w:tr>
    </w:tbl>
    <w:p w14:paraId="7874B3E1" w14:textId="77777777" w:rsidR="0084088B" w:rsidRDefault="0084088B" w:rsidP="0084088B">
      <w:pPr>
        <w:pStyle w:val="DPara"/>
        <w:rPr>
          <w:lang w:val="en-GB"/>
        </w:rPr>
      </w:pPr>
    </w:p>
    <w:tbl>
      <w:tblPr>
        <w:tblW w:w="9639" w:type="dxa"/>
        <w:tblBorders>
          <w:top w:val="single" w:sz="4" w:space="0" w:color="1E2DBE"/>
          <w:left w:val="single" w:sz="4" w:space="0" w:color="1E2DBE"/>
          <w:bottom w:val="single" w:sz="4" w:space="0" w:color="1E2DBE"/>
          <w:right w:val="single" w:sz="4" w:space="0" w:color="1E2DBE"/>
          <w:insideH w:val="single" w:sz="4" w:space="0" w:color="1E2DBE"/>
        </w:tblBorders>
        <w:shd w:val="clear" w:color="auto" w:fill="EBF5FD"/>
        <w:tblCellMar>
          <w:top w:w="57" w:type="dxa"/>
          <w:left w:w="85" w:type="dxa"/>
          <w:bottom w:w="57" w:type="dxa"/>
          <w:right w:w="85" w:type="dxa"/>
        </w:tblCellMar>
        <w:tblLook w:val="04A0" w:firstRow="1" w:lastRow="0" w:firstColumn="1" w:lastColumn="0" w:noHBand="0" w:noVBand="1"/>
      </w:tblPr>
      <w:tblGrid>
        <w:gridCol w:w="9639"/>
      </w:tblGrid>
      <w:tr w:rsidR="00D007BC" w:rsidRPr="00551497" w14:paraId="6FF97B21" w14:textId="77777777" w:rsidTr="00496792">
        <w:tc>
          <w:tcPr>
            <w:tcW w:w="9639" w:type="dxa"/>
            <w:shd w:val="clear" w:color="auto" w:fill="1E2DBE"/>
          </w:tcPr>
          <w:p w14:paraId="31BA85EF" w14:textId="5EA18F30" w:rsidR="00D007BC" w:rsidRDefault="00D007BC" w:rsidP="00496792">
            <w:pPr>
              <w:pStyle w:val="TableHeaderLeft"/>
              <w:spacing w:before="60" w:after="60"/>
              <w:jc w:val="both"/>
            </w:pPr>
            <w:r w:rsidRPr="00551497">
              <w:t xml:space="preserve">Regel </w:t>
            </w:r>
            <w:r w:rsidRPr="006927BE">
              <w:t>5.</w:t>
            </w:r>
            <w:r>
              <w:t>3</w:t>
            </w:r>
            <w:r w:rsidRPr="006927BE">
              <w:t xml:space="preserve"> – Verantwortlichkeiten im Bereich der Vermittlung von Arbeitskräften</w:t>
            </w:r>
          </w:p>
          <w:p w14:paraId="2FB93A2C" w14:textId="2DB68160" w:rsidR="00D007BC" w:rsidRPr="00551497" w:rsidRDefault="00D007BC" w:rsidP="00496792">
            <w:pPr>
              <w:pStyle w:val="TableHeaderLeft"/>
              <w:spacing w:before="60" w:after="60"/>
              <w:jc w:val="both"/>
            </w:pPr>
            <w:r w:rsidRPr="00551497">
              <w:t>Norm </w:t>
            </w:r>
            <w:r w:rsidRPr="006927BE">
              <w:t>A5.3; siehe auch Leitlinie B5.3</w:t>
            </w:r>
          </w:p>
        </w:tc>
      </w:tr>
      <w:tr w:rsidR="00D007BC" w:rsidRPr="00551497" w14:paraId="539B91F0" w14:textId="77777777" w:rsidTr="00496792">
        <w:tc>
          <w:tcPr>
            <w:tcW w:w="9639" w:type="dxa"/>
          </w:tcPr>
          <w:p w14:paraId="50F59653" w14:textId="2CDBA685" w:rsidR="00D007BC" w:rsidRPr="006927BE" w:rsidRDefault="00D007BC" w:rsidP="00496792">
            <w:pPr>
              <w:pStyle w:val="BoxIndentbulletlist1"/>
              <w:spacing w:before="20" w:after="20"/>
              <w:ind w:left="340"/>
            </w:pPr>
            <w:r w:rsidRPr="006927BE">
              <w:t>Die Mitglieder der IAO haben ein wirksames Überprüfungs- und Überwachungssystem zur Durchsetzung ihrer Verantwortlichkeiten im Bereich der Vermittlung von Arbeitskräften einzurichten, insbesondere was die Anwerbung und Arbeitsvermittlung von Seeleuten anbelangt.</w:t>
            </w:r>
          </w:p>
          <w:p w14:paraId="1B52D3FF" w14:textId="0529C2F1" w:rsidR="00D007BC" w:rsidRPr="00551497" w:rsidRDefault="00D007BC" w:rsidP="00D007BC">
            <w:pPr>
              <w:pStyle w:val="BoxIndentbulletlist1"/>
              <w:spacing w:before="20" w:after="20"/>
              <w:ind w:left="340"/>
              <w:rPr>
                <w:sz w:val="17"/>
                <w:szCs w:val="17"/>
              </w:rPr>
            </w:pPr>
            <w:r w:rsidRPr="006927BE">
              <w:t>Die Mitglieder haben außerdem Verantwortlichkeiten für den sozialen Schutz der Seeleute, die ihre Staats</w:t>
            </w:r>
            <w:r>
              <w:softHyphen/>
            </w:r>
            <w:r w:rsidRPr="006927BE">
              <w:t>angehörigen sind oder in ihrem Gebiet wohnen oder sonst wie ansässig sind, festzulegen.</w:t>
            </w:r>
          </w:p>
        </w:tc>
      </w:tr>
      <w:tr w:rsidR="00D007BC" w:rsidRPr="00551497" w14:paraId="1CC42B66" w14:textId="77777777" w:rsidTr="00496792">
        <w:tc>
          <w:tcPr>
            <w:tcW w:w="9639" w:type="dxa"/>
          </w:tcPr>
          <w:p w14:paraId="123A75CA" w14:textId="6565D77F" w:rsidR="00D007BC" w:rsidRPr="00551497" w:rsidRDefault="00D007BC" w:rsidP="007E4DF6">
            <w:pPr>
              <w:pStyle w:val="BoxBody"/>
              <w:keepNext/>
              <w:keepLines/>
            </w:pPr>
            <w:r w:rsidRPr="006927BE">
              <w:t>Es gibt in unserem Land keine Seeleute</w:t>
            </w:r>
            <w:r>
              <w:t>. </w:t>
            </w:r>
            <w:sdt>
              <w:sdtPr>
                <w:id w:val="930247734"/>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p w14:paraId="67C57270" w14:textId="77777777" w:rsidR="00D007BC" w:rsidRPr="006D7D11" w:rsidRDefault="00D007BC" w:rsidP="007E4DF6">
            <w:pPr>
              <w:pStyle w:val="BoxBody"/>
              <w:keepNext/>
              <w:keepLines/>
              <w:rPr>
                <w:b/>
                <w:bCs/>
                <w:i/>
                <w:iCs/>
              </w:rPr>
            </w:pPr>
            <w:r w:rsidRPr="006D7D11">
              <w:rPr>
                <w:b/>
                <w:bCs/>
                <w:i/>
                <w:iCs/>
              </w:rPr>
              <w:t>Kreuzen Sie bitte das obenstehende Kästchen an oder erteilen Sie die nachstehend erbetenen Auskünfte.</w:t>
            </w:r>
          </w:p>
        </w:tc>
      </w:tr>
      <w:tr w:rsidR="00D007BC" w:rsidRPr="00551497" w14:paraId="24A775F1"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E2FCB12" w14:textId="14A1F6B9" w:rsidR="00D007BC" w:rsidRDefault="00D007BC" w:rsidP="00496792">
            <w:pPr>
              <w:pStyle w:val="TableTextLeft"/>
              <w:spacing w:before="60"/>
              <w:jc w:val="both"/>
            </w:pPr>
            <w:r w:rsidRPr="006927BE">
              <w:t>Beschreiben Sie bitte das in Ihrem Land bestehende System für die Überprüfung, Überwachung und Durchset</w:t>
            </w:r>
            <w:r>
              <w:softHyphen/>
            </w:r>
            <w:r w:rsidRPr="006927BE">
              <w:t>zung seiner Verantwortlichkeiten aufgrund des MLC, 2006, im Bereich der Vermittlung von Arbeitskräften (ein</w:t>
            </w:r>
            <w:r>
              <w:softHyphen/>
            </w:r>
            <w:r w:rsidRPr="006927BE">
              <w:t>schließlich rechtlicher Verfahren wegen Verletzungen der in Regel 1.4 vorgesehenen Anforderungen), sowie die Methode, mit der die Wirksamkeit des Systems beurteilt wird</w:t>
            </w:r>
            <w:r>
              <w:t>.</w:t>
            </w:r>
          </w:p>
          <w:p w14:paraId="1E0D78D3" w14:textId="4900E505" w:rsidR="00D007BC" w:rsidRPr="00551497" w:rsidRDefault="00D007BC" w:rsidP="00496792">
            <w:pPr>
              <w:pStyle w:val="TableTextLeft"/>
              <w:spacing w:after="120"/>
              <w:jc w:val="both"/>
              <w:rPr>
                <w:i/>
                <w:iCs/>
              </w:rPr>
            </w:pPr>
            <w:r w:rsidRPr="00551497">
              <w:rPr>
                <w:i/>
                <w:iCs/>
              </w:rPr>
              <w:t>(</w:t>
            </w:r>
            <w:r w:rsidRPr="006927BE">
              <w:rPr>
                <w:rStyle w:val="Timesitalic"/>
                <w:rFonts w:ascii="Noto Sans" w:hAnsi="Noto Sans" w:cs="Noto Sans"/>
              </w:rPr>
              <w:t xml:space="preserve">Regel 5.3 Absätze 3 </w:t>
            </w:r>
            <w:r w:rsidRPr="006927BE">
              <w:t>und</w:t>
            </w:r>
            <w:r w:rsidRPr="006927BE">
              <w:rPr>
                <w:rStyle w:val="Timesitalic"/>
                <w:rFonts w:ascii="Noto Sans" w:hAnsi="Noto Sans" w:cs="Noto Sans"/>
              </w:rPr>
              <w:t xml:space="preserve"> 4; Norm A5.3</w:t>
            </w:r>
            <w:r w:rsidRPr="00CC6D28">
              <w:rPr>
                <w:rStyle w:val="Timesitalic"/>
                <w:rFonts w:ascii="Noto Sans" w:hAnsi="Noto Sans" w:cs="Noto Sans"/>
                <w:i w:val="0"/>
                <w:iCs w:val="0"/>
              </w:rPr>
              <w:t>, unter Verweis auf</w:t>
            </w:r>
            <w:r w:rsidRPr="006927BE">
              <w:rPr>
                <w:rStyle w:val="Timesitalic"/>
                <w:rFonts w:ascii="Noto Sans" w:hAnsi="Noto Sans" w:cs="Noto Sans"/>
              </w:rPr>
              <w:t xml:space="preserve"> Norm A1.4</w:t>
            </w:r>
            <w:r w:rsidRPr="00551497">
              <w:rPr>
                <w:i/>
                <w:iCs/>
              </w:rPr>
              <w:t>)</w:t>
            </w:r>
          </w:p>
          <w:p w14:paraId="5D2492E8" w14:textId="5F24B89A" w:rsidR="00D007BC" w:rsidRDefault="00D007BC" w:rsidP="00D007BC">
            <w:pPr>
              <w:pStyle w:val="BoxBody"/>
              <w:spacing w:after="120"/>
            </w:pPr>
            <w:r w:rsidRPr="006927BE">
              <w:t>Bitte führen Sie die anwendbaren innerstaatlichen Bestimmungen auf und geben Sie nach Möglichkeit den jewei</w:t>
            </w:r>
            <w:r>
              <w:softHyphen/>
            </w:r>
            <w:r w:rsidRPr="006927BE">
              <w:t>ligen Wortlaut wieder.</w:t>
            </w:r>
          </w:p>
          <w:p w14:paraId="05E105C8" w14:textId="0A101D50" w:rsidR="00D007BC" w:rsidRPr="00D007BC" w:rsidRDefault="00D007BC" w:rsidP="00D007BC">
            <w:pPr>
              <w:pStyle w:val="BoxBody"/>
            </w:pPr>
            <w:r w:rsidRPr="006927BE">
              <w:t>Diese Auskünfte wurden in Zusammenhang mit Regel 1.4 erteilt</w:t>
            </w:r>
            <w:r>
              <w:t>. </w:t>
            </w:r>
            <w:sdt>
              <w:sdtPr>
                <w:id w:val="1408877397"/>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tc>
      </w:tr>
      <w:tr w:rsidR="00D007BC" w:rsidRPr="007E4DF6" w14:paraId="70AE3110"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7645F70" w14:textId="77777777" w:rsidR="00D007BC" w:rsidRPr="007E4DF6" w:rsidRDefault="00D007BC" w:rsidP="00496792">
            <w:pPr>
              <w:pStyle w:val="BoxBody"/>
            </w:pPr>
            <w:r w:rsidRPr="007E4DF6">
              <w:t xml:space="preserve">Erstbericht: </w:t>
            </w:r>
            <w:sdt>
              <w:sdtPr>
                <w:rPr>
                  <w:color w:val="AEAAAA" w:themeColor="background2" w:themeShade="BF"/>
                </w:rPr>
                <w:id w:val="1324549119"/>
                <w:placeholder>
                  <w:docPart w:val="9625C3CB2A4C4F5FBDB32F88F5A6D9E4"/>
                </w:placeholder>
                <w15:color w:val="000000"/>
                <w:text/>
              </w:sdtPr>
              <w:sdtEndPr/>
              <w:sdtContent>
                <w:r w:rsidRPr="007E4DF6">
                  <w:rPr>
                    <w:color w:val="AEAAAA" w:themeColor="background2" w:themeShade="BF"/>
                  </w:rPr>
                  <w:t>(für Texteingabe bitte anklicken)</w:t>
                </w:r>
              </w:sdtContent>
            </w:sdt>
          </w:p>
        </w:tc>
      </w:tr>
      <w:tr w:rsidR="00D007BC" w:rsidRPr="007E4DF6" w14:paraId="59596208"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659D29CC" w14:textId="77777777" w:rsidR="00D007BC" w:rsidRPr="007E4DF6" w:rsidRDefault="00D007BC" w:rsidP="00496792">
            <w:pPr>
              <w:pStyle w:val="BoxBody"/>
            </w:pPr>
            <w:r w:rsidRPr="007E4DF6">
              <w:t xml:space="preserve">Zweiter Bericht: </w:t>
            </w:r>
            <w:sdt>
              <w:sdtPr>
                <w:rPr>
                  <w:color w:val="AEAAAA" w:themeColor="background2" w:themeShade="BF"/>
                </w:rPr>
                <w:id w:val="-1818717679"/>
                <w:placeholder>
                  <w:docPart w:val="BE840FAC9C984656AA1A427144BF8FD9"/>
                </w:placeholder>
                <w15:color w:val="000000"/>
                <w:text/>
              </w:sdtPr>
              <w:sdtEndPr/>
              <w:sdtContent>
                <w:r w:rsidRPr="007E4DF6">
                  <w:rPr>
                    <w:color w:val="AEAAAA" w:themeColor="background2" w:themeShade="BF"/>
                  </w:rPr>
                  <w:t>(für Texteingabe bitte anklicken)</w:t>
                </w:r>
              </w:sdtContent>
            </w:sdt>
          </w:p>
        </w:tc>
      </w:tr>
      <w:tr w:rsidR="00D007BC" w:rsidRPr="007E4DF6" w14:paraId="48BBD1BD"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512AE76" w14:textId="77777777" w:rsidR="00D007BC" w:rsidRPr="007E4DF6" w:rsidRDefault="00D007BC" w:rsidP="00496792">
            <w:pPr>
              <w:pStyle w:val="BoxBody"/>
            </w:pPr>
            <w:r w:rsidRPr="007E4DF6">
              <w:t xml:space="preserve">Dritter Bericht: </w:t>
            </w:r>
            <w:sdt>
              <w:sdtPr>
                <w:rPr>
                  <w:color w:val="AEAAAA" w:themeColor="background2" w:themeShade="BF"/>
                </w:rPr>
                <w:id w:val="-158235804"/>
                <w:placeholder>
                  <w:docPart w:val="160E1F186735454AA67F2DA8F028726A"/>
                </w:placeholder>
                <w15:color w:val="000000"/>
                <w:text/>
              </w:sdtPr>
              <w:sdtEndPr/>
              <w:sdtContent>
                <w:r w:rsidRPr="007E4DF6">
                  <w:rPr>
                    <w:color w:val="AEAAAA" w:themeColor="background2" w:themeShade="BF"/>
                  </w:rPr>
                  <w:t>(für Texteingabe bitte anklicken)</w:t>
                </w:r>
              </w:sdtContent>
            </w:sdt>
          </w:p>
        </w:tc>
      </w:tr>
      <w:tr w:rsidR="00D007BC" w:rsidRPr="007E4DF6" w14:paraId="48F0FA3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686A1693" w14:textId="77777777" w:rsidR="00D007BC" w:rsidRPr="007E4DF6" w:rsidRDefault="00D007BC" w:rsidP="00496792">
            <w:pPr>
              <w:pStyle w:val="BoxBody"/>
            </w:pPr>
            <w:r w:rsidRPr="007E4DF6">
              <w:t xml:space="preserve">Vierter Bericht: </w:t>
            </w:r>
            <w:sdt>
              <w:sdtPr>
                <w:rPr>
                  <w:color w:val="AEAAAA" w:themeColor="background2" w:themeShade="BF"/>
                </w:rPr>
                <w:id w:val="-443621438"/>
                <w:placeholder>
                  <w:docPart w:val="EA7FEA230F5D4641A43FE3B28302CCB2"/>
                </w:placeholder>
                <w15:color w:val="000000"/>
                <w:text/>
              </w:sdtPr>
              <w:sdtEndPr/>
              <w:sdtContent>
                <w:r w:rsidRPr="007E4DF6">
                  <w:rPr>
                    <w:color w:val="AEAAAA" w:themeColor="background2" w:themeShade="BF"/>
                  </w:rPr>
                  <w:t>(für Texteingabe bitte anklicken)</w:t>
                </w:r>
              </w:sdtContent>
            </w:sdt>
          </w:p>
        </w:tc>
      </w:tr>
      <w:tr w:rsidR="00D007BC" w:rsidRPr="00551497" w14:paraId="7CB4D0CE"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482361B2" w14:textId="76564813" w:rsidR="00D007BC" w:rsidRDefault="00D007BC" w:rsidP="00D007BC">
            <w:pPr>
              <w:pStyle w:val="TableTextLeft"/>
              <w:spacing w:before="60"/>
              <w:jc w:val="both"/>
            </w:pPr>
            <w:r w:rsidRPr="006927BE">
              <w:t>Sofern es in Ihrem Land Seeleute gibt, die seine Staatsangehörigen sind oder in Ihrem Land ihren gewöhnlichen Aufenthalt haben oder ansässig sind: Wurden Vorkehrungen getroffen, um sicherzustellen, dass diese Seeleute unabhängig von der Flagge des Schiffs, auf dem sie arbeiten, sozialen Schutz genießen</w:t>
            </w:r>
            <w:r>
              <w:t>.</w:t>
            </w:r>
          </w:p>
          <w:p w14:paraId="1067C767" w14:textId="075B33C7" w:rsidR="00D007BC" w:rsidRPr="00551497" w:rsidRDefault="00D007BC" w:rsidP="00D007BC">
            <w:pPr>
              <w:pStyle w:val="TableTextLeft"/>
              <w:spacing w:after="120"/>
              <w:jc w:val="both"/>
              <w:rPr>
                <w:i/>
                <w:iCs/>
              </w:rPr>
            </w:pPr>
            <w:r w:rsidRPr="00551497">
              <w:rPr>
                <w:i/>
                <w:iCs/>
              </w:rPr>
              <w:t>(</w:t>
            </w:r>
            <w:r w:rsidRPr="006927BE">
              <w:rPr>
                <w:rStyle w:val="Timesitalic"/>
                <w:rFonts w:ascii="Noto Sans" w:hAnsi="Noto Sans" w:cs="Noto Sans"/>
              </w:rPr>
              <w:t>Regel 5.3 Absatz 1</w:t>
            </w:r>
            <w:r w:rsidRPr="00551497">
              <w:rPr>
                <w:i/>
                <w:iCs/>
              </w:rPr>
              <w:t>)</w:t>
            </w:r>
          </w:p>
          <w:p w14:paraId="785976CF" w14:textId="77777777" w:rsidR="00D007BC" w:rsidRDefault="00D007BC" w:rsidP="00D007BC">
            <w:pPr>
              <w:pStyle w:val="BoxBody"/>
              <w:spacing w:after="120"/>
            </w:pPr>
            <w:r w:rsidRPr="006927BE">
              <w:t>Bitte führen Sie die anwendbaren innerstaatlichen Bestimmungen auf und geben Sie nach Möglichkeit den jewei</w:t>
            </w:r>
            <w:r>
              <w:softHyphen/>
            </w:r>
            <w:r w:rsidRPr="006927BE">
              <w:t>ligen Wortlaut wieder.</w:t>
            </w:r>
          </w:p>
          <w:p w14:paraId="480B8331" w14:textId="64397788" w:rsidR="00D007BC" w:rsidRPr="00BE5201" w:rsidRDefault="00D007BC" w:rsidP="00D007BC">
            <w:pPr>
              <w:pStyle w:val="TableTextLeft"/>
              <w:spacing w:after="60"/>
              <w:jc w:val="both"/>
              <w:rPr>
                <w:i/>
                <w:iCs/>
              </w:rPr>
            </w:pPr>
            <w:r w:rsidRPr="006927BE">
              <w:t>Auf diese Frage wurde in Zusammenhang mit Regel 4.5 geantwortet</w:t>
            </w:r>
            <w:r>
              <w:t>. </w:t>
            </w:r>
            <w:sdt>
              <w:sdtPr>
                <w:id w:val="1573386514"/>
                <w14:checkbox>
                  <w14:checked w14:val="0"/>
                  <w14:checkedState w14:val="2612" w14:font="MS Gothic"/>
                  <w14:uncheckedState w14:val="2610" w14:font="MS Gothic"/>
                </w14:checkbox>
              </w:sdtPr>
              <w:sdtEndPr/>
              <w:sdtContent>
                <w:r w:rsidRPr="00551497">
                  <w:rPr>
                    <w:rFonts w:ascii="Segoe UI Symbol" w:eastAsia="MS Gothic" w:hAnsi="Segoe UI Symbol" w:cs="Segoe UI Symbol"/>
                  </w:rPr>
                  <w:t>☐</w:t>
                </w:r>
              </w:sdtContent>
            </w:sdt>
          </w:p>
        </w:tc>
      </w:tr>
      <w:tr w:rsidR="00D007BC" w:rsidRPr="007E4DF6" w14:paraId="123E3FCD"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3FBB5F27" w14:textId="77777777" w:rsidR="00D007BC" w:rsidRPr="007E4DF6" w:rsidRDefault="00D007BC" w:rsidP="00496792">
            <w:pPr>
              <w:pStyle w:val="BoxBody"/>
            </w:pPr>
            <w:r w:rsidRPr="007E4DF6">
              <w:t xml:space="preserve">Erstbericht: </w:t>
            </w:r>
            <w:sdt>
              <w:sdtPr>
                <w:rPr>
                  <w:color w:val="AEAAAA" w:themeColor="background2" w:themeShade="BF"/>
                </w:rPr>
                <w:id w:val="-1835366657"/>
                <w:placeholder>
                  <w:docPart w:val="9F4884045B384BA2B0766571A577948D"/>
                </w:placeholder>
                <w15:color w:val="000000"/>
                <w:text/>
              </w:sdtPr>
              <w:sdtEndPr/>
              <w:sdtContent>
                <w:r w:rsidRPr="007E4DF6">
                  <w:rPr>
                    <w:color w:val="AEAAAA" w:themeColor="background2" w:themeShade="BF"/>
                  </w:rPr>
                  <w:t>(für Texteingabe bitte anklicken)</w:t>
                </w:r>
              </w:sdtContent>
            </w:sdt>
          </w:p>
        </w:tc>
      </w:tr>
      <w:tr w:rsidR="00D007BC" w:rsidRPr="007E4DF6" w14:paraId="33E835B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79224CC6" w14:textId="77777777" w:rsidR="00D007BC" w:rsidRPr="007E4DF6" w:rsidRDefault="00D007BC" w:rsidP="00496792">
            <w:pPr>
              <w:pStyle w:val="BoxBody"/>
            </w:pPr>
            <w:r w:rsidRPr="007E4DF6">
              <w:t xml:space="preserve">Zweiter Bericht: </w:t>
            </w:r>
            <w:sdt>
              <w:sdtPr>
                <w:rPr>
                  <w:color w:val="AEAAAA" w:themeColor="background2" w:themeShade="BF"/>
                </w:rPr>
                <w:id w:val="1019583563"/>
                <w:placeholder>
                  <w:docPart w:val="C09C09B0999D4A2A8703B6F5559B4FE7"/>
                </w:placeholder>
                <w15:color w:val="000000"/>
                <w:text/>
              </w:sdtPr>
              <w:sdtEndPr/>
              <w:sdtContent>
                <w:r w:rsidRPr="007E4DF6">
                  <w:rPr>
                    <w:color w:val="AEAAAA" w:themeColor="background2" w:themeShade="BF"/>
                  </w:rPr>
                  <w:t>(für Texteingabe bitte anklicken)</w:t>
                </w:r>
              </w:sdtContent>
            </w:sdt>
          </w:p>
        </w:tc>
      </w:tr>
      <w:tr w:rsidR="00D007BC" w:rsidRPr="007E4DF6" w14:paraId="182D6857"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6E60F1E9" w14:textId="77777777" w:rsidR="00D007BC" w:rsidRPr="007E4DF6" w:rsidRDefault="00D007BC" w:rsidP="00496792">
            <w:pPr>
              <w:pStyle w:val="BoxBody"/>
            </w:pPr>
            <w:r w:rsidRPr="007E4DF6">
              <w:t xml:space="preserve">Dritter Bericht: </w:t>
            </w:r>
            <w:sdt>
              <w:sdtPr>
                <w:rPr>
                  <w:color w:val="AEAAAA" w:themeColor="background2" w:themeShade="BF"/>
                </w:rPr>
                <w:id w:val="961380528"/>
                <w:placeholder>
                  <w:docPart w:val="CDA0A80DEB3D4773A1CB2AD8C86C3119"/>
                </w:placeholder>
                <w15:color w:val="000000"/>
                <w:text/>
              </w:sdtPr>
              <w:sdtEndPr/>
              <w:sdtContent>
                <w:r w:rsidRPr="007E4DF6">
                  <w:rPr>
                    <w:color w:val="AEAAAA" w:themeColor="background2" w:themeShade="BF"/>
                  </w:rPr>
                  <w:t>(für Texteingabe bitte anklicken)</w:t>
                </w:r>
              </w:sdtContent>
            </w:sdt>
          </w:p>
        </w:tc>
      </w:tr>
      <w:tr w:rsidR="00D007BC" w:rsidRPr="007E4DF6" w14:paraId="5FFA3BE2"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21088C47" w14:textId="77777777" w:rsidR="00D007BC" w:rsidRPr="007E4DF6" w:rsidRDefault="00D007BC" w:rsidP="00496792">
            <w:pPr>
              <w:pStyle w:val="BoxBody"/>
            </w:pPr>
            <w:r w:rsidRPr="007E4DF6">
              <w:t xml:space="preserve">Vierter Bericht: </w:t>
            </w:r>
            <w:sdt>
              <w:sdtPr>
                <w:rPr>
                  <w:color w:val="AEAAAA" w:themeColor="background2" w:themeShade="BF"/>
                </w:rPr>
                <w:id w:val="974881450"/>
                <w:placeholder>
                  <w:docPart w:val="F129C0A6672C4C8CA179DC4E0E55A3D7"/>
                </w:placeholder>
                <w15:color w:val="000000"/>
                <w:text/>
              </w:sdtPr>
              <w:sdtEndPr/>
              <w:sdtContent>
                <w:r w:rsidRPr="007E4DF6">
                  <w:rPr>
                    <w:color w:val="AEAAAA" w:themeColor="background2" w:themeShade="BF"/>
                  </w:rPr>
                  <w:t>(für Texteingabe bitte anklicken)</w:t>
                </w:r>
              </w:sdtContent>
            </w:sdt>
          </w:p>
        </w:tc>
      </w:tr>
      <w:tr w:rsidR="00D007BC" w:rsidRPr="00551497" w14:paraId="0C3D507B"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1DD840DE" w14:textId="0EBBD73B" w:rsidR="00D007BC" w:rsidRPr="00551497" w:rsidRDefault="00D007BC" w:rsidP="00496792">
            <w:pPr>
              <w:pStyle w:val="BoxBody"/>
            </w:pPr>
            <w:r w:rsidRPr="00551497">
              <w:rPr>
                <w:b/>
                <w:bCs/>
                <w:i/>
                <w:iCs/>
              </w:rPr>
              <w:t>Zusätzliche Angaben</w:t>
            </w:r>
            <w:r w:rsidRPr="00551497">
              <w:t xml:space="preserve"> zur Durchführung der Regel </w:t>
            </w:r>
            <w:r>
              <w:t>5.3.</w:t>
            </w:r>
          </w:p>
        </w:tc>
      </w:tr>
      <w:tr w:rsidR="00D007BC" w:rsidRPr="007E4DF6" w14:paraId="2399AC77" w14:textId="77777777" w:rsidTr="00496792">
        <w:tc>
          <w:tcPr>
            <w:tcW w:w="9639" w:type="dxa"/>
            <w:tcBorders>
              <w:top w:val="single" w:sz="4" w:space="0" w:color="1E2DBE"/>
              <w:left w:val="single" w:sz="4" w:space="0" w:color="1E2DBE"/>
              <w:bottom w:val="single" w:sz="4" w:space="0" w:color="1E2DBE"/>
              <w:right w:val="single" w:sz="4" w:space="0" w:color="1E2DBE"/>
            </w:tcBorders>
          </w:tcPr>
          <w:p w14:paraId="27452B45" w14:textId="77777777" w:rsidR="00D007BC" w:rsidRPr="007E4DF6" w:rsidRDefault="00D007BC" w:rsidP="00496792">
            <w:pPr>
              <w:pStyle w:val="BoxBody"/>
            </w:pPr>
            <w:r w:rsidRPr="007E4DF6">
              <w:t xml:space="preserve">Erstbericht: </w:t>
            </w:r>
            <w:sdt>
              <w:sdtPr>
                <w:rPr>
                  <w:color w:val="AEAAAA" w:themeColor="background2" w:themeShade="BF"/>
                </w:rPr>
                <w:id w:val="437798229"/>
                <w:placeholder>
                  <w:docPart w:val="C669DF44C6974F63B0A8FC341985985B"/>
                </w:placeholder>
                <w15:color w:val="000000"/>
                <w:text/>
              </w:sdtPr>
              <w:sdtEndPr/>
              <w:sdtContent>
                <w:r w:rsidRPr="007E4DF6">
                  <w:rPr>
                    <w:color w:val="AEAAAA" w:themeColor="background2" w:themeShade="BF"/>
                  </w:rPr>
                  <w:t>(für Texteingabe bitte anklicken)</w:t>
                </w:r>
              </w:sdtContent>
            </w:sdt>
          </w:p>
        </w:tc>
      </w:tr>
      <w:tr w:rsidR="00D007BC" w:rsidRPr="007E4DF6" w14:paraId="3E156BBF"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0D2E0"/>
          </w:tcPr>
          <w:p w14:paraId="597A261F" w14:textId="77777777" w:rsidR="00D007BC" w:rsidRPr="007E4DF6" w:rsidRDefault="00D007BC" w:rsidP="00496792">
            <w:pPr>
              <w:pStyle w:val="BoxBody"/>
            </w:pPr>
            <w:r w:rsidRPr="007E4DF6">
              <w:t xml:space="preserve">Zweiter Bericht: </w:t>
            </w:r>
            <w:sdt>
              <w:sdtPr>
                <w:rPr>
                  <w:color w:val="AEAAAA" w:themeColor="background2" w:themeShade="BF"/>
                </w:rPr>
                <w:id w:val="827794953"/>
                <w:placeholder>
                  <w:docPart w:val="265E51BA5FCE40ECA24AB43FE765BF29"/>
                </w:placeholder>
                <w15:color w:val="000000"/>
                <w:text/>
              </w:sdtPr>
              <w:sdtEndPr/>
              <w:sdtContent>
                <w:r w:rsidRPr="007E4DF6">
                  <w:rPr>
                    <w:color w:val="AEAAAA" w:themeColor="background2" w:themeShade="BF"/>
                  </w:rPr>
                  <w:t>(für Texteingabe bitte anklicken)</w:t>
                </w:r>
              </w:sdtContent>
            </w:sdt>
          </w:p>
        </w:tc>
      </w:tr>
      <w:tr w:rsidR="00D007BC" w:rsidRPr="007E4DF6" w14:paraId="055F7593"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FFF5C8"/>
          </w:tcPr>
          <w:p w14:paraId="56D35B39" w14:textId="77777777" w:rsidR="00D007BC" w:rsidRPr="007E4DF6" w:rsidRDefault="00D007BC" w:rsidP="00496792">
            <w:pPr>
              <w:pStyle w:val="BoxBody"/>
            </w:pPr>
            <w:r w:rsidRPr="007E4DF6">
              <w:t xml:space="preserve">Dritter Bericht: </w:t>
            </w:r>
            <w:sdt>
              <w:sdtPr>
                <w:rPr>
                  <w:color w:val="AEAAAA" w:themeColor="background2" w:themeShade="BF"/>
                </w:rPr>
                <w:id w:val="-2034405193"/>
                <w:placeholder>
                  <w:docPart w:val="44FEC5EE04A84E1493FBC37BDDE42595"/>
                </w:placeholder>
                <w15:color w:val="000000"/>
                <w:text/>
              </w:sdtPr>
              <w:sdtEndPr/>
              <w:sdtContent>
                <w:r w:rsidRPr="007E4DF6">
                  <w:rPr>
                    <w:color w:val="AEAAAA" w:themeColor="background2" w:themeShade="BF"/>
                  </w:rPr>
                  <w:t>(für Texteingabe bitte anklicken)</w:t>
                </w:r>
              </w:sdtContent>
            </w:sdt>
          </w:p>
        </w:tc>
      </w:tr>
      <w:tr w:rsidR="00D007BC" w:rsidRPr="007E4DF6" w14:paraId="18F5CCD9" w14:textId="77777777" w:rsidTr="00496792">
        <w:tc>
          <w:tcPr>
            <w:tcW w:w="9639" w:type="dxa"/>
            <w:tcBorders>
              <w:top w:val="single" w:sz="4" w:space="0" w:color="1E2DBE"/>
              <w:left w:val="single" w:sz="4" w:space="0" w:color="1E2DBE"/>
              <w:bottom w:val="single" w:sz="4" w:space="0" w:color="1E2DBE"/>
              <w:right w:val="single" w:sz="4" w:space="0" w:color="1E2DBE"/>
            </w:tcBorders>
            <w:shd w:val="clear" w:color="auto" w:fill="D2FBFB"/>
          </w:tcPr>
          <w:p w14:paraId="3A2E300A" w14:textId="77777777" w:rsidR="00D007BC" w:rsidRPr="007E4DF6" w:rsidRDefault="00D007BC" w:rsidP="00496792">
            <w:pPr>
              <w:pStyle w:val="BoxBody"/>
            </w:pPr>
            <w:r w:rsidRPr="007E4DF6">
              <w:t xml:space="preserve">Vierter Bericht: </w:t>
            </w:r>
            <w:sdt>
              <w:sdtPr>
                <w:rPr>
                  <w:color w:val="AEAAAA" w:themeColor="background2" w:themeShade="BF"/>
                </w:rPr>
                <w:id w:val="2079236787"/>
                <w:placeholder>
                  <w:docPart w:val="D54FD42F921941CF9C2F477FD3A49A2A"/>
                </w:placeholder>
                <w15:color w:val="000000"/>
                <w:text/>
              </w:sdtPr>
              <w:sdtEndPr/>
              <w:sdtContent>
                <w:r w:rsidRPr="007E4DF6">
                  <w:rPr>
                    <w:color w:val="AEAAAA" w:themeColor="background2" w:themeShade="BF"/>
                  </w:rPr>
                  <w:t>(für Texteingabe bitte anklicken)</w:t>
                </w:r>
              </w:sdtContent>
            </w:sdt>
          </w:p>
        </w:tc>
      </w:tr>
    </w:tbl>
    <w:p w14:paraId="1A2E3CF6" w14:textId="77777777" w:rsidR="007D5D8B" w:rsidRPr="00551497" w:rsidRDefault="007D5D8B" w:rsidP="00951B93">
      <w:pPr>
        <w:pStyle w:val="DPara"/>
        <w:rPr>
          <w:lang w:val="en-GB"/>
        </w:rPr>
      </w:pPr>
    </w:p>
    <w:p w14:paraId="5B0D073F" w14:textId="77777777" w:rsidR="00024072" w:rsidRPr="00551497" w:rsidRDefault="00024072" w:rsidP="00951B93">
      <w:pPr>
        <w:pStyle w:val="DPara"/>
        <w:rPr>
          <w:lang w:val="en-GB"/>
        </w:rPr>
      </w:pPr>
    </w:p>
    <w:p w14:paraId="6AB3495A" w14:textId="77777777" w:rsidR="00133EC2" w:rsidRPr="00551497" w:rsidRDefault="00133EC2" w:rsidP="00951B93">
      <w:pPr>
        <w:pStyle w:val="DPara"/>
        <w:rPr>
          <w:lang w:val="en-GB"/>
        </w:rPr>
        <w:sectPr w:rsidR="00133EC2" w:rsidRPr="00551497" w:rsidSect="00A30F36">
          <w:pgSz w:w="11906" w:h="16838" w:code="9"/>
          <w:pgMar w:top="2268" w:right="1134" w:bottom="964" w:left="1134" w:header="851" w:footer="680" w:gutter="0"/>
          <w:cols w:space="708"/>
          <w:docGrid w:linePitch="360"/>
        </w:sectPr>
      </w:pPr>
    </w:p>
    <w:p w14:paraId="7B11F35C" w14:textId="357A5F46" w:rsidR="001B6BEE" w:rsidRPr="00516E8E" w:rsidRDefault="00516E8E" w:rsidP="00E56085">
      <w:pPr>
        <w:pStyle w:val="DHeading1"/>
        <w:spacing w:before="120"/>
        <w:rPr>
          <w:rFonts w:ascii="Noto Sans" w:hAnsi="Noto Sans" w:cs="Noto Sans"/>
        </w:rPr>
      </w:pPr>
      <w:r w:rsidRPr="00516E8E">
        <w:rPr>
          <w:rFonts w:ascii="Noto Sans" w:hAnsi="Noto Sans" w:cs="Noto Sans"/>
        </w:rPr>
        <w:t>Anhang</w:t>
      </w:r>
    </w:p>
    <w:p w14:paraId="7AB1FF50" w14:textId="74E37C54" w:rsidR="001B6BEE" w:rsidRPr="00516E8E" w:rsidRDefault="00516E8E" w:rsidP="00E56085">
      <w:pPr>
        <w:pStyle w:val="DHeading2"/>
        <w:spacing w:before="200"/>
        <w:rPr>
          <w:rFonts w:ascii="Noto Sans" w:hAnsi="Noto Sans" w:cs="Noto Sans"/>
          <w:b w:val="0"/>
          <w:bCs w:val="0"/>
        </w:rPr>
      </w:pPr>
      <w:r w:rsidRPr="00516E8E">
        <w:rPr>
          <w:rFonts w:ascii="Noto Sans" w:hAnsi="Noto Sans" w:cs="Noto Sans"/>
        </w:rPr>
        <w:t>Gutachten des Rechtsberaters zum Verhältnis zwischen Teil A und Teil B des Codes (Auszug aus Anhang D des Berichts I (1A) der 94. Tagung (Seeschifffahrtstagung) der Internationalen Arbeitskonferenz, 2006)</w:t>
      </w:r>
      <w:r w:rsidRPr="00516E8E">
        <w:rPr>
          <w:rFonts w:ascii="Noto Sans" w:hAnsi="Noto Sans" w:cs="Noto Sans"/>
          <w:b w:val="0"/>
          <w:bCs w:val="0"/>
        </w:rPr>
        <w:t> </w:t>
      </w:r>
      <w:r w:rsidRPr="00516E8E">
        <w:rPr>
          <w:rStyle w:val="FootnoteReference"/>
          <w:rFonts w:ascii="Noto Sans" w:hAnsi="Noto Sans" w:cs="Noto Sans"/>
          <w:b w:val="0"/>
          <w:bCs w:val="0"/>
        </w:rPr>
        <w:footnoteReference w:id="2"/>
      </w:r>
    </w:p>
    <w:p w14:paraId="0AD6DBE8" w14:textId="28CCC30D" w:rsidR="00516E8E" w:rsidRPr="00516E8E" w:rsidRDefault="00516E8E" w:rsidP="00E56085">
      <w:pPr>
        <w:pStyle w:val="DHeading2"/>
        <w:spacing w:before="120"/>
        <w:rPr>
          <w:rFonts w:ascii="Noto Sans" w:hAnsi="Noto Sans" w:cs="Noto Sans"/>
          <w:i/>
          <w:iCs/>
          <w:spacing w:val="-7"/>
        </w:rPr>
      </w:pPr>
      <w:r w:rsidRPr="00516E8E">
        <w:rPr>
          <w:rFonts w:ascii="Noto Sans" w:hAnsi="Noto Sans" w:cs="Noto Sans"/>
          <w:i/>
          <w:iCs/>
          <w:spacing w:val="-7"/>
        </w:rPr>
        <w:t>Koexistenz verbindlicher und nichtverbindlicher Bestimmungen in einem Übereinkommen</w:t>
      </w:r>
    </w:p>
    <w:p w14:paraId="0A0865C7" w14:textId="32984361" w:rsidR="001B6BEE" w:rsidRPr="005C597B" w:rsidRDefault="00516E8E" w:rsidP="005C597B">
      <w:pPr>
        <w:pStyle w:val="DParaIndentFirstline"/>
        <w:ind w:left="340" w:firstLine="340"/>
      </w:pPr>
      <w:r w:rsidRPr="005C597B">
        <w:t>Die Regierungsvertreter der Niederlande und Dänemarks sowie Zyperns und Norwegens richte</w:t>
      </w:r>
      <w:r w:rsidR="005C597B">
        <w:softHyphen/>
      </w:r>
      <w:r w:rsidRPr="005C597B">
        <w:t>ten (im Jahr 2003) Fragen an den Rechtsberater bezüglich der unterschiedlichen Konsequenzen, die sich für ratifizierende Mitglieder aus der Tatsache ergeben, dass der Entwurf des konsolidierten Übereinkommens gleichzeitig verbindliche und nichtverbindliche Bestimmungen enthält.</w:t>
      </w:r>
    </w:p>
    <w:p w14:paraId="59E8DF20" w14:textId="6D24198E" w:rsidR="00516E8E" w:rsidRPr="005C597B" w:rsidRDefault="00516E8E" w:rsidP="005C597B">
      <w:pPr>
        <w:pStyle w:val="DParaIndentFirstline"/>
        <w:ind w:left="340" w:firstLine="340"/>
      </w:pPr>
      <w:r w:rsidRPr="005C597B">
        <w:rPr>
          <w:spacing w:val="-2"/>
        </w:rPr>
        <w:t>Entsprechend ihrem Mandat arbeitet die Hochrangige Dreigliedrige Arbeitsgruppe für Seearbeits</w:t>
      </w:r>
      <w:r w:rsidR="005C597B" w:rsidRPr="005C597B">
        <w:rPr>
          <w:spacing w:val="-2"/>
        </w:rPr>
        <w:softHyphen/>
      </w:r>
      <w:r w:rsidRPr="005C597B">
        <w:rPr>
          <w:spacing w:val="-2"/>
        </w:rPr>
        <w:t>normen</w:t>
      </w:r>
      <w:r w:rsidRPr="005C597B">
        <w:t xml:space="preserve"> an einem konsolidierten Übereinkommen als einer Urkunde, deren Art im Vergleich zu den bisher angenommenen Urkunden neu ist. Ziel der Konsolidierung der geltenden Seeschifffahrts</w:t>
      </w:r>
      <w:r w:rsidR="005C597B">
        <w:softHyphen/>
      </w:r>
      <w:r w:rsidRPr="005C597B">
        <w:t>urkunden ist es, alle materiellen Elemente in einer einzigen Urkunde auf eine Weise zusammenzu</w:t>
      </w:r>
      <w:r w:rsidR="005C597B">
        <w:softHyphen/>
      </w:r>
      <w:r w:rsidRPr="005C597B">
        <w:t>fassen, die sich radikal unterscheidet von dem bisher verwandten Ansatz, dem zufolge Übereinkom</w:t>
      </w:r>
      <w:r w:rsidR="005C597B">
        <w:softHyphen/>
      </w:r>
      <w:r w:rsidRPr="005C597B">
        <w:t xml:space="preserve">men detaillierte technische Bestimmungen enthalten und oft von Empfehlungen begleitet sind. Aus dieser Perspektive können keine Schlussfolgerungen gezogen werden aus der traditionellen </w:t>
      </w:r>
      <w:r w:rsidRPr="005C597B">
        <w:rPr>
          <w:spacing w:val="-3"/>
        </w:rPr>
        <w:t>forma</w:t>
      </w:r>
      <w:r w:rsidR="005C597B" w:rsidRPr="005C597B">
        <w:rPr>
          <w:spacing w:val="-3"/>
        </w:rPr>
        <w:softHyphen/>
      </w:r>
      <w:r w:rsidRPr="005C597B">
        <w:rPr>
          <w:spacing w:val="-3"/>
        </w:rPr>
        <w:t>len Anordnung, die sich auf die Unterscheidung zwischen einem Übereinkommen – wo die Bestimmun</w:t>
      </w:r>
      <w:r w:rsidR="005C597B" w:rsidRPr="005C597B">
        <w:rPr>
          <w:spacing w:val="-3"/>
        </w:rPr>
        <w:softHyphen/>
      </w:r>
      <w:r w:rsidRPr="005C597B">
        <w:t xml:space="preserve">gen verbindlich sind – und einer Empfehlung – wo sie es nicht sind – stützt. Die zukünftige Urkunde ist ein der Ratifizierung durch Mitgliedstaaten offenstehendes Übereinkommen, das </w:t>
      </w:r>
      <w:r w:rsidRPr="005C597B">
        <w:rPr>
          <w:spacing w:val="-1"/>
        </w:rPr>
        <w:t>ausdrücklich die Koexistenz verbindlicher und nichtverbindlicher Bestimmungen vorsieht (vorgeschlagener</w:t>
      </w:r>
      <w:r w:rsidRPr="005C597B">
        <w:t xml:space="preserve"> Arti</w:t>
      </w:r>
      <w:r w:rsidR="005C597B">
        <w:softHyphen/>
      </w:r>
      <w:r w:rsidRPr="005C597B">
        <w:t>kel</w:t>
      </w:r>
      <w:r w:rsidR="005C597B">
        <w:t> </w:t>
      </w:r>
      <w:r w:rsidRPr="005C597B">
        <w:t>VI Absatz</w:t>
      </w:r>
      <w:r w:rsidR="005C597B">
        <w:t> </w:t>
      </w:r>
      <w:r w:rsidRPr="005C597B">
        <w:t>1). Die Bestimmungen von Teil A des Codes wären verbindlich, die von Teil</w:t>
      </w:r>
      <w:r w:rsidR="005C597B">
        <w:t> </w:t>
      </w:r>
      <w:r w:rsidRPr="005C597B">
        <w:t>B nicht.</w:t>
      </w:r>
    </w:p>
    <w:p w14:paraId="316F3677" w14:textId="4761CA4D" w:rsidR="00516E8E" w:rsidRPr="005C597B" w:rsidRDefault="00516E8E" w:rsidP="005C597B">
      <w:pPr>
        <w:pStyle w:val="DParaIndentFirstline"/>
        <w:ind w:left="340" w:firstLine="340"/>
      </w:pPr>
      <w:r w:rsidRPr="005C597B">
        <w:t>In einigen internationalen Arbeitsübereinkommen finden sich neben verbindlichen Bestimmun</w:t>
      </w:r>
      <w:r w:rsidR="005C597B">
        <w:softHyphen/>
      </w:r>
      <w:r w:rsidRPr="005C597B">
        <w:t>gen andere, die einen anderen Charakter haben. </w:t>
      </w:r>
      <w:r w:rsidRPr="005C597B">
        <w:rPr>
          <w:rStyle w:val="FootnoteReference"/>
        </w:rPr>
        <w:footnoteReference w:id="3"/>
      </w:r>
      <w:r w:rsidRPr="005C597B">
        <w:t xml:space="preserve"> Das Novum der zukünftigen Urkunde besteht im Wesentlichen in der großen Anzahl nichtverbindlicher Bestimmungen in der Urkunde. Gleichzeitig ist darauf hinzuweisen, dass andere Organisationen, z.B. die IMO, ohne offensichtliche rechtliche Probleme bei der Anwendung Übereinkommen angenommen haben, die beide Arten von Bestim</w:t>
      </w:r>
      <w:r w:rsidR="005C597B">
        <w:softHyphen/>
      </w:r>
      <w:r w:rsidRPr="005C597B">
        <w:t>mungen enthalten.</w:t>
      </w:r>
    </w:p>
    <w:p w14:paraId="7F3526CE" w14:textId="636B14CD" w:rsidR="00200BC5" w:rsidRPr="005C597B" w:rsidRDefault="005C597B" w:rsidP="005C597B">
      <w:pPr>
        <w:pStyle w:val="DParaIndentFirstline"/>
        <w:ind w:left="340" w:firstLine="340"/>
      </w:pPr>
      <w:r w:rsidRPr="005C597B">
        <w:t>Die das Übereinkommen ratifizierenden Mitglieder müssten die in den Artikeln genannten Ver</w:t>
      </w:r>
      <w:r>
        <w:softHyphen/>
      </w:r>
      <w:r w:rsidRPr="005C597B">
        <w:t>pflichtungen, die Regeln und Teil</w:t>
      </w:r>
      <w:r>
        <w:t> </w:t>
      </w:r>
      <w:r w:rsidRPr="005C597B">
        <w:t>A des Codes erfüllen. Ihre einzige Verpflichtung nach Teil</w:t>
      </w:r>
      <w:r>
        <w:t> </w:t>
      </w:r>
      <w:r w:rsidRPr="005C597B">
        <w:t>B des Codes würde darin bestehen, in gutem Glauben zu prüfen, inwieweit sie diese Bestimmungen durch</w:t>
      </w:r>
      <w:r>
        <w:softHyphen/>
      </w:r>
      <w:r w:rsidRPr="005C597B">
        <w:t>führen, um die Artikel, Regeln und Teil</w:t>
      </w:r>
      <w:r>
        <w:t> </w:t>
      </w:r>
      <w:r w:rsidRPr="005C597B">
        <w:t>A des Codes umzusetzen. Es stünde den Mitgliedern frei, andere als die in Teil</w:t>
      </w:r>
      <w:r>
        <w:t> </w:t>
      </w:r>
      <w:r w:rsidRPr="005C597B">
        <w:t>B des Codes genannten Maßnahmen anzunehmen, vorausgesetzt, sie erfül</w:t>
      </w:r>
      <w:r>
        <w:softHyphen/>
      </w:r>
      <w:r w:rsidRPr="005C597B">
        <w:t>len die an anderer Stelle in der Urkunde genannten Verpflichtungen. Bei jedem Mitgliedstaat, der sich zur Durchführung der in Teil</w:t>
      </w:r>
      <w:r w:rsidR="00E56085">
        <w:t> </w:t>
      </w:r>
      <w:r w:rsidRPr="005C597B">
        <w:t>B des Codes genannten Maßnahmen und Verfahren ent</w:t>
      </w:r>
      <w:r>
        <w:softHyphen/>
      </w:r>
      <w:r w:rsidRPr="005C597B">
        <w:t>schließt, würde davon ausgegangen, dass er die entsprechenden Bestimmungen der verbindlichen Teile der Urkunde vorschriftsgemäß umgesetzt hat. Ein Mitglied, das sich für die Anwendung ande</w:t>
      </w:r>
      <w:r>
        <w:softHyphen/>
      </w:r>
      <w:r w:rsidRPr="005C597B">
        <w:t xml:space="preserve">rer Maßnahmen und Verfahren entscheidet, müsste gegebenenfalls und </w:t>
      </w:r>
      <w:proofErr w:type="gramStart"/>
      <w:r w:rsidRPr="005C597B">
        <w:t>insbesondere</w:t>
      </w:r>
      <w:proofErr w:type="gramEnd"/>
      <w:r w:rsidRPr="005C597B">
        <w:t xml:space="preserve"> wenn die Durchführung des Übereinkommens durch das Mitglied vom Aufsichtsinstrumentarium in Frage gestellt wird, den Nachweis erbringen, dass die von ihm getroffenen Maßnahmen ihn tatsächlich in die Lage versetzen, die betreffenden verbindlichen Bestimmungen vorschriftsgemäß umzusetzen</w:t>
      </w:r>
      <w:r>
        <w:t>.</w:t>
      </w:r>
    </w:p>
    <w:sectPr w:rsidR="00200BC5" w:rsidRPr="005C597B" w:rsidSect="00ED4E66">
      <w:pgSz w:w="11906" w:h="16838" w:code="9"/>
      <w:pgMar w:top="2268" w:right="1134" w:bottom="964" w:left="1134" w:header="851" w:footer="680" w:gutter="0"/>
      <w:cols w:space="284"/>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F880C" w14:textId="77777777" w:rsidR="00D1162F" w:rsidRDefault="00D1162F" w:rsidP="00D83F6C">
      <w:pPr>
        <w:spacing w:line="240" w:lineRule="auto"/>
      </w:pPr>
      <w:r>
        <w:separator/>
      </w:r>
    </w:p>
    <w:p w14:paraId="53C3153E" w14:textId="77777777" w:rsidR="00D1162F" w:rsidRDefault="00D1162F"/>
    <w:p w14:paraId="7E12C00A" w14:textId="77777777" w:rsidR="00D1162F" w:rsidRDefault="00D1162F"/>
  </w:endnote>
  <w:endnote w:type="continuationSeparator" w:id="0">
    <w:p w14:paraId="2A22CDBC" w14:textId="77777777" w:rsidR="00D1162F" w:rsidRDefault="00D1162F" w:rsidP="00D83F6C">
      <w:pPr>
        <w:spacing w:line="240" w:lineRule="auto"/>
      </w:pPr>
      <w:r>
        <w:continuationSeparator/>
      </w:r>
    </w:p>
    <w:p w14:paraId="143B5FE5" w14:textId="77777777" w:rsidR="00D1162F" w:rsidRDefault="00D1162F"/>
    <w:p w14:paraId="44DA8951" w14:textId="77777777" w:rsidR="00D1162F" w:rsidRDefault="00D116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Noto Sans SC Bold">
    <w:altName w:val="Microsoft YaHei"/>
    <w:panose1 w:val="00000000000000000000"/>
    <w:charset w:val="80"/>
    <w:family w:val="swiss"/>
    <w:notTrueType/>
    <w:pitch w:val="variable"/>
    <w:sig w:usb0="20000207" w:usb1="2ADF3C10" w:usb2="00000016" w:usb3="00000000" w:csb0="00060107"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SemBd">
    <w:altName w:val="Calibri"/>
    <w:charset w:val="01"/>
    <w:family w:val="swiss"/>
    <w:pitch w:val="variable"/>
    <w:sig w:usb0="E00002FF" w:usb1="4000001F" w:usb2="08000029" w:usb3="00000000" w:csb0="00000000" w:csb1="00000000"/>
  </w:font>
  <w:font w:name="Overpass">
    <w:panose1 w:val="00000500000000000000"/>
    <w:charset w:val="00"/>
    <w:family w:val="auto"/>
    <w:pitch w:val="variable"/>
    <w:sig w:usb0="00000007" w:usb1="00000020" w:usb2="00000000" w:usb3="00000000" w:csb0="00000093" w:csb1="00000000"/>
  </w:font>
  <w:font w:name="TimesNRMTStd-Italic">
    <w:altName w:val="Times New Roman"/>
    <w:charset w:val="4D"/>
    <w:family w:val="auto"/>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4FA84" w14:textId="77777777" w:rsidR="00D1162F" w:rsidRPr="00762EF5" w:rsidRDefault="00D1162F" w:rsidP="00762EF5">
      <w:pPr>
        <w:pStyle w:val="FootnoteSeparator"/>
      </w:pPr>
    </w:p>
  </w:footnote>
  <w:footnote w:type="continuationSeparator" w:id="0">
    <w:p w14:paraId="790FE450" w14:textId="77777777" w:rsidR="00D1162F" w:rsidRDefault="00D1162F" w:rsidP="00D83F6C">
      <w:pPr>
        <w:spacing w:line="240" w:lineRule="auto"/>
      </w:pPr>
      <w:r>
        <w:continuationSeparator/>
      </w:r>
    </w:p>
    <w:p w14:paraId="71B6C7BF" w14:textId="77777777" w:rsidR="00D1162F" w:rsidRDefault="00D1162F"/>
    <w:p w14:paraId="0C19DFCE" w14:textId="77777777" w:rsidR="00D1162F" w:rsidRDefault="00D1162F"/>
  </w:footnote>
  <w:footnote w:id="1">
    <w:p w14:paraId="3C5714BB" w14:textId="04BAB094" w:rsidR="00951B93" w:rsidRPr="00951B93" w:rsidRDefault="00951B93">
      <w:pPr>
        <w:pStyle w:val="FootnoteText"/>
      </w:pPr>
      <w:r>
        <w:rPr>
          <w:rStyle w:val="FootnoteReference"/>
        </w:rPr>
        <w:footnoteRef/>
      </w:r>
      <w:r>
        <w:t> </w:t>
      </w:r>
      <w:r w:rsidRPr="00951B93">
        <w:t xml:space="preserve">Die Beschreibung der grundlegendenden Anforderungen </w:t>
      </w:r>
      <w:bookmarkStart w:id="9" w:name="_Hlk209613024"/>
      <w:r w:rsidRPr="00951B93">
        <w:t>gründet sich auf den Wortlaut des Seearbeitsübereinkommens, 2006,</w:t>
      </w:r>
      <w:r w:rsidR="00E66165">
        <w:t xml:space="preserve"> </w:t>
      </w:r>
      <w:r w:rsidR="00E66165" w:rsidRPr="00E66165">
        <w:t>in der geänderten Fassung</w:t>
      </w:r>
      <w:r w:rsidRPr="00951B93">
        <w:t xml:space="preserve"> und auf die </w:t>
      </w:r>
      <w:bookmarkEnd w:id="9"/>
      <w:r w:rsidR="001528FC" w:rsidRPr="001528FC">
        <w:rPr>
          <w:i/>
          <w:iCs/>
        </w:rPr>
        <w:t>IAO-</w:t>
      </w:r>
      <w:r w:rsidRPr="00951B93">
        <w:rPr>
          <w:rStyle w:val="Timesitalic"/>
          <w:rFonts w:ascii="Noto Sans" w:hAnsi="Noto Sans" w:cs="Noto Sans"/>
        </w:rPr>
        <w:t xml:space="preserve">Richtlinien für Flaggenstaatkontrollen nach dem </w:t>
      </w:r>
      <w:r w:rsidR="001528FC">
        <w:rPr>
          <w:i/>
          <w:iCs/>
        </w:rPr>
        <w:t>MLC</w:t>
      </w:r>
      <w:r w:rsidRPr="00951B93">
        <w:rPr>
          <w:rStyle w:val="Timesitalic"/>
          <w:rFonts w:ascii="Noto Sans" w:hAnsi="Noto Sans" w:cs="Noto Sans"/>
        </w:rPr>
        <w:t xml:space="preserve">, 2006, </w:t>
      </w:r>
      <w:r w:rsidRPr="00951B93">
        <w:rPr>
          <w:i/>
          <w:iCs/>
        </w:rPr>
        <w:t>in der geänderten Fassung</w:t>
      </w:r>
      <w:r w:rsidR="00585827">
        <w:rPr>
          <w:i/>
          <w:iCs/>
        </w:rPr>
        <w:t xml:space="preserve"> </w:t>
      </w:r>
      <w:r w:rsidR="00585827" w:rsidRPr="00585827">
        <w:t>(</w:t>
      </w:r>
      <w:r w:rsidR="001528FC">
        <w:t xml:space="preserve">zweite </w:t>
      </w:r>
      <w:r w:rsidR="00585827" w:rsidRPr="00585827">
        <w:t>überarbeitete Auflage</w:t>
      </w:r>
      <w:r w:rsidR="00E66165">
        <w:t>, 2022</w:t>
      </w:r>
      <w:r w:rsidR="00585827" w:rsidRPr="00585827">
        <w:t>)</w:t>
      </w:r>
      <w:r w:rsidRPr="00951B93">
        <w:t xml:space="preserve"> (</w:t>
      </w:r>
      <w:hyperlink r:id="rId1" w:history="1">
        <w:r w:rsidRPr="00951B93">
          <w:rPr>
            <w:rStyle w:val="DHyperlink"/>
            <w:i/>
            <w:iCs/>
            <w:lang w:val="en-GB"/>
          </w:rPr>
          <w:t xml:space="preserve">Guidelines for flag State inspections under the </w:t>
        </w:r>
        <w:r w:rsidR="00585827">
          <w:rPr>
            <w:rStyle w:val="DHyperlink"/>
            <w:i/>
            <w:iCs/>
            <w:lang w:val="en-GB"/>
          </w:rPr>
          <w:t>MLC</w:t>
        </w:r>
        <w:r w:rsidRPr="00951B93">
          <w:rPr>
            <w:rStyle w:val="DHyperlink"/>
            <w:i/>
            <w:iCs/>
            <w:lang w:val="en-GB"/>
          </w:rPr>
          <w:t>, 2006, as amended</w:t>
        </w:r>
      </w:hyperlink>
      <w:r w:rsidR="00585827">
        <w:t xml:space="preserve"> (</w:t>
      </w:r>
      <w:r w:rsidR="001528FC" w:rsidRPr="001528FC">
        <w:rPr>
          <w:lang w:val="en-GB"/>
        </w:rPr>
        <w:t>S</w:t>
      </w:r>
      <w:r w:rsidR="00585827" w:rsidRPr="001528FC">
        <w:rPr>
          <w:lang w:val="en-GB"/>
        </w:rPr>
        <w:t>econd revised edition</w:t>
      </w:r>
      <w:r w:rsidR="00585827">
        <w:t>, 2022))</w:t>
      </w:r>
      <w:r w:rsidRPr="00951B93">
        <w:t>.</w:t>
      </w:r>
    </w:p>
  </w:footnote>
  <w:footnote w:id="2">
    <w:p w14:paraId="56258A24" w14:textId="223D822B" w:rsidR="00516E8E" w:rsidRDefault="00516E8E">
      <w:pPr>
        <w:pStyle w:val="FootnoteText"/>
      </w:pPr>
      <w:r>
        <w:rPr>
          <w:rStyle w:val="FootnoteReference"/>
        </w:rPr>
        <w:footnoteRef/>
      </w:r>
      <w:r>
        <w:t> </w:t>
      </w:r>
      <w:r w:rsidRPr="00516E8E">
        <w:rPr>
          <w:spacing w:val="-2"/>
        </w:rPr>
        <w:t>IAO</w:t>
      </w:r>
      <w:r w:rsidR="00CC6D28">
        <w:rPr>
          <w:spacing w:val="-2"/>
        </w:rPr>
        <w:t>,</w:t>
      </w:r>
      <w:r w:rsidRPr="00516E8E">
        <w:rPr>
          <w:spacing w:val="-2"/>
        </w:rPr>
        <w:t xml:space="preserve"> </w:t>
      </w:r>
      <w:r w:rsidRPr="00516E8E">
        <w:rPr>
          <w:i/>
          <w:spacing w:val="-2"/>
        </w:rPr>
        <w:t>Annahme einer Urkunde zur Konsolidierung der Seearbeitsnormen</w:t>
      </w:r>
      <w:r w:rsidRPr="00516E8E">
        <w:rPr>
          <w:spacing w:val="-2"/>
        </w:rPr>
        <w:t>, Bericht I(1A), Internationale Arbeitskonferenz, 94. Tagung</w:t>
      </w:r>
      <w:r w:rsidRPr="00D25CCC">
        <w:t xml:space="preserve"> (Seeschifffahrtstagung), Genf, 2006</w:t>
      </w:r>
      <w:r>
        <w:t>.</w:t>
      </w:r>
    </w:p>
  </w:footnote>
  <w:footnote w:id="3">
    <w:p w14:paraId="6F9A0CA5" w14:textId="68A34B3A" w:rsidR="00516E8E" w:rsidRDefault="00516E8E" w:rsidP="005C597B">
      <w:pPr>
        <w:pStyle w:val="FootnoteText"/>
        <w:spacing w:after="0"/>
      </w:pPr>
      <w:r>
        <w:rPr>
          <w:rStyle w:val="FootnoteReference"/>
        </w:rPr>
        <w:footnoteRef/>
      </w:r>
      <w:r>
        <w:t> </w:t>
      </w:r>
      <w:r w:rsidRPr="00D25CCC">
        <w:t xml:space="preserve">Siehe beispielsweise das Übereinkommen Nr. 161 über die betriebsärztlichen Dienste, 1985, Art. 9 Abs. 1: </w:t>
      </w:r>
      <w:r w:rsidR="005C597B">
        <w:t>„[</w:t>
      </w:r>
      <w:r w:rsidRPr="00D25CCC">
        <w:t>…</w:t>
      </w:r>
      <w:r w:rsidR="005C597B">
        <w:t>]</w:t>
      </w:r>
      <w:r w:rsidRPr="00D25CCC">
        <w:t xml:space="preserve"> die betriebs</w:t>
      </w:r>
      <w:r w:rsidR="005C597B">
        <w:softHyphen/>
      </w:r>
      <w:r w:rsidRPr="00D25CCC">
        <w:t>ärztlichen Dienste sollten multidisziplinär ausgerichtet sein</w:t>
      </w:r>
      <w:r w:rsidR="005C597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8" w:type="dxa"/>
      <w:tblCellMar>
        <w:left w:w="0" w:type="dxa"/>
        <w:right w:w="0" w:type="dxa"/>
      </w:tblCellMar>
      <w:tblLook w:val="04A0" w:firstRow="1" w:lastRow="0" w:firstColumn="1" w:lastColumn="0" w:noHBand="0" w:noVBand="1"/>
    </w:tblPr>
    <w:tblGrid>
      <w:gridCol w:w="6804"/>
      <w:gridCol w:w="2834"/>
    </w:tblGrid>
    <w:tr w:rsidR="001B6BEE" w:rsidRPr="009968B6" w14:paraId="2805606C" w14:textId="77777777" w:rsidTr="00A30F36">
      <w:tc>
        <w:tcPr>
          <w:tcW w:w="6804" w:type="dxa"/>
        </w:tcPr>
        <w:p w14:paraId="45346ABB" w14:textId="6CC0D728" w:rsidR="001B6BEE" w:rsidRPr="007F5D20" w:rsidRDefault="00A30F36" w:rsidP="00A30F36">
          <w:pPr>
            <w:pStyle w:val="DHeader"/>
            <w:numPr>
              <w:ilvl w:val="0"/>
              <w:numId w:val="0"/>
            </w:numPr>
          </w:pPr>
          <w:r>
            <w:rPr>
              <w:bCs/>
              <w:iCs/>
            </w:rPr>
            <w:t xml:space="preserve">Berichtsformular (gemäß Artikel 22 der Verfassung) für das Seearbeitsübereinkommen, 2006, in der geänderten Fassung </w:t>
          </w:r>
          <w:r w:rsidR="00252012" w:rsidRPr="00252012">
            <w:rPr>
              <w:bCs/>
              <w:iCs/>
            </w:rPr>
            <w:t>(MLC, 2006)</w:t>
          </w:r>
        </w:p>
      </w:tc>
      <w:tc>
        <w:tcPr>
          <w:tcW w:w="2834" w:type="dxa"/>
        </w:tcPr>
        <w:p w14:paraId="06EF5E68" w14:textId="77777777" w:rsidR="001B6BEE" w:rsidRPr="00D20E6F" w:rsidRDefault="001B6BEE" w:rsidP="00A255A9">
          <w:pPr>
            <w:pStyle w:val="DPageNumber"/>
          </w:pPr>
          <w:r w:rsidRPr="00D20E6F">
            <w:fldChar w:fldCharType="begin"/>
          </w:r>
          <w:r w:rsidRPr="00D20E6F">
            <w:instrText xml:space="preserve"> PAGE  \* Arabic  \* MERGEFORMAT </w:instrText>
          </w:r>
          <w:r w:rsidRPr="00D20E6F">
            <w:fldChar w:fldCharType="separate"/>
          </w:r>
          <w:r w:rsidR="0076545E">
            <w:rPr>
              <w:noProof/>
            </w:rPr>
            <w:t>7</w:t>
          </w:r>
          <w:r w:rsidRPr="00D20E6F">
            <w:fldChar w:fldCharType="end"/>
          </w:r>
        </w:p>
      </w:tc>
    </w:tr>
  </w:tbl>
  <w:p w14:paraId="7150E241" w14:textId="77777777" w:rsidR="001B6BEE" w:rsidRPr="009E5F34" w:rsidRDefault="001B6BEE" w:rsidP="00B17AD1">
    <w:pPr>
      <w:pStyle w:val="D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FE3C9" w14:textId="3D248415" w:rsidR="00A30F36" w:rsidRDefault="00A30F36" w:rsidP="00A30F36">
    <w:pPr>
      <w:pStyle w:val="DHeader"/>
      <w:numPr>
        <w:ilvl w:val="0"/>
        <w:numId w:val="0"/>
      </w:numPr>
      <w:ind w:left="227" w:right="59"/>
      <w:jc w:val="right"/>
    </w:pPr>
    <w:bookmarkStart w:id="6" w:name="lt_pId008"/>
    <w:r w:rsidRPr="003E0001">
      <w:t>Gemäß Art</w:t>
    </w:r>
    <w:r>
      <w:t>ikel</w:t>
    </w:r>
    <w:r w:rsidRPr="003E0001">
      <w:t xml:space="preserve"> 22 der Verfassung</w:t>
    </w:r>
    <w:bookmarkEnd w:id="6"/>
    <w:r w:rsidRPr="003E0001">
      <w:t xml:space="preserve"> </w:t>
    </w:r>
    <w:bookmarkStart w:id="7" w:name="lt_pId009"/>
    <w:r w:rsidRPr="003E0001">
      <w:t>– MLC</w:t>
    </w:r>
    <w:bookmarkStart w:id="8" w:name="lt_pId010"/>
    <w:bookmarkEnd w:id="7"/>
  </w:p>
  <w:p w14:paraId="0CEAF5FC" w14:textId="4B4D6BDD" w:rsidR="00A30F36" w:rsidRDefault="00A30F36" w:rsidP="00A30F36">
    <w:pPr>
      <w:pStyle w:val="DHeader"/>
      <w:numPr>
        <w:ilvl w:val="0"/>
        <w:numId w:val="0"/>
      </w:numPr>
      <w:ind w:left="227" w:right="59"/>
      <w:jc w:val="right"/>
    </w:pPr>
    <w:r w:rsidRPr="003E0001">
      <w:t>Seearbeitsübereinkommen, 2006, in der geänderten Fassung</w:t>
    </w: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062AE5D6"/>
    <w:lvl w:ilvl="0">
      <w:start w:val="1"/>
      <w:numFmt w:val="decimal"/>
      <w:pStyle w:val="ListNumber4"/>
      <w:lvlText w:val="%1."/>
      <w:lvlJc w:val="left"/>
      <w:pPr>
        <w:tabs>
          <w:tab w:val="num" w:pos="1209"/>
        </w:tabs>
        <w:ind w:left="1209" w:hanging="360"/>
      </w:pPr>
    </w:lvl>
  </w:abstractNum>
  <w:abstractNum w:abstractNumId="1" w15:restartNumberingAfterBreak="0">
    <w:nsid w:val="0029567C"/>
    <w:multiLevelType w:val="multilevel"/>
    <w:tmpl w:val="871A59A4"/>
    <w:numStyleLink w:val="ParaNumletterlist"/>
  </w:abstractNum>
  <w:abstractNum w:abstractNumId="2" w15:restartNumberingAfterBreak="0">
    <w:nsid w:val="02830C6D"/>
    <w:multiLevelType w:val="multilevel"/>
    <w:tmpl w:val="F4AE7334"/>
    <w:styleLink w:val="DocTitle"/>
    <w:lvl w:ilvl="0">
      <w:start w:val="5"/>
      <w:numFmt w:val="bullet"/>
      <w:lvlText w:val=""/>
      <w:lvlJc w:val="left"/>
      <w:pPr>
        <w:ind w:left="340" w:hanging="340"/>
      </w:pPr>
      <w:rPr>
        <w:rFonts w:ascii="Wingdings 3" w:hAnsi="Wingdings 3" w:cs="Times New Roman" w:hint="default"/>
        <w:color w:val="FA3C4B"/>
        <w:sz w:val="28"/>
        <w:szCs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37E2484"/>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4" w15:restartNumberingAfterBreak="0">
    <w:nsid w:val="038B12CD"/>
    <w:multiLevelType w:val="multilevel"/>
    <w:tmpl w:val="03E843A4"/>
    <w:lvl w:ilvl="0">
      <w:start w:val="1"/>
      <w:numFmt w:val="bullet"/>
      <w:lvlText w:val=""/>
      <w:lvlJc w:val="left"/>
      <w:pPr>
        <w:ind w:left="680" w:hanging="340"/>
      </w:pPr>
      <w:rPr>
        <w:rFonts w:ascii="Symbol" w:hAnsi="Symbol" w:cs="Times New Roman" w:hint="default"/>
        <w:b w:val="0"/>
        <w:bCs w:val="0"/>
        <w:i w:val="0"/>
        <w:iCs w:val="0"/>
        <w:color w:val="1E2DBE"/>
        <w:sz w:val="22"/>
        <w:szCs w:val="22"/>
      </w:rPr>
    </w:lvl>
    <w:lvl w:ilvl="1">
      <w:start w:val="1"/>
      <w:numFmt w:val="bullet"/>
      <w:lvlText w:val="-"/>
      <w:lvlJc w:val="left"/>
      <w:pPr>
        <w:ind w:left="1040" w:hanging="360"/>
      </w:pPr>
      <w:rPr>
        <w:rFonts w:ascii="Noto Sans" w:hAnsi="Noto Sans" w:cs="Noto Sans" w:hint="default"/>
        <w:bCs w:val="0"/>
        <w:iCs w:val="0"/>
        <w:color w:val="1E2DBE"/>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5" w15:restartNumberingAfterBreak="0">
    <w:nsid w:val="05C62B81"/>
    <w:multiLevelType w:val="hybridMultilevel"/>
    <w:tmpl w:val="223CA8CE"/>
    <w:lvl w:ilvl="0" w:tplc="1010AC72">
      <w:numFmt w:val="bullet"/>
      <w:lvlText w:val="–"/>
      <w:lvlJc w:val="left"/>
      <w:pPr>
        <w:ind w:left="720" w:hanging="360"/>
      </w:pPr>
      <w:rPr>
        <w:rFonts w:ascii="Noto Sans" w:eastAsia="Noto Sans SC Bold" w:hAnsi="Noto Sans" w:cs="Noto San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0D9B18CE"/>
    <w:multiLevelType w:val="hybridMultilevel"/>
    <w:tmpl w:val="459A96BC"/>
    <w:lvl w:ilvl="0" w:tplc="AACE32AC">
      <w:numFmt w:val="bullet"/>
      <w:lvlText w:val="-"/>
      <w:lvlJc w:val="left"/>
      <w:pPr>
        <w:ind w:left="1211" w:hanging="360"/>
      </w:pPr>
      <w:rPr>
        <w:rFonts w:ascii="Noto Sans" w:eastAsia="Noto Sans SC Regular" w:hAnsi="Noto Sans" w:cs="Noto Sans" w:hint="default"/>
      </w:rPr>
    </w:lvl>
    <w:lvl w:ilvl="1" w:tplc="10000003" w:tentative="1">
      <w:start w:val="1"/>
      <w:numFmt w:val="bullet"/>
      <w:lvlText w:val="o"/>
      <w:lvlJc w:val="left"/>
      <w:pPr>
        <w:ind w:left="1931" w:hanging="360"/>
      </w:pPr>
      <w:rPr>
        <w:rFonts w:ascii="Courier New" w:hAnsi="Courier New" w:cs="Courier New" w:hint="default"/>
      </w:rPr>
    </w:lvl>
    <w:lvl w:ilvl="2" w:tplc="10000005" w:tentative="1">
      <w:start w:val="1"/>
      <w:numFmt w:val="bullet"/>
      <w:lvlText w:val=""/>
      <w:lvlJc w:val="left"/>
      <w:pPr>
        <w:ind w:left="2651" w:hanging="360"/>
      </w:pPr>
      <w:rPr>
        <w:rFonts w:ascii="Wingdings" w:hAnsi="Wingdings" w:hint="default"/>
      </w:rPr>
    </w:lvl>
    <w:lvl w:ilvl="3" w:tplc="10000001" w:tentative="1">
      <w:start w:val="1"/>
      <w:numFmt w:val="bullet"/>
      <w:lvlText w:val=""/>
      <w:lvlJc w:val="left"/>
      <w:pPr>
        <w:ind w:left="3371" w:hanging="360"/>
      </w:pPr>
      <w:rPr>
        <w:rFonts w:ascii="Symbol" w:hAnsi="Symbol" w:hint="default"/>
      </w:rPr>
    </w:lvl>
    <w:lvl w:ilvl="4" w:tplc="10000003" w:tentative="1">
      <w:start w:val="1"/>
      <w:numFmt w:val="bullet"/>
      <w:lvlText w:val="o"/>
      <w:lvlJc w:val="left"/>
      <w:pPr>
        <w:ind w:left="4091" w:hanging="360"/>
      </w:pPr>
      <w:rPr>
        <w:rFonts w:ascii="Courier New" w:hAnsi="Courier New" w:cs="Courier New" w:hint="default"/>
      </w:rPr>
    </w:lvl>
    <w:lvl w:ilvl="5" w:tplc="10000005" w:tentative="1">
      <w:start w:val="1"/>
      <w:numFmt w:val="bullet"/>
      <w:lvlText w:val=""/>
      <w:lvlJc w:val="left"/>
      <w:pPr>
        <w:ind w:left="4811" w:hanging="360"/>
      </w:pPr>
      <w:rPr>
        <w:rFonts w:ascii="Wingdings" w:hAnsi="Wingdings" w:hint="default"/>
      </w:rPr>
    </w:lvl>
    <w:lvl w:ilvl="6" w:tplc="10000001" w:tentative="1">
      <w:start w:val="1"/>
      <w:numFmt w:val="bullet"/>
      <w:lvlText w:val=""/>
      <w:lvlJc w:val="left"/>
      <w:pPr>
        <w:ind w:left="5531" w:hanging="360"/>
      </w:pPr>
      <w:rPr>
        <w:rFonts w:ascii="Symbol" w:hAnsi="Symbol" w:hint="default"/>
      </w:rPr>
    </w:lvl>
    <w:lvl w:ilvl="7" w:tplc="10000003" w:tentative="1">
      <w:start w:val="1"/>
      <w:numFmt w:val="bullet"/>
      <w:lvlText w:val="o"/>
      <w:lvlJc w:val="left"/>
      <w:pPr>
        <w:ind w:left="6251" w:hanging="360"/>
      </w:pPr>
      <w:rPr>
        <w:rFonts w:ascii="Courier New" w:hAnsi="Courier New" w:cs="Courier New" w:hint="default"/>
      </w:rPr>
    </w:lvl>
    <w:lvl w:ilvl="8" w:tplc="10000005" w:tentative="1">
      <w:start w:val="1"/>
      <w:numFmt w:val="bullet"/>
      <w:lvlText w:val=""/>
      <w:lvlJc w:val="left"/>
      <w:pPr>
        <w:ind w:left="6971" w:hanging="360"/>
      </w:pPr>
      <w:rPr>
        <w:rFonts w:ascii="Wingdings" w:hAnsi="Wingdings" w:hint="default"/>
      </w:rPr>
    </w:lvl>
  </w:abstractNum>
  <w:abstractNum w:abstractNumId="7" w15:restartNumberingAfterBreak="0">
    <w:nsid w:val="152B4FD1"/>
    <w:multiLevelType w:val="multilevel"/>
    <w:tmpl w:val="5D04B774"/>
    <w:styleLink w:val="Indentbulletlist"/>
    <w:lvl w:ilvl="0">
      <w:start w:val="1"/>
      <w:numFmt w:val="bullet"/>
      <w:pStyle w:val="DIndentbulletlist1"/>
      <w:lvlText w:val=""/>
      <w:lvlJc w:val="left"/>
      <w:pPr>
        <w:ind w:left="1077" w:hanging="226"/>
      </w:pPr>
      <w:rPr>
        <w:rFonts w:ascii="Symbol" w:hAnsi="Symbol" w:cs="Times New Roman" w:hint="default"/>
        <w:b w:val="0"/>
        <w:bCs w:val="0"/>
        <w:i w:val="0"/>
        <w:iCs w:val="0"/>
        <w:caps w:val="0"/>
        <w:strike w:val="0"/>
        <w:dstrike w:val="0"/>
        <w:outline w:val="0"/>
        <w:shadow w:val="0"/>
        <w:emboss w:val="0"/>
        <w:imprint w:val="0"/>
        <w:vanish w:val="0"/>
        <w:color w:val="1E2DBE"/>
        <w:spacing w:val="0"/>
        <w:kern w:val="0"/>
        <w:position w:val="0"/>
        <w:sz w:val="24"/>
        <w:szCs w:val="24"/>
        <w:u w:val="none"/>
        <w:effect w:val="none"/>
        <w:vertAlign w:val="baseline"/>
        <w:em w:val="none"/>
        <w14:ligatures w14:val="none"/>
        <w14:numForm w14:val="default"/>
        <w14:numSpacing w14:val="default"/>
        <w14:stylisticSets/>
        <w14:cntxtAlts w14:val="0"/>
      </w:rPr>
    </w:lvl>
    <w:lvl w:ilvl="1">
      <w:start w:val="1"/>
      <w:numFmt w:val="bullet"/>
      <w:pStyle w:val="DIndentbulletlist2"/>
      <w:lvlText w:val="o"/>
      <w:lvlJc w:val="left"/>
      <w:pPr>
        <w:ind w:left="1304" w:hanging="227"/>
      </w:pPr>
      <w:rPr>
        <w:rFonts w:ascii="Symbol" w:hAnsi="Symbol" w:cs="Noto Sans" w:hint="default"/>
        <w:b w:val="0"/>
        <w:bCs w:val="0"/>
        <w:i w:val="0"/>
        <w:iCs w:val="0"/>
        <w:color w:val="1E2DBE"/>
        <w:sz w:val="20"/>
        <w:szCs w:val="20"/>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8" w15:restartNumberingAfterBreak="0">
    <w:nsid w:val="1BF82786"/>
    <w:multiLevelType w:val="multilevel"/>
    <w:tmpl w:val="2D48B164"/>
    <w:styleLink w:val="BoxNumberingletterlist"/>
    <w:lvl w:ilvl="0">
      <w:start w:val="1"/>
      <w:numFmt w:val="decimal"/>
      <w:pStyle w:val="BoxBodyNumbered"/>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pStyle w:val="BoxIndentletterlistG"/>
      <w:lvlText w:val="%2)"/>
      <w:lvlJc w:val="left"/>
      <w:pPr>
        <w:ind w:left="680" w:hanging="340"/>
      </w:pPr>
      <w:rPr>
        <w:rFonts w:hint="default"/>
      </w:rPr>
    </w:lvl>
    <w:lvl w:ilvl="2">
      <w:start w:val="1"/>
      <w:numFmt w:val="lowerRoman"/>
      <w:lvlText w:val="%3)"/>
      <w:lvlJc w:val="left"/>
      <w:pPr>
        <w:ind w:left="1021" w:hanging="341"/>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9" w15:restartNumberingAfterBreak="0">
    <w:nsid w:val="27982BD7"/>
    <w:multiLevelType w:val="multilevel"/>
    <w:tmpl w:val="5D04B774"/>
    <w:numStyleLink w:val="Indentbulletlist"/>
  </w:abstractNum>
  <w:abstractNum w:abstractNumId="10" w15:restartNumberingAfterBreak="0">
    <w:nsid w:val="2B5770FF"/>
    <w:multiLevelType w:val="multilevel"/>
    <w:tmpl w:val="9552D136"/>
    <w:styleLink w:val="Table-Box-Graphictitle"/>
    <w:lvl w:ilvl="0">
      <w:start w:val="1"/>
      <w:numFmt w:val="bullet"/>
      <w:pStyle w:val="DTableTitleG"/>
      <w:lvlText w:val=""/>
      <w:lvlJc w:val="left"/>
      <w:pPr>
        <w:ind w:left="567" w:hanging="227"/>
      </w:pPr>
      <w:rPr>
        <w:rFonts w:ascii="Wingdings 3" w:hAnsi="Wingdings 3" w:cs="Wingdings 3" w:hint="default"/>
        <w:b w:val="0"/>
        <w:bCs w:val="0"/>
        <w:i w:val="0"/>
        <w:iCs w:val="0"/>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1" w15:restartNumberingAfterBreak="0">
    <w:nsid w:val="316477D3"/>
    <w:multiLevelType w:val="multilevel"/>
    <w:tmpl w:val="E4A2BBBC"/>
    <w:lvl w:ilvl="0">
      <w:start w:val="1"/>
      <w:numFmt w:val="bullet"/>
      <w:pStyle w:val="DHeader"/>
      <w:lvlText w:val=""/>
      <w:lvlJc w:val="left"/>
      <w:pPr>
        <w:ind w:left="227" w:hanging="227"/>
      </w:pPr>
      <w:rPr>
        <w:rFonts w:ascii="Wingdings 3" w:hAnsi="Wingdings 3" w:cs="Times New Roman" w:hint="default"/>
        <w:color w:val="1E2DBE"/>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2EB2D36"/>
    <w:multiLevelType w:val="multilevel"/>
    <w:tmpl w:val="A55AF756"/>
    <w:numStyleLink w:val="Appendix"/>
  </w:abstractNum>
  <w:abstractNum w:abstractNumId="13" w15:restartNumberingAfterBreak="0">
    <w:nsid w:val="34A5538E"/>
    <w:multiLevelType w:val="multilevel"/>
    <w:tmpl w:val="9552D136"/>
    <w:numStyleLink w:val="Table-Box-Graphictitle"/>
  </w:abstractNum>
  <w:abstractNum w:abstractNumId="14" w15:restartNumberingAfterBreak="0">
    <w:nsid w:val="4CB32932"/>
    <w:multiLevelType w:val="multilevel"/>
    <w:tmpl w:val="A55AF756"/>
    <w:styleLink w:val="Appendix"/>
    <w:lvl w:ilvl="0">
      <w:start w:val="1"/>
      <w:numFmt w:val="decimal"/>
      <w:pStyle w:val="DParaNumappendix"/>
      <w:lvlText w:val="%1."/>
      <w:lvlJc w:val="left"/>
      <w:pPr>
        <w:ind w:left="851" w:hanging="511"/>
      </w:pPr>
      <w:rPr>
        <w:rFonts w:ascii="Noto Sans" w:eastAsia="Noto Sans SC Regular" w:hAnsi="Noto Sans" w:cs="Noto Sans" w:hint="default"/>
        <w:b w:val="0"/>
        <w:bCs w:val="0"/>
        <w:i w:val="0"/>
        <w:iCs w:val="0"/>
        <w:caps w:val="0"/>
        <w:strike w:val="0"/>
        <w:dstrike w:val="0"/>
        <w:outline w:val="0"/>
        <w:shadow w:val="0"/>
        <w:emboss w:val="0"/>
        <w:imprint w:val="0"/>
        <w:vanish w:val="0"/>
        <w:color w:val="auto"/>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304" w:hanging="453"/>
      </w:pPr>
      <w:rPr>
        <w:rFonts w:hint="default"/>
      </w:rPr>
    </w:lvl>
    <w:lvl w:ilvl="2">
      <w:start w:val="1"/>
      <w:numFmt w:val="lowerRoman"/>
      <w:lvlText w:val="%3)"/>
      <w:lvlJc w:val="righ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E4D2A6B"/>
    <w:multiLevelType w:val="multilevel"/>
    <w:tmpl w:val="871A59A4"/>
    <w:numStyleLink w:val="ParaNumletterlist"/>
  </w:abstractNum>
  <w:abstractNum w:abstractNumId="16" w15:restartNumberingAfterBreak="0">
    <w:nsid w:val="511A154E"/>
    <w:multiLevelType w:val="multilevel"/>
    <w:tmpl w:val="F1447EF0"/>
    <w:styleLink w:val="Appendixbulletlist"/>
    <w:lvl w:ilvl="0">
      <w:start w:val="1"/>
      <w:numFmt w:val="bullet"/>
      <w:pStyle w:val="DIndentbulletlist1appendix"/>
      <w:lvlText w:val=""/>
      <w:lvlJc w:val="left"/>
      <w:pPr>
        <w:tabs>
          <w:tab w:val="num" w:pos="851"/>
        </w:tabs>
        <w:ind w:left="1077" w:hanging="226"/>
      </w:pPr>
      <w:rPr>
        <w:rFonts w:ascii="Symbol" w:hAnsi="Symbol" w:cs="Times New Roman" w:hint="default"/>
        <w:b w:val="0"/>
        <w:i w:val="0"/>
        <w:sz w:val="24"/>
        <w:szCs w:val="24"/>
      </w:rPr>
    </w:lvl>
    <w:lvl w:ilvl="1">
      <w:start w:val="1"/>
      <w:numFmt w:val="bullet"/>
      <w:pStyle w:val="DIndentbulletlist2appendix"/>
      <w:lvlText w:val="o"/>
      <w:lvlJc w:val="left"/>
      <w:pPr>
        <w:ind w:left="1304" w:hanging="224"/>
      </w:pPr>
      <w:rPr>
        <w:rFonts w:ascii="Symbol" w:hAnsi="Symbol"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7576B3D"/>
    <w:multiLevelType w:val="multilevel"/>
    <w:tmpl w:val="871A59A4"/>
    <w:styleLink w:val="ParaNumletterlist"/>
    <w:lvl w:ilvl="0">
      <w:start w:val="1"/>
      <w:numFmt w:val="decimal"/>
      <w:pStyle w:val="DParaNum"/>
      <w:lvlText w:val="%1."/>
      <w:lvlJc w:val="left"/>
      <w:pPr>
        <w:ind w:left="851" w:hanging="511"/>
      </w:pPr>
      <w:rPr>
        <w:rFonts w:ascii="Noto Sans" w:eastAsia="Noto Sans SC Regular" w:hAnsi="Noto Sans" w:cs="Noto Sans" w:hint="default"/>
        <w:b/>
        <w:bCs w:val="0"/>
        <w:i w:val="0"/>
        <w:iCs w:val="0"/>
        <w:caps w:val="0"/>
        <w:strike w:val="0"/>
        <w:dstrike w:val="0"/>
        <w:outline w:val="0"/>
        <w:shadow w:val="0"/>
        <w:emboss w:val="0"/>
        <w:imprint w:val="0"/>
        <w:vanish w:val="0"/>
        <w:color w:val="1E0055"/>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lowerLetter"/>
      <w:pStyle w:val="DIndentletterlist1G"/>
      <w:lvlText w:val="%2)"/>
      <w:lvlJc w:val="left"/>
      <w:pPr>
        <w:ind w:left="1304" w:hanging="453"/>
      </w:pPr>
      <w:rPr>
        <w:rFonts w:hint="default"/>
      </w:rPr>
    </w:lvl>
    <w:lvl w:ilvl="2">
      <w:start w:val="1"/>
      <w:numFmt w:val="lowerRoman"/>
      <w:pStyle w:val="DIndentletterlist2G"/>
      <w:lvlText w:val="%3)"/>
      <w:lvlJc w:val="lef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E831116"/>
    <w:multiLevelType w:val="multilevel"/>
    <w:tmpl w:val="AB9AA44C"/>
    <w:styleLink w:val="Boxbulletlist"/>
    <w:lvl w:ilvl="0">
      <w:start w:val="1"/>
      <w:numFmt w:val="bullet"/>
      <w:pStyle w:val="BoxIndentbulletlist1"/>
      <w:lvlText w:val=""/>
      <w:lvlJc w:val="left"/>
      <w:pPr>
        <w:ind w:left="680" w:hanging="340"/>
      </w:pPr>
      <w:rPr>
        <w:rFonts w:ascii="Symbol" w:hAnsi="Symbol" w:cs="Times New Roman" w:hint="default"/>
        <w:b w:val="0"/>
        <w:bCs w:val="0"/>
        <w:i w:val="0"/>
        <w:iCs w:val="0"/>
        <w:color w:val="1E2DBE"/>
        <w:sz w:val="22"/>
        <w:szCs w:val="22"/>
      </w:rPr>
    </w:lvl>
    <w:lvl w:ilvl="1">
      <w:start w:val="1"/>
      <w:numFmt w:val="bullet"/>
      <w:pStyle w:val="BoxIndentbulletlist2"/>
      <w:lvlText w:val="o"/>
      <w:lvlJc w:val="left"/>
      <w:pPr>
        <w:ind w:left="1021" w:hanging="341"/>
      </w:pPr>
      <w:rPr>
        <w:rFonts w:ascii="Symbol" w:hAnsi="Symbol" w:cs="Noto Sans" w:hint="default"/>
        <w:b w:val="0"/>
        <w:bCs w:val="0"/>
        <w:i w:val="0"/>
        <w:iCs w:val="0"/>
        <w:color w:val="1E2DBE"/>
        <w:sz w:val="18"/>
        <w:szCs w:val="18"/>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9" w15:restartNumberingAfterBreak="0">
    <w:nsid w:val="7B9A16A1"/>
    <w:multiLevelType w:val="multilevel"/>
    <w:tmpl w:val="2D48B164"/>
    <w:numStyleLink w:val="BoxNumberingletterlist"/>
  </w:abstractNum>
  <w:num w:numId="1" w16cid:durableId="1957327875">
    <w:abstractNumId w:val="11"/>
  </w:num>
  <w:num w:numId="2" w16cid:durableId="1927953321">
    <w:abstractNumId w:val="2"/>
  </w:num>
  <w:num w:numId="3" w16cid:durableId="1176459615">
    <w:abstractNumId w:val="17"/>
  </w:num>
  <w:num w:numId="4" w16cid:durableId="727261517">
    <w:abstractNumId w:val="10"/>
  </w:num>
  <w:num w:numId="5" w16cid:durableId="2144887978">
    <w:abstractNumId w:val="13"/>
  </w:num>
  <w:num w:numId="6" w16cid:durableId="1718427384">
    <w:abstractNumId w:val="7"/>
  </w:num>
  <w:num w:numId="7" w16cid:durableId="768745180">
    <w:abstractNumId w:val="9"/>
  </w:num>
  <w:num w:numId="8" w16cid:durableId="1442726503">
    <w:abstractNumId w:val="8"/>
  </w:num>
  <w:num w:numId="9" w16cid:durableId="374356201">
    <w:abstractNumId w:val="18"/>
  </w:num>
  <w:num w:numId="10" w16cid:durableId="1320041911">
    <w:abstractNumId w:val="16"/>
  </w:num>
  <w:num w:numId="11" w16cid:durableId="1197623004">
    <w:abstractNumId w:val="14"/>
  </w:num>
  <w:num w:numId="12" w16cid:durableId="528571628">
    <w:abstractNumId w:val="15"/>
  </w:num>
  <w:num w:numId="13" w16cid:durableId="202834489">
    <w:abstractNumId w:val="1"/>
  </w:num>
  <w:num w:numId="14" w16cid:durableId="2116750290">
    <w:abstractNumId w:val="12"/>
  </w:num>
  <w:num w:numId="15" w16cid:durableId="2370590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4993599">
    <w:abstractNumId w:val="0"/>
  </w:num>
  <w:num w:numId="17" w16cid:durableId="1957710355">
    <w:abstractNumId w:val="4"/>
  </w:num>
  <w:num w:numId="18" w16cid:durableId="431318596">
    <w:abstractNumId w:val="3"/>
  </w:num>
  <w:num w:numId="19" w16cid:durableId="186526318">
    <w:abstractNumId w:val="18"/>
  </w:num>
  <w:num w:numId="20" w16cid:durableId="1327904656">
    <w:abstractNumId w:val="18"/>
  </w:num>
  <w:num w:numId="21" w16cid:durableId="1059936644">
    <w:abstractNumId w:val="18"/>
  </w:num>
  <w:num w:numId="22" w16cid:durableId="2096703687">
    <w:abstractNumId w:val="18"/>
  </w:num>
  <w:num w:numId="23" w16cid:durableId="2063016550">
    <w:abstractNumId w:val="18"/>
  </w:num>
  <w:num w:numId="24" w16cid:durableId="1763911227">
    <w:abstractNumId w:val="18"/>
  </w:num>
  <w:num w:numId="25" w16cid:durableId="541288119">
    <w:abstractNumId w:val="18"/>
  </w:num>
  <w:num w:numId="26" w16cid:durableId="1522430755">
    <w:abstractNumId w:val="18"/>
  </w:num>
  <w:num w:numId="27" w16cid:durableId="848985741">
    <w:abstractNumId w:val="18"/>
  </w:num>
  <w:num w:numId="28" w16cid:durableId="1947619030">
    <w:abstractNumId w:val="18"/>
  </w:num>
  <w:num w:numId="29" w16cid:durableId="281109809">
    <w:abstractNumId w:val="18"/>
  </w:num>
  <w:num w:numId="30" w16cid:durableId="804587434">
    <w:abstractNumId w:val="18"/>
  </w:num>
  <w:num w:numId="31" w16cid:durableId="306328131">
    <w:abstractNumId w:val="18"/>
  </w:num>
  <w:num w:numId="32" w16cid:durableId="955646490">
    <w:abstractNumId w:val="18"/>
  </w:num>
  <w:num w:numId="33" w16cid:durableId="258950091">
    <w:abstractNumId w:val="18"/>
  </w:num>
  <w:num w:numId="34" w16cid:durableId="702052440">
    <w:abstractNumId w:val="18"/>
  </w:num>
  <w:num w:numId="35" w16cid:durableId="1141073402">
    <w:abstractNumId w:val="18"/>
  </w:num>
  <w:num w:numId="36" w16cid:durableId="601649314">
    <w:abstractNumId w:val="18"/>
  </w:num>
  <w:num w:numId="37" w16cid:durableId="1490289094">
    <w:abstractNumId w:val="18"/>
  </w:num>
  <w:num w:numId="38" w16cid:durableId="146240558">
    <w:abstractNumId w:val="18"/>
  </w:num>
  <w:num w:numId="39" w16cid:durableId="103889141">
    <w:abstractNumId w:val="18"/>
  </w:num>
  <w:num w:numId="40" w16cid:durableId="1579553403">
    <w:abstractNumId w:val="18"/>
  </w:num>
  <w:num w:numId="41" w16cid:durableId="163320217">
    <w:abstractNumId w:val="6"/>
  </w:num>
  <w:num w:numId="42" w16cid:durableId="113602483">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ocumentProtection w:edit="forms" w:formatting="1" w:enforcement="1" w:cryptProviderType="rsaAES" w:cryptAlgorithmClass="hash" w:cryptAlgorithmType="typeAny" w:cryptAlgorithmSid="14" w:cryptSpinCount="100000" w:hash="0nLLwhz9t0x5lqsWnLNQwshYFzTRpiZFdvyETI2h15cP/JfY9HEdWAkoe3VGQMcrWDA5V0M5qNkavmisw1azMw==" w:salt="wKamR1kbWSMH00UrXimuUw=="/>
  <w:defaultTabStop w:val="709"/>
  <w:hyphenationZone w:val="425"/>
  <w:clickAndTypeStyle w:val="NormalBody"/>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62F"/>
    <w:rsid w:val="00001168"/>
    <w:rsid w:val="00002E24"/>
    <w:rsid w:val="0000530B"/>
    <w:rsid w:val="00006CF6"/>
    <w:rsid w:val="00012C68"/>
    <w:rsid w:val="00014F73"/>
    <w:rsid w:val="00024072"/>
    <w:rsid w:val="00026995"/>
    <w:rsid w:val="000278C4"/>
    <w:rsid w:val="0003715D"/>
    <w:rsid w:val="00037746"/>
    <w:rsid w:val="00040505"/>
    <w:rsid w:val="00042CD4"/>
    <w:rsid w:val="000532D2"/>
    <w:rsid w:val="000574CB"/>
    <w:rsid w:val="0006059F"/>
    <w:rsid w:val="00060D7E"/>
    <w:rsid w:val="00061464"/>
    <w:rsid w:val="000617CD"/>
    <w:rsid w:val="00063808"/>
    <w:rsid w:val="00072B1D"/>
    <w:rsid w:val="000802F9"/>
    <w:rsid w:val="00081259"/>
    <w:rsid w:val="00085247"/>
    <w:rsid w:val="00093506"/>
    <w:rsid w:val="000A44C2"/>
    <w:rsid w:val="000A59EC"/>
    <w:rsid w:val="000B0247"/>
    <w:rsid w:val="000B3F8D"/>
    <w:rsid w:val="000B4328"/>
    <w:rsid w:val="000C4E01"/>
    <w:rsid w:val="000D0329"/>
    <w:rsid w:val="000D3177"/>
    <w:rsid w:val="000E5360"/>
    <w:rsid w:val="000E6C5B"/>
    <w:rsid w:val="000F6F99"/>
    <w:rsid w:val="00104988"/>
    <w:rsid w:val="00111560"/>
    <w:rsid w:val="00112320"/>
    <w:rsid w:val="00112384"/>
    <w:rsid w:val="00113BDC"/>
    <w:rsid w:val="00121B6F"/>
    <w:rsid w:val="00125EBF"/>
    <w:rsid w:val="00126A6F"/>
    <w:rsid w:val="00127971"/>
    <w:rsid w:val="00133863"/>
    <w:rsid w:val="00133BF9"/>
    <w:rsid w:val="00133EC2"/>
    <w:rsid w:val="001345DC"/>
    <w:rsid w:val="00137366"/>
    <w:rsid w:val="0014008D"/>
    <w:rsid w:val="00141C9B"/>
    <w:rsid w:val="00143156"/>
    <w:rsid w:val="001467C1"/>
    <w:rsid w:val="001503F2"/>
    <w:rsid w:val="00150A54"/>
    <w:rsid w:val="0015107B"/>
    <w:rsid w:val="0015281B"/>
    <w:rsid w:val="001528FC"/>
    <w:rsid w:val="001535A3"/>
    <w:rsid w:val="00155196"/>
    <w:rsid w:val="001612D7"/>
    <w:rsid w:val="00162092"/>
    <w:rsid w:val="001638AE"/>
    <w:rsid w:val="00170DA9"/>
    <w:rsid w:val="00172D87"/>
    <w:rsid w:val="00191FF9"/>
    <w:rsid w:val="001A3829"/>
    <w:rsid w:val="001B0401"/>
    <w:rsid w:val="001B0832"/>
    <w:rsid w:val="001B465E"/>
    <w:rsid w:val="001B6BEE"/>
    <w:rsid w:val="001B7066"/>
    <w:rsid w:val="001B7ED8"/>
    <w:rsid w:val="001C3AB3"/>
    <w:rsid w:val="001D5CB0"/>
    <w:rsid w:val="001D6BFF"/>
    <w:rsid w:val="001E1F8E"/>
    <w:rsid w:val="001F36E5"/>
    <w:rsid w:val="001F4324"/>
    <w:rsid w:val="001F646F"/>
    <w:rsid w:val="0020056C"/>
    <w:rsid w:val="00200BC5"/>
    <w:rsid w:val="00203228"/>
    <w:rsid w:val="002105BA"/>
    <w:rsid w:val="00213105"/>
    <w:rsid w:val="002156EE"/>
    <w:rsid w:val="00220076"/>
    <w:rsid w:val="00232D8B"/>
    <w:rsid w:val="0024408E"/>
    <w:rsid w:val="00252012"/>
    <w:rsid w:val="00257224"/>
    <w:rsid w:val="00262C4D"/>
    <w:rsid w:val="00263F35"/>
    <w:rsid w:val="002664F3"/>
    <w:rsid w:val="00266AC2"/>
    <w:rsid w:val="00273FEE"/>
    <w:rsid w:val="0027406A"/>
    <w:rsid w:val="00280B29"/>
    <w:rsid w:val="002938B3"/>
    <w:rsid w:val="002A7D6C"/>
    <w:rsid w:val="002B1009"/>
    <w:rsid w:val="002B1E3D"/>
    <w:rsid w:val="002B4744"/>
    <w:rsid w:val="002C1DFB"/>
    <w:rsid w:val="002C28DB"/>
    <w:rsid w:val="002C2D34"/>
    <w:rsid w:val="002C4964"/>
    <w:rsid w:val="002D3B86"/>
    <w:rsid w:val="002D70F5"/>
    <w:rsid w:val="002D7F37"/>
    <w:rsid w:val="002E4630"/>
    <w:rsid w:val="002E71DB"/>
    <w:rsid w:val="002F0BE1"/>
    <w:rsid w:val="002F3A34"/>
    <w:rsid w:val="003021A6"/>
    <w:rsid w:val="003173B2"/>
    <w:rsid w:val="00324EBE"/>
    <w:rsid w:val="00325170"/>
    <w:rsid w:val="00333318"/>
    <w:rsid w:val="0033665A"/>
    <w:rsid w:val="00340D68"/>
    <w:rsid w:val="00343E28"/>
    <w:rsid w:val="0034519C"/>
    <w:rsid w:val="003462C8"/>
    <w:rsid w:val="00347261"/>
    <w:rsid w:val="003639DC"/>
    <w:rsid w:val="00372803"/>
    <w:rsid w:val="00373990"/>
    <w:rsid w:val="003747D0"/>
    <w:rsid w:val="003766A8"/>
    <w:rsid w:val="00376F47"/>
    <w:rsid w:val="00381672"/>
    <w:rsid w:val="00383ED8"/>
    <w:rsid w:val="003865D7"/>
    <w:rsid w:val="00395613"/>
    <w:rsid w:val="00397246"/>
    <w:rsid w:val="003A01EA"/>
    <w:rsid w:val="003A2D39"/>
    <w:rsid w:val="003A46A4"/>
    <w:rsid w:val="003B02C7"/>
    <w:rsid w:val="003B1AEC"/>
    <w:rsid w:val="003B5750"/>
    <w:rsid w:val="003B7E83"/>
    <w:rsid w:val="003D3C80"/>
    <w:rsid w:val="003E41B9"/>
    <w:rsid w:val="003E46A6"/>
    <w:rsid w:val="003E4C73"/>
    <w:rsid w:val="003E5B0F"/>
    <w:rsid w:val="003F1553"/>
    <w:rsid w:val="003F262D"/>
    <w:rsid w:val="003F761D"/>
    <w:rsid w:val="00400148"/>
    <w:rsid w:val="004008F5"/>
    <w:rsid w:val="00402A42"/>
    <w:rsid w:val="00403F58"/>
    <w:rsid w:val="004052A5"/>
    <w:rsid w:val="00406AEA"/>
    <w:rsid w:val="00410001"/>
    <w:rsid w:val="004134BB"/>
    <w:rsid w:val="004276DB"/>
    <w:rsid w:val="0043721F"/>
    <w:rsid w:val="004407A0"/>
    <w:rsid w:val="00443F3A"/>
    <w:rsid w:val="004455C6"/>
    <w:rsid w:val="004513E5"/>
    <w:rsid w:val="00453E9B"/>
    <w:rsid w:val="00460FE9"/>
    <w:rsid w:val="0046708A"/>
    <w:rsid w:val="00471E6F"/>
    <w:rsid w:val="00474A3A"/>
    <w:rsid w:val="00474C14"/>
    <w:rsid w:val="00475D29"/>
    <w:rsid w:val="00486FB6"/>
    <w:rsid w:val="00491BB2"/>
    <w:rsid w:val="004978F5"/>
    <w:rsid w:val="004A0CC5"/>
    <w:rsid w:val="004A46BC"/>
    <w:rsid w:val="004B62AF"/>
    <w:rsid w:val="004C2061"/>
    <w:rsid w:val="004C7454"/>
    <w:rsid w:val="004D344C"/>
    <w:rsid w:val="004D384E"/>
    <w:rsid w:val="004E05BF"/>
    <w:rsid w:val="004E2BE0"/>
    <w:rsid w:val="004E399D"/>
    <w:rsid w:val="004E5D30"/>
    <w:rsid w:val="004F42DD"/>
    <w:rsid w:val="005038B8"/>
    <w:rsid w:val="00503D89"/>
    <w:rsid w:val="005136B9"/>
    <w:rsid w:val="0051442A"/>
    <w:rsid w:val="00515BC3"/>
    <w:rsid w:val="00516E8E"/>
    <w:rsid w:val="00517FBD"/>
    <w:rsid w:val="00531EE4"/>
    <w:rsid w:val="005325D1"/>
    <w:rsid w:val="00537244"/>
    <w:rsid w:val="005431CD"/>
    <w:rsid w:val="005457FD"/>
    <w:rsid w:val="0054654D"/>
    <w:rsid w:val="005506D6"/>
    <w:rsid w:val="00551497"/>
    <w:rsid w:val="005556BD"/>
    <w:rsid w:val="00556F66"/>
    <w:rsid w:val="00560D1B"/>
    <w:rsid w:val="00573892"/>
    <w:rsid w:val="00576747"/>
    <w:rsid w:val="00576CCB"/>
    <w:rsid w:val="005833D5"/>
    <w:rsid w:val="00585827"/>
    <w:rsid w:val="00586D8D"/>
    <w:rsid w:val="00597C27"/>
    <w:rsid w:val="005B066C"/>
    <w:rsid w:val="005B0D4A"/>
    <w:rsid w:val="005B2C89"/>
    <w:rsid w:val="005C2529"/>
    <w:rsid w:val="005C4B5C"/>
    <w:rsid w:val="005C597B"/>
    <w:rsid w:val="005D02FC"/>
    <w:rsid w:val="005D3916"/>
    <w:rsid w:val="005D64CA"/>
    <w:rsid w:val="005E2197"/>
    <w:rsid w:val="005F271E"/>
    <w:rsid w:val="005F3AFE"/>
    <w:rsid w:val="005F40C1"/>
    <w:rsid w:val="005F6F50"/>
    <w:rsid w:val="00601E8F"/>
    <w:rsid w:val="00605090"/>
    <w:rsid w:val="00613B2D"/>
    <w:rsid w:val="00613D92"/>
    <w:rsid w:val="0062541A"/>
    <w:rsid w:val="00632774"/>
    <w:rsid w:val="0063385B"/>
    <w:rsid w:val="0063433F"/>
    <w:rsid w:val="006416A2"/>
    <w:rsid w:val="00646707"/>
    <w:rsid w:val="00650560"/>
    <w:rsid w:val="00650B9D"/>
    <w:rsid w:val="0065241A"/>
    <w:rsid w:val="0065297C"/>
    <w:rsid w:val="0066606A"/>
    <w:rsid w:val="00667099"/>
    <w:rsid w:val="006776A7"/>
    <w:rsid w:val="006818AD"/>
    <w:rsid w:val="00687974"/>
    <w:rsid w:val="00692892"/>
    <w:rsid w:val="00692D2A"/>
    <w:rsid w:val="006951B1"/>
    <w:rsid w:val="0069552E"/>
    <w:rsid w:val="00695E31"/>
    <w:rsid w:val="006966B7"/>
    <w:rsid w:val="006A3DB4"/>
    <w:rsid w:val="006C1A71"/>
    <w:rsid w:val="006C6811"/>
    <w:rsid w:val="006D36B4"/>
    <w:rsid w:val="006D3BAD"/>
    <w:rsid w:val="006D7D11"/>
    <w:rsid w:val="006F1B06"/>
    <w:rsid w:val="00703463"/>
    <w:rsid w:val="007041E1"/>
    <w:rsid w:val="00706284"/>
    <w:rsid w:val="00716D66"/>
    <w:rsid w:val="00716E5A"/>
    <w:rsid w:val="00734E05"/>
    <w:rsid w:val="00742509"/>
    <w:rsid w:val="007432C8"/>
    <w:rsid w:val="00754CA1"/>
    <w:rsid w:val="00755D9F"/>
    <w:rsid w:val="00760B9C"/>
    <w:rsid w:val="00762EF5"/>
    <w:rsid w:val="0076509B"/>
    <w:rsid w:val="007650D3"/>
    <w:rsid w:val="0076545E"/>
    <w:rsid w:val="00771333"/>
    <w:rsid w:val="007718D6"/>
    <w:rsid w:val="0077460F"/>
    <w:rsid w:val="00776CF5"/>
    <w:rsid w:val="007843BC"/>
    <w:rsid w:val="00785700"/>
    <w:rsid w:val="0079021C"/>
    <w:rsid w:val="00791426"/>
    <w:rsid w:val="00795927"/>
    <w:rsid w:val="007A1AF6"/>
    <w:rsid w:val="007A4234"/>
    <w:rsid w:val="007A4F8E"/>
    <w:rsid w:val="007B2A45"/>
    <w:rsid w:val="007B6E43"/>
    <w:rsid w:val="007C1AB0"/>
    <w:rsid w:val="007C2742"/>
    <w:rsid w:val="007C7358"/>
    <w:rsid w:val="007C7AB7"/>
    <w:rsid w:val="007D324C"/>
    <w:rsid w:val="007D5D8B"/>
    <w:rsid w:val="007D66B0"/>
    <w:rsid w:val="007E1A37"/>
    <w:rsid w:val="007E27DC"/>
    <w:rsid w:val="007E4D91"/>
    <w:rsid w:val="007E4DF6"/>
    <w:rsid w:val="007E5BFB"/>
    <w:rsid w:val="007E688A"/>
    <w:rsid w:val="007E75C5"/>
    <w:rsid w:val="007F262C"/>
    <w:rsid w:val="007F5D20"/>
    <w:rsid w:val="007F6AE1"/>
    <w:rsid w:val="00800259"/>
    <w:rsid w:val="00802D5A"/>
    <w:rsid w:val="00811ADA"/>
    <w:rsid w:val="00827845"/>
    <w:rsid w:val="00830C02"/>
    <w:rsid w:val="008313F8"/>
    <w:rsid w:val="00831596"/>
    <w:rsid w:val="0083231E"/>
    <w:rsid w:val="008327A4"/>
    <w:rsid w:val="00832D81"/>
    <w:rsid w:val="0084010A"/>
    <w:rsid w:val="0084088B"/>
    <w:rsid w:val="00840AED"/>
    <w:rsid w:val="00842F50"/>
    <w:rsid w:val="008456A8"/>
    <w:rsid w:val="008510CF"/>
    <w:rsid w:val="00852599"/>
    <w:rsid w:val="00862863"/>
    <w:rsid w:val="00880CA7"/>
    <w:rsid w:val="00890816"/>
    <w:rsid w:val="00890C7F"/>
    <w:rsid w:val="00890DB1"/>
    <w:rsid w:val="00892BF4"/>
    <w:rsid w:val="00894086"/>
    <w:rsid w:val="008948F9"/>
    <w:rsid w:val="00896502"/>
    <w:rsid w:val="008968AC"/>
    <w:rsid w:val="008A6740"/>
    <w:rsid w:val="008A765A"/>
    <w:rsid w:val="008B23B9"/>
    <w:rsid w:val="008B2785"/>
    <w:rsid w:val="008B2C82"/>
    <w:rsid w:val="008B4074"/>
    <w:rsid w:val="008B721B"/>
    <w:rsid w:val="008B7D3B"/>
    <w:rsid w:val="008C1669"/>
    <w:rsid w:val="008C4247"/>
    <w:rsid w:val="008C4B09"/>
    <w:rsid w:val="008C76E7"/>
    <w:rsid w:val="008D0383"/>
    <w:rsid w:val="008D59F1"/>
    <w:rsid w:val="008D63EA"/>
    <w:rsid w:val="008E29AE"/>
    <w:rsid w:val="008E5F11"/>
    <w:rsid w:val="008F7839"/>
    <w:rsid w:val="0090398D"/>
    <w:rsid w:val="009121DD"/>
    <w:rsid w:val="009138D9"/>
    <w:rsid w:val="009140A9"/>
    <w:rsid w:val="00921CC8"/>
    <w:rsid w:val="009259A4"/>
    <w:rsid w:val="00926CF5"/>
    <w:rsid w:val="00927863"/>
    <w:rsid w:val="00935AE8"/>
    <w:rsid w:val="00936833"/>
    <w:rsid w:val="00936FEC"/>
    <w:rsid w:val="00936FF5"/>
    <w:rsid w:val="00942AD7"/>
    <w:rsid w:val="009433F0"/>
    <w:rsid w:val="0094499A"/>
    <w:rsid w:val="009475A2"/>
    <w:rsid w:val="00950608"/>
    <w:rsid w:val="009515B7"/>
    <w:rsid w:val="00951B93"/>
    <w:rsid w:val="00970F1A"/>
    <w:rsid w:val="0097130F"/>
    <w:rsid w:val="009717DA"/>
    <w:rsid w:val="009743B9"/>
    <w:rsid w:val="009776A4"/>
    <w:rsid w:val="00977753"/>
    <w:rsid w:val="009918A3"/>
    <w:rsid w:val="00991D4D"/>
    <w:rsid w:val="00992EB6"/>
    <w:rsid w:val="00996286"/>
    <w:rsid w:val="009972D9"/>
    <w:rsid w:val="009A0456"/>
    <w:rsid w:val="009A7098"/>
    <w:rsid w:val="009B251D"/>
    <w:rsid w:val="009C2707"/>
    <w:rsid w:val="009C35BB"/>
    <w:rsid w:val="009C48D3"/>
    <w:rsid w:val="009C4C40"/>
    <w:rsid w:val="009C7946"/>
    <w:rsid w:val="009D5A47"/>
    <w:rsid w:val="009D6786"/>
    <w:rsid w:val="009E24B3"/>
    <w:rsid w:val="009E44AA"/>
    <w:rsid w:val="009E6BA7"/>
    <w:rsid w:val="009F0B37"/>
    <w:rsid w:val="009F57CD"/>
    <w:rsid w:val="009F5D54"/>
    <w:rsid w:val="00A02411"/>
    <w:rsid w:val="00A120A3"/>
    <w:rsid w:val="00A13214"/>
    <w:rsid w:val="00A13664"/>
    <w:rsid w:val="00A15FD5"/>
    <w:rsid w:val="00A16A42"/>
    <w:rsid w:val="00A21DBB"/>
    <w:rsid w:val="00A21E23"/>
    <w:rsid w:val="00A2748B"/>
    <w:rsid w:val="00A30F36"/>
    <w:rsid w:val="00A32B1F"/>
    <w:rsid w:val="00A3456C"/>
    <w:rsid w:val="00A3620D"/>
    <w:rsid w:val="00A370B4"/>
    <w:rsid w:val="00A37842"/>
    <w:rsid w:val="00A4182A"/>
    <w:rsid w:val="00A41B75"/>
    <w:rsid w:val="00A453ED"/>
    <w:rsid w:val="00A516EF"/>
    <w:rsid w:val="00A63445"/>
    <w:rsid w:val="00A64864"/>
    <w:rsid w:val="00A7100F"/>
    <w:rsid w:val="00A73951"/>
    <w:rsid w:val="00A764BF"/>
    <w:rsid w:val="00A837E8"/>
    <w:rsid w:val="00A84D99"/>
    <w:rsid w:val="00A86242"/>
    <w:rsid w:val="00A86CA0"/>
    <w:rsid w:val="00A909AF"/>
    <w:rsid w:val="00A90AF8"/>
    <w:rsid w:val="00AA0607"/>
    <w:rsid w:val="00AA276C"/>
    <w:rsid w:val="00AA3AA3"/>
    <w:rsid w:val="00AA3ACA"/>
    <w:rsid w:val="00AB397D"/>
    <w:rsid w:val="00AB5402"/>
    <w:rsid w:val="00AD0812"/>
    <w:rsid w:val="00AD5113"/>
    <w:rsid w:val="00AE1464"/>
    <w:rsid w:val="00AE3063"/>
    <w:rsid w:val="00AE3A50"/>
    <w:rsid w:val="00AF02D9"/>
    <w:rsid w:val="00AF079E"/>
    <w:rsid w:val="00B05A9B"/>
    <w:rsid w:val="00B069C6"/>
    <w:rsid w:val="00B07793"/>
    <w:rsid w:val="00B1096A"/>
    <w:rsid w:val="00B1618C"/>
    <w:rsid w:val="00B3148A"/>
    <w:rsid w:val="00B31EC9"/>
    <w:rsid w:val="00B33FBA"/>
    <w:rsid w:val="00B3530F"/>
    <w:rsid w:val="00B3798A"/>
    <w:rsid w:val="00B4113F"/>
    <w:rsid w:val="00B4581B"/>
    <w:rsid w:val="00B46A3D"/>
    <w:rsid w:val="00B52638"/>
    <w:rsid w:val="00B57D55"/>
    <w:rsid w:val="00B6517C"/>
    <w:rsid w:val="00B6657B"/>
    <w:rsid w:val="00B724AB"/>
    <w:rsid w:val="00B73B40"/>
    <w:rsid w:val="00B74709"/>
    <w:rsid w:val="00B77AB8"/>
    <w:rsid w:val="00B838DB"/>
    <w:rsid w:val="00B83E71"/>
    <w:rsid w:val="00B90FC5"/>
    <w:rsid w:val="00B95441"/>
    <w:rsid w:val="00B97CD1"/>
    <w:rsid w:val="00BA0BE4"/>
    <w:rsid w:val="00BA2D21"/>
    <w:rsid w:val="00BA4E1F"/>
    <w:rsid w:val="00BB112D"/>
    <w:rsid w:val="00BC21D9"/>
    <w:rsid w:val="00BC6105"/>
    <w:rsid w:val="00BD2192"/>
    <w:rsid w:val="00BD397B"/>
    <w:rsid w:val="00BD5784"/>
    <w:rsid w:val="00BD6111"/>
    <w:rsid w:val="00BE2075"/>
    <w:rsid w:val="00BE2D6B"/>
    <w:rsid w:val="00BE4A71"/>
    <w:rsid w:val="00BE5201"/>
    <w:rsid w:val="00BF0A37"/>
    <w:rsid w:val="00BF2315"/>
    <w:rsid w:val="00C006B1"/>
    <w:rsid w:val="00C0181C"/>
    <w:rsid w:val="00C0320F"/>
    <w:rsid w:val="00C0731E"/>
    <w:rsid w:val="00C07675"/>
    <w:rsid w:val="00C16D03"/>
    <w:rsid w:val="00C318BF"/>
    <w:rsid w:val="00C41DA1"/>
    <w:rsid w:val="00C44D33"/>
    <w:rsid w:val="00C5095D"/>
    <w:rsid w:val="00C56E48"/>
    <w:rsid w:val="00C60E9E"/>
    <w:rsid w:val="00C624CE"/>
    <w:rsid w:val="00C629D3"/>
    <w:rsid w:val="00C71F61"/>
    <w:rsid w:val="00C74A62"/>
    <w:rsid w:val="00C81E0B"/>
    <w:rsid w:val="00C84C0A"/>
    <w:rsid w:val="00C852E6"/>
    <w:rsid w:val="00C86D67"/>
    <w:rsid w:val="00C92D49"/>
    <w:rsid w:val="00C94A42"/>
    <w:rsid w:val="00C95614"/>
    <w:rsid w:val="00CA2845"/>
    <w:rsid w:val="00CA63D7"/>
    <w:rsid w:val="00CB1ECF"/>
    <w:rsid w:val="00CB3E50"/>
    <w:rsid w:val="00CB4368"/>
    <w:rsid w:val="00CB7D6E"/>
    <w:rsid w:val="00CC0A2E"/>
    <w:rsid w:val="00CC187C"/>
    <w:rsid w:val="00CC1A30"/>
    <w:rsid w:val="00CC2E26"/>
    <w:rsid w:val="00CC6A70"/>
    <w:rsid w:val="00CC6D28"/>
    <w:rsid w:val="00CC7ABA"/>
    <w:rsid w:val="00D007BC"/>
    <w:rsid w:val="00D01DC5"/>
    <w:rsid w:val="00D02634"/>
    <w:rsid w:val="00D0616A"/>
    <w:rsid w:val="00D07662"/>
    <w:rsid w:val="00D1107C"/>
    <w:rsid w:val="00D1162F"/>
    <w:rsid w:val="00D130F7"/>
    <w:rsid w:val="00D137DD"/>
    <w:rsid w:val="00D1730E"/>
    <w:rsid w:val="00D17FFA"/>
    <w:rsid w:val="00D20A0D"/>
    <w:rsid w:val="00D53891"/>
    <w:rsid w:val="00D56EE9"/>
    <w:rsid w:val="00D57DD1"/>
    <w:rsid w:val="00D60D84"/>
    <w:rsid w:val="00D66319"/>
    <w:rsid w:val="00D6675E"/>
    <w:rsid w:val="00D67B3B"/>
    <w:rsid w:val="00D71150"/>
    <w:rsid w:val="00D73B66"/>
    <w:rsid w:val="00D75C2B"/>
    <w:rsid w:val="00D816BC"/>
    <w:rsid w:val="00D81B8C"/>
    <w:rsid w:val="00D83F6C"/>
    <w:rsid w:val="00D90079"/>
    <w:rsid w:val="00D91E2D"/>
    <w:rsid w:val="00D93A9E"/>
    <w:rsid w:val="00D979E8"/>
    <w:rsid w:val="00DA3271"/>
    <w:rsid w:val="00DA64EF"/>
    <w:rsid w:val="00DB187B"/>
    <w:rsid w:val="00DB23AF"/>
    <w:rsid w:val="00DB4847"/>
    <w:rsid w:val="00DC4FF8"/>
    <w:rsid w:val="00DC729D"/>
    <w:rsid w:val="00DD12C9"/>
    <w:rsid w:val="00DD2A15"/>
    <w:rsid w:val="00DE1DB3"/>
    <w:rsid w:val="00DE2FC1"/>
    <w:rsid w:val="00DE7047"/>
    <w:rsid w:val="00DF10FF"/>
    <w:rsid w:val="00DF35DE"/>
    <w:rsid w:val="00DF443F"/>
    <w:rsid w:val="00DF792D"/>
    <w:rsid w:val="00E04DF4"/>
    <w:rsid w:val="00E0570F"/>
    <w:rsid w:val="00E0577E"/>
    <w:rsid w:val="00E16F0B"/>
    <w:rsid w:val="00E24D2E"/>
    <w:rsid w:val="00E26444"/>
    <w:rsid w:val="00E27C61"/>
    <w:rsid w:val="00E30BC1"/>
    <w:rsid w:val="00E31F44"/>
    <w:rsid w:val="00E35F41"/>
    <w:rsid w:val="00E444BB"/>
    <w:rsid w:val="00E477A7"/>
    <w:rsid w:val="00E50855"/>
    <w:rsid w:val="00E51479"/>
    <w:rsid w:val="00E521C4"/>
    <w:rsid w:val="00E53ED7"/>
    <w:rsid w:val="00E543BD"/>
    <w:rsid w:val="00E56085"/>
    <w:rsid w:val="00E600BB"/>
    <w:rsid w:val="00E613EA"/>
    <w:rsid w:val="00E64CC7"/>
    <w:rsid w:val="00E66165"/>
    <w:rsid w:val="00E674E4"/>
    <w:rsid w:val="00E73FA7"/>
    <w:rsid w:val="00E83632"/>
    <w:rsid w:val="00EA0A1A"/>
    <w:rsid w:val="00EA7A3C"/>
    <w:rsid w:val="00EC19BB"/>
    <w:rsid w:val="00EC3933"/>
    <w:rsid w:val="00EC46C3"/>
    <w:rsid w:val="00EC5593"/>
    <w:rsid w:val="00EC65C2"/>
    <w:rsid w:val="00ED458D"/>
    <w:rsid w:val="00ED4E66"/>
    <w:rsid w:val="00ED65FD"/>
    <w:rsid w:val="00EE3CD0"/>
    <w:rsid w:val="00EE47DF"/>
    <w:rsid w:val="00EF58B7"/>
    <w:rsid w:val="00EF5CC6"/>
    <w:rsid w:val="00F11497"/>
    <w:rsid w:val="00F16E70"/>
    <w:rsid w:val="00F17C80"/>
    <w:rsid w:val="00F20195"/>
    <w:rsid w:val="00F22DDE"/>
    <w:rsid w:val="00F24E1C"/>
    <w:rsid w:val="00F266B3"/>
    <w:rsid w:val="00F26959"/>
    <w:rsid w:val="00F31AC7"/>
    <w:rsid w:val="00F32378"/>
    <w:rsid w:val="00F32B4C"/>
    <w:rsid w:val="00F32CC9"/>
    <w:rsid w:val="00F3324C"/>
    <w:rsid w:val="00F36F4B"/>
    <w:rsid w:val="00F37E09"/>
    <w:rsid w:val="00F46871"/>
    <w:rsid w:val="00F522B7"/>
    <w:rsid w:val="00F601EB"/>
    <w:rsid w:val="00F67157"/>
    <w:rsid w:val="00F72681"/>
    <w:rsid w:val="00F75A77"/>
    <w:rsid w:val="00F77DF8"/>
    <w:rsid w:val="00F86E21"/>
    <w:rsid w:val="00F871DA"/>
    <w:rsid w:val="00F8762B"/>
    <w:rsid w:val="00F90011"/>
    <w:rsid w:val="00F90E95"/>
    <w:rsid w:val="00F94FD0"/>
    <w:rsid w:val="00F9509B"/>
    <w:rsid w:val="00FA1898"/>
    <w:rsid w:val="00FA192F"/>
    <w:rsid w:val="00FA3111"/>
    <w:rsid w:val="00FA3458"/>
    <w:rsid w:val="00FA437E"/>
    <w:rsid w:val="00FA60AA"/>
    <w:rsid w:val="00FC3041"/>
    <w:rsid w:val="00FC72EA"/>
    <w:rsid w:val="00FD0E70"/>
    <w:rsid w:val="00FD392B"/>
    <w:rsid w:val="00FD3DC8"/>
    <w:rsid w:val="00FD5B2F"/>
    <w:rsid w:val="00FE009C"/>
    <w:rsid w:val="00FF01D5"/>
    <w:rsid w:val="00FF1291"/>
    <w:rsid w:val="00FF3F39"/>
    <w:rsid w:val="00FF5261"/>
    <w:rsid w:val="00FF7AE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4BD3F3DE"/>
  <w15:chartTrackingRefBased/>
  <w15:docId w15:val="{3FB24CCA-4D6D-4098-B0AB-26A1F474F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24" w:qFormat="1"/>
    <w:lsdException w:name="heading 2" w:semiHidden="1" w:uiPriority="24" w:qFormat="1"/>
    <w:lsdException w:name="heading 3" w:semiHidden="1" w:uiPriority="24"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8" w:unhideWhenUsed="1"/>
    <w:lsdException w:name="toc 2" w:semiHidden="1" w:uiPriority="18" w:unhideWhenUsed="1"/>
    <w:lsdException w:name="toc 3" w:semiHidden="1" w:uiPriority="1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1"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E477A7"/>
    <w:pPr>
      <w:spacing w:before="120" w:after="120" w:line="264" w:lineRule="auto"/>
    </w:pPr>
    <w:rPr>
      <w:rFonts w:ascii="Noto Sans" w:hAnsi="Noto Sans" w:cs="Noto Sans"/>
      <w:sz w:val="18"/>
      <w:szCs w:val="18"/>
      <w:lang w:val="de-DE"/>
    </w:rPr>
  </w:style>
  <w:style w:type="paragraph" w:styleId="Heading1">
    <w:name w:val="heading 1"/>
    <w:basedOn w:val="Normal"/>
    <w:next w:val="Normal"/>
    <w:link w:val="Heading1Char"/>
    <w:uiPriority w:val="24"/>
    <w:semiHidden/>
    <w:qFormat/>
    <w:rsid w:val="000638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24"/>
    <w:semiHidden/>
    <w:qFormat/>
    <w:rsid w:val="000638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24"/>
    <w:semiHidden/>
    <w:qFormat/>
    <w:rsid w:val="000638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rsid w:val="00063808"/>
    <w:pPr>
      <w:keepNext/>
      <w:keepLines/>
      <w:numPr>
        <w:ilvl w:val="3"/>
        <w:numId w:val="18"/>
      </w:numPr>
      <w:spacing w:before="200" w:after="0" w:line="240" w:lineRule="auto"/>
      <w:ind w:left="0" w:firstLine="0"/>
      <w:outlineLvl w:val="3"/>
    </w:pPr>
    <w:rPr>
      <w:rFonts w:asciiTheme="majorHAnsi" w:eastAsiaTheme="majorEastAsia" w:hAnsiTheme="majorHAnsi" w:cstheme="majorBidi"/>
      <w:b/>
      <w:bCs/>
      <w:i/>
      <w:iCs/>
      <w:color w:val="5B9BD5" w:themeColor="accent1"/>
      <w:sz w:val="22"/>
      <w:szCs w:val="24"/>
    </w:rPr>
  </w:style>
  <w:style w:type="paragraph" w:styleId="Heading5">
    <w:name w:val="heading 5"/>
    <w:basedOn w:val="Normal"/>
    <w:next w:val="Normal"/>
    <w:link w:val="Heading5Char"/>
    <w:uiPriority w:val="9"/>
    <w:semiHidden/>
    <w:unhideWhenUsed/>
    <w:rsid w:val="00063808"/>
    <w:pPr>
      <w:keepNext/>
      <w:keepLines/>
      <w:numPr>
        <w:ilvl w:val="4"/>
        <w:numId w:val="18"/>
      </w:numPr>
      <w:spacing w:before="200" w:after="0" w:line="240" w:lineRule="auto"/>
      <w:ind w:left="0" w:firstLine="0"/>
      <w:outlineLvl w:val="4"/>
    </w:pPr>
    <w:rPr>
      <w:rFonts w:asciiTheme="majorHAnsi" w:eastAsiaTheme="majorEastAsia" w:hAnsiTheme="majorHAnsi" w:cstheme="majorBidi"/>
      <w:color w:val="1F4D78" w:themeColor="accent1" w:themeShade="7F"/>
      <w:sz w:val="22"/>
      <w:szCs w:val="24"/>
    </w:rPr>
  </w:style>
  <w:style w:type="paragraph" w:styleId="Heading6">
    <w:name w:val="heading 6"/>
    <w:basedOn w:val="Normal"/>
    <w:next w:val="Normal"/>
    <w:link w:val="Heading6Char"/>
    <w:uiPriority w:val="9"/>
    <w:semiHidden/>
    <w:unhideWhenUsed/>
    <w:rsid w:val="00063808"/>
    <w:pPr>
      <w:keepNext/>
      <w:keepLines/>
      <w:numPr>
        <w:ilvl w:val="5"/>
        <w:numId w:val="18"/>
      </w:numPr>
      <w:spacing w:before="200" w:after="0" w:line="240" w:lineRule="auto"/>
      <w:ind w:left="0" w:firstLine="0"/>
      <w:outlineLvl w:val="5"/>
    </w:pPr>
    <w:rPr>
      <w:rFonts w:asciiTheme="majorHAnsi" w:eastAsiaTheme="majorEastAsia" w:hAnsiTheme="majorHAnsi" w:cstheme="majorBidi"/>
      <w:i/>
      <w:iCs/>
      <w:color w:val="1F4D78" w:themeColor="accent1" w:themeShade="7F"/>
      <w:sz w:val="22"/>
      <w:szCs w:val="24"/>
    </w:rPr>
  </w:style>
  <w:style w:type="paragraph" w:styleId="Heading7">
    <w:name w:val="heading 7"/>
    <w:basedOn w:val="Normal"/>
    <w:next w:val="Normal"/>
    <w:link w:val="Heading7Char"/>
    <w:uiPriority w:val="9"/>
    <w:semiHidden/>
    <w:unhideWhenUsed/>
    <w:rsid w:val="00063808"/>
    <w:pPr>
      <w:keepNext/>
      <w:keepLines/>
      <w:numPr>
        <w:ilvl w:val="6"/>
        <w:numId w:val="18"/>
      </w:numPr>
      <w:spacing w:before="200" w:after="0" w:line="240" w:lineRule="auto"/>
      <w:ind w:left="0" w:firstLine="0"/>
      <w:outlineLvl w:val="6"/>
    </w:pPr>
    <w:rPr>
      <w:rFonts w:asciiTheme="majorHAnsi" w:eastAsiaTheme="majorEastAsia" w:hAnsiTheme="majorHAnsi" w:cstheme="majorBidi"/>
      <w:i/>
      <w:iCs/>
      <w:color w:val="404040" w:themeColor="text1" w:themeTint="BF"/>
      <w:sz w:val="22"/>
      <w:szCs w:val="24"/>
    </w:rPr>
  </w:style>
  <w:style w:type="paragraph" w:styleId="Heading8">
    <w:name w:val="heading 8"/>
    <w:basedOn w:val="Normal"/>
    <w:next w:val="Normal"/>
    <w:link w:val="Heading8Char"/>
    <w:uiPriority w:val="9"/>
    <w:semiHidden/>
    <w:unhideWhenUsed/>
    <w:rsid w:val="00063808"/>
    <w:pPr>
      <w:keepNext/>
      <w:keepLines/>
      <w:numPr>
        <w:ilvl w:val="7"/>
        <w:numId w:val="18"/>
      </w:numPr>
      <w:spacing w:before="200" w:after="0" w:line="240" w:lineRule="auto"/>
      <w:ind w:left="0" w:firstLine="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063808"/>
    <w:pPr>
      <w:keepNext/>
      <w:keepLines/>
      <w:numPr>
        <w:ilvl w:val="8"/>
        <w:numId w:val="18"/>
      </w:numPr>
      <w:spacing w:before="200" w:after="0" w:line="240" w:lineRule="auto"/>
      <w:ind w:left="0" w:firstLine="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Body">
    <w:name w:val="Box Body"/>
    <w:link w:val="BoxBodyChar"/>
    <w:uiPriority w:val="13"/>
    <w:qFormat/>
    <w:rsid w:val="007650D3"/>
    <w:pPr>
      <w:spacing w:before="60" w:after="60" w:line="240" w:lineRule="auto"/>
      <w:jc w:val="both"/>
    </w:pPr>
    <w:rPr>
      <w:rFonts w:ascii="Noto Sans" w:eastAsia="Noto Sans SC Regular" w:hAnsi="Noto Sans" w:cs="Noto Sans"/>
      <w:sz w:val="18"/>
      <w:szCs w:val="18"/>
      <w:lang w:val="de-DE"/>
    </w:rPr>
  </w:style>
  <w:style w:type="character" w:customStyle="1" w:styleId="BoxBodyChar">
    <w:name w:val="Box Body Char"/>
    <w:basedOn w:val="DefaultParagraphFont"/>
    <w:link w:val="BoxBody"/>
    <w:uiPriority w:val="13"/>
    <w:rsid w:val="007650D3"/>
    <w:rPr>
      <w:rFonts w:ascii="Noto Sans" w:eastAsia="Noto Sans SC Regular" w:hAnsi="Noto Sans" w:cs="Noto Sans"/>
      <w:sz w:val="18"/>
      <w:szCs w:val="18"/>
      <w:lang w:val="de-DE"/>
    </w:rPr>
  </w:style>
  <w:style w:type="paragraph" w:styleId="Header">
    <w:name w:val="header"/>
    <w:basedOn w:val="NormalBody"/>
    <w:link w:val="HeaderChar"/>
    <w:uiPriority w:val="26"/>
    <w:semiHidden/>
    <w:rsid w:val="004E2BE0"/>
    <w:pPr>
      <w:tabs>
        <w:tab w:val="left" w:pos="227"/>
        <w:tab w:val="right" w:pos="10204"/>
      </w:tabs>
      <w:spacing w:before="0" w:after="0"/>
    </w:pPr>
    <w:rPr>
      <w:rFonts w:cs="Noto Sans SemBd"/>
      <w:bCs/>
      <w:color w:val="1E2DBE"/>
    </w:rPr>
  </w:style>
  <w:style w:type="character" w:customStyle="1" w:styleId="HeaderChar">
    <w:name w:val="Header Char"/>
    <w:basedOn w:val="DefaultParagraphFont"/>
    <w:link w:val="Header"/>
    <w:uiPriority w:val="26"/>
    <w:semiHidden/>
    <w:rsid w:val="003B1AEC"/>
    <w:rPr>
      <w:rFonts w:ascii="Noto Sans" w:hAnsi="Noto Sans" w:cs="Noto Sans SemBd"/>
      <w:bCs/>
      <w:color w:val="1E2DBE"/>
      <w:sz w:val="18"/>
      <w:szCs w:val="18"/>
      <w:lang w:val="en-GB"/>
    </w:rPr>
  </w:style>
  <w:style w:type="paragraph" w:customStyle="1" w:styleId="BoxBodyNumbered">
    <w:name w:val="Box Body Numbered"/>
    <w:link w:val="BoxBodyNumberedChar"/>
    <w:uiPriority w:val="13"/>
    <w:qFormat/>
    <w:rsid w:val="000278C4"/>
    <w:pPr>
      <w:numPr>
        <w:numId w:val="15"/>
      </w:numPr>
      <w:spacing w:before="60" w:after="60" w:line="240" w:lineRule="auto"/>
      <w:jc w:val="both"/>
    </w:pPr>
    <w:rPr>
      <w:rFonts w:ascii="Noto Sans" w:eastAsia="Noto Sans SC Regular" w:hAnsi="Noto Sans" w:cs="Noto Sans"/>
      <w:sz w:val="18"/>
      <w:szCs w:val="18"/>
      <w:lang w:val="de-DE"/>
    </w:rPr>
  </w:style>
  <w:style w:type="character" w:customStyle="1" w:styleId="BoxBodyNumberedChar">
    <w:name w:val="Box Body Numbered Char"/>
    <w:basedOn w:val="DefaultParagraphFont"/>
    <w:link w:val="BoxBodyNumbered"/>
    <w:uiPriority w:val="13"/>
    <w:rsid w:val="000278C4"/>
    <w:rPr>
      <w:rFonts w:ascii="Noto Sans" w:eastAsia="Noto Sans SC Regular" w:hAnsi="Noto Sans" w:cs="Noto Sans"/>
      <w:sz w:val="18"/>
      <w:szCs w:val="18"/>
      <w:lang w:val="de-DE"/>
    </w:rPr>
  </w:style>
  <w:style w:type="paragraph" w:customStyle="1" w:styleId="NormalBody">
    <w:name w:val="NormalBody"/>
    <w:basedOn w:val="Normal"/>
    <w:uiPriority w:val="9"/>
    <w:semiHidden/>
    <w:qFormat/>
    <w:rsid w:val="004E2BE0"/>
  </w:style>
  <w:style w:type="paragraph" w:customStyle="1" w:styleId="BoxIndent1">
    <w:name w:val="Box Indent 1"/>
    <w:link w:val="BoxIndent1Char"/>
    <w:uiPriority w:val="13"/>
    <w:qFormat/>
    <w:rsid w:val="000278C4"/>
    <w:pPr>
      <w:spacing w:before="60" w:after="60" w:line="240" w:lineRule="auto"/>
      <w:ind w:left="680" w:hanging="340"/>
      <w:jc w:val="both"/>
    </w:pPr>
    <w:rPr>
      <w:rFonts w:ascii="Noto Sans" w:eastAsia="Noto Sans SC Regular" w:hAnsi="Noto Sans" w:cs="Noto Sans"/>
      <w:sz w:val="18"/>
      <w:szCs w:val="18"/>
      <w:lang w:val="de-DE"/>
    </w:rPr>
  </w:style>
  <w:style w:type="character" w:customStyle="1" w:styleId="BoxIndent1Char">
    <w:name w:val="Box Indent 1 Char"/>
    <w:basedOn w:val="DefaultParagraphFont"/>
    <w:link w:val="BoxIndent1"/>
    <w:uiPriority w:val="13"/>
    <w:rsid w:val="000278C4"/>
    <w:rPr>
      <w:rFonts w:ascii="Noto Sans" w:eastAsia="Noto Sans SC Regular" w:hAnsi="Noto Sans" w:cs="Noto Sans"/>
      <w:sz w:val="18"/>
      <w:szCs w:val="18"/>
      <w:lang w:val="de-DE"/>
    </w:rPr>
  </w:style>
  <w:style w:type="paragraph" w:customStyle="1" w:styleId="BoxIndent2">
    <w:name w:val="Box Indent 2"/>
    <w:basedOn w:val="BoxIndent1"/>
    <w:link w:val="BoxIndent2Char"/>
    <w:uiPriority w:val="13"/>
    <w:qFormat/>
    <w:rsid w:val="00CC2E26"/>
    <w:pPr>
      <w:ind w:left="1020"/>
    </w:pPr>
  </w:style>
  <w:style w:type="character" w:customStyle="1" w:styleId="BoxIndent2Char">
    <w:name w:val="Box Indent 2 Char"/>
    <w:basedOn w:val="DefaultParagraphFont"/>
    <w:link w:val="BoxIndent2"/>
    <w:uiPriority w:val="13"/>
    <w:rsid w:val="00CC2E26"/>
    <w:rPr>
      <w:rFonts w:ascii="Noto Sans" w:eastAsia="Noto Sans SC Regular" w:hAnsi="Noto Sans" w:cs="Noto Sans"/>
      <w:color w:val="000000" w:themeColor="text1"/>
      <w:sz w:val="18"/>
      <w:szCs w:val="18"/>
      <w:lang w:val="en-GB"/>
    </w:rPr>
  </w:style>
  <w:style w:type="paragraph" w:customStyle="1" w:styleId="BoxIndentbulletlist1">
    <w:name w:val="Box Indent bullet list 1"/>
    <w:link w:val="BoxIndentbulletlist1Char"/>
    <w:uiPriority w:val="13"/>
    <w:qFormat/>
    <w:rsid w:val="000278C4"/>
    <w:pPr>
      <w:numPr>
        <w:numId w:val="9"/>
      </w:numPr>
      <w:spacing w:after="0" w:line="240" w:lineRule="auto"/>
      <w:jc w:val="both"/>
    </w:pPr>
    <w:rPr>
      <w:rFonts w:ascii="Noto Sans" w:eastAsia="Noto Sans SC Regular" w:hAnsi="Noto Sans" w:cs="Noto Sans"/>
      <w:sz w:val="18"/>
      <w:szCs w:val="18"/>
      <w:lang w:val="de-DE"/>
    </w:rPr>
  </w:style>
  <w:style w:type="character" w:customStyle="1" w:styleId="BoxIndentbulletlist1Char">
    <w:name w:val="Box Indent bullet list 1 Char"/>
    <w:basedOn w:val="DefaultParagraphFont"/>
    <w:link w:val="BoxIndentbulletlist1"/>
    <w:uiPriority w:val="13"/>
    <w:rsid w:val="000278C4"/>
    <w:rPr>
      <w:rFonts w:ascii="Noto Sans" w:eastAsia="Noto Sans SC Regular" w:hAnsi="Noto Sans" w:cs="Noto Sans"/>
      <w:sz w:val="18"/>
      <w:szCs w:val="18"/>
      <w:lang w:val="de-DE"/>
    </w:rPr>
  </w:style>
  <w:style w:type="paragraph" w:customStyle="1" w:styleId="BoxIndentbulletlist2">
    <w:name w:val="Box Indent bullet list 2"/>
    <w:basedOn w:val="BoxIndentbulletlist1"/>
    <w:link w:val="BoxIndentbulletlist2Char"/>
    <w:uiPriority w:val="13"/>
    <w:qFormat/>
    <w:rsid w:val="00D816BC"/>
    <w:pPr>
      <w:numPr>
        <w:ilvl w:val="1"/>
      </w:numPr>
    </w:pPr>
  </w:style>
  <w:style w:type="character" w:customStyle="1" w:styleId="BoxIndentbulletlist2Char">
    <w:name w:val="Box Indent bullet list 2 Char"/>
    <w:basedOn w:val="DefaultParagraphFont"/>
    <w:link w:val="BoxIndentbulletlist2"/>
    <w:uiPriority w:val="13"/>
    <w:rsid w:val="00D816BC"/>
    <w:rPr>
      <w:rFonts w:ascii="Noto Sans" w:eastAsia="Noto Sans SC Regular" w:hAnsi="Noto Sans" w:cs="Noto Sans"/>
      <w:sz w:val="18"/>
      <w:szCs w:val="18"/>
      <w:lang w:val="de-DE"/>
    </w:rPr>
  </w:style>
  <w:style w:type="paragraph" w:customStyle="1" w:styleId="BoxIndentletterlistG">
    <w:name w:val="Box Indent letter list G"/>
    <w:basedOn w:val="BoxBodyNumbered"/>
    <w:link w:val="BoxIndentletterlistGChar"/>
    <w:uiPriority w:val="13"/>
    <w:qFormat/>
    <w:rsid w:val="000278C4"/>
    <w:pPr>
      <w:numPr>
        <w:ilvl w:val="1"/>
      </w:numPr>
    </w:pPr>
  </w:style>
  <w:style w:type="character" w:customStyle="1" w:styleId="BoxIndentletterlistGChar">
    <w:name w:val="Box Indent letter list G Char"/>
    <w:basedOn w:val="DefaultParagraphFont"/>
    <w:link w:val="BoxIndentletterlistG"/>
    <w:uiPriority w:val="13"/>
    <w:rsid w:val="000278C4"/>
    <w:rPr>
      <w:rFonts w:ascii="Noto Sans" w:eastAsia="Noto Sans SC Regular" w:hAnsi="Noto Sans" w:cs="Noto Sans"/>
      <w:sz w:val="18"/>
      <w:szCs w:val="18"/>
      <w:lang w:val="de-DE"/>
    </w:rPr>
  </w:style>
  <w:style w:type="paragraph" w:customStyle="1" w:styleId="DQuotationStyle1">
    <w:name w:val="D Quotation Style 1"/>
    <w:link w:val="DQuotationStyle1Char"/>
    <w:uiPriority w:val="17"/>
    <w:qFormat/>
    <w:rsid w:val="00852599"/>
    <w:pPr>
      <w:spacing w:before="60" w:after="60" w:line="240" w:lineRule="auto"/>
      <w:ind w:left="1701"/>
      <w:jc w:val="both"/>
    </w:pPr>
    <w:rPr>
      <w:rFonts w:ascii="Noto Sans" w:eastAsia="Noto Sans SC Regular" w:hAnsi="Noto Sans" w:cs="Noto Sans"/>
      <w:sz w:val="18"/>
      <w:szCs w:val="18"/>
      <w:lang w:val="de-DE"/>
    </w:rPr>
  </w:style>
  <w:style w:type="character" w:customStyle="1" w:styleId="DQuotationStyle1Char">
    <w:name w:val="D Quotation Style 1 Char"/>
    <w:basedOn w:val="DefaultParagraphFont"/>
    <w:link w:val="DQuotationStyle1"/>
    <w:uiPriority w:val="17"/>
    <w:rsid w:val="00852599"/>
    <w:rPr>
      <w:rFonts w:ascii="Noto Sans" w:eastAsia="Noto Sans SC Regular" w:hAnsi="Noto Sans" w:cs="Noto Sans"/>
      <w:sz w:val="18"/>
      <w:szCs w:val="18"/>
      <w:lang w:val="de-DE"/>
    </w:rPr>
  </w:style>
  <w:style w:type="paragraph" w:customStyle="1" w:styleId="DQuotationStyle2QuoteText">
    <w:name w:val="D Quotation Style 2 Quote Text"/>
    <w:uiPriority w:val="17"/>
    <w:qFormat/>
    <w:rsid w:val="00852599"/>
    <w:pPr>
      <w:spacing w:before="60" w:after="60" w:line="240" w:lineRule="auto"/>
      <w:jc w:val="both"/>
    </w:pPr>
    <w:rPr>
      <w:rFonts w:ascii="Noto Sans" w:eastAsia="Noto Sans SC Regular" w:hAnsi="Noto Sans" w:cs="Noto Sans"/>
      <w:sz w:val="18"/>
      <w:szCs w:val="18"/>
      <w:lang w:val="de-DE"/>
    </w:rPr>
  </w:style>
  <w:style w:type="paragraph" w:customStyle="1" w:styleId="DQuotationStyle2Quotationmarks">
    <w:name w:val="D Quotation Style 2 Quotation marks"/>
    <w:basedOn w:val="DQuotationStyle2QuoteText"/>
    <w:uiPriority w:val="17"/>
    <w:rsid w:val="00852599"/>
    <w:pPr>
      <w:spacing w:before="120"/>
    </w:pPr>
  </w:style>
  <w:style w:type="paragraph" w:customStyle="1" w:styleId="DQuotationStyle2QuoteSource">
    <w:name w:val="D Quotation Style 2 Quote Source"/>
    <w:link w:val="DQuotationStyle2QuoteSourceChar"/>
    <w:uiPriority w:val="17"/>
    <w:qFormat/>
    <w:rsid w:val="00852599"/>
    <w:pPr>
      <w:spacing w:before="60" w:after="60" w:line="240" w:lineRule="auto"/>
      <w:jc w:val="both"/>
    </w:pPr>
    <w:rPr>
      <w:rFonts w:ascii="Noto Sans" w:eastAsia="Noto Sans SC Regular" w:hAnsi="Noto Sans" w:cs="Noto Sans"/>
      <w:sz w:val="15"/>
      <w:szCs w:val="15"/>
      <w:lang w:val="de-DE"/>
    </w:rPr>
  </w:style>
  <w:style w:type="character" w:customStyle="1" w:styleId="DQuotationStyle2QuoteSourceChar">
    <w:name w:val="D Quotation Style 2 Quote Source Char"/>
    <w:basedOn w:val="DefaultParagraphFont"/>
    <w:link w:val="DQuotationStyle2QuoteSource"/>
    <w:uiPriority w:val="17"/>
    <w:rsid w:val="00852599"/>
    <w:rPr>
      <w:rFonts w:ascii="Noto Sans" w:eastAsia="Noto Sans SC Regular" w:hAnsi="Noto Sans" w:cs="Noto Sans"/>
      <w:sz w:val="15"/>
      <w:szCs w:val="15"/>
      <w:lang w:val="de-DE"/>
    </w:rPr>
  </w:style>
  <w:style w:type="paragraph" w:styleId="Footer">
    <w:name w:val="footer"/>
    <w:basedOn w:val="Normal"/>
    <w:link w:val="FooterChar"/>
    <w:uiPriority w:val="99"/>
    <w:semiHidden/>
    <w:rsid w:val="00CC2E26"/>
    <w:pPr>
      <w:tabs>
        <w:tab w:val="center" w:pos="4513"/>
        <w:tab w:val="right" w:pos="9026"/>
      </w:tabs>
      <w:spacing w:before="0" w:after="0" w:line="240" w:lineRule="auto"/>
    </w:pPr>
    <w:rPr>
      <w:rFonts w:eastAsia="Noto Sans SC Regular"/>
      <w:sz w:val="20"/>
      <w:szCs w:val="20"/>
      <w:lang w:eastAsia="zh-CN"/>
    </w:rPr>
  </w:style>
  <w:style w:type="character" w:customStyle="1" w:styleId="FooterChar">
    <w:name w:val="Footer Char"/>
    <w:basedOn w:val="DefaultParagraphFont"/>
    <w:link w:val="Footer"/>
    <w:uiPriority w:val="99"/>
    <w:semiHidden/>
    <w:rsid w:val="00CC2E26"/>
    <w:rPr>
      <w:rFonts w:ascii="Noto Sans" w:eastAsia="Noto Sans SC Regular" w:hAnsi="Noto Sans" w:cs="Noto Sans"/>
      <w:sz w:val="20"/>
      <w:szCs w:val="20"/>
      <w:lang w:val="en-GB" w:eastAsia="zh-CN"/>
    </w:rPr>
  </w:style>
  <w:style w:type="character" w:styleId="FootnoteReference">
    <w:name w:val="footnote reference"/>
    <w:basedOn w:val="DefaultParagraphFont"/>
    <w:uiPriority w:val="4"/>
    <w:rsid w:val="00AD5113"/>
    <w:rPr>
      <w:noProof w:val="0"/>
      <w:vertAlign w:val="superscript"/>
      <w:lang w:val="de-DE"/>
    </w:rPr>
  </w:style>
  <w:style w:type="paragraph" w:customStyle="1" w:styleId="FootnoteSeparator">
    <w:name w:val="Footnote Separator"/>
    <w:link w:val="FootnoteSeparatorChar"/>
    <w:uiPriority w:val="4"/>
    <w:rsid w:val="00AD5113"/>
    <w:pPr>
      <w:pBdr>
        <w:bottom w:val="single" w:sz="8" w:space="1" w:color="1E2CBD"/>
      </w:pBdr>
      <w:spacing w:before="120" w:after="60" w:line="240" w:lineRule="auto"/>
      <w:ind w:left="340" w:right="8505"/>
    </w:pPr>
    <w:rPr>
      <w:rFonts w:ascii="Noto Sans" w:eastAsia="Noto Sans SC Regular" w:hAnsi="Noto Sans" w:cs="Noto Sans"/>
      <w:sz w:val="20"/>
      <w:szCs w:val="20"/>
      <w:lang w:val="de-DE"/>
    </w:rPr>
  </w:style>
  <w:style w:type="character" w:customStyle="1" w:styleId="FootnoteSeparatorChar">
    <w:name w:val="Footnote Separator Char"/>
    <w:basedOn w:val="DefaultParagraphFont"/>
    <w:link w:val="FootnoteSeparator"/>
    <w:uiPriority w:val="4"/>
    <w:rsid w:val="00AD5113"/>
    <w:rPr>
      <w:rFonts w:ascii="Noto Sans" w:eastAsia="Noto Sans SC Regular" w:hAnsi="Noto Sans" w:cs="Noto Sans"/>
      <w:sz w:val="20"/>
      <w:szCs w:val="20"/>
      <w:lang w:val="de-DE"/>
    </w:rPr>
  </w:style>
  <w:style w:type="paragraph" w:styleId="FootnoteText">
    <w:name w:val="footnote text"/>
    <w:link w:val="FootnoteTextChar"/>
    <w:uiPriority w:val="4"/>
    <w:rsid w:val="00AD5113"/>
    <w:pPr>
      <w:spacing w:before="60" w:after="60" w:line="240" w:lineRule="auto"/>
      <w:ind w:left="340"/>
      <w:jc w:val="both"/>
    </w:pPr>
    <w:rPr>
      <w:rFonts w:ascii="Noto Sans" w:eastAsia="Noto Sans SC Regular" w:hAnsi="Noto Sans" w:cs="Noto Sans"/>
      <w:color w:val="000000"/>
      <w:sz w:val="16"/>
      <w:szCs w:val="16"/>
      <w:lang w:val="de-DE"/>
    </w:rPr>
  </w:style>
  <w:style w:type="character" w:customStyle="1" w:styleId="FootnoteTextChar">
    <w:name w:val="Footnote Text Char"/>
    <w:basedOn w:val="DefaultParagraphFont"/>
    <w:link w:val="FootnoteText"/>
    <w:uiPriority w:val="4"/>
    <w:rsid w:val="00AD5113"/>
    <w:rPr>
      <w:rFonts w:ascii="Noto Sans" w:eastAsia="Noto Sans SC Regular" w:hAnsi="Noto Sans" w:cs="Noto Sans"/>
      <w:color w:val="000000"/>
      <w:sz w:val="16"/>
      <w:szCs w:val="16"/>
      <w:lang w:val="de-DE"/>
    </w:rPr>
  </w:style>
  <w:style w:type="paragraph" w:customStyle="1" w:styleId="DNormal">
    <w:name w:val="D Normal"/>
    <w:uiPriority w:val="5"/>
    <w:qFormat/>
    <w:rsid w:val="00AD5113"/>
    <w:pPr>
      <w:spacing w:after="0" w:line="240" w:lineRule="auto"/>
    </w:pPr>
    <w:rPr>
      <w:rFonts w:ascii="Noto Sans" w:eastAsia="Noto Sans SC Regular" w:hAnsi="Noto Sans" w:cs="Noto Sans"/>
      <w:sz w:val="20"/>
      <w:szCs w:val="20"/>
      <w:lang w:val="de-DE"/>
    </w:rPr>
  </w:style>
  <w:style w:type="paragraph" w:customStyle="1" w:styleId="DTableTitleG">
    <w:name w:val="D Table Title G"/>
    <w:basedOn w:val="DNormal"/>
    <w:next w:val="DPara"/>
    <w:uiPriority w:val="15"/>
    <w:qFormat/>
    <w:rsid w:val="000278C4"/>
    <w:pPr>
      <w:keepNext/>
      <w:keepLines/>
      <w:numPr>
        <w:numId w:val="5"/>
      </w:numPr>
      <w:tabs>
        <w:tab w:val="left" w:pos="1814"/>
      </w:tabs>
      <w:spacing w:before="240" w:after="120"/>
    </w:pPr>
    <w:rPr>
      <w:b/>
      <w:color w:val="1E2DBE"/>
    </w:rPr>
  </w:style>
  <w:style w:type="paragraph" w:customStyle="1" w:styleId="DBoxTitleG">
    <w:name w:val="D Box Title G"/>
    <w:basedOn w:val="DTableTitleG"/>
    <w:next w:val="DPara"/>
    <w:uiPriority w:val="12"/>
    <w:qFormat/>
    <w:rsid w:val="000278C4"/>
    <w:pPr>
      <w:tabs>
        <w:tab w:val="clear" w:pos="1814"/>
        <w:tab w:val="left" w:pos="1701"/>
      </w:tabs>
    </w:pPr>
  </w:style>
  <w:style w:type="paragraph" w:customStyle="1" w:styleId="DParaNum">
    <w:name w:val="D ParaNum"/>
    <w:uiPriority w:val="6"/>
    <w:qFormat/>
    <w:rsid w:val="00AD5113"/>
    <w:pPr>
      <w:numPr>
        <w:numId w:val="13"/>
      </w:numPr>
      <w:spacing w:before="120" w:after="120" w:line="240" w:lineRule="auto"/>
      <w:jc w:val="both"/>
    </w:pPr>
    <w:rPr>
      <w:rFonts w:ascii="Noto Sans" w:eastAsia="Noto Sans SC Regular" w:hAnsi="Noto Sans" w:cs="Noto Sans"/>
      <w:sz w:val="20"/>
      <w:szCs w:val="20"/>
      <w:lang w:val="de-DE"/>
    </w:rPr>
  </w:style>
  <w:style w:type="paragraph" w:customStyle="1" w:styleId="GBDoctitle">
    <w:name w:val="GB Doc  title"/>
    <w:next w:val="GBDocSub-Title"/>
    <w:link w:val="GBDoctitleChar"/>
    <w:uiPriority w:val="2"/>
    <w:semiHidden/>
    <w:rsid w:val="00CC2E26"/>
    <w:pPr>
      <w:keepNext/>
      <w:keepLines/>
      <w:spacing w:before="240" w:after="120" w:line="240" w:lineRule="auto"/>
    </w:pPr>
    <w:rPr>
      <w:rFonts w:ascii="Overpass" w:eastAsia="Noto Sans SC Bold" w:hAnsi="Overpass" w:cs="Overpass"/>
      <w:b/>
      <w:bCs/>
      <w:color w:val="1E2DBE"/>
      <w:sz w:val="40"/>
      <w:szCs w:val="40"/>
      <w:lang w:val="en-GB"/>
    </w:rPr>
  </w:style>
  <w:style w:type="character" w:customStyle="1" w:styleId="GBDoctitleChar">
    <w:name w:val="GB Doc  title Char"/>
    <w:basedOn w:val="DefaultParagraphFont"/>
    <w:link w:val="GBDoctitle"/>
    <w:uiPriority w:val="2"/>
    <w:semiHidden/>
    <w:rsid w:val="00340D68"/>
    <w:rPr>
      <w:rFonts w:ascii="Overpass" w:eastAsia="Noto Sans SC Bold" w:hAnsi="Overpass" w:cs="Overpass"/>
      <w:b/>
      <w:bCs/>
      <w:color w:val="1E2DBE"/>
      <w:sz w:val="40"/>
      <w:szCs w:val="40"/>
      <w:lang w:val="en-GB"/>
    </w:rPr>
  </w:style>
  <w:style w:type="paragraph" w:customStyle="1" w:styleId="GBDocSub-Title">
    <w:name w:val="GB Doc Sub-Title"/>
    <w:link w:val="GBDocSub-TitleChar"/>
    <w:uiPriority w:val="2"/>
    <w:semiHidden/>
    <w:rsid w:val="00CC2E26"/>
    <w:pPr>
      <w:spacing w:before="120" w:after="240" w:line="240" w:lineRule="auto"/>
    </w:pPr>
    <w:rPr>
      <w:rFonts w:ascii="Overpass" w:eastAsia="Noto Sans SC Regular" w:hAnsi="Overpass" w:cs="Noto Sans"/>
      <w:color w:val="1E2DBE"/>
      <w:sz w:val="32"/>
      <w:szCs w:val="32"/>
      <w:lang w:val="en-GB"/>
    </w:rPr>
  </w:style>
  <w:style w:type="character" w:customStyle="1" w:styleId="GBDocSub-TitleChar">
    <w:name w:val="GB Doc Sub-Title Char"/>
    <w:basedOn w:val="DefaultParagraphFont"/>
    <w:link w:val="GBDocSub-Title"/>
    <w:uiPriority w:val="2"/>
    <w:semiHidden/>
    <w:rsid w:val="00340D68"/>
    <w:rPr>
      <w:rFonts w:ascii="Overpass" w:eastAsia="Noto Sans SC Regular" w:hAnsi="Overpass" w:cs="Noto Sans"/>
      <w:color w:val="1E2DBE"/>
      <w:sz w:val="32"/>
      <w:szCs w:val="32"/>
      <w:lang w:val="en-GB"/>
    </w:rPr>
  </w:style>
  <w:style w:type="paragraph" w:customStyle="1" w:styleId="DGraphicNoteSource">
    <w:name w:val="D Graphic NoteSource"/>
    <w:basedOn w:val="DNormal"/>
    <w:next w:val="DPara"/>
    <w:uiPriority w:val="11"/>
    <w:qFormat/>
    <w:rsid w:val="00CC2E26"/>
    <w:pPr>
      <w:spacing w:before="120" w:after="240"/>
      <w:ind w:left="851"/>
      <w:jc w:val="both"/>
    </w:pPr>
    <w:rPr>
      <w:sz w:val="15"/>
      <w:szCs w:val="15"/>
    </w:rPr>
  </w:style>
  <w:style w:type="paragraph" w:customStyle="1" w:styleId="DGraphicTitleG">
    <w:name w:val="D Graphic Title G"/>
    <w:basedOn w:val="DTableTitleG"/>
    <w:next w:val="DPara"/>
    <w:uiPriority w:val="10"/>
    <w:qFormat/>
    <w:rsid w:val="000278C4"/>
    <w:pPr>
      <w:tabs>
        <w:tab w:val="clear" w:pos="1814"/>
        <w:tab w:val="left" w:pos="2041"/>
      </w:tabs>
    </w:pPr>
  </w:style>
  <w:style w:type="paragraph" w:customStyle="1" w:styleId="DHeader">
    <w:name w:val="D Header"/>
    <w:basedOn w:val="DNormal"/>
    <w:link w:val="DHeaderChar"/>
    <w:rsid w:val="00CC2E26"/>
    <w:pPr>
      <w:numPr>
        <w:numId w:val="1"/>
      </w:numPr>
      <w:spacing w:before="60" w:after="60"/>
    </w:pPr>
    <w:rPr>
      <w:b/>
      <w:color w:val="1E2DBE"/>
      <w:sz w:val="18"/>
      <w:szCs w:val="18"/>
    </w:rPr>
  </w:style>
  <w:style w:type="character" w:customStyle="1" w:styleId="DHeaderChar">
    <w:name w:val="D Header Char"/>
    <w:basedOn w:val="DefaultParagraphFont"/>
    <w:link w:val="DHeader"/>
    <w:rsid w:val="00CC2E26"/>
    <w:rPr>
      <w:rFonts w:ascii="Noto Sans" w:eastAsia="Noto Sans SC Regular" w:hAnsi="Noto Sans" w:cs="Noto Sans"/>
      <w:b/>
      <w:color w:val="1E2DBE"/>
      <w:sz w:val="18"/>
      <w:szCs w:val="18"/>
      <w:lang w:val="de-DE"/>
    </w:rPr>
  </w:style>
  <w:style w:type="paragraph" w:customStyle="1" w:styleId="DDocTitle">
    <w:name w:val="D Doc Title"/>
    <w:next w:val="DPara"/>
    <w:link w:val="DDocTitleChar"/>
    <w:uiPriority w:val="2"/>
    <w:qFormat/>
    <w:rsid w:val="00AD5113"/>
    <w:pPr>
      <w:keepNext/>
      <w:keepLines/>
      <w:pBdr>
        <w:bottom w:val="single" w:sz="4" w:space="1" w:color="1E2DBE"/>
      </w:pBdr>
      <w:spacing w:before="480" w:after="360" w:line="240" w:lineRule="auto"/>
      <w:outlineLvl w:val="0"/>
    </w:pPr>
    <w:rPr>
      <w:rFonts w:ascii="Overpass" w:eastAsia="Noto Sans SC Bold" w:hAnsi="Overpass" w:cs="Noto Sans"/>
      <w:b/>
      <w:color w:val="232DBE"/>
      <w:sz w:val="32"/>
      <w:szCs w:val="32"/>
      <w:u w:color="232DBE"/>
      <w:lang w:val="de-DE"/>
    </w:rPr>
  </w:style>
  <w:style w:type="character" w:customStyle="1" w:styleId="DDocTitleChar">
    <w:name w:val="D Doc Title Char"/>
    <w:basedOn w:val="DefaultParagraphFont"/>
    <w:link w:val="DDocTitle"/>
    <w:uiPriority w:val="2"/>
    <w:rsid w:val="00AD5113"/>
    <w:rPr>
      <w:rFonts w:ascii="Overpass" w:eastAsia="Noto Sans SC Bold" w:hAnsi="Overpass" w:cs="Noto Sans"/>
      <w:b/>
      <w:color w:val="232DBE"/>
      <w:sz w:val="32"/>
      <w:szCs w:val="32"/>
      <w:u w:color="232DBE"/>
      <w:lang w:val="de-DE"/>
    </w:rPr>
  </w:style>
  <w:style w:type="paragraph" w:customStyle="1" w:styleId="DHeading1">
    <w:name w:val="D Heading 1"/>
    <w:next w:val="DPara"/>
    <w:link w:val="DHeading1Char"/>
    <w:uiPriority w:val="3"/>
    <w:qFormat/>
    <w:rsid w:val="00AD5113"/>
    <w:pPr>
      <w:keepNext/>
      <w:spacing w:before="240" w:after="120" w:line="240" w:lineRule="auto"/>
      <w:outlineLvl w:val="0"/>
    </w:pPr>
    <w:rPr>
      <w:rFonts w:ascii="Overpass" w:eastAsia="Noto Sans SC Bold" w:hAnsi="Overpass" w:cs="Overpass"/>
      <w:b/>
      <w:bCs/>
      <w:color w:val="1E2DBE"/>
      <w:sz w:val="28"/>
      <w:szCs w:val="28"/>
      <w:lang w:val="de-DE"/>
    </w:rPr>
  </w:style>
  <w:style w:type="character" w:customStyle="1" w:styleId="DHeading1Char">
    <w:name w:val="D Heading 1 Char"/>
    <w:basedOn w:val="DefaultParagraphFont"/>
    <w:link w:val="DHeading1"/>
    <w:uiPriority w:val="3"/>
    <w:rsid w:val="00AD5113"/>
    <w:rPr>
      <w:rFonts w:ascii="Overpass" w:eastAsia="Noto Sans SC Bold" w:hAnsi="Overpass" w:cs="Overpass"/>
      <w:b/>
      <w:bCs/>
      <w:color w:val="1E2DBE"/>
      <w:sz w:val="28"/>
      <w:szCs w:val="28"/>
      <w:lang w:val="de-DE"/>
    </w:rPr>
  </w:style>
  <w:style w:type="paragraph" w:customStyle="1" w:styleId="DHeading1Indent">
    <w:name w:val="D Heading 1 Indent"/>
    <w:basedOn w:val="DHeading1"/>
    <w:next w:val="DPara"/>
    <w:link w:val="DHeading1IndentChar"/>
    <w:uiPriority w:val="3"/>
    <w:qFormat/>
    <w:rsid w:val="000D3177"/>
    <w:pPr>
      <w:keepLines/>
      <w:ind w:left="567" w:hanging="567"/>
    </w:pPr>
  </w:style>
  <w:style w:type="character" w:customStyle="1" w:styleId="DHeading1IndentChar">
    <w:name w:val="D Heading 1 Indent Char"/>
    <w:basedOn w:val="DefaultParagraphFont"/>
    <w:link w:val="DHeading1Indent"/>
    <w:uiPriority w:val="3"/>
    <w:rsid w:val="00340D68"/>
    <w:rPr>
      <w:rFonts w:ascii="Overpass" w:eastAsia="Noto Sans SC Bold" w:hAnsi="Overpass" w:cs="Overpass"/>
      <w:b/>
      <w:bCs/>
      <w:color w:val="1E2DBE"/>
      <w:sz w:val="28"/>
      <w:szCs w:val="28"/>
      <w:lang w:val="en-GB"/>
    </w:rPr>
  </w:style>
  <w:style w:type="paragraph" w:customStyle="1" w:styleId="DHeading2">
    <w:name w:val="D Heading 2"/>
    <w:next w:val="DPara"/>
    <w:link w:val="DHeading2Char"/>
    <w:uiPriority w:val="3"/>
    <w:qFormat/>
    <w:rsid w:val="00AD5113"/>
    <w:pPr>
      <w:keepNext/>
      <w:spacing w:before="240" w:after="120" w:line="240" w:lineRule="auto"/>
      <w:outlineLvl w:val="1"/>
    </w:pPr>
    <w:rPr>
      <w:rFonts w:ascii="Overpass" w:eastAsia="Noto Sans SC Bold" w:hAnsi="Overpass" w:cs="Overpass"/>
      <w:b/>
      <w:bCs/>
      <w:color w:val="1E2DBE"/>
      <w:sz w:val="24"/>
      <w:szCs w:val="24"/>
      <w:lang w:val="de-DE"/>
    </w:rPr>
  </w:style>
  <w:style w:type="character" w:customStyle="1" w:styleId="DHeading2Char">
    <w:name w:val="D Heading 2 Char"/>
    <w:basedOn w:val="DefaultParagraphFont"/>
    <w:link w:val="DHeading2"/>
    <w:uiPriority w:val="3"/>
    <w:rsid w:val="00AD5113"/>
    <w:rPr>
      <w:rFonts w:ascii="Overpass" w:eastAsia="Noto Sans SC Bold" w:hAnsi="Overpass" w:cs="Overpass"/>
      <w:b/>
      <w:bCs/>
      <w:color w:val="1E2DBE"/>
      <w:sz w:val="24"/>
      <w:szCs w:val="24"/>
      <w:lang w:val="de-DE"/>
    </w:rPr>
  </w:style>
  <w:style w:type="paragraph" w:customStyle="1" w:styleId="DHeading2Indent">
    <w:name w:val="D Heading 2 Indent"/>
    <w:basedOn w:val="DHeading2"/>
    <w:next w:val="DPara"/>
    <w:link w:val="DHeading2IndentChar"/>
    <w:uiPriority w:val="3"/>
    <w:qFormat/>
    <w:rsid w:val="000D3177"/>
    <w:pPr>
      <w:ind w:left="567" w:hanging="567"/>
    </w:pPr>
  </w:style>
  <w:style w:type="character" w:customStyle="1" w:styleId="DHeading2IndentChar">
    <w:name w:val="D Heading 2 Indent Char"/>
    <w:basedOn w:val="DHeading2Char"/>
    <w:link w:val="DHeading2Indent"/>
    <w:uiPriority w:val="3"/>
    <w:rsid w:val="00340D68"/>
    <w:rPr>
      <w:rFonts w:ascii="Overpass" w:eastAsia="Noto Sans SC Bold" w:hAnsi="Overpass" w:cs="Overpass"/>
      <w:b/>
      <w:bCs/>
      <w:color w:val="1E2DBE"/>
      <w:sz w:val="24"/>
      <w:szCs w:val="24"/>
      <w:lang w:val="en-GB"/>
    </w:rPr>
  </w:style>
  <w:style w:type="paragraph" w:customStyle="1" w:styleId="DHeading3">
    <w:name w:val="D Heading 3"/>
    <w:next w:val="DPara"/>
    <w:link w:val="DHeading3Char"/>
    <w:uiPriority w:val="3"/>
    <w:qFormat/>
    <w:rsid w:val="00AD5113"/>
    <w:pPr>
      <w:keepNext/>
      <w:spacing w:before="240" w:after="120" w:line="240" w:lineRule="auto"/>
      <w:outlineLvl w:val="2"/>
    </w:pPr>
    <w:rPr>
      <w:rFonts w:ascii="Overpass" w:eastAsia="Noto Sans SC Regular" w:hAnsi="Overpass" w:cs="Overpass"/>
      <w:b/>
      <w:bCs/>
      <w:color w:val="230050"/>
      <w:lang w:val="de-DE"/>
    </w:rPr>
  </w:style>
  <w:style w:type="character" w:customStyle="1" w:styleId="DHeading3Char">
    <w:name w:val="D Heading 3 Char"/>
    <w:basedOn w:val="DefaultParagraphFont"/>
    <w:link w:val="DHeading3"/>
    <w:uiPriority w:val="3"/>
    <w:rsid w:val="00AD5113"/>
    <w:rPr>
      <w:rFonts w:ascii="Overpass" w:eastAsia="Noto Sans SC Regular" w:hAnsi="Overpass" w:cs="Overpass"/>
      <w:b/>
      <w:bCs/>
      <w:color w:val="230050"/>
      <w:lang w:val="de-DE"/>
    </w:rPr>
  </w:style>
  <w:style w:type="paragraph" w:customStyle="1" w:styleId="DHeading3Indent">
    <w:name w:val="D Heading 3 Indent"/>
    <w:basedOn w:val="DHeading3"/>
    <w:next w:val="DPara"/>
    <w:link w:val="DHeading3IndentChar"/>
    <w:uiPriority w:val="3"/>
    <w:qFormat/>
    <w:rsid w:val="000D3177"/>
    <w:pPr>
      <w:ind w:left="567" w:hanging="567"/>
    </w:pPr>
  </w:style>
  <w:style w:type="character" w:customStyle="1" w:styleId="DHeading3IndentChar">
    <w:name w:val="D Heading 3 Indent Char"/>
    <w:basedOn w:val="DefaultParagraphFont"/>
    <w:link w:val="DHeading3Indent"/>
    <w:uiPriority w:val="3"/>
    <w:rsid w:val="00340D68"/>
    <w:rPr>
      <w:rFonts w:ascii="Overpass" w:eastAsia="Noto Sans SC Regular" w:hAnsi="Overpass" w:cs="Overpass"/>
      <w:b/>
      <w:bCs/>
      <w:color w:val="230050"/>
      <w:lang w:val="en-GB"/>
    </w:rPr>
  </w:style>
  <w:style w:type="paragraph" w:customStyle="1" w:styleId="DHeading4">
    <w:name w:val="D Heading 4"/>
    <w:next w:val="DPara"/>
    <w:link w:val="DHeading4Char"/>
    <w:uiPriority w:val="3"/>
    <w:qFormat/>
    <w:rsid w:val="00AD5113"/>
    <w:pPr>
      <w:keepNext/>
      <w:spacing w:before="240" w:after="120" w:line="240" w:lineRule="auto"/>
      <w:outlineLvl w:val="3"/>
    </w:pPr>
    <w:rPr>
      <w:rFonts w:ascii="Overpass" w:eastAsia="Noto Sans SC Regular" w:hAnsi="Overpass" w:cs="Overpass"/>
      <w:color w:val="230050"/>
      <w:lang w:val="de-DE"/>
    </w:rPr>
  </w:style>
  <w:style w:type="character" w:customStyle="1" w:styleId="DHeading4Char">
    <w:name w:val="D Heading 4 Char"/>
    <w:basedOn w:val="DefaultParagraphFont"/>
    <w:link w:val="DHeading4"/>
    <w:uiPriority w:val="3"/>
    <w:rsid w:val="00AD5113"/>
    <w:rPr>
      <w:rFonts w:ascii="Overpass" w:eastAsia="Noto Sans SC Regular" w:hAnsi="Overpass" w:cs="Overpass"/>
      <w:color w:val="230050"/>
      <w:lang w:val="de-DE"/>
    </w:rPr>
  </w:style>
  <w:style w:type="paragraph" w:customStyle="1" w:styleId="DHeading4Indent">
    <w:name w:val="D Heading 4 Indent"/>
    <w:basedOn w:val="DHeading4"/>
    <w:next w:val="DNormal"/>
    <w:link w:val="DHeading4IndentChar"/>
    <w:uiPriority w:val="3"/>
    <w:qFormat/>
    <w:rsid w:val="000D3177"/>
    <w:pPr>
      <w:ind w:left="567" w:hanging="567"/>
    </w:pPr>
  </w:style>
  <w:style w:type="character" w:customStyle="1" w:styleId="DHeading4IndentChar">
    <w:name w:val="D Heading 4 Indent Char"/>
    <w:basedOn w:val="DefaultParagraphFont"/>
    <w:link w:val="DHeading4Indent"/>
    <w:uiPriority w:val="3"/>
    <w:rsid w:val="00340D68"/>
    <w:rPr>
      <w:rFonts w:ascii="Overpass" w:eastAsia="Noto Sans SC Regular" w:hAnsi="Overpass" w:cs="Overpass"/>
      <w:color w:val="230050"/>
      <w:lang w:val="en-GB"/>
    </w:rPr>
  </w:style>
  <w:style w:type="character" w:customStyle="1" w:styleId="DHyperlink">
    <w:name w:val="D Hyperlink"/>
    <w:uiPriority w:val="5"/>
    <w:qFormat/>
    <w:rsid w:val="00AD5113"/>
    <w:rPr>
      <w:rFonts w:ascii="Noto Sans" w:eastAsia="Noto Sans SC Regular" w:hAnsi="Noto Sans" w:cs="Noto Sans"/>
      <w:color w:val="1E2DBE"/>
      <w:lang w:val="de-DE"/>
    </w:rPr>
  </w:style>
  <w:style w:type="paragraph" w:customStyle="1" w:styleId="DPara">
    <w:name w:val="D Para"/>
    <w:basedOn w:val="DNormal"/>
    <w:link w:val="DParaChar"/>
    <w:uiPriority w:val="6"/>
    <w:qFormat/>
    <w:rsid w:val="00AD5113"/>
    <w:pPr>
      <w:spacing w:before="120" w:after="120"/>
      <w:ind w:left="851"/>
      <w:jc w:val="both"/>
    </w:pPr>
  </w:style>
  <w:style w:type="character" w:customStyle="1" w:styleId="DParaChar">
    <w:name w:val="D Para Char"/>
    <w:basedOn w:val="DefaultParagraphFont"/>
    <w:link w:val="DPara"/>
    <w:uiPriority w:val="6"/>
    <w:rsid w:val="00AD5113"/>
    <w:rPr>
      <w:rFonts w:ascii="Noto Sans" w:eastAsia="Noto Sans SC Regular" w:hAnsi="Noto Sans" w:cs="Noto Sans"/>
      <w:sz w:val="20"/>
      <w:szCs w:val="20"/>
      <w:lang w:val="de-DE"/>
    </w:rPr>
  </w:style>
  <w:style w:type="paragraph" w:customStyle="1" w:styleId="DIndent1">
    <w:name w:val="D Indent 1"/>
    <w:basedOn w:val="DPara"/>
    <w:link w:val="DIndent1Char"/>
    <w:uiPriority w:val="7"/>
    <w:qFormat/>
    <w:rsid w:val="00CC2E26"/>
    <w:pPr>
      <w:ind w:left="1305" w:hanging="454"/>
    </w:pPr>
  </w:style>
  <w:style w:type="character" w:customStyle="1" w:styleId="DIndent1Char">
    <w:name w:val="D Indent 1 Char"/>
    <w:basedOn w:val="DefaultParagraphFont"/>
    <w:link w:val="DIndent1"/>
    <w:uiPriority w:val="7"/>
    <w:rsid w:val="00CC2E26"/>
    <w:rPr>
      <w:rFonts w:ascii="Noto Sans" w:eastAsia="Noto Sans SC Regular" w:hAnsi="Noto Sans" w:cs="Noto Sans"/>
      <w:sz w:val="20"/>
      <w:szCs w:val="20"/>
      <w:lang w:val="en-GB"/>
    </w:rPr>
  </w:style>
  <w:style w:type="paragraph" w:customStyle="1" w:styleId="DIndent2">
    <w:name w:val="D Indent 2"/>
    <w:basedOn w:val="DIndent1"/>
    <w:link w:val="DIndent2Char"/>
    <w:uiPriority w:val="7"/>
    <w:qFormat/>
    <w:rsid w:val="00CC2E26"/>
    <w:pPr>
      <w:ind w:left="1814" w:hanging="510"/>
    </w:pPr>
  </w:style>
  <w:style w:type="character" w:customStyle="1" w:styleId="DIndent2Char">
    <w:name w:val="D Indent 2 Char"/>
    <w:basedOn w:val="DefaultParagraphFont"/>
    <w:link w:val="DIndent2"/>
    <w:uiPriority w:val="7"/>
    <w:rsid w:val="00CC2E26"/>
    <w:rPr>
      <w:rFonts w:ascii="Noto Sans" w:eastAsia="Noto Sans SC Regular" w:hAnsi="Noto Sans" w:cs="Noto Sans"/>
      <w:sz w:val="20"/>
      <w:szCs w:val="20"/>
      <w:lang w:val="en-GB"/>
    </w:rPr>
  </w:style>
  <w:style w:type="paragraph" w:customStyle="1" w:styleId="DIndentbulletlist1">
    <w:name w:val="D Indent bullet list 1"/>
    <w:basedOn w:val="DPara"/>
    <w:link w:val="DIndentbulletlist1Char"/>
    <w:uiPriority w:val="7"/>
    <w:qFormat/>
    <w:rsid w:val="00F8762B"/>
    <w:pPr>
      <w:numPr>
        <w:numId w:val="6"/>
      </w:numPr>
    </w:pPr>
  </w:style>
  <w:style w:type="character" w:customStyle="1" w:styleId="DIndentbulletlist1Char">
    <w:name w:val="D Indent bullet list 1 Char"/>
    <w:basedOn w:val="DefaultParagraphFont"/>
    <w:link w:val="DIndentbulletlist1"/>
    <w:uiPriority w:val="7"/>
    <w:rsid w:val="00F8762B"/>
    <w:rPr>
      <w:rFonts w:ascii="Noto Sans" w:eastAsia="Noto Sans SC Regular" w:hAnsi="Noto Sans" w:cs="Noto Sans"/>
      <w:sz w:val="20"/>
      <w:szCs w:val="20"/>
      <w:lang w:val="de-DE"/>
    </w:rPr>
  </w:style>
  <w:style w:type="paragraph" w:customStyle="1" w:styleId="DIndentbulletlist1appendix">
    <w:name w:val="D Indent bullet list 1 appendix"/>
    <w:basedOn w:val="DPara"/>
    <w:uiPriority w:val="8"/>
    <w:qFormat/>
    <w:rsid w:val="0066606A"/>
    <w:pPr>
      <w:numPr>
        <w:numId w:val="10"/>
      </w:numPr>
    </w:pPr>
  </w:style>
  <w:style w:type="paragraph" w:customStyle="1" w:styleId="DIndentbulletlist2">
    <w:name w:val="D Indent bullet list 2"/>
    <w:basedOn w:val="DIndentbulletlist1"/>
    <w:link w:val="DIndentbulletlist2Char"/>
    <w:uiPriority w:val="7"/>
    <w:qFormat/>
    <w:rsid w:val="00F8762B"/>
    <w:pPr>
      <w:numPr>
        <w:ilvl w:val="1"/>
        <w:numId w:val="7"/>
      </w:numPr>
    </w:pPr>
  </w:style>
  <w:style w:type="character" w:customStyle="1" w:styleId="DIndentbulletlist2Char">
    <w:name w:val="D Indent bullet list 2 Char"/>
    <w:basedOn w:val="DefaultParagraphFont"/>
    <w:link w:val="DIndentbulletlist2"/>
    <w:uiPriority w:val="7"/>
    <w:rsid w:val="00F8762B"/>
    <w:rPr>
      <w:rFonts w:ascii="Noto Sans" w:eastAsia="Noto Sans SC Regular" w:hAnsi="Noto Sans" w:cs="Noto Sans"/>
      <w:sz w:val="20"/>
      <w:szCs w:val="20"/>
      <w:lang w:val="de-DE"/>
    </w:rPr>
  </w:style>
  <w:style w:type="paragraph" w:customStyle="1" w:styleId="DIndentbulletlist2appendix">
    <w:name w:val="D Indent bullet list 2 appendix"/>
    <w:basedOn w:val="DIndentbulletlist1appendix"/>
    <w:link w:val="DIndentbulletlist2appendixChar"/>
    <w:uiPriority w:val="8"/>
    <w:qFormat/>
    <w:rsid w:val="0066606A"/>
    <w:pPr>
      <w:numPr>
        <w:ilvl w:val="1"/>
      </w:numPr>
    </w:pPr>
  </w:style>
  <w:style w:type="character" w:customStyle="1" w:styleId="DIndentbulletlist2appendixChar">
    <w:name w:val="D Indent bullet list 2 appendix Char"/>
    <w:basedOn w:val="DefaultParagraphFont"/>
    <w:link w:val="DIndentbulletlist2appendix"/>
    <w:uiPriority w:val="8"/>
    <w:rsid w:val="0066606A"/>
    <w:rPr>
      <w:rFonts w:ascii="Noto Sans" w:eastAsia="Noto Sans SC Regular" w:hAnsi="Noto Sans" w:cs="Noto Sans"/>
      <w:sz w:val="20"/>
      <w:szCs w:val="20"/>
      <w:lang w:val="de-DE"/>
    </w:rPr>
  </w:style>
  <w:style w:type="paragraph" w:customStyle="1" w:styleId="DIndentletterlist1G">
    <w:name w:val="D Indent letter list 1 G"/>
    <w:basedOn w:val="DPara"/>
    <w:uiPriority w:val="7"/>
    <w:qFormat/>
    <w:rsid w:val="00AD5113"/>
    <w:pPr>
      <w:numPr>
        <w:ilvl w:val="1"/>
        <w:numId w:val="12"/>
      </w:numPr>
    </w:pPr>
  </w:style>
  <w:style w:type="paragraph" w:customStyle="1" w:styleId="DIndentletterlist2G">
    <w:name w:val="D Indent letter list 2 G"/>
    <w:basedOn w:val="DIndentletterlist1G"/>
    <w:uiPriority w:val="7"/>
    <w:qFormat/>
    <w:rsid w:val="00AD5113"/>
    <w:pPr>
      <w:numPr>
        <w:ilvl w:val="2"/>
        <w:numId w:val="13"/>
      </w:numPr>
    </w:pPr>
  </w:style>
  <w:style w:type="paragraph" w:customStyle="1" w:styleId="DInstrumentArticle">
    <w:name w:val="D Instrument Article"/>
    <w:uiPriority w:val="8"/>
    <w:qFormat/>
    <w:rsid w:val="000278C4"/>
    <w:pPr>
      <w:keepNext/>
      <w:keepLines/>
      <w:spacing w:before="120" w:after="120" w:line="240" w:lineRule="auto"/>
      <w:ind w:left="1701"/>
      <w:jc w:val="center"/>
    </w:pPr>
    <w:rPr>
      <w:rFonts w:ascii="Overpass" w:eastAsia="Noto Sans SC Regular" w:hAnsi="Overpass" w:cs="Overpass"/>
      <w:i/>
      <w:iCs/>
      <w:color w:val="000000"/>
      <w:sz w:val="20"/>
      <w:szCs w:val="20"/>
      <w:lang w:val="de-DE"/>
    </w:rPr>
  </w:style>
  <w:style w:type="paragraph" w:customStyle="1" w:styleId="DInstrumentPara">
    <w:name w:val="D Instrument Para"/>
    <w:basedOn w:val="DPara"/>
    <w:uiPriority w:val="8"/>
    <w:qFormat/>
    <w:rsid w:val="00CC2E26"/>
    <w:pPr>
      <w:tabs>
        <w:tab w:val="left" w:pos="2552"/>
      </w:tabs>
      <w:spacing w:before="80" w:after="80" w:line="240" w:lineRule="exact"/>
      <w:ind w:left="1701" w:firstLine="454"/>
    </w:pPr>
    <w:rPr>
      <w:sz w:val="18"/>
      <w:szCs w:val="18"/>
    </w:rPr>
  </w:style>
  <w:style w:type="paragraph" w:customStyle="1" w:styleId="DPageNumber">
    <w:name w:val="D Page Number"/>
    <w:basedOn w:val="DNormal"/>
    <w:rsid w:val="00CC2E26"/>
    <w:pPr>
      <w:spacing w:before="40" w:after="40"/>
      <w:jc w:val="right"/>
    </w:pPr>
    <w:rPr>
      <w:color w:val="1E2DBE"/>
      <w:sz w:val="22"/>
      <w:szCs w:val="22"/>
    </w:rPr>
  </w:style>
  <w:style w:type="paragraph" w:customStyle="1" w:styleId="DParaIndentFirstline">
    <w:name w:val="D Para Indent First line"/>
    <w:basedOn w:val="DPara"/>
    <w:uiPriority w:val="6"/>
    <w:qFormat/>
    <w:rsid w:val="00CC2E26"/>
    <w:pPr>
      <w:ind w:firstLine="454"/>
    </w:pPr>
  </w:style>
  <w:style w:type="paragraph" w:customStyle="1" w:styleId="DParaNumappendix">
    <w:name w:val="D ParaNum appendix"/>
    <w:uiPriority w:val="6"/>
    <w:qFormat/>
    <w:rsid w:val="00AD5113"/>
    <w:pPr>
      <w:numPr>
        <w:numId w:val="14"/>
      </w:numPr>
      <w:spacing w:before="120" w:after="120" w:line="240" w:lineRule="auto"/>
      <w:jc w:val="both"/>
    </w:pPr>
    <w:rPr>
      <w:rFonts w:ascii="Noto Sans" w:eastAsia="Noto Sans SC Regular" w:hAnsi="Noto Sans" w:cs="Noto Sans"/>
      <w:color w:val="000000" w:themeColor="text1"/>
      <w:sz w:val="20"/>
      <w:szCs w:val="20"/>
      <w:lang w:val="de-DE"/>
    </w:rPr>
  </w:style>
  <w:style w:type="paragraph" w:customStyle="1" w:styleId="TableHeaderLeft">
    <w:name w:val="Table Header Left"/>
    <w:link w:val="TableHeaderLeftChar"/>
    <w:uiPriority w:val="16"/>
    <w:qFormat/>
    <w:rsid w:val="00852599"/>
    <w:pPr>
      <w:shd w:val="clear" w:color="auto" w:fill="1E2DBE"/>
      <w:spacing w:before="20" w:after="20" w:line="240" w:lineRule="auto"/>
    </w:pPr>
    <w:rPr>
      <w:rFonts w:ascii="Noto Sans" w:eastAsia="Noto Sans SC Regular" w:hAnsi="Noto Sans" w:cs="Noto Sans"/>
      <w:b/>
      <w:bCs/>
      <w:color w:val="FFFFFF" w:themeColor="background1"/>
      <w:sz w:val="18"/>
      <w:szCs w:val="18"/>
      <w:lang w:val="de-DE" w:eastAsia="en-GB"/>
    </w:rPr>
  </w:style>
  <w:style w:type="character" w:customStyle="1" w:styleId="TableHeaderLeftChar">
    <w:name w:val="Table Header Left Char"/>
    <w:basedOn w:val="DefaultParagraphFont"/>
    <w:link w:val="TableHeaderLeft"/>
    <w:uiPriority w:val="16"/>
    <w:rsid w:val="00852599"/>
    <w:rPr>
      <w:rFonts w:ascii="Noto Sans" w:eastAsia="Noto Sans SC Regular" w:hAnsi="Noto Sans" w:cs="Noto Sans"/>
      <w:b/>
      <w:bCs/>
      <w:color w:val="FFFFFF" w:themeColor="background1"/>
      <w:sz w:val="18"/>
      <w:szCs w:val="18"/>
      <w:shd w:val="clear" w:color="auto" w:fill="1E2DBE"/>
      <w:lang w:val="de-DE" w:eastAsia="en-GB"/>
    </w:rPr>
  </w:style>
  <w:style w:type="paragraph" w:customStyle="1" w:styleId="TableHeaderRight">
    <w:name w:val="Table Header Right"/>
    <w:link w:val="TableHeaderRightChar"/>
    <w:uiPriority w:val="16"/>
    <w:qFormat/>
    <w:rsid w:val="00852599"/>
    <w:pPr>
      <w:shd w:val="clear" w:color="auto" w:fill="1E2DBE"/>
      <w:spacing w:before="20" w:after="20" w:line="240" w:lineRule="auto"/>
      <w:jc w:val="right"/>
    </w:pPr>
    <w:rPr>
      <w:rFonts w:ascii="Noto Sans" w:eastAsia="Noto Sans SC Regular" w:hAnsi="Noto Sans" w:cs="Noto Sans"/>
      <w:b/>
      <w:bCs/>
      <w:color w:val="FFFFFF" w:themeColor="background1"/>
      <w:sz w:val="18"/>
      <w:szCs w:val="18"/>
      <w:lang w:val="de-DE" w:eastAsia="en-GB"/>
    </w:rPr>
  </w:style>
  <w:style w:type="character" w:customStyle="1" w:styleId="TableHeaderRightChar">
    <w:name w:val="Table Header Right Char"/>
    <w:basedOn w:val="DefaultParagraphFont"/>
    <w:link w:val="TableHeaderRight"/>
    <w:uiPriority w:val="16"/>
    <w:rsid w:val="00852599"/>
    <w:rPr>
      <w:rFonts w:ascii="Noto Sans" w:eastAsia="Noto Sans SC Regular" w:hAnsi="Noto Sans" w:cs="Noto Sans"/>
      <w:b/>
      <w:bCs/>
      <w:color w:val="FFFFFF" w:themeColor="background1"/>
      <w:sz w:val="18"/>
      <w:szCs w:val="18"/>
      <w:shd w:val="clear" w:color="auto" w:fill="1E2DBE"/>
      <w:lang w:val="de-DE" w:eastAsia="en-GB"/>
    </w:rPr>
  </w:style>
  <w:style w:type="paragraph" w:customStyle="1" w:styleId="TableTextLeft">
    <w:name w:val="Table Text Left"/>
    <w:link w:val="TableTextLeftChar"/>
    <w:uiPriority w:val="16"/>
    <w:qFormat/>
    <w:rsid w:val="00852599"/>
    <w:pPr>
      <w:spacing w:before="20" w:after="20" w:line="240" w:lineRule="auto"/>
    </w:pPr>
    <w:rPr>
      <w:rFonts w:ascii="Noto Sans" w:eastAsia="Noto Sans SC Regular" w:hAnsi="Noto Sans" w:cs="Noto Sans"/>
      <w:sz w:val="18"/>
      <w:szCs w:val="18"/>
      <w:lang w:val="de-DE"/>
    </w:rPr>
  </w:style>
  <w:style w:type="character" w:customStyle="1" w:styleId="TableTextLeftChar">
    <w:name w:val="Table Text Left Char"/>
    <w:basedOn w:val="DefaultParagraphFont"/>
    <w:link w:val="TableTextLeft"/>
    <w:uiPriority w:val="16"/>
    <w:rsid w:val="00852599"/>
    <w:rPr>
      <w:rFonts w:ascii="Noto Sans" w:eastAsia="Noto Sans SC Regular" w:hAnsi="Noto Sans" w:cs="Noto Sans"/>
      <w:sz w:val="18"/>
      <w:szCs w:val="18"/>
      <w:lang w:val="de-DE"/>
    </w:rPr>
  </w:style>
  <w:style w:type="paragraph" w:customStyle="1" w:styleId="TableTextRight">
    <w:name w:val="Table Text Right"/>
    <w:link w:val="TableTextRightChar"/>
    <w:uiPriority w:val="16"/>
    <w:qFormat/>
    <w:rsid w:val="00852599"/>
    <w:pPr>
      <w:spacing w:before="20" w:after="20" w:line="240" w:lineRule="auto"/>
      <w:jc w:val="right"/>
    </w:pPr>
    <w:rPr>
      <w:rFonts w:ascii="Noto Sans" w:eastAsia="Noto Sans SC Regular" w:hAnsi="Noto Sans" w:cs="Noto Sans"/>
      <w:sz w:val="18"/>
      <w:szCs w:val="18"/>
      <w:lang w:val="de-DE"/>
    </w:rPr>
  </w:style>
  <w:style w:type="character" w:customStyle="1" w:styleId="TableTextRightChar">
    <w:name w:val="Table Text Right Char"/>
    <w:basedOn w:val="DefaultParagraphFont"/>
    <w:link w:val="TableTextRight"/>
    <w:uiPriority w:val="16"/>
    <w:rsid w:val="00852599"/>
    <w:rPr>
      <w:rFonts w:ascii="Noto Sans" w:eastAsia="Noto Sans SC Regular" w:hAnsi="Noto Sans" w:cs="Noto Sans"/>
      <w:sz w:val="18"/>
      <w:szCs w:val="18"/>
      <w:lang w:val="de-DE"/>
    </w:rPr>
  </w:style>
  <w:style w:type="paragraph" w:customStyle="1" w:styleId="TableBoxNoteSource">
    <w:name w:val="TableBox NoteSource"/>
    <w:uiPriority w:val="14"/>
    <w:qFormat/>
    <w:rsid w:val="00852599"/>
    <w:pPr>
      <w:spacing w:before="120" w:after="20" w:line="240" w:lineRule="auto"/>
      <w:jc w:val="both"/>
    </w:pPr>
    <w:rPr>
      <w:rFonts w:ascii="Noto Sans" w:eastAsia="Noto Sans SC Regular" w:hAnsi="Noto Sans" w:cs="Noto Sans"/>
      <w:sz w:val="15"/>
      <w:szCs w:val="15"/>
      <w:lang w:val="de-DE"/>
    </w:rPr>
  </w:style>
  <w:style w:type="paragraph" w:customStyle="1" w:styleId="TableBoxrowempty">
    <w:name w:val="TableBox row empty"/>
    <w:uiPriority w:val="14"/>
    <w:rsid w:val="00852599"/>
    <w:pPr>
      <w:spacing w:after="0" w:line="240" w:lineRule="auto"/>
      <w:jc w:val="both"/>
    </w:pPr>
    <w:rPr>
      <w:rFonts w:ascii="Noto Sans" w:eastAsia="Noto Sans SC Regular" w:hAnsi="Noto Sans" w:cs="Noto Sans"/>
      <w:sz w:val="2"/>
      <w:szCs w:val="2"/>
      <w:lang w:val="de-DE"/>
    </w:rPr>
  </w:style>
  <w:style w:type="paragraph" w:styleId="TOC1">
    <w:name w:val="toc 1"/>
    <w:autoRedefine/>
    <w:uiPriority w:val="18"/>
    <w:unhideWhenUsed/>
    <w:rsid w:val="00852599"/>
    <w:pPr>
      <w:tabs>
        <w:tab w:val="left" w:pos="680"/>
        <w:tab w:val="right" w:leader="dot" w:pos="9072"/>
        <w:tab w:val="right" w:pos="9639"/>
      </w:tabs>
      <w:spacing w:before="120" w:after="120" w:line="240" w:lineRule="auto"/>
      <w:ind w:left="340"/>
    </w:pPr>
    <w:rPr>
      <w:rFonts w:ascii="Noto Sans" w:eastAsia="Noto Sans SC Regular" w:hAnsi="Noto Sans" w:cs="Noto Sans"/>
      <w:noProof/>
      <w:sz w:val="20"/>
      <w:szCs w:val="20"/>
      <w:lang w:val="de-DE"/>
    </w:rPr>
  </w:style>
  <w:style w:type="paragraph" w:styleId="TOC2">
    <w:name w:val="toc 2"/>
    <w:autoRedefine/>
    <w:uiPriority w:val="18"/>
    <w:rsid w:val="00852599"/>
    <w:pPr>
      <w:tabs>
        <w:tab w:val="left" w:pos="1134"/>
        <w:tab w:val="left" w:pos="1559"/>
        <w:tab w:val="right" w:leader="dot" w:pos="9072"/>
        <w:tab w:val="right" w:pos="9639"/>
      </w:tabs>
      <w:spacing w:before="120" w:after="120" w:line="240" w:lineRule="auto"/>
      <w:ind w:left="680"/>
    </w:pPr>
    <w:rPr>
      <w:rFonts w:ascii="Noto Sans" w:eastAsia="Noto Sans SC Regular" w:hAnsi="Noto Sans" w:cs="Noto Sans"/>
      <w:sz w:val="20"/>
      <w:szCs w:val="20"/>
      <w:lang w:val="de-DE"/>
    </w:rPr>
  </w:style>
  <w:style w:type="paragraph" w:styleId="TOC3">
    <w:name w:val="toc 3"/>
    <w:autoRedefine/>
    <w:uiPriority w:val="18"/>
    <w:unhideWhenUsed/>
    <w:rsid w:val="00852599"/>
    <w:pPr>
      <w:tabs>
        <w:tab w:val="left" w:pos="1701"/>
        <w:tab w:val="right" w:leader="dot" w:pos="9072"/>
        <w:tab w:val="right" w:pos="9639"/>
      </w:tabs>
      <w:spacing w:before="120" w:after="120" w:line="240" w:lineRule="auto"/>
      <w:ind w:left="1134"/>
    </w:pPr>
    <w:rPr>
      <w:rFonts w:ascii="Noto Sans" w:eastAsia="Noto Sans SC Regular" w:hAnsi="Noto Sans" w:cs="Noto Sans"/>
      <w:sz w:val="20"/>
      <w:szCs w:val="20"/>
      <w:lang w:val="de-DE"/>
    </w:rPr>
  </w:style>
  <w:style w:type="paragraph" w:customStyle="1" w:styleId="TOCpage">
    <w:name w:val="TOC page"/>
    <w:uiPriority w:val="18"/>
    <w:qFormat/>
    <w:rsid w:val="00852599"/>
    <w:pPr>
      <w:keepNext/>
      <w:keepLines/>
      <w:spacing w:before="120" w:after="120" w:line="240" w:lineRule="auto"/>
      <w:jc w:val="right"/>
    </w:pPr>
    <w:rPr>
      <w:rFonts w:ascii="Noto Sans" w:eastAsia="Times New Roman" w:hAnsi="Noto Sans" w:cs="Times New Roman"/>
      <w:b/>
      <w:bCs/>
      <w:color w:val="230050"/>
      <w:sz w:val="18"/>
      <w:szCs w:val="18"/>
      <w:lang w:val="de-DE"/>
    </w:rPr>
  </w:style>
  <w:style w:type="numbering" w:customStyle="1" w:styleId="DocTitle">
    <w:name w:val="Doc Title"/>
    <w:uiPriority w:val="99"/>
    <w:rsid w:val="0000530B"/>
    <w:pPr>
      <w:numPr>
        <w:numId w:val="2"/>
      </w:numPr>
    </w:pPr>
  </w:style>
  <w:style w:type="numbering" w:customStyle="1" w:styleId="ParaNumletterlist">
    <w:name w:val="ParaNum % letter list"/>
    <w:uiPriority w:val="99"/>
    <w:rsid w:val="00AD5113"/>
    <w:pPr>
      <w:numPr>
        <w:numId w:val="3"/>
      </w:numPr>
    </w:pPr>
  </w:style>
  <w:style w:type="numbering" w:customStyle="1" w:styleId="Table-Box-Graphictitle">
    <w:name w:val="Table-Box-Graphic title"/>
    <w:uiPriority w:val="99"/>
    <w:rsid w:val="00F8762B"/>
    <w:pPr>
      <w:numPr>
        <w:numId w:val="4"/>
      </w:numPr>
    </w:pPr>
  </w:style>
  <w:style w:type="numbering" w:customStyle="1" w:styleId="Indentbulletlist">
    <w:name w:val="Indent bullet list"/>
    <w:uiPriority w:val="99"/>
    <w:rsid w:val="00F8762B"/>
    <w:pPr>
      <w:numPr>
        <w:numId w:val="6"/>
      </w:numPr>
    </w:pPr>
  </w:style>
  <w:style w:type="numbering" w:customStyle="1" w:styleId="BoxNumberingletterlist">
    <w:name w:val="Box Numbering &amp; letter list"/>
    <w:uiPriority w:val="99"/>
    <w:rsid w:val="000278C4"/>
    <w:pPr>
      <w:numPr>
        <w:numId w:val="8"/>
      </w:numPr>
    </w:pPr>
  </w:style>
  <w:style w:type="numbering" w:customStyle="1" w:styleId="Boxbulletlist">
    <w:name w:val="Box bullet list"/>
    <w:uiPriority w:val="99"/>
    <w:rsid w:val="0094499A"/>
    <w:pPr>
      <w:numPr>
        <w:numId w:val="9"/>
      </w:numPr>
    </w:pPr>
  </w:style>
  <w:style w:type="numbering" w:customStyle="1" w:styleId="Appendixbulletlist">
    <w:name w:val="Appendix bullet list"/>
    <w:uiPriority w:val="99"/>
    <w:rsid w:val="0066606A"/>
    <w:pPr>
      <w:numPr>
        <w:numId w:val="10"/>
      </w:numPr>
    </w:pPr>
  </w:style>
  <w:style w:type="numbering" w:customStyle="1" w:styleId="Appendix">
    <w:name w:val="Appendix"/>
    <w:uiPriority w:val="99"/>
    <w:rsid w:val="00AD5113"/>
    <w:pPr>
      <w:numPr>
        <w:numId w:val="11"/>
      </w:numPr>
    </w:pPr>
  </w:style>
  <w:style w:type="paragraph" w:customStyle="1" w:styleId="DDocSubtitle">
    <w:name w:val="D Doc Subtitle"/>
    <w:basedOn w:val="DDocTitle"/>
    <w:next w:val="DPara"/>
    <w:uiPriority w:val="3"/>
    <w:qFormat/>
    <w:rsid w:val="00252012"/>
    <w:pPr>
      <w:pBdr>
        <w:bottom w:val="none" w:sz="0" w:space="0" w:color="auto"/>
      </w:pBdr>
      <w:spacing w:before="240"/>
      <w:outlineLvl w:val="9"/>
    </w:pPr>
    <w:rPr>
      <w:rFonts w:cs="Overpass"/>
      <w:b w:val="0"/>
      <w:noProof/>
      <w:color w:val="230050"/>
      <w:lang w:eastAsia="zh-CN"/>
    </w:rPr>
  </w:style>
  <w:style w:type="character" w:styleId="PlaceholderText">
    <w:name w:val="Placeholder Text"/>
    <w:basedOn w:val="DefaultParagraphFont"/>
    <w:uiPriority w:val="99"/>
    <w:semiHidden/>
    <w:rsid w:val="00597C27"/>
    <w:rPr>
      <w:color w:val="666666"/>
    </w:rPr>
  </w:style>
  <w:style w:type="character" w:customStyle="1" w:styleId="Timesitalic">
    <w:name w:val="Times italic"/>
    <w:uiPriority w:val="99"/>
    <w:rsid w:val="004D384E"/>
    <w:rPr>
      <w:rFonts w:ascii="TimesNRMTStd-Italic" w:hAnsi="TimesNRMTStd-Italic" w:cs="TimesNRMTStd-Italic"/>
      <w:i/>
      <w:iCs/>
    </w:rPr>
  </w:style>
  <w:style w:type="paragraph" w:styleId="ListNumber4">
    <w:name w:val="List Number 4"/>
    <w:basedOn w:val="Normal"/>
    <w:uiPriority w:val="99"/>
    <w:semiHidden/>
    <w:unhideWhenUsed/>
    <w:rsid w:val="00BB112D"/>
    <w:pPr>
      <w:numPr>
        <w:numId w:val="16"/>
      </w:numPr>
      <w:tabs>
        <w:tab w:val="clear" w:pos="1209"/>
      </w:tabs>
      <w:spacing w:before="0" w:after="0" w:line="240" w:lineRule="auto"/>
      <w:contextualSpacing/>
    </w:pPr>
    <w:rPr>
      <w:rFonts w:ascii="Times New Roman" w:eastAsia="SimSun" w:hAnsi="Times New Roman" w:cs="Times New Roman"/>
      <w:color w:val="000000"/>
      <w:sz w:val="22"/>
      <w:szCs w:val="24"/>
      <w:lang w:val="en-GB"/>
    </w:rPr>
  </w:style>
  <w:style w:type="character" w:styleId="CommentReference">
    <w:name w:val="annotation reference"/>
    <w:basedOn w:val="DefaultParagraphFont"/>
    <w:uiPriority w:val="99"/>
    <w:semiHidden/>
    <w:unhideWhenUsed/>
    <w:rsid w:val="00203228"/>
    <w:rPr>
      <w:sz w:val="16"/>
      <w:szCs w:val="16"/>
      <w:lang w:val="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Noto Sans" w:hAnsi="Noto Sans" w:cs="Noto Sans"/>
      <w:sz w:val="20"/>
      <w:szCs w:val="20"/>
      <w:lang w:val="de-DE"/>
    </w:rPr>
  </w:style>
  <w:style w:type="character" w:customStyle="1" w:styleId="Heading4Char">
    <w:name w:val="Heading 4 Char"/>
    <w:basedOn w:val="DefaultParagraphFont"/>
    <w:link w:val="Heading4"/>
    <w:uiPriority w:val="9"/>
    <w:semiHidden/>
    <w:rsid w:val="00063808"/>
    <w:rPr>
      <w:rFonts w:asciiTheme="majorHAnsi" w:eastAsiaTheme="majorEastAsia" w:hAnsiTheme="majorHAnsi" w:cstheme="majorBidi"/>
      <w:b/>
      <w:bCs/>
      <w:i/>
      <w:iCs/>
      <w:color w:val="5B9BD5" w:themeColor="accent1"/>
      <w:szCs w:val="24"/>
      <w:lang w:val="de-DE"/>
    </w:rPr>
  </w:style>
  <w:style w:type="character" w:customStyle="1" w:styleId="Heading5Char">
    <w:name w:val="Heading 5 Char"/>
    <w:basedOn w:val="DefaultParagraphFont"/>
    <w:link w:val="Heading5"/>
    <w:uiPriority w:val="9"/>
    <w:semiHidden/>
    <w:rsid w:val="00063808"/>
    <w:rPr>
      <w:rFonts w:asciiTheme="majorHAnsi" w:eastAsiaTheme="majorEastAsia" w:hAnsiTheme="majorHAnsi" w:cstheme="majorBidi"/>
      <w:color w:val="1F4D78" w:themeColor="accent1" w:themeShade="7F"/>
      <w:szCs w:val="24"/>
      <w:lang w:val="de-DE"/>
    </w:rPr>
  </w:style>
  <w:style w:type="character" w:customStyle="1" w:styleId="Heading6Char">
    <w:name w:val="Heading 6 Char"/>
    <w:basedOn w:val="DefaultParagraphFont"/>
    <w:link w:val="Heading6"/>
    <w:uiPriority w:val="9"/>
    <w:semiHidden/>
    <w:rsid w:val="00063808"/>
    <w:rPr>
      <w:rFonts w:asciiTheme="majorHAnsi" w:eastAsiaTheme="majorEastAsia" w:hAnsiTheme="majorHAnsi" w:cstheme="majorBidi"/>
      <w:i/>
      <w:iCs/>
      <w:color w:val="1F4D78" w:themeColor="accent1" w:themeShade="7F"/>
      <w:szCs w:val="24"/>
      <w:lang w:val="de-DE"/>
    </w:rPr>
  </w:style>
  <w:style w:type="character" w:customStyle="1" w:styleId="Heading7Char">
    <w:name w:val="Heading 7 Char"/>
    <w:basedOn w:val="DefaultParagraphFont"/>
    <w:link w:val="Heading7"/>
    <w:uiPriority w:val="9"/>
    <w:semiHidden/>
    <w:rsid w:val="00063808"/>
    <w:rPr>
      <w:rFonts w:asciiTheme="majorHAnsi" w:eastAsiaTheme="majorEastAsia" w:hAnsiTheme="majorHAnsi" w:cstheme="majorBidi"/>
      <w:i/>
      <w:iCs/>
      <w:color w:val="404040" w:themeColor="text1" w:themeTint="BF"/>
      <w:szCs w:val="24"/>
      <w:lang w:val="de-DE"/>
    </w:rPr>
  </w:style>
  <w:style w:type="character" w:customStyle="1" w:styleId="Heading8Char">
    <w:name w:val="Heading 8 Char"/>
    <w:basedOn w:val="DefaultParagraphFont"/>
    <w:link w:val="Heading8"/>
    <w:uiPriority w:val="9"/>
    <w:semiHidden/>
    <w:rsid w:val="00063808"/>
    <w:rPr>
      <w:rFonts w:asciiTheme="majorHAnsi" w:eastAsiaTheme="majorEastAsia" w:hAnsiTheme="majorHAnsi" w:cstheme="majorBidi"/>
      <w:color w:val="404040" w:themeColor="text1" w:themeTint="BF"/>
      <w:sz w:val="20"/>
      <w:szCs w:val="20"/>
      <w:lang w:val="de-DE"/>
    </w:rPr>
  </w:style>
  <w:style w:type="character" w:customStyle="1" w:styleId="Heading9Char">
    <w:name w:val="Heading 9 Char"/>
    <w:basedOn w:val="DefaultParagraphFont"/>
    <w:link w:val="Heading9"/>
    <w:uiPriority w:val="9"/>
    <w:semiHidden/>
    <w:rsid w:val="00063808"/>
    <w:rPr>
      <w:rFonts w:asciiTheme="majorHAnsi" w:eastAsiaTheme="majorEastAsia" w:hAnsiTheme="majorHAnsi" w:cstheme="majorBidi"/>
      <w:i/>
      <w:iCs/>
      <w:color w:val="404040" w:themeColor="text1" w:themeTint="BF"/>
      <w:sz w:val="20"/>
      <w:szCs w:val="20"/>
      <w:lang w:val="de-DE"/>
    </w:rPr>
  </w:style>
  <w:style w:type="character" w:customStyle="1" w:styleId="Heading1Char">
    <w:name w:val="Heading 1 Char"/>
    <w:basedOn w:val="DefaultParagraphFont"/>
    <w:link w:val="Heading1"/>
    <w:uiPriority w:val="24"/>
    <w:semiHidden/>
    <w:rsid w:val="00063808"/>
    <w:rPr>
      <w:rFonts w:asciiTheme="majorHAnsi" w:eastAsiaTheme="majorEastAsia" w:hAnsiTheme="majorHAnsi" w:cstheme="majorBidi"/>
      <w:color w:val="2E74B5" w:themeColor="accent1" w:themeShade="BF"/>
      <w:sz w:val="32"/>
      <w:szCs w:val="32"/>
      <w:lang w:val="de-DE"/>
    </w:rPr>
  </w:style>
  <w:style w:type="character" w:customStyle="1" w:styleId="Heading2Char">
    <w:name w:val="Heading 2 Char"/>
    <w:basedOn w:val="DefaultParagraphFont"/>
    <w:link w:val="Heading2"/>
    <w:uiPriority w:val="24"/>
    <w:semiHidden/>
    <w:rsid w:val="00063808"/>
    <w:rPr>
      <w:rFonts w:asciiTheme="majorHAnsi" w:eastAsiaTheme="majorEastAsia" w:hAnsiTheme="majorHAnsi" w:cstheme="majorBidi"/>
      <w:color w:val="2E74B5" w:themeColor="accent1" w:themeShade="BF"/>
      <w:sz w:val="26"/>
      <w:szCs w:val="26"/>
      <w:lang w:val="de-DE"/>
    </w:rPr>
  </w:style>
  <w:style w:type="character" w:customStyle="1" w:styleId="Heading3Char">
    <w:name w:val="Heading 3 Char"/>
    <w:basedOn w:val="DefaultParagraphFont"/>
    <w:link w:val="Heading3"/>
    <w:uiPriority w:val="24"/>
    <w:semiHidden/>
    <w:rsid w:val="00063808"/>
    <w:rPr>
      <w:rFonts w:asciiTheme="majorHAnsi" w:eastAsiaTheme="majorEastAsia" w:hAnsiTheme="majorHAnsi" w:cstheme="majorBidi"/>
      <w:color w:val="1F4D78" w:themeColor="accent1" w:themeShade="7F"/>
      <w:sz w:val="24"/>
      <w:szCs w:val="24"/>
      <w:lang w:val="de-DE"/>
    </w:rPr>
  </w:style>
  <w:style w:type="numbering" w:styleId="ArticleSection">
    <w:name w:val="Outline List 3"/>
    <w:basedOn w:val="NoList"/>
    <w:uiPriority w:val="99"/>
    <w:semiHidden/>
    <w:unhideWhenUsed/>
    <w:rsid w:val="00063808"/>
    <w:pPr>
      <w:numPr>
        <w:numId w:val="18"/>
      </w:numPr>
    </w:pPr>
  </w:style>
  <w:style w:type="character" w:customStyle="1" w:styleId="GBHyperlink">
    <w:name w:val="GB Hyperlink"/>
    <w:uiPriority w:val="4"/>
    <w:qFormat/>
    <w:rsid w:val="00EF58B7"/>
    <w:rPr>
      <w:rFonts w:ascii="Noto Sans" w:eastAsia="Noto Sans SC Regular" w:hAnsi="Noto Sans" w:cs="Noto Sans"/>
      <w:color w:val="1E2DBE"/>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5480220">
      <w:bodyDiv w:val="1"/>
      <w:marLeft w:val="0"/>
      <w:marRight w:val="0"/>
      <w:marTop w:val="0"/>
      <w:marBottom w:val="0"/>
      <w:divBdr>
        <w:top w:val="none" w:sz="0" w:space="0" w:color="auto"/>
        <w:left w:val="none" w:sz="0" w:space="0" w:color="auto"/>
        <w:bottom w:val="none" w:sz="0" w:space="0" w:color="auto"/>
        <w:right w:val="none" w:sz="0" w:space="0" w:color="auto"/>
      </w:divBdr>
    </w:div>
    <w:div w:id="193917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o.org/resource/other/guidelines-port-state-control-officers-carrying-out-inspections-under" TargetMode="External"/><Relationship Id="rId5" Type="http://schemas.openxmlformats.org/officeDocument/2006/relationships/webSettings" Target="webSettings.xml"/><Relationship Id="rId10" Type="http://schemas.openxmlformats.org/officeDocument/2006/relationships/hyperlink" Target="https://www.ilo.org/resource/other/guidelines-how-deal-seafarer-abandonment-case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lo.org/resource/other/guidelines-flag-state-inspections-under-maritime-labour-convention-20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Word\All\NEW%20BRANDING%20TEMPLATES\Categories%20of%20templates\Others\A4_templates&amp;typography\GE\%5b1%5d%20RELMEETINGS%20A4_template_GE_22.06.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448EDE8-5946-475B-8B9E-2D117CA2CF40}"/>
      </w:docPartPr>
      <w:docPartBody>
        <w:p w:rsidR="00E541A3" w:rsidRDefault="00E541A3">
          <w:r w:rsidRPr="00B141BC">
            <w:rPr>
              <w:rStyle w:val="PlaceholderText"/>
            </w:rPr>
            <w:t>Click or tap here to enter text.</w:t>
          </w:r>
        </w:p>
      </w:docPartBody>
    </w:docPart>
    <w:docPart>
      <w:docPartPr>
        <w:name w:val="CB87013CCFFF49A4B03695D7308B8D96"/>
        <w:category>
          <w:name w:val="General"/>
          <w:gallery w:val="placeholder"/>
        </w:category>
        <w:types>
          <w:type w:val="bbPlcHdr"/>
        </w:types>
        <w:behaviors>
          <w:behavior w:val="content"/>
        </w:behaviors>
        <w:guid w:val="{602D3EF3-AEE9-49E8-A997-17E2761A2EC7}"/>
      </w:docPartPr>
      <w:docPartBody>
        <w:p w:rsidR="00E541A3" w:rsidRDefault="00E541A3">
          <w:r>
            <w:t>…</w:t>
          </w:r>
        </w:p>
      </w:docPartBody>
    </w:docPart>
    <w:docPart>
      <w:docPartPr>
        <w:name w:val="C858360A78334133B9CAF688BEC8BFF4"/>
        <w:category>
          <w:name w:val="General"/>
          <w:gallery w:val="placeholder"/>
        </w:category>
        <w:types>
          <w:type w:val="bbPlcHdr"/>
        </w:types>
        <w:behaviors>
          <w:behavior w:val="content"/>
        </w:behaviors>
        <w:guid w:val="{6C0DF07D-B861-4177-A2F2-69C27922CC44}"/>
      </w:docPartPr>
      <w:docPartBody>
        <w:p w:rsidR="00E541A3" w:rsidRDefault="00E541A3" w:rsidP="00E541A3">
          <w:pPr>
            <w:pStyle w:val="C858360A78334133B9CAF688BEC8BFF4"/>
          </w:pPr>
          <w:r w:rsidRPr="00B141BC">
            <w:rPr>
              <w:rStyle w:val="PlaceholderText"/>
            </w:rPr>
            <w:t>Click or tap here to enter text.</w:t>
          </w:r>
        </w:p>
      </w:docPartBody>
    </w:docPart>
    <w:docPart>
      <w:docPartPr>
        <w:name w:val="59C3DDD8288D49EABA2BAA05A71A66A0"/>
        <w:category>
          <w:name w:val="General"/>
          <w:gallery w:val="placeholder"/>
        </w:category>
        <w:types>
          <w:type w:val="bbPlcHdr"/>
        </w:types>
        <w:behaviors>
          <w:behavior w:val="content"/>
        </w:behaviors>
        <w:guid w:val="{671AE903-D6F4-4A05-AA99-BFE833869F3C}"/>
      </w:docPartPr>
      <w:docPartBody>
        <w:p w:rsidR="00E541A3" w:rsidRDefault="00E541A3" w:rsidP="00E541A3">
          <w:pPr>
            <w:pStyle w:val="59C3DDD8288D49EABA2BAA05A71A66A0"/>
          </w:pPr>
          <w:r w:rsidRPr="00B141BC">
            <w:rPr>
              <w:rStyle w:val="PlaceholderText"/>
            </w:rPr>
            <w:t>Click or tap here to enter text.</w:t>
          </w:r>
        </w:p>
      </w:docPartBody>
    </w:docPart>
    <w:docPart>
      <w:docPartPr>
        <w:name w:val="F4CEECE390C94BF98A761967EFC62714"/>
        <w:category>
          <w:name w:val="General"/>
          <w:gallery w:val="placeholder"/>
        </w:category>
        <w:types>
          <w:type w:val="bbPlcHdr"/>
        </w:types>
        <w:behaviors>
          <w:behavior w:val="content"/>
        </w:behaviors>
        <w:guid w:val="{C0FC6212-B55A-47C3-B406-A224A489A9B8}"/>
      </w:docPartPr>
      <w:docPartBody>
        <w:p w:rsidR="00E541A3" w:rsidRDefault="00E541A3" w:rsidP="00E541A3">
          <w:pPr>
            <w:pStyle w:val="F4CEECE390C94BF98A761967EFC62714"/>
          </w:pPr>
          <w:r w:rsidRPr="00B141BC">
            <w:rPr>
              <w:rStyle w:val="PlaceholderText"/>
            </w:rPr>
            <w:t>Click or tap here to enter text.</w:t>
          </w:r>
        </w:p>
      </w:docPartBody>
    </w:docPart>
    <w:docPart>
      <w:docPartPr>
        <w:name w:val="6830CCE1F7034AB9B3A514D716AA0F9F"/>
        <w:category>
          <w:name w:val="General"/>
          <w:gallery w:val="placeholder"/>
        </w:category>
        <w:types>
          <w:type w:val="bbPlcHdr"/>
        </w:types>
        <w:behaviors>
          <w:behavior w:val="content"/>
        </w:behaviors>
        <w:guid w:val="{FFC09058-94D5-480D-BBCA-1ECC8B3F1565}"/>
      </w:docPartPr>
      <w:docPartBody>
        <w:p w:rsidR="00E541A3" w:rsidRDefault="00E541A3" w:rsidP="00E541A3">
          <w:pPr>
            <w:pStyle w:val="6830CCE1F7034AB9B3A514D716AA0F9F"/>
          </w:pPr>
          <w:r>
            <w:t>…</w:t>
          </w:r>
        </w:p>
      </w:docPartBody>
    </w:docPart>
    <w:docPart>
      <w:docPartPr>
        <w:name w:val="B12710051F2E4FB9B5A797198D11B2F5"/>
        <w:category>
          <w:name w:val="General"/>
          <w:gallery w:val="placeholder"/>
        </w:category>
        <w:types>
          <w:type w:val="bbPlcHdr"/>
        </w:types>
        <w:behaviors>
          <w:behavior w:val="content"/>
        </w:behaviors>
        <w:guid w:val="{1575590C-6478-46F9-836E-48F3CDE5A984}"/>
      </w:docPartPr>
      <w:docPartBody>
        <w:p w:rsidR="00E541A3" w:rsidRDefault="00E541A3" w:rsidP="00E541A3">
          <w:pPr>
            <w:pStyle w:val="B12710051F2E4FB9B5A797198D11B2F5"/>
          </w:pPr>
          <w:r>
            <w:t>…</w:t>
          </w:r>
        </w:p>
      </w:docPartBody>
    </w:docPart>
    <w:docPart>
      <w:docPartPr>
        <w:name w:val="DEA2ECA679164846BA984AFC04C0B4FF"/>
        <w:category>
          <w:name w:val="General"/>
          <w:gallery w:val="placeholder"/>
        </w:category>
        <w:types>
          <w:type w:val="bbPlcHdr"/>
        </w:types>
        <w:behaviors>
          <w:behavior w:val="content"/>
        </w:behaviors>
        <w:guid w:val="{077AB5B6-5C0B-4F4B-98CE-E4895C3A4080}"/>
      </w:docPartPr>
      <w:docPartBody>
        <w:p w:rsidR="00E541A3" w:rsidRDefault="00E541A3" w:rsidP="00E541A3">
          <w:pPr>
            <w:pStyle w:val="DEA2ECA679164846BA984AFC04C0B4FF"/>
          </w:pPr>
          <w:r>
            <w:t>…</w:t>
          </w:r>
        </w:p>
      </w:docPartBody>
    </w:docPart>
    <w:docPart>
      <w:docPartPr>
        <w:name w:val="D787C1732EB34E38874FC0C28230B39F"/>
        <w:category>
          <w:name w:val="General"/>
          <w:gallery w:val="placeholder"/>
        </w:category>
        <w:types>
          <w:type w:val="bbPlcHdr"/>
        </w:types>
        <w:behaviors>
          <w:behavior w:val="content"/>
        </w:behaviors>
        <w:guid w:val="{919D93DF-0645-4430-B5D2-726F36543A0B}"/>
      </w:docPartPr>
      <w:docPartBody>
        <w:p w:rsidR="00E541A3" w:rsidRDefault="00E541A3" w:rsidP="00E541A3">
          <w:pPr>
            <w:pStyle w:val="D787C1732EB34E38874FC0C28230B39F"/>
          </w:pPr>
          <w:r>
            <w:t>…</w:t>
          </w:r>
        </w:p>
      </w:docPartBody>
    </w:docPart>
    <w:docPart>
      <w:docPartPr>
        <w:name w:val="0111E90C9B0448E1BF793085EF43A319"/>
        <w:category>
          <w:name w:val="General"/>
          <w:gallery w:val="placeholder"/>
        </w:category>
        <w:types>
          <w:type w:val="bbPlcHdr"/>
        </w:types>
        <w:behaviors>
          <w:behavior w:val="content"/>
        </w:behaviors>
        <w:guid w:val="{162A102C-E1F7-4E6F-B2E8-B5F2F3140C78}"/>
      </w:docPartPr>
      <w:docPartBody>
        <w:p w:rsidR="00E541A3" w:rsidRDefault="00E541A3" w:rsidP="00E541A3">
          <w:pPr>
            <w:pStyle w:val="0111E90C9B0448E1BF793085EF43A319"/>
          </w:pPr>
          <w:r>
            <w:t>…</w:t>
          </w:r>
        </w:p>
      </w:docPartBody>
    </w:docPart>
    <w:docPart>
      <w:docPartPr>
        <w:name w:val="1CE76666A56C49D2ABD2D450610CD07E"/>
        <w:category>
          <w:name w:val="General"/>
          <w:gallery w:val="placeholder"/>
        </w:category>
        <w:types>
          <w:type w:val="bbPlcHdr"/>
        </w:types>
        <w:behaviors>
          <w:behavior w:val="content"/>
        </w:behaviors>
        <w:guid w:val="{9C65EEC2-74DA-4516-A87B-9AFC70B04B5D}"/>
      </w:docPartPr>
      <w:docPartBody>
        <w:p w:rsidR="00E541A3" w:rsidRDefault="00E541A3" w:rsidP="00E541A3">
          <w:pPr>
            <w:pStyle w:val="1CE76666A56C49D2ABD2D450610CD07E"/>
          </w:pPr>
          <w:r>
            <w:t>…</w:t>
          </w:r>
        </w:p>
      </w:docPartBody>
    </w:docPart>
    <w:docPart>
      <w:docPartPr>
        <w:name w:val="E5F868C4066148768582A3A5E15B6755"/>
        <w:category>
          <w:name w:val="General"/>
          <w:gallery w:val="placeholder"/>
        </w:category>
        <w:types>
          <w:type w:val="bbPlcHdr"/>
        </w:types>
        <w:behaviors>
          <w:behavior w:val="content"/>
        </w:behaviors>
        <w:guid w:val="{E56F4FB7-9206-452D-A1DD-7F80C2593520}"/>
      </w:docPartPr>
      <w:docPartBody>
        <w:p w:rsidR="00E541A3" w:rsidRDefault="00E541A3" w:rsidP="00E541A3">
          <w:pPr>
            <w:pStyle w:val="E5F868C4066148768582A3A5E15B6755"/>
          </w:pPr>
          <w:r>
            <w:t>…</w:t>
          </w:r>
        </w:p>
      </w:docPartBody>
    </w:docPart>
    <w:docPart>
      <w:docPartPr>
        <w:name w:val="5D10AC8D0D0C45679E24E7832909E27F"/>
        <w:category>
          <w:name w:val="General"/>
          <w:gallery w:val="placeholder"/>
        </w:category>
        <w:types>
          <w:type w:val="bbPlcHdr"/>
        </w:types>
        <w:behaviors>
          <w:behavior w:val="content"/>
        </w:behaviors>
        <w:guid w:val="{406F4EA0-0397-4717-9063-39F05C7AAB7F}"/>
      </w:docPartPr>
      <w:docPartBody>
        <w:p w:rsidR="00E541A3" w:rsidRDefault="00E541A3" w:rsidP="00E541A3">
          <w:pPr>
            <w:pStyle w:val="5D10AC8D0D0C45679E24E7832909E27F"/>
          </w:pPr>
          <w:r>
            <w:t>…</w:t>
          </w:r>
        </w:p>
      </w:docPartBody>
    </w:docPart>
    <w:docPart>
      <w:docPartPr>
        <w:name w:val="6B62815EF5CA47A28052A6E84D33EDE8"/>
        <w:category>
          <w:name w:val="General"/>
          <w:gallery w:val="placeholder"/>
        </w:category>
        <w:types>
          <w:type w:val="bbPlcHdr"/>
        </w:types>
        <w:behaviors>
          <w:behavior w:val="content"/>
        </w:behaviors>
        <w:guid w:val="{2906B8F1-E58A-453E-8C33-7F04611FE60D}"/>
      </w:docPartPr>
      <w:docPartBody>
        <w:p w:rsidR="00E541A3" w:rsidRDefault="00E541A3" w:rsidP="00E541A3">
          <w:pPr>
            <w:pStyle w:val="6B62815EF5CA47A28052A6E84D33EDE8"/>
          </w:pPr>
          <w:r>
            <w:t>…</w:t>
          </w:r>
        </w:p>
      </w:docPartBody>
    </w:docPart>
    <w:docPart>
      <w:docPartPr>
        <w:name w:val="098F23A89CBE4A2AA6960EB92FBD5AA5"/>
        <w:category>
          <w:name w:val="General"/>
          <w:gallery w:val="placeholder"/>
        </w:category>
        <w:types>
          <w:type w:val="bbPlcHdr"/>
        </w:types>
        <w:behaviors>
          <w:behavior w:val="content"/>
        </w:behaviors>
        <w:guid w:val="{809F9944-F6DE-4B1F-9DAA-7CF0A3C29826}"/>
      </w:docPartPr>
      <w:docPartBody>
        <w:p w:rsidR="00E541A3" w:rsidRDefault="00E541A3" w:rsidP="00E541A3">
          <w:pPr>
            <w:pStyle w:val="098F23A89CBE4A2AA6960EB92FBD5AA5"/>
          </w:pPr>
          <w:r>
            <w:t>…</w:t>
          </w:r>
        </w:p>
      </w:docPartBody>
    </w:docPart>
    <w:docPart>
      <w:docPartPr>
        <w:name w:val="2C5DF49900DE43F3B99ABB68EB56A848"/>
        <w:category>
          <w:name w:val="General"/>
          <w:gallery w:val="placeholder"/>
        </w:category>
        <w:types>
          <w:type w:val="bbPlcHdr"/>
        </w:types>
        <w:behaviors>
          <w:behavior w:val="content"/>
        </w:behaviors>
        <w:guid w:val="{ABEB4AEF-59EA-4696-9193-E5179C740DF9}"/>
      </w:docPartPr>
      <w:docPartBody>
        <w:p w:rsidR="00E541A3" w:rsidRDefault="00E541A3" w:rsidP="00E541A3">
          <w:pPr>
            <w:pStyle w:val="2C5DF49900DE43F3B99ABB68EB56A848"/>
          </w:pPr>
          <w:r>
            <w:t>…</w:t>
          </w:r>
        </w:p>
      </w:docPartBody>
    </w:docPart>
    <w:docPart>
      <w:docPartPr>
        <w:name w:val="38C39C13DECF46759BA64380EC492E23"/>
        <w:category>
          <w:name w:val="General"/>
          <w:gallery w:val="placeholder"/>
        </w:category>
        <w:types>
          <w:type w:val="bbPlcHdr"/>
        </w:types>
        <w:behaviors>
          <w:behavior w:val="content"/>
        </w:behaviors>
        <w:guid w:val="{4DC4A8B3-73EC-46DF-A484-1E34782AFD23}"/>
      </w:docPartPr>
      <w:docPartBody>
        <w:p w:rsidR="00E541A3" w:rsidRDefault="00E541A3" w:rsidP="00E541A3">
          <w:pPr>
            <w:pStyle w:val="38C39C13DECF46759BA64380EC492E23"/>
          </w:pPr>
          <w:r>
            <w:t>…</w:t>
          </w:r>
        </w:p>
      </w:docPartBody>
    </w:docPart>
    <w:docPart>
      <w:docPartPr>
        <w:name w:val="542B20BBD85B4C908D460D091546EAF1"/>
        <w:category>
          <w:name w:val="General"/>
          <w:gallery w:val="placeholder"/>
        </w:category>
        <w:types>
          <w:type w:val="bbPlcHdr"/>
        </w:types>
        <w:behaviors>
          <w:behavior w:val="content"/>
        </w:behaviors>
        <w:guid w:val="{2A7BC8DF-DA60-44DB-9EF2-C6A88B22F479}"/>
      </w:docPartPr>
      <w:docPartBody>
        <w:p w:rsidR="00E541A3" w:rsidRDefault="00E541A3" w:rsidP="00E541A3">
          <w:pPr>
            <w:pStyle w:val="542B20BBD85B4C908D460D091546EAF1"/>
          </w:pPr>
          <w:r>
            <w:t>…</w:t>
          </w:r>
        </w:p>
      </w:docPartBody>
    </w:docPart>
    <w:docPart>
      <w:docPartPr>
        <w:name w:val="6EC65C3E38FE47A4996DF9734D91BA48"/>
        <w:category>
          <w:name w:val="General"/>
          <w:gallery w:val="placeholder"/>
        </w:category>
        <w:types>
          <w:type w:val="bbPlcHdr"/>
        </w:types>
        <w:behaviors>
          <w:behavior w:val="content"/>
        </w:behaviors>
        <w:guid w:val="{4E0C5EC6-97D7-4139-8E62-304DB0EAD070}"/>
      </w:docPartPr>
      <w:docPartBody>
        <w:p w:rsidR="00E541A3" w:rsidRDefault="00E541A3" w:rsidP="00E541A3">
          <w:pPr>
            <w:pStyle w:val="6EC65C3E38FE47A4996DF9734D91BA48"/>
          </w:pPr>
          <w:r>
            <w:t>…</w:t>
          </w:r>
        </w:p>
      </w:docPartBody>
    </w:docPart>
    <w:docPart>
      <w:docPartPr>
        <w:name w:val="D22F95B10DB441B6ADB7FBC337FB1B88"/>
        <w:category>
          <w:name w:val="General"/>
          <w:gallery w:val="placeholder"/>
        </w:category>
        <w:types>
          <w:type w:val="bbPlcHdr"/>
        </w:types>
        <w:behaviors>
          <w:behavior w:val="content"/>
        </w:behaviors>
        <w:guid w:val="{DC833710-A089-4572-A71A-0F0B83F4C107}"/>
      </w:docPartPr>
      <w:docPartBody>
        <w:p w:rsidR="00E541A3" w:rsidRDefault="00E541A3" w:rsidP="00E541A3">
          <w:pPr>
            <w:pStyle w:val="D22F95B10DB441B6ADB7FBC337FB1B88"/>
          </w:pPr>
          <w:r>
            <w:t>…</w:t>
          </w:r>
        </w:p>
      </w:docPartBody>
    </w:docPart>
    <w:docPart>
      <w:docPartPr>
        <w:name w:val="509F1EF6895B49A8842D1E6F6644C05D"/>
        <w:category>
          <w:name w:val="General"/>
          <w:gallery w:val="placeholder"/>
        </w:category>
        <w:types>
          <w:type w:val="bbPlcHdr"/>
        </w:types>
        <w:behaviors>
          <w:behavior w:val="content"/>
        </w:behaviors>
        <w:guid w:val="{14335C6E-CD6A-419D-BD02-75FD4E15634C}"/>
      </w:docPartPr>
      <w:docPartBody>
        <w:p w:rsidR="00E541A3" w:rsidRDefault="00E541A3" w:rsidP="00E541A3">
          <w:pPr>
            <w:pStyle w:val="509F1EF6895B49A8842D1E6F6644C05D"/>
          </w:pPr>
          <w:r>
            <w:t>…</w:t>
          </w:r>
        </w:p>
      </w:docPartBody>
    </w:docPart>
    <w:docPart>
      <w:docPartPr>
        <w:name w:val="266F7DCC212248D4939D7D9EF611112F"/>
        <w:category>
          <w:name w:val="General"/>
          <w:gallery w:val="placeholder"/>
        </w:category>
        <w:types>
          <w:type w:val="bbPlcHdr"/>
        </w:types>
        <w:behaviors>
          <w:behavior w:val="content"/>
        </w:behaviors>
        <w:guid w:val="{423C0C8D-F6E5-4AA0-821F-C92C95676724}"/>
      </w:docPartPr>
      <w:docPartBody>
        <w:p w:rsidR="00E541A3" w:rsidRDefault="00E541A3" w:rsidP="00E541A3">
          <w:pPr>
            <w:pStyle w:val="266F7DCC212248D4939D7D9EF611112F"/>
          </w:pPr>
          <w:r>
            <w:t>…</w:t>
          </w:r>
        </w:p>
      </w:docPartBody>
    </w:docPart>
    <w:docPart>
      <w:docPartPr>
        <w:name w:val="E61A25BD04954D8EA3050677BC3D05D8"/>
        <w:category>
          <w:name w:val="General"/>
          <w:gallery w:val="placeholder"/>
        </w:category>
        <w:types>
          <w:type w:val="bbPlcHdr"/>
        </w:types>
        <w:behaviors>
          <w:behavior w:val="content"/>
        </w:behaviors>
        <w:guid w:val="{14691837-0A38-4BA7-B1AE-4E4A66C17C5D}"/>
      </w:docPartPr>
      <w:docPartBody>
        <w:p w:rsidR="00E541A3" w:rsidRDefault="00E541A3" w:rsidP="00E541A3">
          <w:pPr>
            <w:pStyle w:val="E61A25BD04954D8EA3050677BC3D05D8"/>
          </w:pPr>
          <w:r>
            <w:t>…</w:t>
          </w:r>
        </w:p>
      </w:docPartBody>
    </w:docPart>
    <w:docPart>
      <w:docPartPr>
        <w:name w:val="59B2FA9BEBB346E2BD1B5BBE34EED461"/>
        <w:category>
          <w:name w:val="General"/>
          <w:gallery w:val="placeholder"/>
        </w:category>
        <w:types>
          <w:type w:val="bbPlcHdr"/>
        </w:types>
        <w:behaviors>
          <w:behavior w:val="content"/>
        </w:behaviors>
        <w:guid w:val="{3318FBBD-19D7-45DD-8B4B-9C1300D94482}"/>
      </w:docPartPr>
      <w:docPartBody>
        <w:p w:rsidR="00E541A3" w:rsidRDefault="00E541A3" w:rsidP="00E541A3">
          <w:pPr>
            <w:pStyle w:val="59B2FA9BEBB346E2BD1B5BBE34EED461"/>
          </w:pPr>
          <w:r>
            <w:t>…</w:t>
          </w:r>
        </w:p>
      </w:docPartBody>
    </w:docPart>
    <w:docPart>
      <w:docPartPr>
        <w:name w:val="6E1F7894E4E64B1DA036CB407FADD89D"/>
        <w:category>
          <w:name w:val="General"/>
          <w:gallery w:val="placeholder"/>
        </w:category>
        <w:types>
          <w:type w:val="bbPlcHdr"/>
        </w:types>
        <w:behaviors>
          <w:behavior w:val="content"/>
        </w:behaviors>
        <w:guid w:val="{3F36ACA1-7CED-4A90-9AEF-4DD7086875DA}"/>
      </w:docPartPr>
      <w:docPartBody>
        <w:p w:rsidR="00E541A3" w:rsidRDefault="00E541A3" w:rsidP="00E541A3">
          <w:pPr>
            <w:pStyle w:val="6E1F7894E4E64B1DA036CB407FADD89D"/>
          </w:pPr>
          <w:r>
            <w:t>…</w:t>
          </w:r>
        </w:p>
      </w:docPartBody>
    </w:docPart>
    <w:docPart>
      <w:docPartPr>
        <w:name w:val="6CCCF6E1D2834810A69AE4FA85FD0D95"/>
        <w:category>
          <w:name w:val="General"/>
          <w:gallery w:val="placeholder"/>
        </w:category>
        <w:types>
          <w:type w:val="bbPlcHdr"/>
        </w:types>
        <w:behaviors>
          <w:behavior w:val="content"/>
        </w:behaviors>
        <w:guid w:val="{69B53413-4484-4DBF-B07B-D4020883E4FA}"/>
      </w:docPartPr>
      <w:docPartBody>
        <w:p w:rsidR="00E541A3" w:rsidRDefault="00E541A3" w:rsidP="00E541A3">
          <w:pPr>
            <w:pStyle w:val="6CCCF6E1D2834810A69AE4FA85FD0D95"/>
          </w:pPr>
          <w:r>
            <w:t>…</w:t>
          </w:r>
        </w:p>
      </w:docPartBody>
    </w:docPart>
    <w:docPart>
      <w:docPartPr>
        <w:name w:val="3FF0D6FB07FA4BE9A094C994AEA6AB09"/>
        <w:category>
          <w:name w:val="General"/>
          <w:gallery w:val="placeholder"/>
        </w:category>
        <w:types>
          <w:type w:val="bbPlcHdr"/>
        </w:types>
        <w:behaviors>
          <w:behavior w:val="content"/>
        </w:behaviors>
        <w:guid w:val="{63347E6B-994A-4F83-8D9E-DA426D8AEE93}"/>
      </w:docPartPr>
      <w:docPartBody>
        <w:p w:rsidR="00E541A3" w:rsidRDefault="00E541A3" w:rsidP="00E541A3">
          <w:pPr>
            <w:pStyle w:val="3FF0D6FB07FA4BE9A094C994AEA6AB09"/>
          </w:pPr>
          <w:r>
            <w:t>…</w:t>
          </w:r>
        </w:p>
      </w:docPartBody>
    </w:docPart>
    <w:docPart>
      <w:docPartPr>
        <w:name w:val="CD23CF1BAD554850B118F8A20C17782A"/>
        <w:category>
          <w:name w:val="General"/>
          <w:gallery w:val="placeholder"/>
        </w:category>
        <w:types>
          <w:type w:val="bbPlcHdr"/>
        </w:types>
        <w:behaviors>
          <w:behavior w:val="content"/>
        </w:behaviors>
        <w:guid w:val="{2C5FBB84-68A4-4A1C-9751-07050A3C9394}"/>
      </w:docPartPr>
      <w:docPartBody>
        <w:p w:rsidR="00E541A3" w:rsidRDefault="00E541A3" w:rsidP="00E541A3">
          <w:pPr>
            <w:pStyle w:val="CD23CF1BAD554850B118F8A20C17782A"/>
          </w:pPr>
          <w:r>
            <w:t>…</w:t>
          </w:r>
        </w:p>
      </w:docPartBody>
    </w:docPart>
    <w:docPart>
      <w:docPartPr>
        <w:name w:val="16C846F981B94F78B7C65C7F99D83803"/>
        <w:category>
          <w:name w:val="General"/>
          <w:gallery w:val="placeholder"/>
        </w:category>
        <w:types>
          <w:type w:val="bbPlcHdr"/>
        </w:types>
        <w:behaviors>
          <w:behavior w:val="content"/>
        </w:behaviors>
        <w:guid w:val="{B46DEA93-FF82-42D1-8AEB-9C7B7533C984}"/>
      </w:docPartPr>
      <w:docPartBody>
        <w:p w:rsidR="00E541A3" w:rsidRDefault="00E541A3" w:rsidP="00E541A3">
          <w:pPr>
            <w:pStyle w:val="16C846F981B94F78B7C65C7F99D83803"/>
          </w:pPr>
          <w:r>
            <w:t>…</w:t>
          </w:r>
        </w:p>
      </w:docPartBody>
    </w:docPart>
    <w:docPart>
      <w:docPartPr>
        <w:name w:val="4FC4135C914A4CAE9DE01205E8B15543"/>
        <w:category>
          <w:name w:val="General"/>
          <w:gallery w:val="placeholder"/>
        </w:category>
        <w:types>
          <w:type w:val="bbPlcHdr"/>
        </w:types>
        <w:behaviors>
          <w:behavior w:val="content"/>
        </w:behaviors>
        <w:guid w:val="{9843C782-91EB-41F6-A273-9223D0A6F914}"/>
      </w:docPartPr>
      <w:docPartBody>
        <w:p w:rsidR="00E541A3" w:rsidRDefault="00E541A3" w:rsidP="00E541A3">
          <w:pPr>
            <w:pStyle w:val="4FC4135C914A4CAE9DE01205E8B15543"/>
          </w:pPr>
          <w:r>
            <w:t>…</w:t>
          </w:r>
        </w:p>
      </w:docPartBody>
    </w:docPart>
    <w:docPart>
      <w:docPartPr>
        <w:name w:val="26A519D9D54342CDBB1BD16D52756BB5"/>
        <w:category>
          <w:name w:val="General"/>
          <w:gallery w:val="placeholder"/>
        </w:category>
        <w:types>
          <w:type w:val="bbPlcHdr"/>
        </w:types>
        <w:behaviors>
          <w:behavior w:val="content"/>
        </w:behaviors>
        <w:guid w:val="{C0C51AE4-E53D-46B3-A71D-A56C0156EB17}"/>
      </w:docPartPr>
      <w:docPartBody>
        <w:p w:rsidR="00E541A3" w:rsidRDefault="00E541A3" w:rsidP="00E541A3">
          <w:pPr>
            <w:pStyle w:val="26A519D9D54342CDBB1BD16D52756BB5"/>
          </w:pPr>
          <w:r>
            <w:t>…</w:t>
          </w:r>
        </w:p>
      </w:docPartBody>
    </w:docPart>
    <w:docPart>
      <w:docPartPr>
        <w:name w:val="DBDE208ACD76465E88419475F73C0E53"/>
        <w:category>
          <w:name w:val="General"/>
          <w:gallery w:val="placeholder"/>
        </w:category>
        <w:types>
          <w:type w:val="bbPlcHdr"/>
        </w:types>
        <w:behaviors>
          <w:behavior w:val="content"/>
        </w:behaviors>
        <w:guid w:val="{BD7CF5D3-CF3F-440D-92B4-9DE1189CCBEB}"/>
      </w:docPartPr>
      <w:docPartBody>
        <w:p w:rsidR="00E541A3" w:rsidRDefault="00E541A3" w:rsidP="00E541A3">
          <w:pPr>
            <w:pStyle w:val="DBDE208ACD76465E88419475F73C0E53"/>
          </w:pPr>
          <w:r>
            <w:t>…</w:t>
          </w:r>
        </w:p>
      </w:docPartBody>
    </w:docPart>
    <w:docPart>
      <w:docPartPr>
        <w:name w:val="466F185781264AE1A24C72EB30CC2D46"/>
        <w:category>
          <w:name w:val="General"/>
          <w:gallery w:val="placeholder"/>
        </w:category>
        <w:types>
          <w:type w:val="bbPlcHdr"/>
        </w:types>
        <w:behaviors>
          <w:behavior w:val="content"/>
        </w:behaviors>
        <w:guid w:val="{4B028C83-F945-46F6-BD03-E3FA09A67F6B}"/>
      </w:docPartPr>
      <w:docPartBody>
        <w:p w:rsidR="00E541A3" w:rsidRDefault="00E541A3" w:rsidP="00E541A3">
          <w:pPr>
            <w:pStyle w:val="466F185781264AE1A24C72EB30CC2D46"/>
          </w:pPr>
          <w:r>
            <w:t>…</w:t>
          </w:r>
        </w:p>
      </w:docPartBody>
    </w:docPart>
    <w:docPart>
      <w:docPartPr>
        <w:name w:val="75386D1179BC446A8300B89C373BB887"/>
        <w:category>
          <w:name w:val="General"/>
          <w:gallery w:val="placeholder"/>
        </w:category>
        <w:types>
          <w:type w:val="bbPlcHdr"/>
        </w:types>
        <w:behaviors>
          <w:behavior w:val="content"/>
        </w:behaviors>
        <w:guid w:val="{EEC0CE57-E0B1-4F06-95D2-A05DEF8A34CD}"/>
      </w:docPartPr>
      <w:docPartBody>
        <w:p w:rsidR="00E541A3" w:rsidRDefault="00E541A3" w:rsidP="00E541A3">
          <w:pPr>
            <w:pStyle w:val="75386D1179BC446A8300B89C373BB887"/>
          </w:pPr>
          <w:r>
            <w:t>…</w:t>
          </w:r>
        </w:p>
      </w:docPartBody>
    </w:docPart>
    <w:docPart>
      <w:docPartPr>
        <w:name w:val="3968836B6B914FC2A883B20387B5E44E"/>
        <w:category>
          <w:name w:val="General"/>
          <w:gallery w:val="placeholder"/>
        </w:category>
        <w:types>
          <w:type w:val="bbPlcHdr"/>
        </w:types>
        <w:behaviors>
          <w:behavior w:val="content"/>
        </w:behaviors>
        <w:guid w:val="{75D897EC-FD20-4AF2-BEBB-69DF9422AAA4}"/>
      </w:docPartPr>
      <w:docPartBody>
        <w:p w:rsidR="00E541A3" w:rsidRDefault="00E541A3" w:rsidP="00E541A3">
          <w:pPr>
            <w:pStyle w:val="3968836B6B914FC2A883B20387B5E44E"/>
          </w:pPr>
          <w:r>
            <w:t>…</w:t>
          </w:r>
        </w:p>
      </w:docPartBody>
    </w:docPart>
    <w:docPart>
      <w:docPartPr>
        <w:name w:val="0BF00075663C489285DD4AE81C718816"/>
        <w:category>
          <w:name w:val="General"/>
          <w:gallery w:val="placeholder"/>
        </w:category>
        <w:types>
          <w:type w:val="bbPlcHdr"/>
        </w:types>
        <w:behaviors>
          <w:behavior w:val="content"/>
        </w:behaviors>
        <w:guid w:val="{67B155ED-C877-4770-8890-A0E1E3E4A0B2}"/>
      </w:docPartPr>
      <w:docPartBody>
        <w:p w:rsidR="00E541A3" w:rsidRDefault="00E541A3" w:rsidP="00E541A3">
          <w:pPr>
            <w:pStyle w:val="0BF00075663C489285DD4AE81C718816"/>
          </w:pPr>
          <w:r>
            <w:t>…</w:t>
          </w:r>
        </w:p>
      </w:docPartBody>
    </w:docPart>
    <w:docPart>
      <w:docPartPr>
        <w:name w:val="B15CF9A752354EE9A079CCE605BD0ABC"/>
        <w:category>
          <w:name w:val="General"/>
          <w:gallery w:val="placeholder"/>
        </w:category>
        <w:types>
          <w:type w:val="bbPlcHdr"/>
        </w:types>
        <w:behaviors>
          <w:behavior w:val="content"/>
        </w:behaviors>
        <w:guid w:val="{E744AEB5-6926-4524-9E0A-1FD4A65C36EB}"/>
      </w:docPartPr>
      <w:docPartBody>
        <w:p w:rsidR="00E541A3" w:rsidRDefault="00E541A3" w:rsidP="00E541A3">
          <w:pPr>
            <w:pStyle w:val="B15CF9A752354EE9A079CCE605BD0ABC"/>
          </w:pPr>
          <w:r>
            <w:t>…</w:t>
          </w:r>
        </w:p>
      </w:docPartBody>
    </w:docPart>
    <w:docPart>
      <w:docPartPr>
        <w:name w:val="A9BD4DFC48BA43BE9041437DA358EEE8"/>
        <w:category>
          <w:name w:val="General"/>
          <w:gallery w:val="placeholder"/>
        </w:category>
        <w:types>
          <w:type w:val="bbPlcHdr"/>
        </w:types>
        <w:behaviors>
          <w:behavior w:val="content"/>
        </w:behaviors>
        <w:guid w:val="{56F9103B-B0B0-4D82-8E11-F8902A7A4176}"/>
      </w:docPartPr>
      <w:docPartBody>
        <w:p w:rsidR="00E541A3" w:rsidRDefault="00E541A3" w:rsidP="00E541A3">
          <w:pPr>
            <w:pStyle w:val="A9BD4DFC48BA43BE9041437DA358EEE8"/>
          </w:pPr>
          <w:r>
            <w:t>…</w:t>
          </w:r>
        </w:p>
      </w:docPartBody>
    </w:docPart>
    <w:docPart>
      <w:docPartPr>
        <w:name w:val="DC511BCF05AD43848591F1A0B0E2A191"/>
        <w:category>
          <w:name w:val="General"/>
          <w:gallery w:val="placeholder"/>
        </w:category>
        <w:types>
          <w:type w:val="bbPlcHdr"/>
        </w:types>
        <w:behaviors>
          <w:behavior w:val="content"/>
        </w:behaviors>
        <w:guid w:val="{243B7725-DC18-4002-889C-6BFE290E96BB}"/>
      </w:docPartPr>
      <w:docPartBody>
        <w:p w:rsidR="00E541A3" w:rsidRDefault="00E541A3" w:rsidP="00E541A3">
          <w:pPr>
            <w:pStyle w:val="DC511BCF05AD43848591F1A0B0E2A191"/>
          </w:pPr>
          <w:r>
            <w:t>…</w:t>
          </w:r>
        </w:p>
      </w:docPartBody>
    </w:docPart>
    <w:docPart>
      <w:docPartPr>
        <w:name w:val="206E9E5B06B34F41B89250AB87FA611B"/>
        <w:category>
          <w:name w:val="General"/>
          <w:gallery w:val="placeholder"/>
        </w:category>
        <w:types>
          <w:type w:val="bbPlcHdr"/>
        </w:types>
        <w:behaviors>
          <w:behavior w:val="content"/>
        </w:behaviors>
        <w:guid w:val="{9078F022-0914-4B5D-BD41-F4CAF7BAC872}"/>
      </w:docPartPr>
      <w:docPartBody>
        <w:p w:rsidR="00E541A3" w:rsidRDefault="00E541A3" w:rsidP="00E541A3">
          <w:pPr>
            <w:pStyle w:val="206E9E5B06B34F41B89250AB87FA611B"/>
          </w:pPr>
          <w:r>
            <w:t>…</w:t>
          </w:r>
        </w:p>
      </w:docPartBody>
    </w:docPart>
    <w:docPart>
      <w:docPartPr>
        <w:name w:val="C2D03642350D4BE0A39AEB9F34180967"/>
        <w:category>
          <w:name w:val="General"/>
          <w:gallery w:val="placeholder"/>
        </w:category>
        <w:types>
          <w:type w:val="bbPlcHdr"/>
        </w:types>
        <w:behaviors>
          <w:behavior w:val="content"/>
        </w:behaviors>
        <w:guid w:val="{92E104AC-89A9-49A5-8AAA-A16B96F14FEB}"/>
      </w:docPartPr>
      <w:docPartBody>
        <w:p w:rsidR="00E541A3" w:rsidRDefault="00E541A3" w:rsidP="00E541A3">
          <w:pPr>
            <w:pStyle w:val="C2D03642350D4BE0A39AEB9F34180967"/>
          </w:pPr>
          <w:r>
            <w:t>…</w:t>
          </w:r>
        </w:p>
      </w:docPartBody>
    </w:docPart>
    <w:docPart>
      <w:docPartPr>
        <w:name w:val="7C3A711D3C8A4099B53F2D4A2FE9A2ED"/>
        <w:category>
          <w:name w:val="General"/>
          <w:gallery w:val="placeholder"/>
        </w:category>
        <w:types>
          <w:type w:val="bbPlcHdr"/>
        </w:types>
        <w:behaviors>
          <w:behavior w:val="content"/>
        </w:behaviors>
        <w:guid w:val="{FDA9C703-9CD0-471C-8E6F-49BC5332F267}"/>
      </w:docPartPr>
      <w:docPartBody>
        <w:p w:rsidR="00E541A3" w:rsidRDefault="00E541A3" w:rsidP="00E541A3">
          <w:pPr>
            <w:pStyle w:val="7C3A711D3C8A4099B53F2D4A2FE9A2ED"/>
          </w:pPr>
          <w:r>
            <w:t>…</w:t>
          </w:r>
        </w:p>
      </w:docPartBody>
    </w:docPart>
    <w:docPart>
      <w:docPartPr>
        <w:name w:val="EA2BF239B2ED4B22BD6C43D5E0A17C4C"/>
        <w:category>
          <w:name w:val="General"/>
          <w:gallery w:val="placeholder"/>
        </w:category>
        <w:types>
          <w:type w:val="bbPlcHdr"/>
        </w:types>
        <w:behaviors>
          <w:behavior w:val="content"/>
        </w:behaviors>
        <w:guid w:val="{526B9F61-6473-417B-B6AA-7062186B4EE2}"/>
      </w:docPartPr>
      <w:docPartBody>
        <w:p w:rsidR="00E541A3" w:rsidRDefault="00E541A3" w:rsidP="00E541A3">
          <w:pPr>
            <w:pStyle w:val="EA2BF239B2ED4B22BD6C43D5E0A17C4C"/>
          </w:pPr>
          <w:r>
            <w:t>…</w:t>
          </w:r>
        </w:p>
      </w:docPartBody>
    </w:docPart>
    <w:docPart>
      <w:docPartPr>
        <w:name w:val="08D885B492384240A518AA29D5EB4E9D"/>
        <w:category>
          <w:name w:val="General"/>
          <w:gallery w:val="placeholder"/>
        </w:category>
        <w:types>
          <w:type w:val="bbPlcHdr"/>
        </w:types>
        <w:behaviors>
          <w:behavior w:val="content"/>
        </w:behaviors>
        <w:guid w:val="{B2C971AC-58BD-4754-8CA1-E04258A7AC24}"/>
      </w:docPartPr>
      <w:docPartBody>
        <w:p w:rsidR="00E541A3" w:rsidRDefault="00E541A3" w:rsidP="00E541A3">
          <w:pPr>
            <w:pStyle w:val="08D885B492384240A518AA29D5EB4E9D"/>
          </w:pPr>
          <w:r>
            <w:t>…</w:t>
          </w:r>
        </w:p>
      </w:docPartBody>
    </w:docPart>
    <w:docPart>
      <w:docPartPr>
        <w:name w:val="95662E4197DA4841BEBFAF206A58557E"/>
        <w:category>
          <w:name w:val="General"/>
          <w:gallery w:val="placeholder"/>
        </w:category>
        <w:types>
          <w:type w:val="bbPlcHdr"/>
        </w:types>
        <w:behaviors>
          <w:behavior w:val="content"/>
        </w:behaviors>
        <w:guid w:val="{D5F4A931-AF19-46C0-9535-800EA4ACE602}"/>
      </w:docPartPr>
      <w:docPartBody>
        <w:p w:rsidR="00E541A3" w:rsidRDefault="00E541A3" w:rsidP="00E541A3">
          <w:pPr>
            <w:pStyle w:val="95662E4197DA4841BEBFAF206A58557E"/>
          </w:pPr>
          <w:r>
            <w:t>…</w:t>
          </w:r>
        </w:p>
      </w:docPartBody>
    </w:docPart>
    <w:docPart>
      <w:docPartPr>
        <w:name w:val="D7A5040D2A1F41299F14188A88136F14"/>
        <w:category>
          <w:name w:val="General"/>
          <w:gallery w:val="placeholder"/>
        </w:category>
        <w:types>
          <w:type w:val="bbPlcHdr"/>
        </w:types>
        <w:behaviors>
          <w:behavior w:val="content"/>
        </w:behaviors>
        <w:guid w:val="{370DD797-1CB5-42B1-AAA8-A5445A19DD7B}"/>
      </w:docPartPr>
      <w:docPartBody>
        <w:p w:rsidR="00E541A3" w:rsidRDefault="00E541A3" w:rsidP="00E541A3">
          <w:pPr>
            <w:pStyle w:val="D7A5040D2A1F41299F14188A88136F14"/>
          </w:pPr>
          <w:r>
            <w:t>…</w:t>
          </w:r>
        </w:p>
      </w:docPartBody>
    </w:docPart>
    <w:docPart>
      <w:docPartPr>
        <w:name w:val="6023EBEC0BB94D7DAAB80760A41EB54E"/>
        <w:category>
          <w:name w:val="General"/>
          <w:gallery w:val="placeholder"/>
        </w:category>
        <w:types>
          <w:type w:val="bbPlcHdr"/>
        </w:types>
        <w:behaviors>
          <w:behavior w:val="content"/>
        </w:behaviors>
        <w:guid w:val="{FC6C99EE-585F-440E-BCDF-804CB609E83E}"/>
      </w:docPartPr>
      <w:docPartBody>
        <w:p w:rsidR="00E541A3" w:rsidRDefault="00E541A3" w:rsidP="00E541A3">
          <w:pPr>
            <w:pStyle w:val="6023EBEC0BB94D7DAAB80760A41EB54E"/>
          </w:pPr>
          <w:r>
            <w:t>…</w:t>
          </w:r>
        </w:p>
      </w:docPartBody>
    </w:docPart>
    <w:docPart>
      <w:docPartPr>
        <w:name w:val="EFD94D6DBD0F43AE93BFD418692950A2"/>
        <w:category>
          <w:name w:val="General"/>
          <w:gallery w:val="placeholder"/>
        </w:category>
        <w:types>
          <w:type w:val="bbPlcHdr"/>
        </w:types>
        <w:behaviors>
          <w:behavior w:val="content"/>
        </w:behaviors>
        <w:guid w:val="{B7FD4AF8-A93D-4649-9E21-402733B08687}"/>
      </w:docPartPr>
      <w:docPartBody>
        <w:p w:rsidR="00E541A3" w:rsidRDefault="00E541A3" w:rsidP="00E541A3">
          <w:pPr>
            <w:pStyle w:val="EFD94D6DBD0F43AE93BFD418692950A2"/>
          </w:pPr>
          <w:r>
            <w:t>…</w:t>
          </w:r>
        </w:p>
      </w:docPartBody>
    </w:docPart>
    <w:docPart>
      <w:docPartPr>
        <w:name w:val="78AF7FEE7D1D45519DDB5892E84C564B"/>
        <w:category>
          <w:name w:val="General"/>
          <w:gallery w:val="placeholder"/>
        </w:category>
        <w:types>
          <w:type w:val="bbPlcHdr"/>
        </w:types>
        <w:behaviors>
          <w:behavior w:val="content"/>
        </w:behaviors>
        <w:guid w:val="{3D7FC3E5-9F04-487B-8F7D-3171EC3164E2}"/>
      </w:docPartPr>
      <w:docPartBody>
        <w:p w:rsidR="00E541A3" w:rsidRDefault="00E541A3" w:rsidP="00E541A3">
          <w:pPr>
            <w:pStyle w:val="78AF7FEE7D1D45519DDB5892E84C564B"/>
          </w:pPr>
          <w:r>
            <w:t>…</w:t>
          </w:r>
        </w:p>
      </w:docPartBody>
    </w:docPart>
    <w:docPart>
      <w:docPartPr>
        <w:name w:val="4F255CD4B4394D01AA3835DBDF762D30"/>
        <w:category>
          <w:name w:val="General"/>
          <w:gallery w:val="placeholder"/>
        </w:category>
        <w:types>
          <w:type w:val="bbPlcHdr"/>
        </w:types>
        <w:behaviors>
          <w:behavior w:val="content"/>
        </w:behaviors>
        <w:guid w:val="{719F5C09-F067-4B6E-88CE-2602B005F895}"/>
      </w:docPartPr>
      <w:docPartBody>
        <w:p w:rsidR="00E541A3" w:rsidRDefault="00E541A3" w:rsidP="00E541A3">
          <w:pPr>
            <w:pStyle w:val="4F255CD4B4394D01AA3835DBDF762D30"/>
          </w:pPr>
          <w:r>
            <w:t>…</w:t>
          </w:r>
        </w:p>
      </w:docPartBody>
    </w:docPart>
    <w:docPart>
      <w:docPartPr>
        <w:name w:val="9671E6D927F3454993DEF396C445B783"/>
        <w:category>
          <w:name w:val="General"/>
          <w:gallery w:val="placeholder"/>
        </w:category>
        <w:types>
          <w:type w:val="bbPlcHdr"/>
        </w:types>
        <w:behaviors>
          <w:behavior w:val="content"/>
        </w:behaviors>
        <w:guid w:val="{5861C431-D9B4-4CE8-BF72-BCBE1DD8BC32}"/>
      </w:docPartPr>
      <w:docPartBody>
        <w:p w:rsidR="00E541A3" w:rsidRDefault="00E541A3" w:rsidP="00E541A3">
          <w:pPr>
            <w:pStyle w:val="9671E6D927F3454993DEF396C445B783"/>
          </w:pPr>
          <w:r>
            <w:t>…</w:t>
          </w:r>
        </w:p>
      </w:docPartBody>
    </w:docPart>
    <w:docPart>
      <w:docPartPr>
        <w:name w:val="40E3C4C10587491C9C1A94570FEC1461"/>
        <w:category>
          <w:name w:val="General"/>
          <w:gallery w:val="placeholder"/>
        </w:category>
        <w:types>
          <w:type w:val="bbPlcHdr"/>
        </w:types>
        <w:behaviors>
          <w:behavior w:val="content"/>
        </w:behaviors>
        <w:guid w:val="{293D0211-6C72-4FF5-8E9D-A02FB60A9BD1}"/>
      </w:docPartPr>
      <w:docPartBody>
        <w:p w:rsidR="00E541A3" w:rsidRDefault="00E541A3" w:rsidP="00E541A3">
          <w:pPr>
            <w:pStyle w:val="40E3C4C10587491C9C1A94570FEC1461"/>
          </w:pPr>
          <w:r>
            <w:t>…</w:t>
          </w:r>
        </w:p>
      </w:docPartBody>
    </w:docPart>
    <w:docPart>
      <w:docPartPr>
        <w:name w:val="F1B58D2C2DB34B288D6FA6B4208D664F"/>
        <w:category>
          <w:name w:val="General"/>
          <w:gallery w:val="placeholder"/>
        </w:category>
        <w:types>
          <w:type w:val="bbPlcHdr"/>
        </w:types>
        <w:behaviors>
          <w:behavior w:val="content"/>
        </w:behaviors>
        <w:guid w:val="{B5F4214A-B14F-42EC-97E7-22D24807D1F5}"/>
      </w:docPartPr>
      <w:docPartBody>
        <w:p w:rsidR="00E541A3" w:rsidRDefault="00E541A3" w:rsidP="00E541A3">
          <w:pPr>
            <w:pStyle w:val="F1B58D2C2DB34B288D6FA6B4208D664F"/>
          </w:pPr>
          <w:r>
            <w:t>…</w:t>
          </w:r>
        </w:p>
      </w:docPartBody>
    </w:docPart>
    <w:docPart>
      <w:docPartPr>
        <w:name w:val="3C5EBE33CBDF4B07801090938C7F0DF6"/>
        <w:category>
          <w:name w:val="General"/>
          <w:gallery w:val="placeholder"/>
        </w:category>
        <w:types>
          <w:type w:val="bbPlcHdr"/>
        </w:types>
        <w:behaviors>
          <w:behavior w:val="content"/>
        </w:behaviors>
        <w:guid w:val="{3FEFD84D-90D0-41AA-B52B-D5BE095A0F8E}"/>
      </w:docPartPr>
      <w:docPartBody>
        <w:p w:rsidR="00E541A3" w:rsidRDefault="00E541A3" w:rsidP="00E541A3">
          <w:pPr>
            <w:pStyle w:val="3C5EBE33CBDF4B07801090938C7F0DF6"/>
          </w:pPr>
          <w:r>
            <w:t>…</w:t>
          </w:r>
        </w:p>
      </w:docPartBody>
    </w:docPart>
    <w:docPart>
      <w:docPartPr>
        <w:name w:val="FD6DCA14D88E4A38A2D305863B5C1A64"/>
        <w:category>
          <w:name w:val="General"/>
          <w:gallery w:val="placeholder"/>
        </w:category>
        <w:types>
          <w:type w:val="bbPlcHdr"/>
        </w:types>
        <w:behaviors>
          <w:behavior w:val="content"/>
        </w:behaviors>
        <w:guid w:val="{52AE5B62-A217-4D63-8509-B3B8926C6396}"/>
      </w:docPartPr>
      <w:docPartBody>
        <w:p w:rsidR="00E541A3" w:rsidRDefault="00E541A3" w:rsidP="00E541A3">
          <w:pPr>
            <w:pStyle w:val="FD6DCA14D88E4A38A2D305863B5C1A64"/>
          </w:pPr>
          <w:r>
            <w:t>…</w:t>
          </w:r>
        </w:p>
      </w:docPartBody>
    </w:docPart>
    <w:docPart>
      <w:docPartPr>
        <w:name w:val="7DDB4DBD4EA44CA596B0BB290D46A5C0"/>
        <w:category>
          <w:name w:val="General"/>
          <w:gallery w:val="placeholder"/>
        </w:category>
        <w:types>
          <w:type w:val="bbPlcHdr"/>
        </w:types>
        <w:behaviors>
          <w:behavior w:val="content"/>
        </w:behaviors>
        <w:guid w:val="{648F48D7-E1B4-4E47-8D60-BE6413EE7E4D}"/>
      </w:docPartPr>
      <w:docPartBody>
        <w:p w:rsidR="00E541A3" w:rsidRDefault="00E541A3" w:rsidP="00E541A3">
          <w:pPr>
            <w:pStyle w:val="7DDB4DBD4EA44CA596B0BB290D46A5C0"/>
          </w:pPr>
          <w:r>
            <w:t>…</w:t>
          </w:r>
        </w:p>
      </w:docPartBody>
    </w:docPart>
    <w:docPart>
      <w:docPartPr>
        <w:name w:val="5708ADDBE4DF4C068C5B302088049E3B"/>
        <w:category>
          <w:name w:val="General"/>
          <w:gallery w:val="placeholder"/>
        </w:category>
        <w:types>
          <w:type w:val="bbPlcHdr"/>
        </w:types>
        <w:behaviors>
          <w:behavior w:val="content"/>
        </w:behaviors>
        <w:guid w:val="{AE3A68B7-7A02-4D2F-B19B-C2BFD2A11981}"/>
      </w:docPartPr>
      <w:docPartBody>
        <w:p w:rsidR="00E541A3" w:rsidRDefault="00E541A3" w:rsidP="00E541A3">
          <w:pPr>
            <w:pStyle w:val="5708ADDBE4DF4C068C5B302088049E3B"/>
          </w:pPr>
          <w:r>
            <w:t>…</w:t>
          </w:r>
        </w:p>
      </w:docPartBody>
    </w:docPart>
    <w:docPart>
      <w:docPartPr>
        <w:name w:val="E796C52E20744680A34D25DA0CF6DA36"/>
        <w:category>
          <w:name w:val="General"/>
          <w:gallery w:val="placeholder"/>
        </w:category>
        <w:types>
          <w:type w:val="bbPlcHdr"/>
        </w:types>
        <w:behaviors>
          <w:behavior w:val="content"/>
        </w:behaviors>
        <w:guid w:val="{B52F6A61-9483-4067-B1F3-39B0DC14B5B5}"/>
      </w:docPartPr>
      <w:docPartBody>
        <w:p w:rsidR="00E541A3" w:rsidRDefault="00E541A3" w:rsidP="00E541A3">
          <w:pPr>
            <w:pStyle w:val="E796C52E20744680A34D25DA0CF6DA36"/>
          </w:pPr>
          <w:r>
            <w:t>…</w:t>
          </w:r>
        </w:p>
      </w:docPartBody>
    </w:docPart>
    <w:docPart>
      <w:docPartPr>
        <w:name w:val="F131BB7393FB4F459F9DD8507957CDE7"/>
        <w:category>
          <w:name w:val="General"/>
          <w:gallery w:val="placeholder"/>
        </w:category>
        <w:types>
          <w:type w:val="bbPlcHdr"/>
        </w:types>
        <w:behaviors>
          <w:behavior w:val="content"/>
        </w:behaviors>
        <w:guid w:val="{62483282-3DF9-48E8-9FD3-A83B5249355F}"/>
      </w:docPartPr>
      <w:docPartBody>
        <w:p w:rsidR="00E541A3" w:rsidRDefault="00E541A3" w:rsidP="00E541A3">
          <w:pPr>
            <w:pStyle w:val="F131BB7393FB4F459F9DD8507957CDE7"/>
          </w:pPr>
          <w:r>
            <w:t>…</w:t>
          </w:r>
        </w:p>
      </w:docPartBody>
    </w:docPart>
    <w:docPart>
      <w:docPartPr>
        <w:name w:val="11CCADF1D33649309D92F003AA66C5C8"/>
        <w:category>
          <w:name w:val="General"/>
          <w:gallery w:val="placeholder"/>
        </w:category>
        <w:types>
          <w:type w:val="bbPlcHdr"/>
        </w:types>
        <w:behaviors>
          <w:behavior w:val="content"/>
        </w:behaviors>
        <w:guid w:val="{18C2B757-AD40-40B8-8EDD-466CB72B7C9C}"/>
      </w:docPartPr>
      <w:docPartBody>
        <w:p w:rsidR="00E541A3" w:rsidRDefault="00E541A3" w:rsidP="00E541A3">
          <w:pPr>
            <w:pStyle w:val="11CCADF1D33649309D92F003AA66C5C8"/>
          </w:pPr>
          <w:r>
            <w:t>…</w:t>
          </w:r>
        </w:p>
      </w:docPartBody>
    </w:docPart>
    <w:docPart>
      <w:docPartPr>
        <w:name w:val="E3DE52D9E31D41A9A2917E7476E081C7"/>
        <w:category>
          <w:name w:val="General"/>
          <w:gallery w:val="placeholder"/>
        </w:category>
        <w:types>
          <w:type w:val="bbPlcHdr"/>
        </w:types>
        <w:behaviors>
          <w:behavior w:val="content"/>
        </w:behaviors>
        <w:guid w:val="{F7C83EA8-E34A-40C1-8FE0-53B1F34553FD}"/>
      </w:docPartPr>
      <w:docPartBody>
        <w:p w:rsidR="00E541A3" w:rsidRDefault="00E541A3" w:rsidP="00E541A3">
          <w:pPr>
            <w:pStyle w:val="E3DE52D9E31D41A9A2917E7476E081C7"/>
          </w:pPr>
          <w:r>
            <w:t>…</w:t>
          </w:r>
        </w:p>
      </w:docPartBody>
    </w:docPart>
    <w:docPart>
      <w:docPartPr>
        <w:name w:val="F3E22EFAC64D4957B708F87F5CD6AC14"/>
        <w:category>
          <w:name w:val="General"/>
          <w:gallery w:val="placeholder"/>
        </w:category>
        <w:types>
          <w:type w:val="bbPlcHdr"/>
        </w:types>
        <w:behaviors>
          <w:behavior w:val="content"/>
        </w:behaviors>
        <w:guid w:val="{0FD86294-5BBB-4990-9DAA-C90DA7ED0733}"/>
      </w:docPartPr>
      <w:docPartBody>
        <w:p w:rsidR="00E541A3" w:rsidRDefault="00E541A3" w:rsidP="00E541A3">
          <w:pPr>
            <w:pStyle w:val="F3E22EFAC64D4957B708F87F5CD6AC14"/>
          </w:pPr>
          <w:r>
            <w:t>…</w:t>
          </w:r>
        </w:p>
      </w:docPartBody>
    </w:docPart>
    <w:docPart>
      <w:docPartPr>
        <w:name w:val="E04055DFF4D64AB080BB55DD87024B54"/>
        <w:category>
          <w:name w:val="General"/>
          <w:gallery w:val="placeholder"/>
        </w:category>
        <w:types>
          <w:type w:val="bbPlcHdr"/>
        </w:types>
        <w:behaviors>
          <w:behavior w:val="content"/>
        </w:behaviors>
        <w:guid w:val="{3604DBE6-160C-48C1-A62D-7509F973203A}"/>
      </w:docPartPr>
      <w:docPartBody>
        <w:p w:rsidR="00E541A3" w:rsidRDefault="00E541A3" w:rsidP="00E541A3">
          <w:pPr>
            <w:pStyle w:val="E04055DFF4D64AB080BB55DD87024B54"/>
          </w:pPr>
          <w:r>
            <w:t>…</w:t>
          </w:r>
        </w:p>
      </w:docPartBody>
    </w:docPart>
    <w:docPart>
      <w:docPartPr>
        <w:name w:val="8F35174D727E4A9CB98432623B6CE613"/>
        <w:category>
          <w:name w:val="General"/>
          <w:gallery w:val="placeholder"/>
        </w:category>
        <w:types>
          <w:type w:val="bbPlcHdr"/>
        </w:types>
        <w:behaviors>
          <w:behavior w:val="content"/>
        </w:behaviors>
        <w:guid w:val="{201A16C0-E557-4B46-A490-0638DA7F3EAD}"/>
      </w:docPartPr>
      <w:docPartBody>
        <w:p w:rsidR="00E541A3" w:rsidRDefault="00E541A3" w:rsidP="00E541A3">
          <w:pPr>
            <w:pStyle w:val="8F35174D727E4A9CB98432623B6CE613"/>
          </w:pPr>
          <w:r>
            <w:t>…</w:t>
          </w:r>
        </w:p>
      </w:docPartBody>
    </w:docPart>
    <w:docPart>
      <w:docPartPr>
        <w:name w:val="ED67701FFB6C431D8A3FA4FDA2CD65F7"/>
        <w:category>
          <w:name w:val="General"/>
          <w:gallery w:val="placeholder"/>
        </w:category>
        <w:types>
          <w:type w:val="bbPlcHdr"/>
        </w:types>
        <w:behaviors>
          <w:behavior w:val="content"/>
        </w:behaviors>
        <w:guid w:val="{D638C382-BD27-4131-BA8E-BD7D9E351F70}"/>
      </w:docPartPr>
      <w:docPartBody>
        <w:p w:rsidR="00E541A3" w:rsidRDefault="00E541A3" w:rsidP="00E541A3">
          <w:pPr>
            <w:pStyle w:val="ED67701FFB6C431D8A3FA4FDA2CD65F7"/>
          </w:pPr>
          <w:r>
            <w:t>…</w:t>
          </w:r>
        </w:p>
      </w:docPartBody>
    </w:docPart>
    <w:docPart>
      <w:docPartPr>
        <w:name w:val="A8328ACD54FA4D73840DCB15D72A0792"/>
        <w:category>
          <w:name w:val="General"/>
          <w:gallery w:val="placeholder"/>
        </w:category>
        <w:types>
          <w:type w:val="bbPlcHdr"/>
        </w:types>
        <w:behaviors>
          <w:behavior w:val="content"/>
        </w:behaviors>
        <w:guid w:val="{6303910B-4BC4-4224-8470-832ADEE439BF}"/>
      </w:docPartPr>
      <w:docPartBody>
        <w:p w:rsidR="00E541A3" w:rsidRDefault="00E541A3" w:rsidP="00E541A3">
          <w:pPr>
            <w:pStyle w:val="A8328ACD54FA4D73840DCB15D72A0792"/>
          </w:pPr>
          <w:r>
            <w:t>…</w:t>
          </w:r>
        </w:p>
      </w:docPartBody>
    </w:docPart>
    <w:docPart>
      <w:docPartPr>
        <w:name w:val="AA0C32903F2F4F9BBD3018CA960C855C"/>
        <w:category>
          <w:name w:val="General"/>
          <w:gallery w:val="placeholder"/>
        </w:category>
        <w:types>
          <w:type w:val="bbPlcHdr"/>
        </w:types>
        <w:behaviors>
          <w:behavior w:val="content"/>
        </w:behaviors>
        <w:guid w:val="{8287AF7B-D66C-4375-8060-3A55701BAEC9}"/>
      </w:docPartPr>
      <w:docPartBody>
        <w:p w:rsidR="00E541A3" w:rsidRDefault="00E541A3" w:rsidP="00E541A3">
          <w:pPr>
            <w:pStyle w:val="AA0C32903F2F4F9BBD3018CA960C855C"/>
          </w:pPr>
          <w:r>
            <w:t>…</w:t>
          </w:r>
        </w:p>
      </w:docPartBody>
    </w:docPart>
    <w:docPart>
      <w:docPartPr>
        <w:name w:val="3390C4482027477B987411D73DA726F6"/>
        <w:category>
          <w:name w:val="General"/>
          <w:gallery w:val="placeholder"/>
        </w:category>
        <w:types>
          <w:type w:val="bbPlcHdr"/>
        </w:types>
        <w:behaviors>
          <w:behavior w:val="content"/>
        </w:behaviors>
        <w:guid w:val="{3B1942FB-1204-442C-A4F8-F865F88A7CAE}"/>
      </w:docPartPr>
      <w:docPartBody>
        <w:p w:rsidR="00E541A3" w:rsidRDefault="00E541A3" w:rsidP="00E541A3">
          <w:pPr>
            <w:pStyle w:val="3390C4482027477B987411D73DA726F6"/>
          </w:pPr>
          <w:r>
            <w:t>…</w:t>
          </w:r>
        </w:p>
      </w:docPartBody>
    </w:docPart>
    <w:docPart>
      <w:docPartPr>
        <w:name w:val="90F757BAF97E4874BB36D9C252549038"/>
        <w:category>
          <w:name w:val="General"/>
          <w:gallery w:val="placeholder"/>
        </w:category>
        <w:types>
          <w:type w:val="bbPlcHdr"/>
        </w:types>
        <w:behaviors>
          <w:behavior w:val="content"/>
        </w:behaviors>
        <w:guid w:val="{CDE7E353-99CF-4F47-AC99-47353EE74B4F}"/>
      </w:docPartPr>
      <w:docPartBody>
        <w:p w:rsidR="00E541A3" w:rsidRDefault="00E541A3" w:rsidP="00E541A3">
          <w:pPr>
            <w:pStyle w:val="90F757BAF97E4874BB36D9C252549038"/>
          </w:pPr>
          <w:r>
            <w:t>…</w:t>
          </w:r>
        </w:p>
      </w:docPartBody>
    </w:docPart>
    <w:docPart>
      <w:docPartPr>
        <w:name w:val="56032D05449D4B55A4AC0127FF338864"/>
        <w:category>
          <w:name w:val="General"/>
          <w:gallery w:val="placeholder"/>
        </w:category>
        <w:types>
          <w:type w:val="bbPlcHdr"/>
        </w:types>
        <w:behaviors>
          <w:behavior w:val="content"/>
        </w:behaviors>
        <w:guid w:val="{ED2C5C4B-E333-4DDB-BC88-A822E2675FA0}"/>
      </w:docPartPr>
      <w:docPartBody>
        <w:p w:rsidR="00E541A3" w:rsidRDefault="00E541A3" w:rsidP="00E541A3">
          <w:pPr>
            <w:pStyle w:val="56032D05449D4B55A4AC0127FF338864"/>
          </w:pPr>
          <w:r>
            <w:t>…</w:t>
          </w:r>
        </w:p>
      </w:docPartBody>
    </w:docPart>
    <w:docPart>
      <w:docPartPr>
        <w:name w:val="7D36F6E0A12B440094A9F1F5671CE6D6"/>
        <w:category>
          <w:name w:val="General"/>
          <w:gallery w:val="placeholder"/>
        </w:category>
        <w:types>
          <w:type w:val="bbPlcHdr"/>
        </w:types>
        <w:behaviors>
          <w:behavior w:val="content"/>
        </w:behaviors>
        <w:guid w:val="{55BD6FF7-65D3-4740-A606-754941B0EB58}"/>
      </w:docPartPr>
      <w:docPartBody>
        <w:p w:rsidR="00E541A3" w:rsidRDefault="00E541A3" w:rsidP="00E541A3">
          <w:pPr>
            <w:pStyle w:val="7D36F6E0A12B440094A9F1F5671CE6D6"/>
          </w:pPr>
          <w:r>
            <w:t>…</w:t>
          </w:r>
        </w:p>
      </w:docPartBody>
    </w:docPart>
    <w:docPart>
      <w:docPartPr>
        <w:name w:val="38FF6E152CDD41518B722FC85398BAE0"/>
        <w:category>
          <w:name w:val="General"/>
          <w:gallery w:val="placeholder"/>
        </w:category>
        <w:types>
          <w:type w:val="bbPlcHdr"/>
        </w:types>
        <w:behaviors>
          <w:behavior w:val="content"/>
        </w:behaviors>
        <w:guid w:val="{D091BD46-9B51-4D65-831B-788463260F98}"/>
      </w:docPartPr>
      <w:docPartBody>
        <w:p w:rsidR="00E541A3" w:rsidRDefault="00E541A3" w:rsidP="00E541A3">
          <w:pPr>
            <w:pStyle w:val="38FF6E152CDD41518B722FC85398BAE0"/>
          </w:pPr>
          <w:r>
            <w:t>…</w:t>
          </w:r>
        </w:p>
      </w:docPartBody>
    </w:docPart>
    <w:docPart>
      <w:docPartPr>
        <w:name w:val="49ED837165764B5083661BC0DB76F171"/>
        <w:category>
          <w:name w:val="General"/>
          <w:gallery w:val="placeholder"/>
        </w:category>
        <w:types>
          <w:type w:val="bbPlcHdr"/>
        </w:types>
        <w:behaviors>
          <w:behavior w:val="content"/>
        </w:behaviors>
        <w:guid w:val="{DD1D8144-9543-48B4-B0DA-4116AD064EC9}"/>
      </w:docPartPr>
      <w:docPartBody>
        <w:p w:rsidR="00E541A3" w:rsidRDefault="00E541A3" w:rsidP="00E541A3">
          <w:pPr>
            <w:pStyle w:val="49ED837165764B5083661BC0DB76F171"/>
          </w:pPr>
          <w:r>
            <w:t>…</w:t>
          </w:r>
        </w:p>
      </w:docPartBody>
    </w:docPart>
    <w:docPart>
      <w:docPartPr>
        <w:name w:val="58B04E18619B412AB03EDBC29F16789A"/>
        <w:category>
          <w:name w:val="General"/>
          <w:gallery w:val="placeholder"/>
        </w:category>
        <w:types>
          <w:type w:val="bbPlcHdr"/>
        </w:types>
        <w:behaviors>
          <w:behavior w:val="content"/>
        </w:behaviors>
        <w:guid w:val="{2DF2F000-D40A-4234-BF23-AB36E79C29E6}"/>
      </w:docPartPr>
      <w:docPartBody>
        <w:p w:rsidR="00E541A3" w:rsidRDefault="00E541A3" w:rsidP="00E541A3">
          <w:pPr>
            <w:pStyle w:val="58B04E18619B412AB03EDBC29F16789A"/>
          </w:pPr>
          <w:r>
            <w:t>…</w:t>
          </w:r>
        </w:p>
      </w:docPartBody>
    </w:docPart>
    <w:docPart>
      <w:docPartPr>
        <w:name w:val="1BB9900E188648EE94879ED6A6A9F27D"/>
        <w:category>
          <w:name w:val="General"/>
          <w:gallery w:val="placeholder"/>
        </w:category>
        <w:types>
          <w:type w:val="bbPlcHdr"/>
        </w:types>
        <w:behaviors>
          <w:behavior w:val="content"/>
        </w:behaviors>
        <w:guid w:val="{F12071DB-403E-41C4-AD6A-C3F215A9E7EB}"/>
      </w:docPartPr>
      <w:docPartBody>
        <w:p w:rsidR="00803F75" w:rsidRDefault="00803F75" w:rsidP="00803F75">
          <w:pPr>
            <w:pStyle w:val="1BB9900E188648EE94879ED6A6A9F27D"/>
          </w:pPr>
          <w:r>
            <w:t>…</w:t>
          </w:r>
        </w:p>
      </w:docPartBody>
    </w:docPart>
    <w:docPart>
      <w:docPartPr>
        <w:name w:val="8898D1A384FD42DFA68CBC034BAE8F12"/>
        <w:category>
          <w:name w:val="General"/>
          <w:gallery w:val="placeholder"/>
        </w:category>
        <w:types>
          <w:type w:val="bbPlcHdr"/>
        </w:types>
        <w:behaviors>
          <w:behavior w:val="content"/>
        </w:behaviors>
        <w:guid w:val="{20904394-B67B-4761-9D10-1773E408D44B}"/>
      </w:docPartPr>
      <w:docPartBody>
        <w:p w:rsidR="00803F75" w:rsidRDefault="00803F75" w:rsidP="00803F75">
          <w:pPr>
            <w:pStyle w:val="8898D1A384FD42DFA68CBC034BAE8F12"/>
          </w:pPr>
          <w:r>
            <w:t>…</w:t>
          </w:r>
        </w:p>
      </w:docPartBody>
    </w:docPart>
    <w:docPart>
      <w:docPartPr>
        <w:name w:val="704A0BB67C654DB7A3C2468281473B6F"/>
        <w:category>
          <w:name w:val="General"/>
          <w:gallery w:val="placeholder"/>
        </w:category>
        <w:types>
          <w:type w:val="bbPlcHdr"/>
        </w:types>
        <w:behaviors>
          <w:behavior w:val="content"/>
        </w:behaviors>
        <w:guid w:val="{22FF0F32-45E3-4C06-872B-8F1129164667}"/>
      </w:docPartPr>
      <w:docPartBody>
        <w:p w:rsidR="00803F75" w:rsidRDefault="00803F75" w:rsidP="00803F75">
          <w:pPr>
            <w:pStyle w:val="704A0BB67C654DB7A3C2468281473B6F"/>
          </w:pPr>
          <w:r>
            <w:t>…</w:t>
          </w:r>
        </w:p>
      </w:docPartBody>
    </w:docPart>
    <w:docPart>
      <w:docPartPr>
        <w:name w:val="D766B4A40B624D94AC693630AD963261"/>
        <w:category>
          <w:name w:val="General"/>
          <w:gallery w:val="placeholder"/>
        </w:category>
        <w:types>
          <w:type w:val="bbPlcHdr"/>
        </w:types>
        <w:behaviors>
          <w:behavior w:val="content"/>
        </w:behaviors>
        <w:guid w:val="{5CABD93F-0487-4CBF-B7CD-CC249C2863C1}"/>
      </w:docPartPr>
      <w:docPartBody>
        <w:p w:rsidR="00803F75" w:rsidRDefault="00803F75" w:rsidP="00803F75">
          <w:pPr>
            <w:pStyle w:val="D766B4A40B624D94AC693630AD963261"/>
          </w:pPr>
          <w:r>
            <w:t>…</w:t>
          </w:r>
        </w:p>
      </w:docPartBody>
    </w:docPart>
    <w:docPart>
      <w:docPartPr>
        <w:name w:val="96D7474F95104F0B98343704247C61CF"/>
        <w:category>
          <w:name w:val="General"/>
          <w:gallery w:val="placeholder"/>
        </w:category>
        <w:types>
          <w:type w:val="bbPlcHdr"/>
        </w:types>
        <w:behaviors>
          <w:behavior w:val="content"/>
        </w:behaviors>
        <w:guid w:val="{071DB109-1162-481E-863A-8FFC2EEAF3A9}"/>
      </w:docPartPr>
      <w:docPartBody>
        <w:p w:rsidR="00803F75" w:rsidRDefault="00803F75" w:rsidP="00803F75">
          <w:pPr>
            <w:pStyle w:val="96D7474F95104F0B98343704247C61CF"/>
          </w:pPr>
          <w:r>
            <w:t>…</w:t>
          </w:r>
        </w:p>
      </w:docPartBody>
    </w:docPart>
    <w:docPart>
      <w:docPartPr>
        <w:name w:val="D493982E0C8E4CDC91A84EB137AFC287"/>
        <w:category>
          <w:name w:val="General"/>
          <w:gallery w:val="placeholder"/>
        </w:category>
        <w:types>
          <w:type w:val="bbPlcHdr"/>
        </w:types>
        <w:behaviors>
          <w:behavior w:val="content"/>
        </w:behaviors>
        <w:guid w:val="{5C01F5DA-3A96-403B-A0BE-129B4B899E2C}"/>
      </w:docPartPr>
      <w:docPartBody>
        <w:p w:rsidR="00803F75" w:rsidRDefault="00803F75" w:rsidP="00803F75">
          <w:pPr>
            <w:pStyle w:val="D493982E0C8E4CDC91A84EB137AFC287"/>
          </w:pPr>
          <w:r>
            <w:t>…</w:t>
          </w:r>
        </w:p>
      </w:docPartBody>
    </w:docPart>
    <w:docPart>
      <w:docPartPr>
        <w:name w:val="57FDBA06A9404273A1ADD7185DB3F9B8"/>
        <w:category>
          <w:name w:val="General"/>
          <w:gallery w:val="placeholder"/>
        </w:category>
        <w:types>
          <w:type w:val="bbPlcHdr"/>
        </w:types>
        <w:behaviors>
          <w:behavior w:val="content"/>
        </w:behaviors>
        <w:guid w:val="{BC1887CD-6D75-4CF9-9DE4-473DCB6CABB1}"/>
      </w:docPartPr>
      <w:docPartBody>
        <w:p w:rsidR="00803F75" w:rsidRDefault="00803F75" w:rsidP="00803F75">
          <w:pPr>
            <w:pStyle w:val="57FDBA06A9404273A1ADD7185DB3F9B8"/>
          </w:pPr>
          <w:r>
            <w:t>…</w:t>
          </w:r>
        </w:p>
      </w:docPartBody>
    </w:docPart>
    <w:docPart>
      <w:docPartPr>
        <w:name w:val="6AE6D1CFC98D4C70B6EFC58D36D2C954"/>
        <w:category>
          <w:name w:val="General"/>
          <w:gallery w:val="placeholder"/>
        </w:category>
        <w:types>
          <w:type w:val="bbPlcHdr"/>
        </w:types>
        <w:behaviors>
          <w:behavior w:val="content"/>
        </w:behaviors>
        <w:guid w:val="{15BEDE4B-CB11-4BA8-B6FA-9BA8DDF25EDE}"/>
      </w:docPartPr>
      <w:docPartBody>
        <w:p w:rsidR="00803F75" w:rsidRDefault="00803F75" w:rsidP="00803F75">
          <w:pPr>
            <w:pStyle w:val="6AE6D1CFC98D4C70B6EFC58D36D2C954"/>
          </w:pPr>
          <w:r>
            <w:t>…</w:t>
          </w:r>
        </w:p>
      </w:docPartBody>
    </w:docPart>
    <w:docPart>
      <w:docPartPr>
        <w:name w:val="BA3C29328ACB45AA84C82913AF9DBF63"/>
        <w:category>
          <w:name w:val="General"/>
          <w:gallery w:val="placeholder"/>
        </w:category>
        <w:types>
          <w:type w:val="bbPlcHdr"/>
        </w:types>
        <w:behaviors>
          <w:behavior w:val="content"/>
        </w:behaviors>
        <w:guid w:val="{57C0D3A0-1507-4C00-ABC1-7029F05E0F3A}"/>
      </w:docPartPr>
      <w:docPartBody>
        <w:p w:rsidR="00803F75" w:rsidRDefault="00803F75" w:rsidP="00803F75">
          <w:pPr>
            <w:pStyle w:val="BA3C29328ACB45AA84C82913AF9DBF63"/>
          </w:pPr>
          <w:r>
            <w:t>…</w:t>
          </w:r>
        </w:p>
      </w:docPartBody>
    </w:docPart>
    <w:docPart>
      <w:docPartPr>
        <w:name w:val="82520493478D4BA6960D271AD299900C"/>
        <w:category>
          <w:name w:val="General"/>
          <w:gallery w:val="placeholder"/>
        </w:category>
        <w:types>
          <w:type w:val="bbPlcHdr"/>
        </w:types>
        <w:behaviors>
          <w:behavior w:val="content"/>
        </w:behaviors>
        <w:guid w:val="{960C64F8-3D4F-4EFC-AA9A-16DEF239D729}"/>
      </w:docPartPr>
      <w:docPartBody>
        <w:p w:rsidR="00803F75" w:rsidRDefault="00803F75" w:rsidP="00803F75">
          <w:pPr>
            <w:pStyle w:val="82520493478D4BA6960D271AD299900C"/>
          </w:pPr>
          <w:r>
            <w:t>…</w:t>
          </w:r>
        </w:p>
      </w:docPartBody>
    </w:docPart>
    <w:docPart>
      <w:docPartPr>
        <w:name w:val="86F8070F70F3453EA01DCE34DFEA6911"/>
        <w:category>
          <w:name w:val="General"/>
          <w:gallery w:val="placeholder"/>
        </w:category>
        <w:types>
          <w:type w:val="bbPlcHdr"/>
        </w:types>
        <w:behaviors>
          <w:behavior w:val="content"/>
        </w:behaviors>
        <w:guid w:val="{50F6AAC7-6F66-4ED7-9799-B972BC73E3E6}"/>
      </w:docPartPr>
      <w:docPartBody>
        <w:p w:rsidR="00803F75" w:rsidRDefault="00803F75" w:rsidP="00803F75">
          <w:pPr>
            <w:pStyle w:val="86F8070F70F3453EA01DCE34DFEA6911"/>
          </w:pPr>
          <w:r>
            <w:t>…</w:t>
          </w:r>
        </w:p>
      </w:docPartBody>
    </w:docPart>
    <w:docPart>
      <w:docPartPr>
        <w:name w:val="F764E4CBED8345F6BDADEC042A31F053"/>
        <w:category>
          <w:name w:val="General"/>
          <w:gallery w:val="placeholder"/>
        </w:category>
        <w:types>
          <w:type w:val="bbPlcHdr"/>
        </w:types>
        <w:behaviors>
          <w:behavior w:val="content"/>
        </w:behaviors>
        <w:guid w:val="{D6FCC1DD-5EEE-42F4-9170-9882ECE5ADA0}"/>
      </w:docPartPr>
      <w:docPartBody>
        <w:p w:rsidR="00803F75" w:rsidRDefault="00803F75" w:rsidP="00803F75">
          <w:pPr>
            <w:pStyle w:val="F764E4CBED8345F6BDADEC042A31F053"/>
          </w:pPr>
          <w:r>
            <w:t>…</w:t>
          </w:r>
        </w:p>
      </w:docPartBody>
    </w:docPart>
    <w:docPart>
      <w:docPartPr>
        <w:name w:val="8048F35598104E9289FB085B8323AE60"/>
        <w:category>
          <w:name w:val="General"/>
          <w:gallery w:val="placeholder"/>
        </w:category>
        <w:types>
          <w:type w:val="bbPlcHdr"/>
        </w:types>
        <w:behaviors>
          <w:behavior w:val="content"/>
        </w:behaviors>
        <w:guid w:val="{B4549985-84A2-433E-99B9-DA17CF448139}"/>
      </w:docPartPr>
      <w:docPartBody>
        <w:p w:rsidR="00803F75" w:rsidRDefault="00803F75" w:rsidP="00803F75">
          <w:pPr>
            <w:pStyle w:val="8048F35598104E9289FB085B8323AE60"/>
          </w:pPr>
          <w:r>
            <w:t>…</w:t>
          </w:r>
        </w:p>
      </w:docPartBody>
    </w:docPart>
    <w:docPart>
      <w:docPartPr>
        <w:name w:val="10C261AD5A6042E19602279420A45741"/>
        <w:category>
          <w:name w:val="General"/>
          <w:gallery w:val="placeholder"/>
        </w:category>
        <w:types>
          <w:type w:val="bbPlcHdr"/>
        </w:types>
        <w:behaviors>
          <w:behavior w:val="content"/>
        </w:behaviors>
        <w:guid w:val="{4DD3E328-255E-4333-A4ED-4BEC9F3FEFF7}"/>
      </w:docPartPr>
      <w:docPartBody>
        <w:p w:rsidR="00803F75" w:rsidRDefault="00803F75" w:rsidP="00803F75">
          <w:pPr>
            <w:pStyle w:val="10C261AD5A6042E19602279420A45741"/>
          </w:pPr>
          <w:r>
            <w:t>…</w:t>
          </w:r>
        </w:p>
      </w:docPartBody>
    </w:docPart>
    <w:docPart>
      <w:docPartPr>
        <w:name w:val="22281201A5984C7AB0412CEE801800D3"/>
        <w:category>
          <w:name w:val="General"/>
          <w:gallery w:val="placeholder"/>
        </w:category>
        <w:types>
          <w:type w:val="bbPlcHdr"/>
        </w:types>
        <w:behaviors>
          <w:behavior w:val="content"/>
        </w:behaviors>
        <w:guid w:val="{79530736-057A-43B6-BD40-4F21A7B48CA5}"/>
      </w:docPartPr>
      <w:docPartBody>
        <w:p w:rsidR="00803F75" w:rsidRDefault="00803F75" w:rsidP="00803F75">
          <w:pPr>
            <w:pStyle w:val="22281201A5984C7AB0412CEE801800D3"/>
          </w:pPr>
          <w:r>
            <w:t>…</w:t>
          </w:r>
        </w:p>
      </w:docPartBody>
    </w:docPart>
    <w:docPart>
      <w:docPartPr>
        <w:name w:val="160ECCEFC5E14B92AE0141EC37B09CC5"/>
        <w:category>
          <w:name w:val="General"/>
          <w:gallery w:val="placeholder"/>
        </w:category>
        <w:types>
          <w:type w:val="bbPlcHdr"/>
        </w:types>
        <w:behaviors>
          <w:behavior w:val="content"/>
        </w:behaviors>
        <w:guid w:val="{9E0D50AA-B765-4CC6-AEB4-C9AB4A8E8B40}"/>
      </w:docPartPr>
      <w:docPartBody>
        <w:p w:rsidR="00803F75" w:rsidRDefault="00803F75" w:rsidP="00803F75">
          <w:pPr>
            <w:pStyle w:val="160ECCEFC5E14B92AE0141EC37B09CC5"/>
          </w:pPr>
          <w:r>
            <w:t>…</w:t>
          </w:r>
        </w:p>
      </w:docPartBody>
    </w:docPart>
    <w:docPart>
      <w:docPartPr>
        <w:name w:val="B6DC69F87AFC4548B5D4E08D40DCDA0B"/>
        <w:category>
          <w:name w:val="General"/>
          <w:gallery w:val="placeholder"/>
        </w:category>
        <w:types>
          <w:type w:val="bbPlcHdr"/>
        </w:types>
        <w:behaviors>
          <w:behavior w:val="content"/>
        </w:behaviors>
        <w:guid w:val="{2C02F878-EC2B-4103-843C-F39192FAF9D8}"/>
      </w:docPartPr>
      <w:docPartBody>
        <w:p w:rsidR="00803F75" w:rsidRDefault="00803F75" w:rsidP="00803F75">
          <w:pPr>
            <w:pStyle w:val="B6DC69F87AFC4548B5D4E08D40DCDA0B"/>
          </w:pPr>
          <w:r>
            <w:t>…</w:t>
          </w:r>
        </w:p>
      </w:docPartBody>
    </w:docPart>
    <w:docPart>
      <w:docPartPr>
        <w:name w:val="C1DF52D65B034047B49D8F20C3E68CEA"/>
        <w:category>
          <w:name w:val="General"/>
          <w:gallery w:val="placeholder"/>
        </w:category>
        <w:types>
          <w:type w:val="bbPlcHdr"/>
        </w:types>
        <w:behaviors>
          <w:behavior w:val="content"/>
        </w:behaviors>
        <w:guid w:val="{81E46E7B-F25E-410E-A74A-92B65776C93B}"/>
      </w:docPartPr>
      <w:docPartBody>
        <w:p w:rsidR="00803F75" w:rsidRDefault="00803F75" w:rsidP="00803F75">
          <w:pPr>
            <w:pStyle w:val="C1DF52D65B034047B49D8F20C3E68CEA"/>
          </w:pPr>
          <w:r>
            <w:t>…</w:t>
          </w:r>
        </w:p>
      </w:docPartBody>
    </w:docPart>
    <w:docPart>
      <w:docPartPr>
        <w:name w:val="0346095CE9734C159FAB7DD354C50344"/>
        <w:category>
          <w:name w:val="General"/>
          <w:gallery w:val="placeholder"/>
        </w:category>
        <w:types>
          <w:type w:val="bbPlcHdr"/>
        </w:types>
        <w:behaviors>
          <w:behavior w:val="content"/>
        </w:behaviors>
        <w:guid w:val="{D2431128-5A3B-457F-8A2C-5ECB6F4991F8}"/>
      </w:docPartPr>
      <w:docPartBody>
        <w:p w:rsidR="00803F75" w:rsidRDefault="00803F75" w:rsidP="00803F75">
          <w:pPr>
            <w:pStyle w:val="0346095CE9734C159FAB7DD354C50344"/>
          </w:pPr>
          <w:r>
            <w:t>…</w:t>
          </w:r>
        </w:p>
      </w:docPartBody>
    </w:docPart>
    <w:docPart>
      <w:docPartPr>
        <w:name w:val="A00383D270794ABBA545C0E92708D36E"/>
        <w:category>
          <w:name w:val="General"/>
          <w:gallery w:val="placeholder"/>
        </w:category>
        <w:types>
          <w:type w:val="bbPlcHdr"/>
        </w:types>
        <w:behaviors>
          <w:behavior w:val="content"/>
        </w:behaviors>
        <w:guid w:val="{30BA1732-8244-4570-BBD3-D765611F0175}"/>
      </w:docPartPr>
      <w:docPartBody>
        <w:p w:rsidR="00803F75" w:rsidRDefault="00803F75" w:rsidP="00803F75">
          <w:pPr>
            <w:pStyle w:val="A00383D270794ABBA545C0E92708D36E"/>
          </w:pPr>
          <w:r>
            <w:t>…</w:t>
          </w:r>
        </w:p>
      </w:docPartBody>
    </w:docPart>
    <w:docPart>
      <w:docPartPr>
        <w:name w:val="CD2CFF68D8114FF89B98F4295165E9EB"/>
        <w:category>
          <w:name w:val="General"/>
          <w:gallery w:val="placeholder"/>
        </w:category>
        <w:types>
          <w:type w:val="bbPlcHdr"/>
        </w:types>
        <w:behaviors>
          <w:behavior w:val="content"/>
        </w:behaviors>
        <w:guid w:val="{351D8C1F-39DD-42AF-812C-E1975BF6CAB3}"/>
      </w:docPartPr>
      <w:docPartBody>
        <w:p w:rsidR="00803F75" w:rsidRDefault="00803F75" w:rsidP="00803F75">
          <w:pPr>
            <w:pStyle w:val="CD2CFF68D8114FF89B98F4295165E9EB"/>
          </w:pPr>
          <w:r>
            <w:t>…</w:t>
          </w:r>
        </w:p>
      </w:docPartBody>
    </w:docPart>
    <w:docPart>
      <w:docPartPr>
        <w:name w:val="E4E849612CF14174BAD443DD654A6FBF"/>
        <w:category>
          <w:name w:val="General"/>
          <w:gallery w:val="placeholder"/>
        </w:category>
        <w:types>
          <w:type w:val="bbPlcHdr"/>
        </w:types>
        <w:behaviors>
          <w:behavior w:val="content"/>
        </w:behaviors>
        <w:guid w:val="{D74BBD9A-BBF5-4A5C-A06A-BFEA0123D57B}"/>
      </w:docPartPr>
      <w:docPartBody>
        <w:p w:rsidR="00803F75" w:rsidRDefault="00803F75" w:rsidP="00803F75">
          <w:pPr>
            <w:pStyle w:val="E4E849612CF14174BAD443DD654A6FBF"/>
          </w:pPr>
          <w:r>
            <w:t>…</w:t>
          </w:r>
        </w:p>
      </w:docPartBody>
    </w:docPart>
    <w:docPart>
      <w:docPartPr>
        <w:name w:val="D41C767CC51A4DB6BE659B9C2B44DFFA"/>
        <w:category>
          <w:name w:val="General"/>
          <w:gallery w:val="placeholder"/>
        </w:category>
        <w:types>
          <w:type w:val="bbPlcHdr"/>
        </w:types>
        <w:behaviors>
          <w:behavior w:val="content"/>
        </w:behaviors>
        <w:guid w:val="{CFE38D82-F451-4DAF-9352-D6E3F7F72DAE}"/>
      </w:docPartPr>
      <w:docPartBody>
        <w:p w:rsidR="00803F75" w:rsidRDefault="00803F75" w:rsidP="00803F75">
          <w:pPr>
            <w:pStyle w:val="D41C767CC51A4DB6BE659B9C2B44DFFA"/>
          </w:pPr>
          <w:r>
            <w:t>…</w:t>
          </w:r>
        </w:p>
      </w:docPartBody>
    </w:docPart>
    <w:docPart>
      <w:docPartPr>
        <w:name w:val="1710E8FEBB4F4228B7E29C65DC53B097"/>
        <w:category>
          <w:name w:val="General"/>
          <w:gallery w:val="placeholder"/>
        </w:category>
        <w:types>
          <w:type w:val="bbPlcHdr"/>
        </w:types>
        <w:behaviors>
          <w:behavior w:val="content"/>
        </w:behaviors>
        <w:guid w:val="{AF16A032-E573-4077-B46B-9E91EA330D2D}"/>
      </w:docPartPr>
      <w:docPartBody>
        <w:p w:rsidR="00803F75" w:rsidRDefault="00803F75" w:rsidP="00803F75">
          <w:pPr>
            <w:pStyle w:val="1710E8FEBB4F4228B7E29C65DC53B097"/>
          </w:pPr>
          <w:r>
            <w:t>…</w:t>
          </w:r>
        </w:p>
      </w:docPartBody>
    </w:docPart>
    <w:docPart>
      <w:docPartPr>
        <w:name w:val="40B670EB8E3844308EB608FFAFDC339E"/>
        <w:category>
          <w:name w:val="General"/>
          <w:gallery w:val="placeholder"/>
        </w:category>
        <w:types>
          <w:type w:val="bbPlcHdr"/>
        </w:types>
        <w:behaviors>
          <w:behavior w:val="content"/>
        </w:behaviors>
        <w:guid w:val="{5B702CF5-730C-458D-A770-CB0AD0FEDCEC}"/>
      </w:docPartPr>
      <w:docPartBody>
        <w:p w:rsidR="00803F75" w:rsidRDefault="00803F75" w:rsidP="00803F75">
          <w:pPr>
            <w:pStyle w:val="40B670EB8E3844308EB608FFAFDC339E"/>
          </w:pPr>
          <w:r>
            <w:t>…</w:t>
          </w:r>
        </w:p>
      </w:docPartBody>
    </w:docPart>
    <w:docPart>
      <w:docPartPr>
        <w:name w:val="6B97786A9167438387498E56E734AB10"/>
        <w:category>
          <w:name w:val="General"/>
          <w:gallery w:val="placeholder"/>
        </w:category>
        <w:types>
          <w:type w:val="bbPlcHdr"/>
        </w:types>
        <w:behaviors>
          <w:behavior w:val="content"/>
        </w:behaviors>
        <w:guid w:val="{7882243E-FB91-438D-A399-E2FBC82B15F1}"/>
      </w:docPartPr>
      <w:docPartBody>
        <w:p w:rsidR="00803F75" w:rsidRDefault="00803F75" w:rsidP="00803F75">
          <w:pPr>
            <w:pStyle w:val="6B97786A9167438387498E56E734AB10"/>
          </w:pPr>
          <w:r>
            <w:t>…</w:t>
          </w:r>
        </w:p>
      </w:docPartBody>
    </w:docPart>
    <w:docPart>
      <w:docPartPr>
        <w:name w:val="D8781E713F87403482F0F96DDCE4C744"/>
        <w:category>
          <w:name w:val="General"/>
          <w:gallery w:val="placeholder"/>
        </w:category>
        <w:types>
          <w:type w:val="bbPlcHdr"/>
        </w:types>
        <w:behaviors>
          <w:behavior w:val="content"/>
        </w:behaviors>
        <w:guid w:val="{001EBA23-D270-4183-9186-08DF47C26E49}"/>
      </w:docPartPr>
      <w:docPartBody>
        <w:p w:rsidR="00803F75" w:rsidRDefault="00803F75" w:rsidP="00803F75">
          <w:pPr>
            <w:pStyle w:val="D8781E713F87403482F0F96DDCE4C744"/>
          </w:pPr>
          <w:r>
            <w:t>…</w:t>
          </w:r>
        </w:p>
      </w:docPartBody>
    </w:docPart>
    <w:docPart>
      <w:docPartPr>
        <w:name w:val="3AAF8E8B8E6648B9BDC2870017BEFA8B"/>
        <w:category>
          <w:name w:val="General"/>
          <w:gallery w:val="placeholder"/>
        </w:category>
        <w:types>
          <w:type w:val="bbPlcHdr"/>
        </w:types>
        <w:behaviors>
          <w:behavior w:val="content"/>
        </w:behaviors>
        <w:guid w:val="{256CCC17-031F-49B6-A386-68FB1EF51E78}"/>
      </w:docPartPr>
      <w:docPartBody>
        <w:p w:rsidR="00803F75" w:rsidRDefault="00803F75" w:rsidP="00803F75">
          <w:pPr>
            <w:pStyle w:val="3AAF8E8B8E6648B9BDC2870017BEFA8B"/>
          </w:pPr>
          <w:r>
            <w:t>…</w:t>
          </w:r>
        </w:p>
      </w:docPartBody>
    </w:docPart>
    <w:docPart>
      <w:docPartPr>
        <w:name w:val="6D9683F81F2B446B8F5B242FD3F449CD"/>
        <w:category>
          <w:name w:val="General"/>
          <w:gallery w:val="placeholder"/>
        </w:category>
        <w:types>
          <w:type w:val="bbPlcHdr"/>
        </w:types>
        <w:behaviors>
          <w:behavior w:val="content"/>
        </w:behaviors>
        <w:guid w:val="{D2C454AC-3BFB-49F4-BB47-C690B41EB203}"/>
      </w:docPartPr>
      <w:docPartBody>
        <w:p w:rsidR="00803F75" w:rsidRDefault="00803F75" w:rsidP="00803F75">
          <w:pPr>
            <w:pStyle w:val="6D9683F81F2B446B8F5B242FD3F449CD"/>
          </w:pPr>
          <w:r>
            <w:t>…</w:t>
          </w:r>
        </w:p>
      </w:docPartBody>
    </w:docPart>
    <w:docPart>
      <w:docPartPr>
        <w:name w:val="EE7601AD71DD40079D4E671DE36AE59D"/>
        <w:category>
          <w:name w:val="General"/>
          <w:gallery w:val="placeholder"/>
        </w:category>
        <w:types>
          <w:type w:val="bbPlcHdr"/>
        </w:types>
        <w:behaviors>
          <w:behavior w:val="content"/>
        </w:behaviors>
        <w:guid w:val="{DECC5E62-D351-45B7-B1BD-DB0298268562}"/>
      </w:docPartPr>
      <w:docPartBody>
        <w:p w:rsidR="00803F75" w:rsidRDefault="00803F75" w:rsidP="00803F75">
          <w:pPr>
            <w:pStyle w:val="EE7601AD71DD40079D4E671DE36AE59D"/>
          </w:pPr>
          <w:r>
            <w:t>…</w:t>
          </w:r>
        </w:p>
      </w:docPartBody>
    </w:docPart>
    <w:docPart>
      <w:docPartPr>
        <w:name w:val="338A98B8E0714B2FB07984B02BC52940"/>
        <w:category>
          <w:name w:val="General"/>
          <w:gallery w:val="placeholder"/>
        </w:category>
        <w:types>
          <w:type w:val="bbPlcHdr"/>
        </w:types>
        <w:behaviors>
          <w:behavior w:val="content"/>
        </w:behaviors>
        <w:guid w:val="{1A447BF8-C234-4242-AFB9-9464B2633518}"/>
      </w:docPartPr>
      <w:docPartBody>
        <w:p w:rsidR="00803F75" w:rsidRDefault="00803F75" w:rsidP="00803F75">
          <w:pPr>
            <w:pStyle w:val="338A98B8E0714B2FB07984B02BC52940"/>
          </w:pPr>
          <w:r>
            <w:t>…</w:t>
          </w:r>
        </w:p>
      </w:docPartBody>
    </w:docPart>
    <w:docPart>
      <w:docPartPr>
        <w:name w:val="4BAF4BC1C9844985B5F19D76479C8E9B"/>
        <w:category>
          <w:name w:val="General"/>
          <w:gallery w:val="placeholder"/>
        </w:category>
        <w:types>
          <w:type w:val="bbPlcHdr"/>
        </w:types>
        <w:behaviors>
          <w:behavior w:val="content"/>
        </w:behaviors>
        <w:guid w:val="{757FA7BD-1657-4982-AC53-1914424E5E05}"/>
      </w:docPartPr>
      <w:docPartBody>
        <w:p w:rsidR="00803F75" w:rsidRDefault="00803F75" w:rsidP="00803F75">
          <w:pPr>
            <w:pStyle w:val="4BAF4BC1C9844985B5F19D76479C8E9B"/>
          </w:pPr>
          <w:r>
            <w:t>…</w:t>
          </w:r>
        </w:p>
      </w:docPartBody>
    </w:docPart>
    <w:docPart>
      <w:docPartPr>
        <w:name w:val="E278131B603747D499F1ADFDC6680198"/>
        <w:category>
          <w:name w:val="General"/>
          <w:gallery w:val="placeholder"/>
        </w:category>
        <w:types>
          <w:type w:val="bbPlcHdr"/>
        </w:types>
        <w:behaviors>
          <w:behavior w:val="content"/>
        </w:behaviors>
        <w:guid w:val="{ADB6DB33-75FD-4CE2-903E-86F6C41A20E9}"/>
      </w:docPartPr>
      <w:docPartBody>
        <w:p w:rsidR="00803F75" w:rsidRDefault="00803F75" w:rsidP="00803F75">
          <w:pPr>
            <w:pStyle w:val="E278131B603747D499F1ADFDC6680198"/>
          </w:pPr>
          <w:r>
            <w:t>…</w:t>
          </w:r>
        </w:p>
      </w:docPartBody>
    </w:docPart>
    <w:docPart>
      <w:docPartPr>
        <w:name w:val="32F1AAEE9A5949969A7A10C3B3383958"/>
        <w:category>
          <w:name w:val="General"/>
          <w:gallery w:val="placeholder"/>
        </w:category>
        <w:types>
          <w:type w:val="bbPlcHdr"/>
        </w:types>
        <w:behaviors>
          <w:behavior w:val="content"/>
        </w:behaviors>
        <w:guid w:val="{23245359-1319-4E40-81A2-117858CFA2B4}"/>
      </w:docPartPr>
      <w:docPartBody>
        <w:p w:rsidR="00803F75" w:rsidRDefault="00803F75" w:rsidP="00803F75">
          <w:pPr>
            <w:pStyle w:val="32F1AAEE9A5949969A7A10C3B3383958"/>
          </w:pPr>
          <w:r>
            <w:t>…</w:t>
          </w:r>
        </w:p>
      </w:docPartBody>
    </w:docPart>
    <w:docPart>
      <w:docPartPr>
        <w:name w:val="B0D45C04D43A4640A37C2A846887FC13"/>
        <w:category>
          <w:name w:val="General"/>
          <w:gallery w:val="placeholder"/>
        </w:category>
        <w:types>
          <w:type w:val="bbPlcHdr"/>
        </w:types>
        <w:behaviors>
          <w:behavior w:val="content"/>
        </w:behaviors>
        <w:guid w:val="{470F8BBE-77CF-4518-B60D-9B655B4911ED}"/>
      </w:docPartPr>
      <w:docPartBody>
        <w:p w:rsidR="00803F75" w:rsidRDefault="00803F75" w:rsidP="00803F75">
          <w:pPr>
            <w:pStyle w:val="B0D45C04D43A4640A37C2A846887FC13"/>
          </w:pPr>
          <w:r>
            <w:t>…</w:t>
          </w:r>
        </w:p>
      </w:docPartBody>
    </w:docPart>
    <w:docPart>
      <w:docPartPr>
        <w:name w:val="2229889CAC8B4AC7BE81DDCAA1C86E21"/>
        <w:category>
          <w:name w:val="General"/>
          <w:gallery w:val="placeholder"/>
        </w:category>
        <w:types>
          <w:type w:val="bbPlcHdr"/>
        </w:types>
        <w:behaviors>
          <w:behavior w:val="content"/>
        </w:behaviors>
        <w:guid w:val="{181C7EEC-8D41-4130-BE69-7074D5527E3F}"/>
      </w:docPartPr>
      <w:docPartBody>
        <w:p w:rsidR="00803F75" w:rsidRDefault="00803F75" w:rsidP="00803F75">
          <w:pPr>
            <w:pStyle w:val="2229889CAC8B4AC7BE81DDCAA1C86E21"/>
          </w:pPr>
          <w:r>
            <w:t>…</w:t>
          </w:r>
        </w:p>
      </w:docPartBody>
    </w:docPart>
    <w:docPart>
      <w:docPartPr>
        <w:name w:val="CA63DE034B994FD1A27788A66A5274F6"/>
        <w:category>
          <w:name w:val="General"/>
          <w:gallery w:val="placeholder"/>
        </w:category>
        <w:types>
          <w:type w:val="bbPlcHdr"/>
        </w:types>
        <w:behaviors>
          <w:behavior w:val="content"/>
        </w:behaviors>
        <w:guid w:val="{3D5668A3-5FC1-4812-966E-035F698AD418}"/>
      </w:docPartPr>
      <w:docPartBody>
        <w:p w:rsidR="00803F75" w:rsidRDefault="00803F75" w:rsidP="00803F75">
          <w:pPr>
            <w:pStyle w:val="CA63DE034B994FD1A27788A66A5274F6"/>
          </w:pPr>
          <w:r>
            <w:t>…</w:t>
          </w:r>
        </w:p>
      </w:docPartBody>
    </w:docPart>
    <w:docPart>
      <w:docPartPr>
        <w:name w:val="6769E3DB43DA46968E9E1638904D380E"/>
        <w:category>
          <w:name w:val="General"/>
          <w:gallery w:val="placeholder"/>
        </w:category>
        <w:types>
          <w:type w:val="bbPlcHdr"/>
        </w:types>
        <w:behaviors>
          <w:behavior w:val="content"/>
        </w:behaviors>
        <w:guid w:val="{BC42D127-9E7D-4288-AAF3-16E66847DB41}"/>
      </w:docPartPr>
      <w:docPartBody>
        <w:p w:rsidR="00803F75" w:rsidRDefault="00803F75" w:rsidP="00803F75">
          <w:pPr>
            <w:pStyle w:val="6769E3DB43DA46968E9E1638904D380E"/>
          </w:pPr>
          <w:r>
            <w:t>…</w:t>
          </w:r>
        </w:p>
      </w:docPartBody>
    </w:docPart>
    <w:docPart>
      <w:docPartPr>
        <w:name w:val="950DA29DDB254952B929A2BD3326794C"/>
        <w:category>
          <w:name w:val="General"/>
          <w:gallery w:val="placeholder"/>
        </w:category>
        <w:types>
          <w:type w:val="bbPlcHdr"/>
        </w:types>
        <w:behaviors>
          <w:behavior w:val="content"/>
        </w:behaviors>
        <w:guid w:val="{1FB9373D-D483-4D33-BD1D-6B6831A79154}"/>
      </w:docPartPr>
      <w:docPartBody>
        <w:p w:rsidR="00803F75" w:rsidRDefault="00803F75" w:rsidP="00803F75">
          <w:pPr>
            <w:pStyle w:val="950DA29DDB254952B929A2BD3326794C"/>
          </w:pPr>
          <w:r>
            <w:t>…</w:t>
          </w:r>
        </w:p>
      </w:docPartBody>
    </w:docPart>
    <w:docPart>
      <w:docPartPr>
        <w:name w:val="089AC59A4BC74065A28740E2FB4ABDFE"/>
        <w:category>
          <w:name w:val="General"/>
          <w:gallery w:val="placeholder"/>
        </w:category>
        <w:types>
          <w:type w:val="bbPlcHdr"/>
        </w:types>
        <w:behaviors>
          <w:behavior w:val="content"/>
        </w:behaviors>
        <w:guid w:val="{3B274695-4B29-41F1-B893-85D0128A967A}"/>
      </w:docPartPr>
      <w:docPartBody>
        <w:p w:rsidR="00803F75" w:rsidRDefault="00803F75" w:rsidP="00803F75">
          <w:pPr>
            <w:pStyle w:val="089AC59A4BC74065A28740E2FB4ABDFE"/>
          </w:pPr>
          <w:r>
            <w:t>…</w:t>
          </w:r>
        </w:p>
      </w:docPartBody>
    </w:docPart>
    <w:docPart>
      <w:docPartPr>
        <w:name w:val="6A60A22953D6407C8B4180075106C114"/>
        <w:category>
          <w:name w:val="General"/>
          <w:gallery w:val="placeholder"/>
        </w:category>
        <w:types>
          <w:type w:val="bbPlcHdr"/>
        </w:types>
        <w:behaviors>
          <w:behavior w:val="content"/>
        </w:behaviors>
        <w:guid w:val="{1A04D89D-FE39-4302-92C6-C921AE29A5EA}"/>
      </w:docPartPr>
      <w:docPartBody>
        <w:p w:rsidR="00803F75" w:rsidRDefault="00803F75" w:rsidP="00803F75">
          <w:pPr>
            <w:pStyle w:val="6A60A22953D6407C8B4180075106C114"/>
          </w:pPr>
          <w:r>
            <w:t>…</w:t>
          </w:r>
        </w:p>
      </w:docPartBody>
    </w:docPart>
    <w:docPart>
      <w:docPartPr>
        <w:name w:val="D5BCE22CAF4143AA9AB6DCE83CDAC63A"/>
        <w:category>
          <w:name w:val="General"/>
          <w:gallery w:val="placeholder"/>
        </w:category>
        <w:types>
          <w:type w:val="bbPlcHdr"/>
        </w:types>
        <w:behaviors>
          <w:behavior w:val="content"/>
        </w:behaviors>
        <w:guid w:val="{795A39CB-1F19-4712-B675-E0B87E16E730}"/>
      </w:docPartPr>
      <w:docPartBody>
        <w:p w:rsidR="00803F75" w:rsidRDefault="00803F75" w:rsidP="00803F75">
          <w:pPr>
            <w:pStyle w:val="D5BCE22CAF4143AA9AB6DCE83CDAC63A"/>
          </w:pPr>
          <w:r>
            <w:t>…</w:t>
          </w:r>
        </w:p>
      </w:docPartBody>
    </w:docPart>
    <w:docPart>
      <w:docPartPr>
        <w:name w:val="71E9D8930C9C420F90B51A79D41327E9"/>
        <w:category>
          <w:name w:val="General"/>
          <w:gallery w:val="placeholder"/>
        </w:category>
        <w:types>
          <w:type w:val="bbPlcHdr"/>
        </w:types>
        <w:behaviors>
          <w:behavior w:val="content"/>
        </w:behaviors>
        <w:guid w:val="{A52698C3-F230-468F-9E17-2E659C62058D}"/>
      </w:docPartPr>
      <w:docPartBody>
        <w:p w:rsidR="00803F75" w:rsidRDefault="00803F75" w:rsidP="00803F75">
          <w:pPr>
            <w:pStyle w:val="71E9D8930C9C420F90B51A79D41327E9"/>
          </w:pPr>
          <w:r>
            <w:t>…</w:t>
          </w:r>
        </w:p>
      </w:docPartBody>
    </w:docPart>
    <w:docPart>
      <w:docPartPr>
        <w:name w:val="943D4F2531A74DC8B214A8951C1B07EB"/>
        <w:category>
          <w:name w:val="General"/>
          <w:gallery w:val="placeholder"/>
        </w:category>
        <w:types>
          <w:type w:val="bbPlcHdr"/>
        </w:types>
        <w:behaviors>
          <w:behavior w:val="content"/>
        </w:behaviors>
        <w:guid w:val="{DB52268B-BB42-440C-805E-1DE8CC4D208A}"/>
      </w:docPartPr>
      <w:docPartBody>
        <w:p w:rsidR="00803F75" w:rsidRDefault="00803F75" w:rsidP="00803F75">
          <w:pPr>
            <w:pStyle w:val="943D4F2531A74DC8B214A8951C1B07EB"/>
          </w:pPr>
          <w:r>
            <w:t>…</w:t>
          </w:r>
        </w:p>
      </w:docPartBody>
    </w:docPart>
    <w:docPart>
      <w:docPartPr>
        <w:name w:val="CF20F5B3543D424AAD4D7E20E69EE767"/>
        <w:category>
          <w:name w:val="General"/>
          <w:gallery w:val="placeholder"/>
        </w:category>
        <w:types>
          <w:type w:val="bbPlcHdr"/>
        </w:types>
        <w:behaviors>
          <w:behavior w:val="content"/>
        </w:behaviors>
        <w:guid w:val="{6B56C947-1B3B-4742-B2B1-8295B972FFBD}"/>
      </w:docPartPr>
      <w:docPartBody>
        <w:p w:rsidR="00803F75" w:rsidRDefault="00803F75" w:rsidP="00803F75">
          <w:pPr>
            <w:pStyle w:val="CF20F5B3543D424AAD4D7E20E69EE767"/>
          </w:pPr>
          <w:r>
            <w:t>…</w:t>
          </w:r>
        </w:p>
      </w:docPartBody>
    </w:docPart>
    <w:docPart>
      <w:docPartPr>
        <w:name w:val="1E5DC79FACAC42D193DE4D7AECA649BF"/>
        <w:category>
          <w:name w:val="General"/>
          <w:gallery w:val="placeholder"/>
        </w:category>
        <w:types>
          <w:type w:val="bbPlcHdr"/>
        </w:types>
        <w:behaviors>
          <w:behavior w:val="content"/>
        </w:behaviors>
        <w:guid w:val="{B28F11DA-F316-498F-A7A7-0396E86FC569}"/>
      </w:docPartPr>
      <w:docPartBody>
        <w:p w:rsidR="00803F75" w:rsidRDefault="00803F75" w:rsidP="00803F75">
          <w:pPr>
            <w:pStyle w:val="1E5DC79FACAC42D193DE4D7AECA649BF"/>
          </w:pPr>
          <w:r>
            <w:t>…</w:t>
          </w:r>
        </w:p>
      </w:docPartBody>
    </w:docPart>
    <w:docPart>
      <w:docPartPr>
        <w:name w:val="0F48F759B330422E8C543C80F82244A8"/>
        <w:category>
          <w:name w:val="General"/>
          <w:gallery w:val="placeholder"/>
        </w:category>
        <w:types>
          <w:type w:val="bbPlcHdr"/>
        </w:types>
        <w:behaviors>
          <w:behavior w:val="content"/>
        </w:behaviors>
        <w:guid w:val="{097EDBCD-0A8E-48C4-AB37-126BD46742FA}"/>
      </w:docPartPr>
      <w:docPartBody>
        <w:p w:rsidR="00803F75" w:rsidRDefault="00803F75" w:rsidP="00803F75">
          <w:pPr>
            <w:pStyle w:val="0F48F759B330422E8C543C80F82244A8"/>
          </w:pPr>
          <w:r>
            <w:t>…</w:t>
          </w:r>
        </w:p>
      </w:docPartBody>
    </w:docPart>
    <w:docPart>
      <w:docPartPr>
        <w:name w:val="F4B58873900A4F94BAF33012A0B9F2F4"/>
        <w:category>
          <w:name w:val="General"/>
          <w:gallery w:val="placeholder"/>
        </w:category>
        <w:types>
          <w:type w:val="bbPlcHdr"/>
        </w:types>
        <w:behaviors>
          <w:behavior w:val="content"/>
        </w:behaviors>
        <w:guid w:val="{5C5A3623-AA64-4257-BC25-9F0FB3E58D78}"/>
      </w:docPartPr>
      <w:docPartBody>
        <w:p w:rsidR="00803F75" w:rsidRDefault="00803F75" w:rsidP="00803F75">
          <w:pPr>
            <w:pStyle w:val="F4B58873900A4F94BAF33012A0B9F2F4"/>
          </w:pPr>
          <w:r>
            <w:t>…</w:t>
          </w:r>
        </w:p>
      </w:docPartBody>
    </w:docPart>
    <w:docPart>
      <w:docPartPr>
        <w:name w:val="A4BA04F8A73648DA9478C61F9CFDEB97"/>
        <w:category>
          <w:name w:val="General"/>
          <w:gallery w:val="placeholder"/>
        </w:category>
        <w:types>
          <w:type w:val="bbPlcHdr"/>
        </w:types>
        <w:behaviors>
          <w:behavior w:val="content"/>
        </w:behaviors>
        <w:guid w:val="{F49AA72B-E35C-46A7-B9EE-91CB8FB69578}"/>
      </w:docPartPr>
      <w:docPartBody>
        <w:p w:rsidR="00803F75" w:rsidRDefault="00803F75" w:rsidP="00803F75">
          <w:pPr>
            <w:pStyle w:val="A4BA04F8A73648DA9478C61F9CFDEB97"/>
          </w:pPr>
          <w:r>
            <w:t>…</w:t>
          </w:r>
        </w:p>
      </w:docPartBody>
    </w:docPart>
    <w:docPart>
      <w:docPartPr>
        <w:name w:val="A9975B6CC8C04DF08DFA3FFFEF0ADE14"/>
        <w:category>
          <w:name w:val="General"/>
          <w:gallery w:val="placeholder"/>
        </w:category>
        <w:types>
          <w:type w:val="bbPlcHdr"/>
        </w:types>
        <w:behaviors>
          <w:behavior w:val="content"/>
        </w:behaviors>
        <w:guid w:val="{94D24095-A2E2-47A9-AF70-56AB0C0C90A8}"/>
      </w:docPartPr>
      <w:docPartBody>
        <w:p w:rsidR="00803F75" w:rsidRDefault="00803F75" w:rsidP="00803F75">
          <w:pPr>
            <w:pStyle w:val="A9975B6CC8C04DF08DFA3FFFEF0ADE14"/>
          </w:pPr>
          <w:r>
            <w:t>…</w:t>
          </w:r>
        </w:p>
      </w:docPartBody>
    </w:docPart>
    <w:docPart>
      <w:docPartPr>
        <w:name w:val="1857FBBC65604393AE55F629647551B6"/>
        <w:category>
          <w:name w:val="General"/>
          <w:gallery w:val="placeholder"/>
        </w:category>
        <w:types>
          <w:type w:val="bbPlcHdr"/>
        </w:types>
        <w:behaviors>
          <w:behavior w:val="content"/>
        </w:behaviors>
        <w:guid w:val="{4B4D8051-4290-415E-BF92-422E67672984}"/>
      </w:docPartPr>
      <w:docPartBody>
        <w:p w:rsidR="00803F75" w:rsidRDefault="00803F75" w:rsidP="00803F75">
          <w:pPr>
            <w:pStyle w:val="1857FBBC65604393AE55F629647551B6"/>
          </w:pPr>
          <w:r>
            <w:t>…</w:t>
          </w:r>
        </w:p>
      </w:docPartBody>
    </w:docPart>
    <w:docPart>
      <w:docPartPr>
        <w:name w:val="DACE9D47C3C94BC2A1C2FA536FD8E2F2"/>
        <w:category>
          <w:name w:val="General"/>
          <w:gallery w:val="placeholder"/>
        </w:category>
        <w:types>
          <w:type w:val="bbPlcHdr"/>
        </w:types>
        <w:behaviors>
          <w:behavior w:val="content"/>
        </w:behaviors>
        <w:guid w:val="{5E5D375B-D63D-4795-AD25-2AF8356412DE}"/>
      </w:docPartPr>
      <w:docPartBody>
        <w:p w:rsidR="00803F75" w:rsidRDefault="00803F75" w:rsidP="00803F75">
          <w:pPr>
            <w:pStyle w:val="DACE9D47C3C94BC2A1C2FA536FD8E2F2"/>
          </w:pPr>
          <w:r>
            <w:t>…</w:t>
          </w:r>
        </w:p>
      </w:docPartBody>
    </w:docPart>
    <w:docPart>
      <w:docPartPr>
        <w:name w:val="3794A7239B914A32973F7126D80BE5AC"/>
        <w:category>
          <w:name w:val="General"/>
          <w:gallery w:val="placeholder"/>
        </w:category>
        <w:types>
          <w:type w:val="bbPlcHdr"/>
        </w:types>
        <w:behaviors>
          <w:behavior w:val="content"/>
        </w:behaviors>
        <w:guid w:val="{421F3F1B-2992-4E7F-BFB1-59700DAE9360}"/>
      </w:docPartPr>
      <w:docPartBody>
        <w:p w:rsidR="00803F75" w:rsidRDefault="00803F75" w:rsidP="00803F75">
          <w:pPr>
            <w:pStyle w:val="3794A7239B914A32973F7126D80BE5AC"/>
          </w:pPr>
          <w:r>
            <w:t>…</w:t>
          </w:r>
        </w:p>
      </w:docPartBody>
    </w:docPart>
    <w:docPart>
      <w:docPartPr>
        <w:name w:val="D16A96CE598745B9AD07AB224A066694"/>
        <w:category>
          <w:name w:val="General"/>
          <w:gallery w:val="placeholder"/>
        </w:category>
        <w:types>
          <w:type w:val="bbPlcHdr"/>
        </w:types>
        <w:behaviors>
          <w:behavior w:val="content"/>
        </w:behaviors>
        <w:guid w:val="{C06960B1-71C6-4BFD-A29A-4B1849393ACB}"/>
      </w:docPartPr>
      <w:docPartBody>
        <w:p w:rsidR="00803F75" w:rsidRDefault="00803F75" w:rsidP="00803F75">
          <w:pPr>
            <w:pStyle w:val="D16A96CE598745B9AD07AB224A066694"/>
          </w:pPr>
          <w:r>
            <w:t>…</w:t>
          </w:r>
        </w:p>
      </w:docPartBody>
    </w:docPart>
    <w:docPart>
      <w:docPartPr>
        <w:name w:val="E0556E1C055149D99BB5D4BBA66884C4"/>
        <w:category>
          <w:name w:val="General"/>
          <w:gallery w:val="placeholder"/>
        </w:category>
        <w:types>
          <w:type w:val="bbPlcHdr"/>
        </w:types>
        <w:behaviors>
          <w:behavior w:val="content"/>
        </w:behaviors>
        <w:guid w:val="{04379EAC-DC1F-41BA-BF50-920F2AFF078E}"/>
      </w:docPartPr>
      <w:docPartBody>
        <w:p w:rsidR="00803F75" w:rsidRDefault="00803F75" w:rsidP="00803F75">
          <w:pPr>
            <w:pStyle w:val="E0556E1C055149D99BB5D4BBA66884C4"/>
          </w:pPr>
          <w:r>
            <w:t>…</w:t>
          </w:r>
        </w:p>
      </w:docPartBody>
    </w:docPart>
    <w:docPart>
      <w:docPartPr>
        <w:name w:val="0781574389A24D12B5C8526939AD5575"/>
        <w:category>
          <w:name w:val="General"/>
          <w:gallery w:val="placeholder"/>
        </w:category>
        <w:types>
          <w:type w:val="bbPlcHdr"/>
        </w:types>
        <w:behaviors>
          <w:behavior w:val="content"/>
        </w:behaviors>
        <w:guid w:val="{108AD249-A1E9-4BF4-94A9-1BF60CFCE729}"/>
      </w:docPartPr>
      <w:docPartBody>
        <w:p w:rsidR="00803F75" w:rsidRDefault="00803F75" w:rsidP="00803F75">
          <w:pPr>
            <w:pStyle w:val="0781574389A24D12B5C8526939AD5575"/>
          </w:pPr>
          <w:r>
            <w:t>…</w:t>
          </w:r>
        </w:p>
      </w:docPartBody>
    </w:docPart>
    <w:docPart>
      <w:docPartPr>
        <w:name w:val="794EFDD04D7A4A0D9B8CCD6B2EA7C1DA"/>
        <w:category>
          <w:name w:val="General"/>
          <w:gallery w:val="placeholder"/>
        </w:category>
        <w:types>
          <w:type w:val="bbPlcHdr"/>
        </w:types>
        <w:behaviors>
          <w:behavior w:val="content"/>
        </w:behaviors>
        <w:guid w:val="{76ACB987-36F7-4989-8311-0E1D9EA12394}"/>
      </w:docPartPr>
      <w:docPartBody>
        <w:p w:rsidR="00803F75" w:rsidRDefault="00803F75" w:rsidP="00803F75">
          <w:pPr>
            <w:pStyle w:val="794EFDD04D7A4A0D9B8CCD6B2EA7C1DA"/>
          </w:pPr>
          <w:r>
            <w:t>…</w:t>
          </w:r>
        </w:p>
      </w:docPartBody>
    </w:docPart>
    <w:docPart>
      <w:docPartPr>
        <w:name w:val="3EA01BDA524D4554B114F058098FC37A"/>
        <w:category>
          <w:name w:val="General"/>
          <w:gallery w:val="placeholder"/>
        </w:category>
        <w:types>
          <w:type w:val="bbPlcHdr"/>
        </w:types>
        <w:behaviors>
          <w:behavior w:val="content"/>
        </w:behaviors>
        <w:guid w:val="{8549CF1A-E10C-46AC-91FB-6B84FF5B4E2C}"/>
      </w:docPartPr>
      <w:docPartBody>
        <w:p w:rsidR="00803F75" w:rsidRDefault="00803F75" w:rsidP="00803F75">
          <w:pPr>
            <w:pStyle w:val="3EA01BDA524D4554B114F058098FC37A"/>
          </w:pPr>
          <w:r>
            <w:t>…</w:t>
          </w:r>
        </w:p>
      </w:docPartBody>
    </w:docPart>
    <w:docPart>
      <w:docPartPr>
        <w:name w:val="1DE201220D4B4F3CA48EEA816FF836D8"/>
        <w:category>
          <w:name w:val="General"/>
          <w:gallery w:val="placeholder"/>
        </w:category>
        <w:types>
          <w:type w:val="bbPlcHdr"/>
        </w:types>
        <w:behaviors>
          <w:behavior w:val="content"/>
        </w:behaviors>
        <w:guid w:val="{1DE93A38-36C5-4BD1-9A2E-08C0CAE5BBBE}"/>
      </w:docPartPr>
      <w:docPartBody>
        <w:p w:rsidR="00803F75" w:rsidRDefault="00803F75" w:rsidP="00803F75">
          <w:pPr>
            <w:pStyle w:val="1DE201220D4B4F3CA48EEA816FF836D8"/>
          </w:pPr>
          <w:r>
            <w:t>…</w:t>
          </w:r>
        </w:p>
      </w:docPartBody>
    </w:docPart>
    <w:docPart>
      <w:docPartPr>
        <w:name w:val="2989BC93F4064BC8B745C9DD28C0039B"/>
        <w:category>
          <w:name w:val="General"/>
          <w:gallery w:val="placeholder"/>
        </w:category>
        <w:types>
          <w:type w:val="bbPlcHdr"/>
        </w:types>
        <w:behaviors>
          <w:behavior w:val="content"/>
        </w:behaviors>
        <w:guid w:val="{8D18ABE1-DA1F-486E-8066-89AEB2FE3D18}"/>
      </w:docPartPr>
      <w:docPartBody>
        <w:p w:rsidR="00803F75" w:rsidRDefault="00803F75" w:rsidP="00803F75">
          <w:pPr>
            <w:pStyle w:val="2989BC93F4064BC8B745C9DD28C0039B"/>
          </w:pPr>
          <w:r>
            <w:t>…</w:t>
          </w:r>
        </w:p>
      </w:docPartBody>
    </w:docPart>
    <w:docPart>
      <w:docPartPr>
        <w:name w:val="89544DEFBA114A47930350132A321C82"/>
        <w:category>
          <w:name w:val="General"/>
          <w:gallery w:val="placeholder"/>
        </w:category>
        <w:types>
          <w:type w:val="bbPlcHdr"/>
        </w:types>
        <w:behaviors>
          <w:behavior w:val="content"/>
        </w:behaviors>
        <w:guid w:val="{54CE89E7-D9D2-4D33-9ACE-CCD1AFB7B073}"/>
      </w:docPartPr>
      <w:docPartBody>
        <w:p w:rsidR="00803F75" w:rsidRDefault="00803F75" w:rsidP="00803F75">
          <w:pPr>
            <w:pStyle w:val="89544DEFBA114A47930350132A321C82"/>
          </w:pPr>
          <w:r>
            <w:t>…</w:t>
          </w:r>
        </w:p>
      </w:docPartBody>
    </w:docPart>
    <w:docPart>
      <w:docPartPr>
        <w:name w:val="43D4D24625AF445FB7EAFB0B2F2BFC9D"/>
        <w:category>
          <w:name w:val="General"/>
          <w:gallery w:val="placeholder"/>
        </w:category>
        <w:types>
          <w:type w:val="bbPlcHdr"/>
        </w:types>
        <w:behaviors>
          <w:behavior w:val="content"/>
        </w:behaviors>
        <w:guid w:val="{C8CFF0FA-78B2-4C97-8B87-9755A1833A86}"/>
      </w:docPartPr>
      <w:docPartBody>
        <w:p w:rsidR="00803F75" w:rsidRDefault="00803F75" w:rsidP="00803F75">
          <w:pPr>
            <w:pStyle w:val="43D4D24625AF445FB7EAFB0B2F2BFC9D"/>
          </w:pPr>
          <w:r>
            <w:t>…</w:t>
          </w:r>
        </w:p>
      </w:docPartBody>
    </w:docPart>
    <w:docPart>
      <w:docPartPr>
        <w:name w:val="D35F5FD0647E482292291B090533CF67"/>
        <w:category>
          <w:name w:val="General"/>
          <w:gallery w:val="placeholder"/>
        </w:category>
        <w:types>
          <w:type w:val="bbPlcHdr"/>
        </w:types>
        <w:behaviors>
          <w:behavior w:val="content"/>
        </w:behaviors>
        <w:guid w:val="{333AB55B-F93E-4E9C-8DA4-AB1505818380}"/>
      </w:docPartPr>
      <w:docPartBody>
        <w:p w:rsidR="00803F75" w:rsidRDefault="00803F75" w:rsidP="00803F75">
          <w:pPr>
            <w:pStyle w:val="D35F5FD0647E482292291B090533CF67"/>
          </w:pPr>
          <w:r>
            <w:t>…</w:t>
          </w:r>
        </w:p>
      </w:docPartBody>
    </w:docPart>
    <w:docPart>
      <w:docPartPr>
        <w:name w:val="AB6CB014C0C349C7A4FCB02EE5A1F208"/>
        <w:category>
          <w:name w:val="General"/>
          <w:gallery w:val="placeholder"/>
        </w:category>
        <w:types>
          <w:type w:val="bbPlcHdr"/>
        </w:types>
        <w:behaviors>
          <w:behavior w:val="content"/>
        </w:behaviors>
        <w:guid w:val="{EF80D58B-8C8B-441D-930D-5CF1DF346566}"/>
      </w:docPartPr>
      <w:docPartBody>
        <w:p w:rsidR="00803F75" w:rsidRDefault="00803F75" w:rsidP="00803F75">
          <w:pPr>
            <w:pStyle w:val="AB6CB014C0C349C7A4FCB02EE5A1F208"/>
          </w:pPr>
          <w:r>
            <w:t>…</w:t>
          </w:r>
        </w:p>
      </w:docPartBody>
    </w:docPart>
    <w:docPart>
      <w:docPartPr>
        <w:name w:val="385888C5BD0D48A18ECE28BA25B2D7C8"/>
        <w:category>
          <w:name w:val="General"/>
          <w:gallery w:val="placeholder"/>
        </w:category>
        <w:types>
          <w:type w:val="bbPlcHdr"/>
        </w:types>
        <w:behaviors>
          <w:behavior w:val="content"/>
        </w:behaviors>
        <w:guid w:val="{6E60DA45-7F95-4F34-B54A-AF8C36CBCF58}"/>
      </w:docPartPr>
      <w:docPartBody>
        <w:p w:rsidR="00803F75" w:rsidRDefault="00803F75" w:rsidP="00803F75">
          <w:pPr>
            <w:pStyle w:val="385888C5BD0D48A18ECE28BA25B2D7C8"/>
          </w:pPr>
          <w:r>
            <w:t>…</w:t>
          </w:r>
        </w:p>
      </w:docPartBody>
    </w:docPart>
    <w:docPart>
      <w:docPartPr>
        <w:name w:val="17F4EF43B3EC4306975CFFC60A0411A5"/>
        <w:category>
          <w:name w:val="General"/>
          <w:gallery w:val="placeholder"/>
        </w:category>
        <w:types>
          <w:type w:val="bbPlcHdr"/>
        </w:types>
        <w:behaviors>
          <w:behavior w:val="content"/>
        </w:behaviors>
        <w:guid w:val="{0671B5DA-286D-477D-8EF8-FE47310CC519}"/>
      </w:docPartPr>
      <w:docPartBody>
        <w:p w:rsidR="00803F75" w:rsidRDefault="00803F75" w:rsidP="00803F75">
          <w:pPr>
            <w:pStyle w:val="17F4EF43B3EC4306975CFFC60A0411A5"/>
          </w:pPr>
          <w:r>
            <w:t>…</w:t>
          </w:r>
        </w:p>
      </w:docPartBody>
    </w:docPart>
    <w:docPart>
      <w:docPartPr>
        <w:name w:val="1EB3DF0F0F5D4EE686180B37A666F12E"/>
        <w:category>
          <w:name w:val="General"/>
          <w:gallery w:val="placeholder"/>
        </w:category>
        <w:types>
          <w:type w:val="bbPlcHdr"/>
        </w:types>
        <w:behaviors>
          <w:behavior w:val="content"/>
        </w:behaviors>
        <w:guid w:val="{3F34E90C-720B-405D-9FF6-97B630C66594}"/>
      </w:docPartPr>
      <w:docPartBody>
        <w:p w:rsidR="00803F75" w:rsidRDefault="00803F75" w:rsidP="00803F75">
          <w:pPr>
            <w:pStyle w:val="1EB3DF0F0F5D4EE686180B37A666F12E"/>
          </w:pPr>
          <w:r>
            <w:t>…</w:t>
          </w:r>
        </w:p>
      </w:docPartBody>
    </w:docPart>
    <w:docPart>
      <w:docPartPr>
        <w:name w:val="66FDE2743DEC4CF5B66A98133C7231B0"/>
        <w:category>
          <w:name w:val="General"/>
          <w:gallery w:val="placeholder"/>
        </w:category>
        <w:types>
          <w:type w:val="bbPlcHdr"/>
        </w:types>
        <w:behaviors>
          <w:behavior w:val="content"/>
        </w:behaviors>
        <w:guid w:val="{68D101F0-F36B-4E2C-857C-C6AD815B5E81}"/>
      </w:docPartPr>
      <w:docPartBody>
        <w:p w:rsidR="00803F75" w:rsidRDefault="00803F75" w:rsidP="00803F75">
          <w:pPr>
            <w:pStyle w:val="66FDE2743DEC4CF5B66A98133C7231B0"/>
          </w:pPr>
          <w:r>
            <w:t>…</w:t>
          </w:r>
        </w:p>
      </w:docPartBody>
    </w:docPart>
    <w:docPart>
      <w:docPartPr>
        <w:name w:val="2E4140CD40804E639106386EFF51FCFD"/>
        <w:category>
          <w:name w:val="General"/>
          <w:gallery w:val="placeholder"/>
        </w:category>
        <w:types>
          <w:type w:val="bbPlcHdr"/>
        </w:types>
        <w:behaviors>
          <w:behavior w:val="content"/>
        </w:behaviors>
        <w:guid w:val="{2C74CD1B-EFD6-4DAE-8362-B9D990347CC2}"/>
      </w:docPartPr>
      <w:docPartBody>
        <w:p w:rsidR="00803F75" w:rsidRDefault="00803F75" w:rsidP="00803F75">
          <w:pPr>
            <w:pStyle w:val="2E4140CD40804E639106386EFF51FCFD"/>
          </w:pPr>
          <w:r>
            <w:t>…</w:t>
          </w:r>
        </w:p>
      </w:docPartBody>
    </w:docPart>
    <w:docPart>
      <w:docPartPr>
        <w:name w:val="7FA576B69A7A44B08507472104B73B47"/>
        <w:category>
          <w:name w:val="General"/>
          <w:gallery w:val="placeholder"/>
        </w:category>
        <w:types>
          <w:type w:val="bbPlcHdr"/>
        </w:types>
        <w:behaviors>
          <w:behavior w:val="content"/>
        </w:behaviors>
        <w:guid w:val="{B703CEA8-F4BA-4325-81F6-9C9940B02E78}"/>
      </w:docPartPr>
      <w:docPartBody>
        <w:p w:rsidR="00803F75" w:rsidRDefault="00803F75" w:rsidP="00803F75">
          <w:pPr>
            <w:pStyle w:val="7FA576B69A7A44B08507472104B73B47"/>
          </w:pPr>
          <w:r>
            <w:t>…</w:t>
          </w:r>
        </w:p>
      </w:docPartBody>
    </w:docPart>
    <w:docPart>
      <w:docPartPr>
        <w:name w:val="0896A2526C914FD0B42F37AD002636D1"/>
        <w:category>
          <w:name w:val="General"/>
          <w:gallery w:val="placeholder"/>
        </w:category>
        <w:types>
          <w:type w:val="bbPlcHdr"/>
        </w:types>
        <w:behaviors>
          <w:behavior w:val="content"/>
        </w:behaviors>
        <w:guid w:val="{2368BE33-8DE5-4BCA-A76E-C723AC419854}"/>
      </w:docPartPr>
      <w:docPartBody>
        <w:p w:rsidR="00803F75" w:rsidRDefault="00803F75" w:rsidP="00803F75">
          <w:pPr>
            <w:pStyle w:val="0896A2526C914FD0B42F37AD002636D1"/>
          </w:pPr>
          <w:r>
            <w:t>…</w:t>
          </w:r>
        </w:p>
      </w:docPartBody>
    </w:docPart>
    <w:docPart>
      <w:docPartPr>
        <w:name w:val="6FA8652128EF4E5D80B7E9C9957DC2F4"/>
        <w:category>
          <w:name w:val="General"/>
          <w:gallery w:val="placeholder"/>
        </w:category>
        <w:types>
          <w:type w:val="bbPlcHdr"/>
        </w:types>
        <w:behaviors>
          <w:behavior w:val="content"/>
        </w:behaviors>
        <w:guid w:val="{90C59951-776F-4AC8-908C-B4D6144C7942}"/>
      </w:docPartPr>
      <w:docPartBody>
        <w:p w:rsidR="00803F75" w:rsidRDefault="00803F75" w:rsidP="00803F75">
          <w:pPr>
            <w:pStyle w:val="6FA8652128EF4E5D80B7E9C9957DC2F4"/>
          </w:pPr>
          <w:r>
            <w:t>…</w:t>
          </w:r>
        </w:p>
      </w:docPartBody>
    </w:docPart>
    <w:docPart>
      <w:docPartPr>
        <w:name w:val="6F144A00495646628500198B5CA95804"/>
        <w:category>
          <w:name w:val="General"/>
          <w:gallery w:val="placeholder"/>
        </w:category>
        <w:types>
          <w:type w:val="bbPlcHdr"/>
        </w:types>
        <w:behaviors>
          <w:behavior w:val="content"/>
        </w:behaviors>
        <w:guid w:val="{D00BCA4D-7499-4E2E-AEA9-E71E20DB55AF}"/>
      </w:docPartPr>
      <w:docPartBody>
        <w:p w:rsidR="00803F75" w:rsidRDefault="00803F75" w:rsidP="00803F75">
          <w:pPr>
            <w:pStyle w:val="6F144A00495646628500198B5CA95804"/>
          </w:pPr>
          <w:r>
            <w:t>…</w:t>
          </w:r>
        </w:p>
      </w:docPartBody>
    </w:docPart>
    <w:docPart>
      <w:docPartPr>
        <w:name w:val="735B141B153F4D9D9F9606776393EE7E"/>
        <w:category>
          <w:name w:val="General"/>
          <w:gallery w:val="placeholder"/>
        </w:category>
        <w:types>
          <w:type w:val="bbPlcHdr"/>
        </w:types>
        <w:behaviors>
          <w:behavior w:val="content"/>
        </w:behaviors>
        <w:guid w:val="{D4D6C0C9-AC39-4802-A426-CF9597E55F85}"/>
      </w:docPartPr>
      <w:docPartBody>
        <w:p w:rsidR="00803F75" w:rsidRDefault="00803F75" w:rsidP="00803F75">
          <w:pPr>
            <w:pStyle w:val="735B141B153F4D9D9F9606776393EE7E"/>
          </w:pPr>
          <w:r>
            <w:t>…</w:t>
          </w:r>
        </w:p>
      </w:docPartBody>
    </w:docPart>
    <w:docPart>
      <w:docPartPr>
        <w:name w:val="B319937710AA434DAEDFA9B57AF36E09"/>
        <w:category>
          <w:name w:val="General"/>
          <w:gallery w:val="placeholder"/>
        </w:category>
        <w:types>
          <w:type w:val="bbPlcHdr"/>
        </w:types>
        <w:behaviors>
          <w:behavior w:val="content"/>
        </w:behaviors>
        <w:guid w:val="{3E18D65D-F936-487F-B1AE-2E82FE7CEBE4}"/>
      </w:docPartPr>
      <w:docPartBody>
        <w:p w:rsidR="00803F75" w:rsidRDefault="00803F75" w:rsidP="00803F75">
          <w:pPr>
            <w:pStyle w:val="B319937710AA434DAEDFA9B57AF36E09"/>
          </w:pPr>
          <w:r>
            <w:t>…</w:t>
          </w:r>
        </w:p>
      </w:docPartBody>
    </w:docPart>
    <w:docPart>
      <w:docPartPr>
        <w:name w:val="6550E0417A074146A45EA97E73288338"/>
        <w:category>
          <w:name w:val="General"/>
          <w:gallery w:val="placeholder"/>
        </w:category>
        <w:types>
          <w:type w:val="bbPlcHdr"/>
        </w:types>
        <w:behaviors>
          <w:behavior w:val="content"/>
        </w:behaviors>
        <w:guid w:val="{8A05AB69-9B3B-4590-848F-AB9C8674E512}"/>
      </w:docPartPr>
      <w:docPartBody>
        <w:p w:rsidR="00803F75" w:rsidRDefault="00803F75" w:rsidP="00803F75">
          <w:pPr>
            <w:pStyle w:val="6550E0417A074146A45EA97E73288338"/>
          </w:pPr>
          <w:r>
            <w:t>…</w:t>
          </w:r>
        </w:p>
      </w:docPartBody>
    </w:docPart>
    <w:docPart>
      <w:docPartPr>
        <w:name w:val="EA506698EF794C2C9A4AC9B683B1CB15"/>
        <w:category>
          <w:name w:val="General"/>
          <w:gallery w:val="placeholder"/>
        </w:category>
        <w:types>
          <w:type w:val="bbPlcHdr"/>
        </w:types>
        <w:behaviors>
          <w:behavior w:val="content"/>
        </w:behaviors>
        <w:guid w:val="{590C1710-4197-43BE-ACA6-9A5361A598D6}"/>
      </w:docPartPr>
      <w:docPartBody>
        <w:p w:rsidR="00803F75" w:rsidRDefault="00803F75" w:rsidP="00803F75">
          <w:pPr>
            <w:pStyle w:val="EA506698EF794C2C9A4AC9B683B1CB15"/>
          </w:pPr>
          <w:r>
            <w:t>…</w:t>
          </w:r>
        </w:p>
      </w:docPartBody>
    </w:docPart>
    <w:docPart>
      <w:docPartPr>
        <w:name w:val="05C313D46DF84202A57E0DC5A41A6BA1"/>
        <w:category>
          <w:name w:val="General"/>
          <w:gallery w:val="placeholder"/>
        </w:category>
        <w:types>
          <w:type w:val="bbPlcHdr"/>
        </w:types>
        <w:behaviors>
          <w:behavior w:val="content"/>
        </w:behaviors>
        <w:guid w:val="{E2D67608-E9EA-4F3F-925E-DA3560EA224E}"/>
      </w:docPartPr>
      <w:docPartBody>
        <w:p w:rsidR="00803F75" w:rsidRDefault="00803F75" w:rsidP="00803F75">
          <w:pPr>
            <w:pStyle w:val="05C313D46DF84202A57E0DC5A41A6BA1"/>
          </w:pPr>
          <w:r>
            <w:t>…</w:t>
          </w:r>
        </w:p>
      </w:docPartBody>
    </w:docPart>
    <w:docPart>
      <w:docPartPr>
        <w:name w:val="CE149B30F66D4DA28F3846EB92A5824C"/>
        <w:category>
          <w:name w:val="General"/>
          <w:gallery w:val="placeholder"/>
        </w:category>
        <w:types>
          <w:type w:val="bbPlcHdr"/>
        </w:types>
        <w:behaviors>
          <w:behavior w:val="content"/>
        </w:behaviors>
        <w:guid w:val="{878CB57A-683B-4DF6-A47C-549ADC3C24F0}"/>
      </w:docPartPr>
      <w:docPartBody>
        <w:p w:rsidR="00803F75" w:rsidRDefault="00803F75" w:rsidP="00803F75">
          <w:pPr>
            <w:pStyle w:val="CE149B30F66D4DA28F3846EB92A5824C"/>
          </w:pPr>
          <w:r>
            <w:t>…</w:t>
          </w:r>
        </w:p>
      </w:docPartBody>
    </w:docPart>
    <w:docPart>
      <w:docPartPr>
        <w:name w:val="948E22E949B94E62810444469DA64190"/>
        <w:category>
          <w:name w:val="General"/>
          <w:gallery w:val="placeholder"/>
        </w:category>
        <w:types>
          <w:type w:val="bbPlcHdr"/>
        </w:types>
        <w:behaviors>
          <w:behavior w:val="content"/>
        </w:behaviors>
        <w:guid w:val="{B2BE4FEC-E8EF-4EDA-80D8-B5AB4982FFB0}"/>
      </w:docPartPr>
      <w:docPartBody>
        <w:p w:rsidR="00803F75" w:rsidRDefault="00803F75" w:rsidP="00803F75">
          <w:pPr>
            <w:pStyle w:val="948E22E949B94E62810444469DA64190"/>
          </w:pPr>
          <w:r>
            <w:t>…</w:t>
          </w:r>
        </w:p>
      </w:docPartBody>
    </w:docPart>
    <w:docPart>
      <w:docPartPr>
        <w:name w:val="13FDA8BEEE054665A112006337463226"/>
        <w:category>
          <w:name w:val="General"/>
          <w:gallery w:val="placeholder"/>
        </w:category>
        <w:types>
          <w:type w:val="bbPlcHdr"/>
        </w:types>
        <w:behaviors>
          <w:behavior w:val="content"/>
        </w:behaviors>
        <w:guid w:val="{D8074A94-2D43-46D9-B3E7-6691553C96BB}"/>
      </w:docPartPr>
      <w:docPartBody>
        <w:p w:rsidR="00803F75" w:rsidRDefault="00803F75" w:rsidP="00803F75">
          <w:pPr>
            <w:pStyle w:val="13FDA8BEEE054665A112006337463226"/>
          </w:pPr>
          <w:r>
            <w:t>…</w:t>
          </w:r>
        </w:p>
      </w:docPartBody>
    </w:docPart>
    <w:docPart>
      <w:docPartPr>
        <w:name w:val="58989E9F1E7745259B368BDBE441C37B"/>
        <w:category>
          <w:name w:val="General"/>
          <w:gallery w:val="placeholder"/>
        </w:category>
        <w:types>
          <w:type w:val="bbPlcHdr"/>
        </w:types>
        <w:behaviors>
          <w:behavior w:val="content"/>
        </w:behaviors>
        <w:guid w:val="{86E8EE2D-F2D8-4DF2-BE33-54455792E0D5}"/>
      </w:docPartPr>
      <w:docPartBody>
        <w:p w:rsidR="00803F75" w:rsidRDefault="00803F75" w:rsidP="00803F75">
          <w:pPr>
            <w:pStyle w:val="58989E9F1E7745259B368BDBE441C37B"/>
          </w:pPr>
          <w:r>
            <w:t>…</w:t>
          </w:r>
        </w:p>
      </w:docPartBody>
    </w:docPart>
    <w:docPart>
      <w:docPartPr>
        <w:name w:val="E01BD0F968F549939449AD4C31E764B6"/>
        <w:category>
          <w:name w:val="General"/>
          <w:gallery w:val="placeholder"/>
        </w:category>
        <w:types>
          <w:type w:val="bbPlcHdr"/>
        </w:types>
        <w:behaviors>
          <w:behavior w:val="content"/>
        </w:behaviors>
        <w:guid w:val="{A0A6A45B-C916-4DCB-81FB-2819B21BA6B0}"/>
      </w:docPartPr>
      <w:docPartBody>
        <w:p w:rsidR="00803F75" w:rsidRDefault="00803F75" w:rsidP="00803F75">
          <w:pPr>
            <w:pStyle w:val="E01BD0F968F549939449AD4C31E764B6"/>
          </w:pPr>
          <w:r>
            <w:t>…</w:t>
          </w:r>
        </w:p>
      </w:docPartBody>
    </w:docPart>
    <w:docPart>
      <w:docPartPr>
        <w:name w:val="CDF945EFF1E74B1CA33E5B2754A75E34"/>
        <w:category>
          <w:name w:val="General"/>
          <w:gallery w:val="placeholder"/>
        </w:category>
        <w:types>
          <w:type w:val="bbPlcHdr"/>
        </w:types>
        <w:behaviors>
          <w:behavior w:val="content"/>
        </w:behaviors>
        <w:guid w:val="{53A24FBE-1ED2-4C34-A2CA-1BE967BDF4AF}"/>
      </w:docPartPr>
      <w:docPartBody>
        <w:p w:rsidR="00803F75" w:rsidRDefault="00803F75" w:rsidP="00803F75">
          <w:pPr>
            <w:pStyle w:val="CDF945EFF1E74B1CA33E5B2754A75E34"/>
          </w:pPr>
          <w:r>
            <w:t>…</w:t>
          </w:r>
        </w:p>
      </w:docPartBody>
    </w:docPart>
    <w:docPart>
      <w:docPartPr>
        <w:name w:val="71368171CAD84ABC8D5BC3007A5812FD"/>
        <w:category>
          <w:name w:val="General"/>
          <w:gallery w:val="placeholder"/>
        </w:category>
        <w:types>
          <w:type w:val="bbPlcHdr"/>
        </w:types>
        <w:behaviors>
          <w:behavior w:val="content"/>
        </w:behaviors>
        <w:guid w:val="{6A5F9B5F-CDF8-417F-BD29-2F70873F7FFF}"/>
      </w:docPartPr>
      <w:docPartBody>
        <w:p w:rsidR="00803F75" w:rsidRDefault="00803F75" w:rsidP="00803F75">
          <w:pPr>
            <w:pStyle w:val="71368171CAD84ABC8D5BC3007A5812FD"/>
          </w:pPr>
          <w:r>
            <w:t>…</w:t>
          </w:r>
        </w:p>
      </w:docPartBody>
    </w:docPart>
    <w:docPart>
      <w:docPartPr>
        <w:name w:val="B91545C10D014ADB99D9DCBEA200D8B4"/>
        <w:category>
          <w:name w:val="General"/>
          <w:gallery w:val="placeholder"/>
        </w:category>
        <w:types>
          <w:type w:val="bbPlcHdr"/>
        </w:types>
        <w:behaviors>
          <w:behavior w:val="content"/>
        </w:behaviors>
        <w:guid w:val="{1415A2E5-256E-4E17-A582-53FB4E4801C6}"/>
      </w:docPartPr>
      <w:docPartBody>
        <w:p w:rsidR="00803F75" w:rsidRDefault="00803F75" w:rsidP="00803F75">
          <w:pPr>
            <w:pStyle w:val="B91545C10D014ADB99D9DCBEA200D8B4"/>
          </w:pPr>
          <w:r>
            <w:t>…</w:t>
          </w:r>
        </w:p>
      </w:docPartBody>
    </w:docPart>
    <w:docPart>
      <w:docPartPr>
        <w:name w:val="E0C48514EEBE4289B8569968EA0FDAD2"/>
        <w:category>
          <w:name w:val="General"/>
          <w:gallery w:val="placeholder"/>
        </w:category>
        <w:types>
          <w:type w:val="bbPlcHdr"/>
        </w:types>
        <w:behaviors>
          <w:behavior w:val="content"/>
        </w:behaviors>
        <w:guid w:val="{F35EF7E1-7702-4925-907A-00809BAF2E8C}"/>
      </w:docPartPr>
      <w:docPartBody>
        <w:p w:rsidR="00803F75" w:rsidRDefault="00803F75" w:rsidP="00803F75">
          <w:pPr>
            <w:pStyle w:val="E0C48514EEBE4289B8569968EA0FDAD2"/>
          </w:pPr>
          <w:r>
            <w:t>…</w:t>
          </w:r>
        </w:p>
      </w:docPartBody>
    </w:docPart>
    <w:docPart>
      <w:docPartPr>
        <w:name w:val="F0ECF305E7BE4968919EA5057D87F87C"/>
        <w:category>
          <w:name w:val="General"/>
          <w:gallery w:val="placeholder"/>
        </w:category>
        <w:types>
          <w:type w:val="bbPlcHdr"/>
        </w:types>
        <w:behaviors>
          <w:behavior w:val="content"/>
        </w:behaviors>
        <w:guid w:val="{0505E733-713C-4800-B396-D66BB3601D68}"/>
      </w:docPartPr>
      <w:docPartBody>
        <w:p w:rsidR="00803F75" w:rsidRDefault="00803F75" w:rsidP="00803F75">
          <w:pPr>
            <w:pStyle w:val="F0ECF305E7BE4968919EA5057D87F87C"/>
          </w:pPr>
          <w:r>
            <w:t>…</w:t>
          </w:r>
        </w:p>
      </w:docPartBody>
    </w:docPart>
    <w:docPart>
      <w:docPartPr>
        <w:name w:val="4F8CDFCC8E4448968D0044836FE7151C"/>
        <w:category>
          <w:name w:val="General"/>
          <w:gallery w:val="placeholder"/>
        </w:category>
        <w:types>
          <w:type w:val="bbPlcHdr"/>
        </w:types>
        <w:behaviors>
          <w:behavior w:val="content"/>
        </w:behaviors>
        <w:guid w:val="{81330D3D-0CBF-4D5C-8BF0-45ADB9435B46}"/>
      </w:docPartPr>
      <w:docPartBody>
        <w:p w:rsidR="00803F75" w:rsidRDefault="00803F75" w:rsidP="00803F75">
          <w:pPr>
            <w:pStyle w:val="4F8CDFCC8E4448968D0044836FE7151C"/>
          </w:pPr>
          <w:r>
            <w:t>…</w:t>
          </w:r>
        </w:p>
      </w:docPartBody>
    </w:docPart>
    <w:docPart>
      <w:docPartPr>
        <w:name w:val="81AE8048477F419B994D5C8A471C7299"/>
        <w:category>
          <w:name w:val="General"/>
          <w:gallery w:val="placeholder"/>
        </w:category>
        <w:types>
          <w:type w:val="bbPlcHdr"/>
        </w:types>
        <w:behaviors>
          <w:behavior w:val="content"/>
        </w:behaviors>
        <w:guid w:val="{12369390-8747-4FB2-A18B-B1250615995D}"/>
      </w:docPartPr>
      <w:docPartBody>
        <w:p w:rsidR="00803F75" w:rsidRDefault="00803F75" w:rsidP="00803F75">
          <w:pPr>
            <w:pStyle w:val="81AE8048477F419B994D5C8A471C7299"/>
          </w:pPr>
          <w:r>
            <w:t>…</w:t>
          </w:r>
        </w:p>
      </w:docPartBody>
    </w:docPart>
    <w:docPart>
      <w:docPartPr>
        <w:name w:val="8F879D58CD60494C90D60F2D23C810AF"/>
        <w:category>
          <w:name w:val="General"/>
          <w:gallery w:val="placeholder"/>
        </w:category>
        <w:types>
          <w:type w:val="bbPlcHdr"/>
        </w:types>
        <w:behaviors>
          <w:behavior w:val="content"/>
        </w:behaviors>
        <w:guid w:val="{9A035E8A-A125-4B6A-8AFD-5F1C23E0FE1F}"/>
      </w:docPartPr>
      <w:docPartBody>
        <w:p w:rsidR="00803F75" w:rsidRDefault="00803F75" w:rsidP="00803F75">
          <w:pPr>
            <w:pStyle w:val="8F879D58CD60494C90D60F2D23C810AF"/>
          </w:pPr>
          <w:r>
            <w:t>…</w:t>
          </w:r>
        </w:p>
      </w:docPartBody>
    </w:docPart>
    <w:docPart>
      <w:docPartPr>
        <w:name w:val="872C20C18A3B4FC4BE89DF0DD93D7435"/>
        <w:category>
          <w:name w:val="General"/>
          <w:gallery w:val="placeholder"/>
        </w:category>
        <w:types>
          <w:type w:val="bbPlcHdr"/>
        </w:types>
        <w:behaviors>
          <w:behavior w:val="content"/>
        </w:behaviors>
        <w:guid w:val="{43B3F049-5184-46CE-BE73-22DFE6DC389D}"/>
      </w:docPartPr>
      <w:docPartBody>
        <w:p w:rsidR="00803F75" w:rsidRDefault="00803F75" w:rsidP="00803F75">
          <w:pPr>
            <w:pStyle w:val="872C20C18A3B4FC4BE89DF0DD93D7435"/>
          </w:pPr>
          <w:r>
            <w:t>…</w:t>
          </w:r>
        </w:p>
      </w:docPartBody>
    </w:docPart>
    <w:docPart>
      <w:docPartPr>
        <w:name w:val="D74D0E299B3B473A838C26CFBD538F0B"/>
        <w:category>
          <w:name w:val="General"/>
          <w:gallery w:val="placeholder"/>
        </w:category>
        <w:types>
          <w:type w:val="bbPlcHdr"/>
        </w:types>
        <w:behaviors>
          <w:behavior w:val="content"/>
        </w:behaviors>
        <w:guid w:val="{4FF863B1-504C-4054-8828-5E7EA299009F}"/>
      </w:docPartPr>
      <w:docPartBody>
        <w:p w:rsidR="00803F75" w:rsidRDefault="00803F75" w:rsidP="00803F75">
          <w:pPr>
            <w:pStyle w:val="D74D0E299B3B473A838C26CFBD538F0B"/>
          </w:pPr>
          <w:r>
            <w:t>…</w:t>
          </w:r>
        </w:p>
      </w:docPartBody>
    </w:docPart>
    <w:docPart>
      <w:docPartPr>
        <w:name w:val="9B118A21873F4E2A8667B480D32674F3"/>
        <w:category>
          <w:name w:val="General"/>
          <w:gallery w:val="placeholder"/>
        </w:category>
        <w:types>
          <w:type w:val="bbPlcHdr"/>
        </w:types>
        <w:behaviors>
          <w:behavior w:val="content"/>
        </w:behaviors>
        <w:guid w:val="{3C418B57-35FC-4C00-B5E6-3FCFE8F00A8B}"/>
      </w:docPartPr>
      <w:docPartBody>
        <w:p w:rsidR="00803F75" w:rsidRDefault="00803F75" w:rsidP="00803F75">
          <w:pPr>
            <w:pStyle w:val="9B118A21873F4E2A8667B480D32674F3"/>
          </w:pPr>
          <w:r>
            <w:t>…</w:t>
          </w:r>
        </w:p>
      </w:docPartBody>
    </w:docPart>
    <w:docPart>
      <w:docPartPr>
        <w:name w:val="73692EB626064C4E85A48DBEBDC98AAC"/>
        <w:category>
          <w:name w:val="General"/>
          <w:gallery w:val="placeholder"/>
        </w:category>
        <w:types>
          <w:type w:val="bbPlcHdr"/>
        </w:types>
        <w:behaviors>
          <w:behavior w:val="content"/>
        </w:behaviors>
        <w:guid w:val="{F237B495-7DB1-420D-9BD6-86CDB643A9E0}"/>
      </w:docPartPr>
      <w:docPartBody>
        <w:p w:rsidR="00803F75" w:rsidRDefault="00803F75" w:rsidP="00803F75">
          <w:pPr>
            <w:pStyle w:val="73692EB626064C4E85A48DBEBDC98AAC"/>
          </w:pPr>
          <w:r>
            <w:t>…</w:t>
          </w:r>
        </w:p>
      </w:docPartBody>
    </w:docPart>
    <w:docPart>
      <w:docPartPr>
        <w:name w:val="34776EE92FF04D499635B75F7CF9A5E5"/>
        <w:category>
          <w:name w:val="General"/>
          <w:gallery w:val="placeholder"/>
        </w:category>
        <w:types>
          <w:type w:val="bbPlcHdr"/>
        </w:types>
        <w:behaviors>
          <w:behavior w:val="content"/>
        </w:behaviors>
        <w:guid w:val="{62652768-4069-4E6C-9A2A-EFA1745E73B5}"/>
      </w:docPartPr>
      <w:docPartBody>
        <w:p w:rsidR="00803F75" w:rsidRDefault="00803F75" w:rsidP="00803F75">
          <w:pPr>
            <w:pStyle w:val="34776EE92FF04D499635B75F7CF9A5E5"/>
          </w:pPr>
          <w:r>
            <w:t>…</w:t>
          </w:r>
        </w:p>
      </w:docPartBody>
    </w:docPart>
    <w:docPart>
      <w:docPartPr>
        <w:name w:val="07E53D93AAB94FAEA0B7511329AC7A54"/>
        <w:category>
          <w:name w:val="General"/>
          <w:gallery w:val="placeholder"/>
        </w:category>
        <w:types>
          <w:type w:val="bbPlcHdr"/>
        </w:types>
        <w:behaviors>
          <w:behavior w:val="content"/>
        </w:behaviors>
        <w:guid w:val="{70FCA512-0CAA-405F-8511-F5A8A696A091}"/>
      </w:docPartPr>
      <w:docPartBody>
        <w:p w:rsidR="00803F75" w:rsidRDefault="00803F75" w:rsidP="00803F75">
          <w:pPr>
            <w:pStyle w:val="07E53D93AAB94FAEA0B7511329AC7A54"/>
          </w:pPr>
          <w:r>
            <w:t>…</w:t>
          </w:r>
        </w:p>
      </w:docPartBody>
    </w:docPart>
    <w:docPart>
      <w:docPartPr>
        <w:name w:val="0F874821411E4BDDBEAFEB9497073884"/>
        <w:category>
          <w:name w:val="General"/>
          <w:gallery w:val="placeholder"/>
        </w:category>
        <w:types>
          <w:type w:val="bbPlcHdr"/>
        </w:types>
        <w:behaviors>
          <w:behavior w:val="content"/>
        </w:behaviors>
        <w:guid w:val="{FEEDDC42-2202-4E13-90F8-31D786A5A0DE}"/>
      </w:docPartPr>
      <w:docPartBody>
        <w:p w:rsidR="00803F75" w:rsidRDefault="00803F75" w:rsidP="00803F75">
          <w:pPr>
            <w:pStyle w:val="0F874821411E4BDDBEAFEB9497073884"/>
          </w:pPr>
          <w:r>
            <w:t>…</w:t>
          </w:r>
        </w:p>
      </w:docPartBody>
    </w:docPart>
    <w:docPart>
      <w:docPartPr>
        <w:name w:val="F2EACB56487F42FBBC4CDC4FA979AAA2"/>
        <w:category>
          <w:name w:val="General"/>
          <w:gallery w:val="placeholder"/>
        </w:category>
        <w:types>
          <w:type w:val="bbPlcHdr"/>
        </w:types>
        <w:behaviors>
          <w:behavior w:val="content"/>
        </w:behaviors>
        <w:guid w:val="{F2F6D0F6-58D9-4B3F-B5A3-ADE55CAAFAC2}"/>
      </w:docPartPr>
      <w:docPartBody>
        <w:p w:rsidR="00803F75" w:rsidRDefault="00803F75" w:rsidP="00803F75">
          <w:pPr>
            <w:pStyle w:val="F2EACB56487F42FBBC4CDC4FA979AAA2"/>
          </w:pPr>
          <w:r>
            <w:t>…</w:t>
          </w:r>
        </w:p>
      </w:docPartBody>
    </w:docPart>
    <w:docPart>
      <w:docPartPr>
        <w:name w:val="2010F5EBFB05447A99CD1B7D00D3B295"/>
        <w:category>
          <w:name w:val="General"/>
          <w:gallery w:val="placeholder"/>
        </w:category>
        <w:types>
          <w:type w:val="bbPlcHdr"/>
        </w:types>
        <w:behaviors>
          <w:behavior w:val="content"/>
        </w:behaviors>
        <w:guid w:val="{EC45162E-B64C-40D3-9F1C-9F0CBCEEDA86}"/>
      </w:docPartPr>
      <w:docPartBody>
        <w:p w:rsidR="00803F75" w:rsidRDefault="00803F75" w:rsidP="00803F75">
          <w:pPr>
            <w:pStyle w:val="2010F5EBFB05447A99CD1B7D00D3B295"/>
          </w:pPr>
          <w:r>
            <w:t>…</w:t>
          </w:r>
        </w:p>
      </w:docPartBody>
    </w:docPart>
    <w:docPart>
      <w:docPartPr>
        <w:name w:val="C02755F8EC8D48BFBC5D7FCEDD92658A"/>
        <w:category>
          <w:name w:val="General"/>
          <w:gallery w:val="placeholder"/>
        </w:category>
        <w:types>
          <w:type w:val="bbPlcHdr"/>
        </w:types>
        <w:behaviors>
          <w:behavior w:val="content"/>
        </w:behaviors>
        <w:guid w:val="{2F5E9A5F-98FD-459D-BEAA-1B7046F04947}"/>
      </w:docPartPr>
      <w:docPartBody>
        <w:p w:rsidR="00803F75" w:rsidRDefault="00803F75" w:rsidP="00803F75">
          <w:pPr>
            <w:pStyle w:val="C02755F8EC8D48BFBC5D7FCEDD92658A"/>
          </w:pPr>
          <w:r>
            <w:t>…</w:t>
          </w:r>
        </w:p>
      </w:docPartBody>
    </w:docPart>
    <w:docPart>
      <w:docPartPr>
        <w:name w:val="26B17FC55BEA4BFD94BC2C25DCCF3966"/>
        <w:category>
          <w:name w:val="General"/>
          <w:gallery w:val="placeholder"/>
        </w:category>
        <w:types>
          <w:type w:val="bbPlcHdr"/>
        </w:types>
        <w:behaviors>
          <w:behavior w:val="content"/>
        </w:behaviors>
        <w:guid w:val="{1565E403-8E7A-445E-9A1F-E40A559EBD25}"/>
      </w:docPartPr>
      <w:docPartBody>
        <w:p w:rsidR="00803F75" w:rsidRDefault="00803F75" w:rsidP="00803F75">
          <w:pPr>
            <w:pStyle w:val="26B17FC55BEA4BFD94BC2C25DCCF3966"/>
          </w:pPr>
          <w:r>
            <w:t>…</w:t>
          </w:r>
        </w:p>
      </w:docPartBody>
    </w:docPart>
    <w:docPart>
      <w:docPartPr>
        <w:name w:val="5431D2F7AD2546A29ABEF5355320A799"/>
        <w:category>
          <w:name w:val="General"/>
          <w:gallery w:val="placeholder"/>
        </w:category>
        <w:types>
          <w:type w:val="bbPlcHdr"/>
        </w:types>
        <w:behaviors>
          <w:behavior w:val="content"/>
        </w:behaviors>
        <w:guid w:val="{C8110023-A222-4454-81A3-AF668E2981B1}"/>
      </w:docPartPr>
      <w:docPartBody>
        <w:p w:rsidR="00803F75" w:rsidRDefault="00803F75" w:rsidP="00803F75">
          <w:pPr>
            <w:pStyle w:val="5431D2F7AD2546A29ABEF5355320A799"/>
          </w:pPr>
          <w:r>
            <w:t>…</w:t>
          </w:r>
        </w:p>
      </w:docPartBody>
    </w:docPart>
    <w:docPart>
      <w:docPartPr>
        <w:name w:val="C472AD401BBE4F39A3E951115806FE96"/>
        <w:category>
          <w:name w:val="General"/>
          <w:gallery w:val="placeholder"/>
        </w:category>
        <w:types>
          <w:type w:val="bbPlcHdr"/>
        </w:types>
        <w:behaviors>
          <w:behavior w:val="content"/>
        </w:behaviors>
        <w:guid w:val="{12C82F84-A650-4ECE-A846-6A53A2470853}"/>
      </w:docPartPr>
      <w:docPartBody>
        <w:p w:rsidR="00803F75" w:rsidRDefault="00803F75" w:rsidP="00803F75">
          <w:pPr>
            <w:pStyle w:val="C472AD401BBE4F39A3E951115806FE96"/>
          </w:pPr>
          <w:r>
            <w:t>…</w:t>
          </w:r>
        </w:p>
      </w:docPartBody>
    </w:docPart>
    <w:docPart>
      <w:docPartPr>
        <w:name w:val="28861E8D3BA947349691D537CE4EEBCA"/>
        <w:category>
          <w:name w:val="General"/>
          <w:gallery w:val="placeholder"/>
        </w:category>
        <w:types>
          <w:type w:val="bbPlcHdr"/>
        </w:types>
        <w:behaviors>
          <w:behavior w:val="content"/>
        </w:behaviors>
        <w:guid w:val="{259D9528-810A-40A3-9B6C-3BDF4740D30D}"/>
      </w:docPartPr>
      <w:docPartBody>
        <w:p w:rsidR="00803F75" w:rsidRDefault="00803F75" w:rsidP="00803F75">
          <w:pPr>
            <w:pStyle w:val="28861E8D3BA947349691D537CE4EEBCA"/>
          </w:pPr>
          <w:r>
            <w:t>…</w:t>
          </w:r>
        </w:p>
      </w:docPartBody>
    </w:docPart>
    <w:docPart>
      <w:docPartPr>
        <w:name w:val="EAA3E1338B834D77B8FA124ED00B2C62"/>
        <w:category>
          <w:name w:val="General"/>
          <w:gallery w:val="placeholder"/>
        </w:category>
        <w:types>
          <w:type w:val="bbPlcHdr"/>
        </w:types>
        <w:behaviors>
          <w:behavior w:val="content"/>
        </w:behaviors>
        <w:guid w:val="{ED28F2D8-8F29-428D-BA65-7031FC69ADB0}"/>
      </w:docPartPr>
      <w:docPartBody>
        <w:p w:rsidR="00803F75" w:rsidRDefault="00803F75" w:rsidP="00803F75">
          <w:pPr>
            <w:pStyle w:val="EAA3E1338B834D77B8FA124ED00B2C62"/>
          </w:pPr>
          <w:r>
            <w:t>…</w:t>
          </w:r>
        </w:p>
      </w:docPartBody>
    </w:docPart>
    <w:docPart>
      <w:docPartPr>
        <w:name w:val="29E7320B09014345A185DE7135E0FFE0"/>
        <w:category>
          <w:name w:val="General"/>
          <w:gallery w:val="placeholder"/>
        </w:category>
        <w:types>
          <w:type w:val="bbPlcHdr"/>
        </w:types>
        <w:behaviors>
          <w:behavior w:val="content"/>
        </w:behaviors>
        <w:guid w:val="{49A18395-D7C9-43BB-8F92-DEE86C9915D7}"/>
      </w:docPartPr>
      <w:docPartBody>
        <w:p w:rsidR="00803F75" w:rsidRDefault="00803F75" w:rsidP="00803F75">
          <w:pPr>
            <w:pStyle w:val="29E7320B09014345A185DE7135E0FFE0"/>
          </w:pPr>
          <w:r>
            <w:t>…</w:t>
          </w:r>
        </w:p>
      </w:docPartBody>
    </w:docPart>
    <w:docPart>
      <w:docPartPr>
        <w:name w:val="1E393B3A4C574747966CD04E7CD7A8DC"/>
        <w:category>
          <w:name w:val="General"/>
          <w:gallery w:val="placeholder"/>
        </w:category>
        <w:types>
          <w:type w:val="bbPlcHdr"/>
        </w:types>
        <w:behaviors>
          <w:behavior w:val="content"/>
        </w:behaviors>
        <w:guid w:val="{93BE0A79-3C25-477E-AD41-82D6DF827AD3}"/>
      </w:docPartPr>
      <w:docPartBody>
        <w:p w:rsidR="00803F75" w:rsidRDefault="00803F75" w:rsidP="00803F75">
          <w:pPr>
            <w:pStyle w:val="1E393B3A4C574747966CD04E7CD7A8DC"/>
          </w:pPr>
          <w:r>
            <w:t>…</w:t>
          </w:r>
        </w:p>
      </w:docPartBody>
    </w:docPart>
    <w:docPart>
      <w:docPartPr>
        <w:name w:val="F8B2059B80EF409FAB7F5E028FE333DD"/>
        <w:category>
          <w:name w:val="General"/>
          <w:gallery w:val="placeholder"/>
        </w:category>
        <w:types>
          <w:type w:val="bbPlcHdr"/>
        </w:types>
        <w:behaviors>
          <w:behavior w:val="content"/>
        </w:behaviors>
        <w:guid w:val="{9FA70052-D063-462D-BF1B-154CA2632E9A}"/>
      </w:docPartPr>
      <w:docPartBody>
        <w:p w:rsidR="00803F75" w:rsidRDefault="00803F75" w:rsidP="00803F75">
          <w:pPr>
            <w:pStyle w:val="F8B2059B80EF409FAB7F5E028FE333DD"/>
          </w:pPr>
          <w:r>
            <w:t>…</w:t>
          </w:r>
        </w:p>
      </w:docPartBody>
    </w:docPart>
    <w:docPart>
      <w:docPartPr>
        <w:name w:val="E218B0FF4E4D437692F3A6F654AA67DD"/>
        <w:category>
          <w:name w:val="General"/>
          <w:gallery w:val="placeholder"/>
        </w:category>
        <w:types>
          <w:type w:val="bbPlcHdr"/>
        </w:types>
        <w:behaviors>
          <w:behavior w:val="content"/>
        </w:behaviors>
        <w:guid w:val="{3E516625-CAA3-482E-9100-5BC2CA03D129}"/>
      </w:docPartPr>
      <w:docPartBody>
        <w:p w:rsidR="00803F75" w:rsidRDefault="00803F75" w:rsidP="00803F75">
          <w:pPr>
            <w:pStyle w:val="E218B0FF4E4D437692F3A6F654AA67DD"/>
          </w:pPr>
          <w:r>
            <w:t>…</w:t>
          </w:r>
        </w:p>
      </w:docPartBody>
    </w:docPart>
    <w:docPart>
      <w:docPartPr>
        <w:name w:val="A82D142353F74BACB62758A3F1B8BE21"/>
        <w:category>
          <w:name w:val="General"/>
          <w:gallery w:val="placeholder"/>
        </w:category>
        <w:types>
          <w:type w:val="bbPlcHdr"/>
        </w:types>
        <w:behaviors>
          <w:behavior w:val="content"/>
        </w:behaviors>
        <w:guid w:val="{C1FCE81F-43A1-46C8-A4F4-6396CAF8A616}"/>
      </w:docPartPr>
      <w:docPartBody>
        <w:p w:rsidR="00803F75" w:rsidRDefault="00803F75" w:rsidP="00803F75">
          <w:pPr>
            <w:pStyle w:val="A82D142353F74BACB62758A3F1B8BE21"/>
          </w:pPr>
          <w:r>
            <w:t>…</w:t>
          </w:r>
        </w:p>
      </w:docPartBody>
    </w:docPart>
    <w:docPart>
      <w:docPartPr>
        <w:name w:val="88D4C01C2E79475FAAE989FE12257494"/>
        <w:category>
          <w:name w:val="General"/>
          <w:gallery w:val="placeholder"/>
        </w:category>
        <w:types>
          <w:type w:val="bbPlcHdr"/>
        </w:types>
        <w:behaviors>
          <w:behavior w:val="content"/>
        </w:behaviors>
        <w:guid w:val="{13A15128-F535-4842-98EB-B8F2EC514224}"/>
      </w:docPartPr>
      <w:docPartBody>
        <w:p w:rsidR="00803F75" w:rsidRDefault="00803F75" w:rsidP="00803F75">
          <w:pPr>
            <w:pStyle w:val="88D4C01C2E79475FAAE989FE12257494"/>
          </w:pPr>
          <w:r>
            <w:t>…</w:t>
          </w:r>
        </w:p>
      </w:docPartBody>
    </w:docPart>
    <w:docPart>
      <w:docPartPr>
        <w:name w:val="366955644DBF4BBF98EBDDBAED160208"/>
        <w:category>
          <w:name w:val="General"/>
          <w:gallery w:val="placeholder"/>
        </w:category>
        <w:types>
          <w:type w:val="bbPlcHdr"/>
        </w:types>
        <w:behaviors>
          <w:behavior w:val="content"/>
        </w:behaviors>
        <w:guid w:val="{F83FCD41-1A11-4C6E-8208-87F77ED03241}"/>
      </w:docPartPr>
      <w:docPartBody>
        <w:p w:rsidR="00803F75" w:rsidRDefault="00803F75" w:rsidP="00803F75">
          <w:pPr>
            <w:pStyle w:val="366955644DBF4BBF98EBDDBAED160208"/>
          </w:pPr>
          <w:r>
            <w:t>…</w:t>
          </w:r>
        </w:p>
      </w:docPartBody>
    </w:docPart>
    <w:docPart>
      <w:docPartPr>
        <w:name w:val="F4F3610E78414249AC5B3BBA4F565B89"/>
        <w:category>
          <w:name w:val="General"/>
          <w:gallery w:val="placeholder"/>
        </w:category>
        <w:types>
          <w:type w:val="bbPlcHdr"/>
        </w:types>
        <w:behaviors>
          <w:behavior w:val="content"/>
        </w:behaviors>
        <w:guid w:val="{09E2126D-36E4-4208-BE49-E52402EECF0F}"/>
      </w:docPartPr>
      <w:docPartBody>
        <w:p w:rsidR="00803F75" w:rsidRDefault="00803F75" w:rsidP="00803F75">
          <w:pPr>
            <w:pStyle w:val="F4F3610E78414249AC5B3BBA4F565B89"/>
          </w:pPr>
          <w:r>
            <w:t>…</w:t>
          </w:r>
        </w:p>
      </w:docPartBody>
    </w:docPart>
    <w:docPart>
      <w:docPartPr>
        <w:name w:val="C8C15079D2B94F118CA12B567D7D8545"/>
        <w:category>
          <w:name w:val="General"/>
          <w:gallery w:val="placeholder"/>
        </w:category>
        <w:types>
          <w:type w:val="bbPlcHdr"/>
        </w:types>
        <w:behaviors>
          <w:behavior w:val="content"/>
        </w:behaviors>
        <w:guid w:val="{38557CA3-9F53-471E-988F-41098B66D4B3}"/>
      </w:docPartPr>
      <w:docPartBody>
        <w:p w:rsidR="00803F75" w:rsidRDefault="00803F75" w:rsidP="00803F75">
          <w:pPr>
            <w:pStyle w:val="C8C15079D2B94F118CA12B567D7D8545"/>
          </w:pPr>
          <w:r>
            <w:t>…</w:t>
          </w:r>
        </w:p>
      </w:docPartBody>
    </w:docPart>
    <w:docPart>
      <w:docPartPr>
        <w:name w:val="E9F7EB6B6F0D418E97B5B660B13D9ED7"/>
        <w:category>
          <w:name w:val="General"/>
          <w:gallery w:val="placeholder"/>
        </w:category>
        <w:types>
          <w:type w:val="bbPlcHdr"/>
        </w:types>
        <w:behaviors>
          <w:behavior w:val="content"/>
        </w:behaviors>
        <w:guid w:val="{F7C7D7DF-8BE3-440D-8A65-2107924F0CA0}"/>
      </w:docPartPr>
      <w:docPartBody>
        <w:p w:rsidR="00803F75" w:rsidRDefault="00803F75" w:rsidP="00803F75">
          <w:pPr>
            <w:pStyle w:val="E9F7EB6B6F0D418E97B5B660B13D9ED7"/>
          </w:pPr>
          <w:r>
            <w:t>…</w:t>
          </w:r>
        </w:p>
      </w:docPartBody>
    </w:docPart>
    <w:docPart>
      <w:docPartPr>
        <w:name w:val="7800E7FC73C54A39BC80ABD153A6ED1F"/>
        <w:category>
          <w:name w:val="General"/>
          <w:gallery w:val="placeholder"/>
        </w:category>
        <w:types>
          <w:type w:val="bbPlcHdr"/>
        </w:types>
        <w:behaviors>
          <w:behavior w:val="content"/>
        </w:behaviors>
        <w:guid w:val="{2DC92BAD-7541-4084-8FA8-C87A4F6EE0A4}"/>
      </w:docPartPr>
      <w:docPartBody>
        <w:p w:rsidR="00803F75" w:rsidRDefault="00803F75" w:rsidP="00803F75">
          <w:pPr>
            <w:pStyle w:val="7800E7FC73C54A39BC80ABD153A6ED1F"/>
          </w:pPr>
          <w:r>
            <w:t>…</w:t>
          </w:r>
        </w:p>
      </w:docPartBody>
    </w:docPart>
    <w:docPart>
      <w:docPartPr>
        <w:name w:val="FC77F33C9C4D423CA8BBA665CF66A885"/>
        <w:category>
          <w:name w:val="General"/>
          <w:gallery w:val="placeholder"/>
        </w:category>
        <w:types>
          <w:type w:val="bbPlcHdr"/>
        </w:types>
        <w:behaviors>
          <w:behavior w:val="content"/>
        </w:behaviors>
        <w:guid w:val="{BEAFC6CF-4C35-4616-A0D0-F54956FAD1BF}"/>
      </w:docPartPr>
      <w:docPartBody>
        <w:p w:rsidR="00803F75" w:rsidRDefault="00803F75" w:rsidP="00803F75">
          <w:pPr>
            <w:pStyle w:val="FC77F33C9C4D423CA8BBA665CF66A885"/>
          </w:pPr>
          <w:r>
            <w:t>…</w:t>
          </w:r>
        </w:p>
      </w:docPartBody>
    </w:docPart>
    <w:docPart>
      <w:docPartPr>
        <w:name w:val="0BAFD28BF44A4CBDB6E4A0EC833B489B"/>
        <w:category>
          <w:name w:val="General"/>
          <w:gallery w:val="placeholder"/>
        </w:category>
        <w:types>
          <w:type w:val="bbPlcHdr"/>
        </w:types>
        <w:behaviors>
          <w:behavior w:val="content"/>
        </w:behaviors>
        <w:guid w:val="{DCE3848B-D8B9-462E-B3EB-7CE05E80F05A}"/>
      </w:docPartPr>
      <w:docPartBody>
        <w:p w:rsidR="00803F75" w:rsidRDefault="00803F75" w:rsidP="00803F75">
          <w:pPr>
            <w:pStyle w:val="0BAFD28BF44A4CBDB6E4A0EC833B489B"/>
          </w:pPr>
          <w:r>
            <w:t>…</w:t>
          </w:r>
        </w:p>
      </w:docPartBody>
    </w:docPart>
    <w:docPart>
      <w:docPartPr>
        <w:name w:val="D9061E3D621140D683924485A2BEF510"/>
        <w:category>
          <w:name w:val="General"/>
          <w:gallery w:val="placeholder"/>
        </w:category>
        <w:types>
          <w:type w:val="bbPlcHdr"/>
        </w:types>
        <w:behaviors>
          <w:behavior w:val="content"/>
        </w:behaviors>
        <w:guid w:val="{7B8D1569-B5F9-4A27-897E-DE560259A0FC}"/>
      </w:docPartPr>
      <w:docPartBody>
        <w:p w:rsidR="00803F75" w:rsidRDefault="00803F75" w:rsidP="00803F75">
          <w:pPr>
            <w:pStyle w:val="D9061E3D621140D683924485A2BEF510"/>
          </w:pPr>
          <w:r>
            <w:t>…</w:t>
          </w:r>
        </w:p>
      </w:docPartBody>
    </w:docPart>
    <w:docPart>
      <w:docPartPr>
        <w:name w:val="E269BDB57E7E4ED0892ABD4F1E9BF946"/>
        <w:category>
          <w:name w:val="General"/>
          <w:gallery w:val="placeholder"/>
        </w:category>
        <w:types>
          <w:type w:val="bbPlcHdr"/>
        </w:types>
        <w:behaviors>
          <w:behavior w:val="content"/>
        </w:behaviors>
        <w:guid w:val="{E7A9099D-3E5E-4647-98B5-4E18FF78CF71}"/>
      </w:docPartPr>
      <w:docPartBody>
        <w:p w:rsidR="00803F75" w:rsidRDefault="00803F75" w:rsidP="00803F75">
          <w:pPr>
            <w:pStyle w:val="E269BDB57E7E4ED0892ABD4F1E9BF946"/>
          </w:pPr>
          <w:r>
            <w:t>…</w:t>
          </w:r>
        </w:p>
      </w:docPartBody>
    </w:docPart>
    <w:docPart>
      <w:docPartPr>
        <w:name w:val="682D478126434C38998B4C797A83E2D6"/>
        <w:category>
          <w:name w:val="General"/>
          <w:gallery w:val="placeholder"/>
        </w:category>
        <w:types>
          <w:type w:val="bbPlcHdr"/>
        </w:types>
        <w:behaviors>
          <w:behavior w:val="content"/>
        </w:behaviors>
        <w:guid w:val="{84C12591-3C89-4E34-8251-5E3B649A1E56}"/>
      </w:docPartPr>
      <w:docPartBody>
        <w:p w:rsidR="00803F75" w:rsidRDefault="00803F75" w:rsidP="00803F75">
          <w:pPr>
            <w:pStyle w:val="682D478126434C38998B4C797A83E2D6"/>
          </w:pPr>
          <w:r>
            <w:t>…</w:t>
          </w:r>
        </w:p>
      </w:docPartBody>
    </w:docPart>
    <w:docPart>
      <w:docPartPr>
        <w:name w:val="9393891647FC4CF9B17ABC0764CB1760"/>
        <w:category>
          <w:name w:val="General"/>
          <w:gallery w:val="placeholder"/>
        </w:category>
        <w:types>
          <w:type w:val="bbPlcHdr"/>
        </w:types>
        <w:behaviors>
          <w:behavior w:val="content"/>
        </w:behaviors>
        <w:guid w:val="{A329D40B-9F3C-4D3E-9D5F-1317D0E794AD}"/>
      </w:docPartPr>
      <w:docPartBody>
        <w:p w:rsidR="00803F75" w:rsidRDefault="00803F75" w:rsidP="00803F75">
          <w:pPr>
            <w:pStyle w:val="9393891647FC4CF9B17ABC0764CB1760"/>
          </w:pPr>
          <w:r>
            <w:t>…</w:t>
          </w:r>
        </w:p>
      </w:docPartBody>
    </w:docPart>
    <w:docPart>
      <w:docPartPr>
        <w:name w:val="5352586380A24F7193248079B43B4BE6"/>
        <w:category>
          <w:name w:val="General"/>
          <w:gallery w:val="placeholder"/>
        </w:category>
        <w:types>
          <w:type w:val="bbPlcHdr"/>
        </w:types>
        <w:behaviors>
          <w:behavior w:val="content"/>
        </w:behaviors>
        <w:guid w:val="{877CE41E-A00B-4D83-B793-7C82FA2B82E3}"/>
      </w:docPartPr>
      <w:docPartBody>
        <w:p w:rsidR="00803F75" w:rsidRDefault="00803F75" w:rsidP="00803F75">
          <w:pPr>
            <w:pStyle w:val="5352586380A24F7193248079B43B4BE6"/>
          </w:pPr>
          <w:r>
            <w:t>…</w:t>
          </w:r>
        </w:p>
      </w:docPartBody>
    </w:docPart>
    <w:docPart>
      <w:docPartPr>
        <w:name w:val="B44C4899226747A3AC045D965B9ACFE1"/>
        <w:category>
          <w:name w:val="General"/>
          <w:gallery w:val="placeholder"/>
        </w:category>
        <w:types>
          <w:type w:val="bbPlcHdr"/>
        </w:types>
        <w:behaviors>
          <w:behavior w:val="content"/>
        </w:behaviors>
        <w:guid w:val="{1D711448-6018-4204-B5B9-A6A1E8EB93BF}"/>
      </w:docPartPr>
      <w:docPartBody>
        <w:p w:rsidR="00803F75" w:rsidRDefault="00803F75" w:rsidP="00803F75">
          <w:pPr>
            <w:pStyle w:val="B44C4899226747A3AC045D965B9ACFE1"/>
          </w:pPr>
          <w:r>
            <w:t>…</w:t>
          </w:r>
        </w:p>
      </w:docPartBody>
    </w:docPart>
    <w:docPart>
      <w:docPartPr>
        <w:name w:val="A88EF7C921BB4F178A2B931E8932740A"/>
        <w:category>
          <w:name w:val="General"/>
          <w:gallery w:val="placeholder"/>
        </w:category>
        <w:types>
          <w:type w:val="bbPlcHdr"/>
        </w:types>
        <w:behaviors>
          <w:behavior w:val="content"/>
        </w:behaviors>
        <w:guid w:val="{8C2D2243-30C5-4EA4-865E-C7AEE84F4AA9}"/>
      </w:docPartPr>
      <w:docPartBody>
        <w:p w:rsidR="00803F75" w:rsidRDefault="00803F75" w:rsidP="00803F75">
          <w:pPr>
            <w:pStyle w:val="A88EF7C921BB4F178A2B931E8932740A"/>
          </w:pPr>
          <w:r>
            <w:t>…</w:t>
          </w:r>
        </w:p>
      </w:docPartBody>
    </w:docPart>
    <w:docPart>
      <w:docPartPr>
        <w:name w:val="AD082004DA984B818CB70A12CFB0EC5A"/>
        <w:category>
          <w:name w:val="General"/>
          <w:gallery w:val="placeholder"/>
        </w:category>
        <w:types>
          <w:type w:val="bbPlcHdr"/>
        </w:types>
        <w:behaviors>
          <w:behavior w:val="content"/>
        </w:behaviors>
        <w:guid w:val="{20290919-C358-4A3A-9E89-FB0594207D41}"/>
      </w:docPartPr>
      <w:docPartBody>
        <w:p w:rsidR="00803F75" w:rsidRDefault="00803F75" w:rsidP="00803F75">
          <w:pPr>
            <w:pStyle w:val="AD082004DA984B818CB70A12CFB0EC5A"/>
          </w:pPr>
          <w:r>
            <w:t>…</w:t>
          </w:r>
        </w:p>
      </w:docPartBody>
    </w:docPart>
    <w:docPart>
      <w:docPartPr>
        <w:name w:val="CAECF70CFE6E45218004207654A246EF"/>
        <w:category>
          <w:name w:val="General"/>
          <w:gallery w:val="placeholder"/>
        </w:category>
        <w:types>
          <w:type w:val="bbPlcHdr"/>
        </w:types>
        <w:behaviors>
          <w:behavior w:val="content"/>
        </w:behaviors>
        <w:guid w:val="{573F7A35-0332-43EF-9B5A-F2A0F4E63B06}"/>
      </w:docPartPr>
      <w:docPartBody>
        <w:p w:rsidR="00803F75" w:rsidRDefault="00803F75" w:rsidP="00803F75">
          <w:pPr>
            <w:pStyle w:val="CAECF70CFE6E45218004207654A246EF"/>
          </w:pPr>
          <w:r>
            <w:t>…</w:t>
          </w:r>
        </w:p>
      </w:docPartBody>
    </w:docPart>
    <w:docPart>
      <w:docPartPr>
        <w:name w:val="82762FD1B34044D2BD98CC83DEA7201C"/>
        <w:category>
          <w:name w:val="General"/>
          <w:gallery w:val="placeholder"/>
        </w:category>
        <w:types>
          <w:type w:val="bbPlcHdr"/>
        </w:types>
        <w:behaviors>
          <w:behavior w:val="content"/>
        </w:behaviors>
        <w:guid w:val="{513CC9B8-6555-4FA6-8736-855B6029B44D}"/>
      </w:docPartPr>
      <w:docPartBody>
        <w:p w:rsidR="00803F75" w:rsidRDefault="00803F75" w:rsidP="00803F75">
          <w:pPr>
            <w:pStyle w:val="82762FD1B34044D2BD98CC83DEA7201C"/>
          </w:pPr>
          <w:r>
            <w:t>…</w:t>
          </w:r>
        </w:p>
      </w:docPartBody>
    </w:docPart>
    <w:docPart>
      <w:docPartPr>
        <w:name w:val="A79E90494E68434F9122F6EAB9196F9A"/>
        <w:category>
          <w:name w:val="General"/>
          <w:gallery w:val="placeholder"/>
        </w:category>
        <w:types>
          <w:type w:val="bbPlcHdr"/>
        </w:types>
        <w:behaviors>
          <w:behavior w:val="content"/>
        </w:behaviors>
        <w:guid w:val="{4A4416AC-10E6-4079-8097-D5CFB9CDF167}"/>
      </w:docPartPr>
      <w:docPartBody>
        <w:p w:rsidR="00803F75" w:rsidRDefault="00803F75" w:rsidP="00803F75">
          <w:pPr>
            <w:pStyle w:val="A79E90494E68434F9122F6EAB9196F9A"/>
          </w:pPr>
          <w:r>
            <w:t>…</w:t>
          </w:r>
        </w:p>
      </w:docPartBody>
    </w:docPart>
    <w:docPart>
      <w:docPartPr>
        <w:name w:val="7C22BB1B2779470DB94F7FF6A8688DA6"/>
        <w:category>
          <w:name w:val="General"/>
          <w:gallery w:val="placeholder"/>
        </w:category>
        <w:types>
          <w:type w:val="bbPlcHdr"/>
        </w:types>
        <w:behaviors>
          <w:behavior w:val="content"/>
        </w:behaviors>
        <w:guid w:val="{5DFE9555-B514-4D8E-82EC-0A8D25742320}"/>
      </w:docPartPr>
      <w:docPartBody>
        <w:p w:rsidR="00803F75" w:rsidRDefault="00803F75" w:rsidP="00803F75">
          <w:pPr>
            <w:pStyle w:val="7C22BB1B2779470DB94F7FF6A8688DA6"/>
          </w:pPr>
          <w:r>
            <w:t>…</w:t>
          </w:r>
        </w:p>
      </w:docPartBody>
    </w:docPart>
    <w:docPart>
      <w:docPartPr>
        <w:name w:val="948A5719F7264573AF41FB6C8EBA1720"/>
        <w:category>
          <w:name w:val="General"/>
          <w:gallery w:val="placeholder"/>
        </w:category>
        <w:types>
          <w:type w:val="bbPlcHdr"/>
        </w:types>
        <w:behaviors>
          <w:behavior w:val="content"/>
        </w:behaviors>
        <w:guid w:val="{E9D14D53-03A4-42FB-841C-B4DFA90FB58B}"/>
      </w:docPartPr>
      <w:docPartBody>
        <w:p w:rsidR="00803F75" w:rsidRDefault="00803F75" w:rsidP="00803F75">
          <w:pPr>
            <w:pStyle w:val="948A5719F7264573AF41FB6C8EBA1720"/>
          </w:pPr>
          <w:r>
            <w:t>…</w:t>
          </w:r>
        </w:p>
      </w:docPartBody>
    </w:docPart>
    <w:docPart>
      <w:docPartPr>
        <w:name w:val="770AD8E25F0B4EC8A07A4AE387C745F6"/>
        <w:category>
          <w:name w:val="General"/>
          <w:gallery w:val="placeholder"/>
        </w:category>
        <w:types>
          <w:type w:val="bbPlcHdr"/>
        </w:types>
        <w:behaviors>
          <w:behavior w:val="content"/>
        </w:behaviors>
        <w:guid w:val="{776FD5F5-9C1F-4AF0-BBC7-E9DADAFEEE5D}"/>
      </w:docPartPr>
      <w:docPartBody>
        <w:p w:rsidR="00803F75" w:rsidRDefault="00803F75" w:rsidP="00803F75">
          <w:pPr>
            <w:pStyle w:val="770AD8E25F0B4EC8A07A4AE387C745F6"/>
          </w:pPr>
          <w:r>
            <w:t>…</w:t>
          </w:r>
        </w:p>
      </w:docPartBody>
    </w:docPart>
    <w:docPart>
      <w:docPartPr>
        <w:name w:val="0C12A7CEBFDE4335AB5C8E7AC0935072"/>
        <w:category>
          <w:name w:val="General"/>
          <w:gallery w:val="placeholder"/>
        </w:category>
        <w:types>
          <w:type w:val="bbPlcHdr"/>
        </w:types>
        <w:behaviors>
          <w:behavior w:val="content"/>
        </w:behaviors>
        <w:guid w:val="{8DD5FAAA-9018-4394-B5ED-2C8B999A85B3}"/>
      </w:docPartPr>
      <w:docPartBody>
        <w:p w:rsidR="00803F75" w:rsidRDefault="00803F75" w:rsidP="00803F75">
          <w:pPr>
            <w:pStyle w:val="0C12A7CEBFDE4335AB5C8E7AC0935072"/>
          </w:pPr>
          <w:r>
            <w:t>…</w:t>
          </w:r>
        </w:p>
      </w:docPartBody>
    </w:docPart>
    <w:docPart>
      <w:docPartPr>
        <w:name w:val="ECB0538D77C14DA9B3B9F3DE6ACB5FB2"/>
        <w:category>
          <w:name w:val="General"/>
          <w:gallery w:val="placeholder"/>
        </w:category>
        <w:types>
          <w:type w:val="bbPlcHdr"/>
        </w:types>
        <w:behaviors>
          <w:behavior w:val="content"/>
        </w:behaviors>
        <w:guid w:val="{3B4D1FF7-3FFF-4472-ACF0-DFECB96A1816}"/>
      </w:docPartPr>
      <w:docPartBody>
        <w:p w:rsidR="00803F75" w:rsidRDefault="00803F75" w:rsidP="00803F75">
          <w:pPr>
            <w:pStyle w:val="ECB0538D77C14DA9B3B9F3DE6ACB5FB2"/>
          </w:pPr>
          <w:r>
            <w:t>…</w:t>
          </w:r>
        </w:p>
      </w:docPartBody>
    </w:docPart>
    <w:docPart>
      <w:docPartPr>
        <w:name w:val="311323D955B84CCC9E4320F28511E5B9"/>
        <w:category>
          <w:name w:val="General"/>
          <w:gallery w:val="placeholder"/>
        </w:category>
        <w:types>
          <w:type w:val="bbPlcHdr"/>
        </w:types>
        <w:behaviors>
          <w:behavior w:val="content"/>
        </w:behaviors>
        <w:guid w:val="{21977731-5694-4363-8355-92C67363B4D7}"/>
      </w:docPartPr>
      <w:docPartBody>
        <w:p w:rsidR="00803F75" w:rsidRDefault="00803F75" w:rsidP="00803F75">
          <w:pPr>
            <w:pStyle w:val="311323D955B84CCC9E4320F28511E5B9"/>
          </w:pPr>
          <w:r>
            <w:t>…</w:t>
          </w:r>
        </w:p>
      </w:docPartBody>
    </w:docPart>
    <w:docPart>
      <w:docPartPr>
        <w:name w:val="D486051E81714690BE72C46BD806388A"/>
        <w:category>
          <w:name w:val="General"/>
          <w:gallery w:val="placeholder"/>
        </w:category>
        <w:types>
          <w:type w:val="bbPlcHdr"/>
        </w:types>
        <w:behaviors>
          <w:behavior w:val="content"/>
        </w:behaviors>
        <w:guid w:val="{9F4510AC-99BE-4923-8631-A9541ECFBAA9}"/>
      </w:docPartPr>
      <w:docPartBody>
        <w:p w:rsidR="00803F75" w:rsidRDefault="00803F75" w:rsidP="00803F75">
          <w:pPr>
            <w:pStyle w:val="D486051E81714690BE72C46BD806388A"/>
          </w:pPr>
          <w:r>
            <w:t>…</w:t>
          </w:r>
        </w:p>
      </w:docPartBody>
    </w:docPart>
    <w:docPart>
      <w:docPartPr>
        <w:name w:val="F26EC0F2662B45E5972C12073B12EBB6"/>
        <w:category>
          <w:name w:val="General"/>
          <w:gallery w:val="placeholder"/>
        </w:category>
        <w:types>
          <w:type w:val="bbPlcHdr"/>
        </w:types>
        <w:behaviors>
          <w:behavior w:val="content"/>
        </w:behaviors>
        <w:guid w:val="{2051CD79-4D6C-49DB-8A53-E2FFCA69E23B}"/>
      </w:docPartPr>
      <w:docPartBody>
        <w:p w:rsidR="00803F75" w:rsidRDefault="00803F75" w:rsidP="00803F75">
          <w:pPr>
            <w:pStyle w:val="F26EC0F2662B45E5972C12073B12EBB6"/>
          </w:pPr>
          <w:r>
            <w:t>…</w:t>
          </w:r>
        </w:p>
      </w:docPartBody>
    </w:docPart>
    <w:docPart>
      <w:docPartPr>
        <w:name w:val="614F649FA3BA4D8DAA1E753601CC15DE"/>
        <w:category>
          <w:name w:val="General"/>
          <w:gallery w:val="placeholder"/>
        </w:category>
        <w:types>
          <w:type w:val="bbPlcHdr"/>
        </w:types>
        <w:behaviors>
          <w:behavior w:val="content"/>
        </w:behaviors>
        <w:guid w:val="{9D78AEF5-0374-4304-A17E-477C7B6A286C}"/>
      </w:docPartPr>
      <w:docPartBody>
        <w:p w:rsidR="00803F75" w:rsidRDefault="00803F75" w:rsidP="00803F75">
          <w:pPr>
            <w:pStyle w:val="614F649FA3BA4D8DAA1E753601CC15DE"/>
          </w:pPr>
          <w:r>
            <w:t>…</w:t>
          </w:r>
        </w:p>
      </w:docPartBody>
    </w:docPart>
    <w:docPart>
      <w:docPartPr>
        <w:name w:val="1731EE036D6C4CFEA25948AF1F777CE8"/>
        <w:category>
          <w:name w:val="General"/>
          <w:gallery w:val="placeholder"/>
        </w:category>
        <w:types>
          <w:type w:val="bbPlcHdr"/>
        </w:types>
        <w:behaviors>
          <w:behavior w:val="content"/>
        </w:behaviors>
        <w:guid w:val="{EB7355F9-67D9-46B5-9E72-03AE96648561}"/>
      </w:docPartPr>
      <w:docPartBody>
        <w:p w:rsidR="00803F75" w:rsidRDefault="00803F75" w:rsidP="00803F75">
          <w:pPr>
            <w:pStyle w:val="1731EE036D6C4CFEA25948AF1F777CE8"/>
          </w:pPr>
          <w:r>
            <w:t>…</w:t>
          </w:r>
        </w:p>
      </w:docPartBody>
    </w:docPart>
    <w:docPart>
      <w:docPartPr>
        <w:name w:val="921FCB36BB5E4DB3A11A32360309E4AD"/>
        <w:category>
          <w:name w:val="General"/>
          <w:gallery w:val="placeholder"/>
        </w:category>
        <w:types>
          <w:type w:val="bbPlcHdr"/>
        </w:types>
        <w:behaviors>
          <w:behavior w:val="content"/>
        </w:behaviors>
        <w:guid w:val="{0449959E-67B6-4FDE-B326-C71C5F3C3E2F}"/>
      </w:docPartPr>
      <w:docPartBody>
        <w:p w:rsidR="00803F75" w:rsidRDefault="00803F75" w:rsidP="00803F75">
          <w:pPr>
            <w:pStyle w:val="921FCB36BB5E4DB3A11A32360309E4AD"/>
          </w:pPr>
          <w:r>
            <w:t>…</w:t>
          </w:r>
        </w:p>
      </w:docPartBody>
    </w:docPart>
    <w:docPart>
      <w:docPartPr>
        <w:name w:val="E373154C82EC4BCFBBB2BFB703032804"/>
        <w:category>
          <w:name w:val="General"/>
          <w:gallery w:val="placeholder"/>
        </w:category>
        <w:types>
          <w:type w:val="bbPlcHdr"/>
        </w:types>
        <w:behaviors>
          <w:behavior w:val="content"/>
        </w:behaviors>
        <w:guid w:val="{BA679DD6-D267-4B09-A49A-6CB9F494DD7A}"/>
      </w:docPartPr>
      <w:docPartBody>
        <w:p w:rsidR="00803F75" w:rsidRDefault="00803F75" w:rsidP="00803F75">
          <w:pPr>
            <w:pStyle w:val="E373154C82EC4BCFBBB2BFB703032804"/>
          </w:pPr>
          <w:r>
            <w:t>…</w:t>
          </w:r>
        </w:p>
      </w:docPartBody>
    </w:docPart>
    <w:docPart>
      <w:docPartPr>
        <w:name w:val="E463473A7533421C94C94B06DE5EAB3D"/>
        <w:category>
          <w:name w:val="General"/>
          <w:gallery w:val="placeholder"/>
        </w:category>
        <w:types>
          <w:type w:val="bbPlcHdr"/>
        </w:types>
        <w:behaviors>
          <w:behavior w:val="content"/>
        </w:behaviors>
        <w:guid w:val="{F85F3139-E91B-47D3-B862-44C42B6D0F3E}"/>
      </w:docPartPr>
      <w:docPartBody>
        <w:p w:rsidR="00803F75" w:rsidRDefault="00803F75" w:rsidP="00803F75">
          <w:pPr>
            <w:pStyle w:val="E463473A7533421C94C94B06DE5EAB3D"/>
          </w:pPr>
          <w:r>
            <w:t>…</w:t>
          </w:r>
        </w:p>
      </w:docPartBody>
    </w:docPart>
    <w:docPart>
      <w:docPartPr>
        <w:name w:val="9044D82BFD3B4330BA05DDA184DD8D6F"/>
        <w:category>
          <w:name w:val="General"/>
          <w:gallery w:val="placeholder"/>
        </w:category>
        <w:types>
          <w:type w:val="bbPlcHdr"/>
        </w:types>
        <w:behaviors>
          <w:behavior w:val="content"/>
        </w:behaviors>
        <w:guid w:val="{A6946CD0-FD63-4520-9CA6-E5F8660A6B19}"/>
      </w:docPartPr>
      <w:docPartBody>
        <w:p w:rsidR="00803F75" w:rsidRDefault="00803F75" w:rsidP="00803F75">
          <w:pPr>
            <w:pStyle w:val="9044D82BFD3B4330BA05DDA184DD8D6F"/>
          </w:pPr>
          <w:r>
            <w:t>…</w:t>
          </w:r>
        </w:p>
      </w:docPartBody>
    </w:docPart>
    <w:docPart>
      <w:docPartPr>
        <w:name w:val="FB298B08011F4723A81F1C996D7FD949"/>
        <w:category>
          <w:name w:val="General"/>
          <w:gallery w:val="placeholder"/>
        </w:category>
        <w:types>
          <w:type w:val="bbPlcHdr"/>
        </w:types>
        <w:behaviors>
          <w:behavior w:val="content"/>
        </w:behaviors>
        <w:guid w:val="{10B96E55-42B7-4FDE-B6A4-377BDE21C1B8}"/>
      </w:docPartPr>
      <w:docPartBody>
        <w:p w:rsidR="00803F75" w:rsidRDefault="00803F75" w:rsidP="00803F75">
          <w:pPr>
            <w:pStyle w:val="FB298B08011F4723A81F1C996D7FD949"/>
          </w:pPr>
          <w:r>
            <w:t>…</w:t>
          </w:r>
        </w:p>
      </w:docPartBody>
    </w:docPart>
    <w:docPart>
      <w:docPartPr>
        <w:name w:val="A8719B24FDA4447A87F833584F3648E5"/>
        <w:category>
          <w:name w:val="General"/>
          <w:gallery w:val="placeholder"/>
        </w:category>
        <w:types>
          <w:type w:val="bbPlcHdr"/>
        </w:types>
        <w:behaviors>
          <w:behavior w:val="content"/>
        </w:behaviors>
        <w:guid w:val="{587BFE24-A4A2-4B6B-B4AB-65762CB880CA}"/>
      </w:docPartPr>
      <w:docPartBody>
        <w:p w:rsidR="00803F75" w:rsidRDefault="00803F75" w:rsidP="00803F75">
          <w:pPr>
            <w:pStyle w:val="A8719B24FDA4447A87F833584F3648E5"/>
          </w:pPr>
          <w:r>
            <w:t>…</w:t>
          </w:r>
        </w:p>
      </w:docPartBody>
    </w:docPart>
    <w:docPart>
      <w:docPartPr>
        <w:name w:val="ABEB6FD1DC814ED497ED0D4D49F0C505"/>
        <w:category>
          <w:name w:val="General"/>
          <w:gallery w:val="placeholder"/>
        </w:category>
        <w:types>
          <w:type w:val="bbPlcHdr"/>
        </w:types>
        <w:behaviors>
          <w:behavior w:val="content"/>
        </w:behaviors>
        <w:guid w:val="{646BC66A-E68A-42E6-BF6B-50A2E1772C7F}"/>
      </w:docPartPr>
      <w:docPartBody>
        <w:p w:rsidR="00803F75" w:rsidRDefault="00803F75" w:rsidP="00803F75">
          <w:pPr>
            <w:pStyle w:val="ABEB6FD1DC814ED497ED0D4D49F0C505"/>
          </w:pPr>
          <w:r>
            <w:t>…</w:t>
          </w:r>
        </w:p>
      </w:docPartBody>
    </w:docPart>
    <w:docPart>
      <w:docPartPr>
        <w:name w:val="570B781B02444A0BBAC9DC10C623FB73"/>
        <w:category>
          <w:name w:val="General"/>
          <w:gallery w:val="placeholder"/>
        </w:category>
        <w:types>
          <w:type w:val="bbPlcHdr"/>
        </w:types>
        <w:behaviors>
          <w:behavior w:val="content"/>
        </w:behaviors>
        <w:guid w:val="{2D4CA539-F2F8-4163-8A62-43BCB96D14B5}"/>
      </w:docPartPr>
      <w:docPartBody>
        <w:p w:rsidR="00803F75" w:rsidRDefault="00803F75" w:rsidP="00803F75">
          <w:pPr>
            <w:pStyle w:val="570B781B02444A0BBAC9DC10C623FB73"/>
          </w:pPr>
          <w:r>
            <w:t>…</w:t>
          </w:r>
        </w:p>
      </w:docPartBody>
    </w:docPart>
    <w:docPart>
      <w:docPartPr>
        <w:name w:val="2598B3D412D14B2388B68E0DF02D92BF"/>
        <w:category>
          <w:name w:val="General"/>
          <w:gallery w:val="placeholder"/>
        </w:category>
        <w:types>
          <w:type w:val="bbPlcHdr"/>
        </w:types>
        <w:behaviors>
          <w:behavior w:val="content"/>
        </w:behaviors>
        <w:guid w:val="{EEA81E59-CBEA-4484-BC0F-FE3B3D3CA578}"/>
      </w:docPartPr>
      <w:docPartBody>
        <w:p w:rsidR="00803F75" w:rsidRDefault="00803F75" w:rsidP="00803F75">
          <w:pPr>
            <w:pStyle w:val="2598B3D412D14B2388B68E0DF02D92BF"/>
          </w:pPr>
          <w:r>
            <w:t>…</w:t>
          </w:r>
        </w:p>
      </w:docPartBody>
    </w:docPart>
    <w:docPart>
      <w:docPartPr>
        <w:name w:val="640ABA6F379848FE92E7CDAAD7421CF3"/>
        <w:category>
          <w:name w:val="General"/>
          <w:gallery w:val="placeholder"/>
        </w:category>
        <w:types>
          <w:type w:val="bbPlcHdr"/>
        </w:types>
        <w:behaviors>
          <w:behavior w:val="content"/>
        </w:behaviors>
        <w:guid w:val="{03EAAF08-0D58-40A1-9502-0FDFC5BE8AC0}"/>
      </w:docPartPr>
      <w:docPartBody>
        <w:p w:rsidR="00803F75" w:rsidRDefault="00803F75" w:rsidP="00803F75">
          <w:pPr>
            <w:pStyle w:val="640ABA6F379848FE92E7CDAAD7421CF3"/>
          </w:pPr>
          <w:r>
            <w:t>…</w:t>
          </w:r>
        </w:p>
      </w:docPartBody>
    </w:docPart>
    <w:docPart>
      <w:docPartPr>
        <w:name w:val="109D17521B5C4AD895FE9F65D6A1611D"/>
        <w:category>
          <w:name w:val="General"/>
          <w:gallery w:val="placeholder"/>
        </w:category>
        <w:types>
          <w:type w:val="bbPlcHdr"/>
        </w:types>
        <w:behaviors>
          <w:behavior w:val="content"/>
        </w:behaviors>
        <w:guid w:val="{C471BA80-4161-4B26-BAD8-F3D37FEA38C9}"/>
      </w:docPartPr>
      <w:docPartBody>
        <w:p w:rsidR="00803F75" w:rsidRDefault="00803F75" w:rsidP="00803F75">
          <w:pPr>
            <w:pStyle w:val="109D17521B5C4AD895FE9F65D6A1611D"/>
          </w:pPr>
          <w:r>
            <w:t>…</w:t>
          </w:r>
        </w:p>
      </w:docPartBody>
    </w:docPart>
    <w:docPart>
      <w:docPartPr>
        <w:name w:val="0AC0E3231C094E13AE6FFB57F8E8E5A0"/>
        <w:category>
          <w:name w:val="General"/>
          <w:gallery w:val="placeholder"/>
        </w:category>
        <w:types>
          <w:type w:val="bbPlcHdr"/>
        </w:types>
        <w:behaviors>
          <w:behavior w:val="content"/>
        </w:behaviors>
        <w:guid w:val="{18F194A0-CAF3-4446-BEED-243599A7E225}"/>
      </w:docPartPr>
      <w:docPartBody>
        <w:p w:rsidR="00803F75" w:rsidRDefault="00803F75" w:rsidP="00803F75">
          <w:pPr>
            <w:pStyle w:val="0AC0E3231C094E13AE6FFB57F8E8E5A0"/>
          </w:pPr>
          <w:r>
            <w:t>…</w:t>
          </w:r>
        </w:p>
      </w:docPartBody>
    </w:docPart>
    <w:docPart>
      <w:docPartPr>
        <w:name w:val="40F90681FC1548EF806A0A11DA78AE2A"/>
        <w:category>
          <w:name w:val="General"/>
          <w:gallery w:val="placeholder"/>
        </w:category>
        <w:types>
          <w:type w:val="bbPlcHdr"/>
        </w:types>
        <w:behaviors>
          <w:behavior w:val="content"/>
        </w:behaviors>
        <w:guid w:val="{5D962FB6-A5D2-441B-AFE8-F1C9A9E9B24F}"/>
      </w:docPartPr>
      <w:docPartBody>
        <w:p w:rsidR="00803F75" w:rsidRDefault="00803F75" w:rsidP="00803F75">
          <w:pPr>
            <w:pStyle w:val="40F90681FC1548EF806A0A11DA78AE2A"/>
          </w:pPr>
          <w:r>
            <w:t>…</w:t>
          </w:r>
        </w:p>
      </w:docPartBody>
    </w:docPart>
    <w:docPart>
      <w:docPartPr>
        <w:name w:val="B02967866E4C4F6AB9EE777AF54E05CF"/>
        <w:category>
          <w:name w:val="General"/>
          <w:gallery w:val="placeholder"/>
        </w:category>
        <w:types>
          <w:type w:val="bbPlcHdr"/>
        </w:types>
        <w:behaviors>
          <w:behavior w:val="content"/>
        </w:behaviors>
        <w:guid w:val="{EA041048-A439-48F9-BC5E-B4C6B0944E10}"/>
      </w:docPartPr>
      <w:docPartBody>
        <w:p w:rsidR="00803F75" w:rsidRDefault="00803F75" w:rsidP="00803F75">
          <w:pPr>
            <w:pStyle w:val="B02967866E4C4F6AB9EE777AF54E05CF"/>
          </w:pPr>
          <w:r>
            <w:t>…</w:t>
          </w:r>
        </w:p>
      </w:docPartBody>
    </w:docPart>
    <w:docPart>
      <w:docPartPr>
        <w:name w:val="15F93D626AD84DB7AC075BD933488903"/>
        <w:category>
          <w:name w:val="General"/>
          <w:gallery w:val="placeholder"/>
        </w:category>
        <w:types>
          <w:type w:val="bbPlcHdr"/>
        </w:types>
        <w:behaviors>
          <w:behavior w:val="content"/>
        </w:behaviors>
        <w:guid w:val="{779940E7-1C9B-4356-97D3-7A2D78B960DB}"/>
      </w:docPartPr>
      <w:docPartBody>
        <w:p w:rsidR="00803F75" w:rsidRDefault="00803F75" w:rsidP="00803F75">
          <w:pPr>
            <w:pStyle w:val="15F93D626AD84DB7AC075BD933488903"/>
          </w:pPr>
          <w:r>
            <w:t>…</w:t>
          </w:r>
        </w:p>
      </w:docPartBody>
    </w:docPart>
    <w:docPart>
      <w:docPartPr>
        <w:name w:val="93009D52FC9C4BA48CA9EB3A0A6F9A6D"/>
        <w:category>
          <w:name w:val="General"/>
          <w:gallery w:val="placeholder"/>
        </w:category>
        <w:types>
          <w:type w:val="bbPlcHdr"/>
        </w:types>
        <w:behaviors>
          <w:behavior w:val="content"/>
        </w:behaviors>
        <w:guid w:val="{F22818BB-1C5E-446F-B03C-AC5C581C4838}"/>
      </w:docPartPr>
      <w:docPartBody>
        <w:p w:rsidR="00803F75" w:rsidRDefault="00803F75" w:rsidP="00803F75">
          <w:pPr>
            <w:pStyle w:val="93009D52FC9C4BA48CA9EB3A0A6F9A6D"/>
          </w:pPr>
          <w:r>
            <w:t>…</w:t>
          </w:r>
        </w:p>
      </w:docPartBody>
    </w:docPart>
    <w:docPart>
      <w:docPartPr>
        <w:name w:val="4B41E9878F204712AF41C6797C0740F3"/>
        <w:category>
          <w:name w:val="General"/>
          <w:gallery w:val="placeholder"/>
        </w:category>
        <w:types>
          <w:type w:val="bbPlcHdr"/>
        </w:types>
        <w:behaviors>
          <w:behavior w:val="content"/>
        </w:behaviors>
        <w:guid w:val="{02378C34-67EA-4084-A87C-24765D698F19}"/>
      </w:docPartPr>
      <w:docPartBody>
        <w:p w:rsidR="00803F75" w:rsidRDefault="00803F75" w:rsidP="00803F75">
          <w:pPr>
            <w:pStyle w:val="4B41E9878F204712AF41C6797C0740F3"/>
          </w:pPr>
          <w:r>
            <w:t>…</w:t>
          </w:r>
        </w:p>
      </w:docPartBody>
    </w:docPart>
    <w:docPart>
      <w:docPartPr>
        <w:name w:val="C3C9468CBB9C4E77A26657DDDDC90C08"/>
        <w:category>
          <w:name w:val="General"/>
          <w:gallery w:val="placeholder"/>
        </w:category>
        <w:types>
          <w:type w:val="bbPlcHdr"/>
        </w:types>
        <w:behaviors>
          <w:behavior w:val="content"/>
        </w:behaviors>
        <w:guid w:val="{75B756FD-2FAD-44A1-A3F2-22AA91D9005B}"/>
      </w:docPartPr>
      <w:docPartBody>
        <w:p w:rsidR="00803F75" w:rsidRDefault="00803F75" w:rsidP="00803F75">
          <w:pPr>
            <w:pStyle w:val="C3C9468CBB9C4E77A26657DDDDC90C08"/>
          </w:pPr>
          <w:r>
            <w:t>…</w:t>
          </w:r>
        </w:p>
      </w:docPartBody>
    </w:docPart>
    <w:docPart>
      <w:docPartPr>
        <w:name w:val="F5A9117799C9463893954FB27C9DAE75"/>
        <w:category>
          <w:name w:val="General"/>
          <w:gallery w:val="placeholder"/>
        </w:category>
        <w:types>
          <w:type w:val="bbPlcHdr"/>
        </w:types>
        <w:behaviors>
          <w:behavior w:val="content"/>
        </w:behaviors>
        <w:guid w:val="{2B3E8D82-36C0-4321-83CC-B8D43530B754}"/>
      </w:docPartPr>
      <w:docPartBody>
        <w:p w:rsidR="00803F75" w:rsidRDefault="00803F75" w:rsidP="00803F75">
          <w:pPr>
            <w:pStyle w:val="F5A9117799C9463893954FB27C9DAE75"/>
          </w:pPr>
          <w:r>
            <w:t>…</w:t>
          </w:r>
        </w:p>
      </w:docPartBody>
    </w:docPart>
    <w:docPart>
      <w:docPartPr>
        <w:name w:val="6FA9A466420F4FDBB79D072EEA5F2BFC"/>
        <w:category>
          <w:name w:val="General"/>
          <w:gallery w:val="placeholder"/>
        </w:category>
        <w:types>
          <w:type w:val="bbPlcHdr"/>
        </w:types>
        <w:behaviors>
          <w:behavior w:val="content"/>
        </w:behaviors>
        <w:guid w:val="{20606B60-717E-4C50-BBB8-AD34351E3265}"/>
      </w:docPartPr>
      <w:docPartBody>
        <w:p w:rsidR="00803F75" w:rsidRDefault="00803F75" w:rsidP="00803F75">
          <w:pPr>
            <w:pStyle w:val="6FA9A466420F4FDBB79D072EEA5F2BFC"/>
          </w:pPr>
          <w:r>
            <w:t>…</w:t>
          </w:r>
        </w:p>
      </w:docPartBody>
    </w:docPart>
    <w:docPart>
      <w:docPartPr>
        <w:name w:val="DAD857D527534214A4575FF901AC5192"/>
        <w:category>
          <w:name w:val="General"/>
          <w:gallery w:val="placeholder"/>
        </w:category>
        <w:types>
          <w:type w:val="bbPlcHdr"/>
        </w:types>
        <w:behaviors>
          <w:behavior w:val="content"/>
        </w:behaviors>
        <w:guid w:val="{0C667780-99BE-40CF-90E1-258AE899C31F}"/>
      </w:docPartPr>
      <w:docPartBody>
        <w:p w:rsidR="00803F75" w:rsidRDefault="00803F75" w:rsidP="00803F75">
          <w:pPr>
            <w:pStyle w:val="DAD857D527534214A4575FF901AC5192"/>
          </w:pPr>
          <w:r>
            <w:t>…</w:t>
          </w:r>
        </w:p>
      </w:docPartBody>
    </w:docPart>
    <w:docPart>
      <w:docPartPr>
        <w:name w:val="9637BADFFCF840679106BA50AC71E05A"/>
        <w:category>
          <w:name w:val="General"/>
          <w:gallery w:val="placeholder"/>
        </w:category>
        <w:types>
          <w:type w:val="bbPlcHdr"/>
        </w:types>
        <w:behaviors>
          <w:behavior w:val="content"/>
        </w:behaviors>
        <w:guid w:val="{9EE1CD46-2AFD-4C30-90B8-5386270AF92F}"/>
      </w:docPartPr>
      <w:docPartBody>
        <w:p w:rsidR="00803F75" w:rsidRDefault="00803F75" w:rsidP="00803F75">
          <w:pPr>
            <w:pStyle w:val="9637BADFFCF840679106BA50AC71E05A"/>
          </w:pPr>
          <w:r>
            <w:t>…</w:t>
          </w:r>
        </w:p>
      </w:docPartBody>
    </w:docPart>
    <w:docPart>
      <w:docPartPr>
        <w:name w:val="985DD100F0B344A89D245A218869D022"/>
        <w:category>
          <w:name w:val="General"/>
          <w:gallery w:val="placeholder"/>
        </w:category>
        <w:types>
          <w:type w:val="bbPlcHdr"/>
        </w:types>
        <w:behaviors>
          <w:behavior w:val="content"/>
        </w:behaviors>
        <w:guid w:val="{EF3D7621-7C47-485A-91BB-6EFFD6AA838E}"/>
      </w:docPartPr>
      <w:docPartBody>
        <w:p w:rsidR="00803F75" w:rsidRDefault="00803F75" w:rsidP="00803F75">
          <w:pPr>
            <w:pStyle w:val="985DD100F0B344A89D245A218869D022"/>
          </w:pPr>
          <w:r>
            <w:t>…</w:t>
          </w:r>
        </w:p>
      </w:docPartBody>
    </w:docPart>
    <w:docPart>
      <w:docPartPr>
        <w:name w:val="1800F896BCA24BE8968127B71DC36123"/>
        <w:category>
          <w:name w:val="General"/>
          <w:gallery w:val="placeholder"/>
        </w:category>
        <w:types>
          <w:type w:val="bbPlcHdr"/>
        </w:types>
        <w:behaviors>
          <w:behavior w:val="content"/>
        </w:behaviors>
        <w:guid w:val="{1037D846-16FD-48D9-BDAA-9620091BEDE2}"/>
      </w:docPartPr>
      <w:docPartBody>
        <w:p w:rsidR="00803F75" w:rsidRDefault="00803F75" w:rsidP="00803F75">
          <w:pPr>
            <w:pStyle w:val="1800F896BCA24BE8968127B71DC36123"/>
          </w:pPr>
          <w:r>
            <w:t>…</w:t>
          </w:r>
        </w:p>
      </w:docPartBody>
    </w:docPart>
    <w:docPart>
      <w:docPartPr>
        <w:name w:val="340181F01EBC4E9185E3A06B00EE5426"/>
        <w:category>
          <w:name w:val="General"/>
          <w:gallery w:val="placeholder"/>
        </w:category>
        <w:types>
          <w:type w:val="bbPlcHdr"/>
        </w:types>
        <w:behaviors>
          <w:behavior w:val="content"/>
        </w:behaviors>
        <w:guid w:val="{2908E246-5666-4F4C-B3EA-CEF3C37F3F46}"/>
      </w:docPartPr>
      <w:docPartBody>
        <w:p w:rsidR="00803F75" w:rsidRDefault="00803F75" w:rsidP="00803F75">
          <w:pPr>
            <w:pStyle w:val="340181F01EBC4E9185E3A06B00EE5426"/>
          </w:pPr>
          <w:r>
            <w:t>…</w:t>
          </w:r>
        </w:p>
      </w:docPartBody>
    </w:docPart>
    <w:docPart>
      <w:docPartPr>
        <w:name w:val="21DBD3E7F0224D158984B512C42CE4A5"/>
        <w:category>
          <w:name w:val="General"/>
          <w:gallery w:val="placeholder"/>
        </w:category>
        <w:types>
          <w:type w:val="bbPlcHdr"/>
        </w:types>
        <w:behaviors>
          <w:behavior w:val="content"/>
        </w:behaviors>
        <w:guid w:val="{35946330-F87E-4B15-A81B-27B93B110E15}"/>
      </w:docPartPr>
      <w:docPartBody>
        <w:p w:rsidR="00803F75" w:rsidRDefault="00803F75" w:rsidP="00803F75">
          <w:pPr>
            <w:pStyle w:val="21DBD3E7F0224D158984B512C42CE4A5"/>
          </w:pPr>
          <w:r>
            <w:t>…</w:t>
          </w:r>
        </w:p>
      </w:docPartBody>
    </w:docPart>
    <w:docPart>
      <w:docPartPr>
        <w:name w:val="B30530B8162440579920917BA0946561"/>
        <w:category>
          <w:name w:val="General"/>
          <w:gallery w:val="placeholder"/>
        </w:category>
        <w:types>
          <w:type w:val="bbPlcHdr"/>
        </w:types>
        <w:behaviors>
          <w:behavior w:val="content"/>
        </w:behaviors>
        <w:guid w:val="{F7A5E851-B93D-49EC-ABC6-87A2F480C671}"/>
      </w:docPartPr>
      <w:docPartBody>
        <w:p w:rsidR="00803F75" w:rsidRDefault="00803F75" w:rsidP="00803F75">
          <w:pPr>
            <w:pStyle w:val="B30530B8162440579920917BA0946561"/>
          </w:pPr>
          <w:r>
            <w:t>…</w:t>
          </w:r>
        </w:p>
      </w:docPartBody>
    </w:docPart>
    <w:docPart>
      <w:docPartPr>
        <w:name w:val="67814A09B3E5449AB5E4C5738491C428"/>
        <w:category>
          <w:name w:val="General"/>
          <w:gallery w:val="placeholder"/>
        </w:category>
        <w:types>
          <w:type w:val="bbPlcHdr"/>
        </w:types>
        <w:behaviors>
          <w:behavior w:val="content"/>
        </w:behaviors>
        <w:guid w:val="{70492F96-DD2A-4B59-867F-8DDAA019D350}"/>
      </w:docPartPr>
      <w:docPartBody>
        <w:p w:rsidR="00803F75" w:rsidRDefault="00803F75" w:rsidP="00803F75">
          <w:pPr>
            <w:pStyle w:val="67814A09B3E5449AB5E4C5738491C428"/>
          </w:pPr>
          <w:r>
            <w:t>…</w:t>
          </w:r>
        </w:p>
      </w:docPartBody>
    </w:docPart>
    <w:docPart>
      <w:docPartPr>
        <w:name w:val="1CE11DE8240C4344A4E398275D8F6C94"/>
        <w:category>
          <w:name w:val="General"/>
          <w:gallery w:val="placeholder"/>
        </w:category>
        <w:types>
          <w:type w:val="bbPlcHdr"/>
        </w:types>
        <w:behaviors>
          <w:behavior w:val="content"/>
        </w:behaviors>
        <w:guid w:val="{F053A6EA-4C9B-405C-A3C4-3563CEF75539}"/>
      </w:docPartPr>
      <w:docPartBody>
        <w:p w:rsidR="00803F75" w:rsidRDefault="00803F75" w:rsidP="00803F75">
          <w:pPr>
            <w:pStyle w:val="1CE11DE8240C4344A4E398275D8F6C94"/>
          </w:pPr>
          <w:r>
            <w:t>…</w:t>
          </w:r>
        </w:p>
      </w:docPartBody>
    </w:docPart>
    <w:docPart>
      <w:docPartPr>
        <w:name w:val="F0D3615D434249BB9EB1C4A21795228E"/>
        <w:category>
          <w:name w:val="General"/>
          <w:gallery w:val="placeholder"/>
        </w:category>
        <w:types>
          <w:type w:val="bbPlcHdr"/>
        </w:types>
        <w:behaviors>
          <w:behavior w:val="content"/>
        </w:behaviors>
        <w:guid w:val="{A2665120-A20F-4AA6-B0BD-DB6FE468347E}"/>
      </w:docPartPr>
      <w:docPartBody>
        <w:p w:rsidR="00803F75" w:rsidRDefault="00803F75" w:rsidP="00803F75">
          <w:pPr>
            <w:pStyle w:val="F0D3615D434249BB9EB1C4A21795228E"/>
          </w:pPr>
          <w:r>
            <w:t>…</w:t>
          </w:r>
        </w:p>
      </w:docPartBody>
    </w:docPart>
    <w:docPart>
      <w:docPartPr>
        <w:name w:val="D3539987E127429FAA6C30A75DE1BFB0"/>
        <w:category>
          <w:name w:val="General"/>
          <w:gallery w:val="placeholder"/>
        </w:category>
        <w:types>
          <w:type w:val="bbPlcHdr"/>
        </w:types>
        <w:behaviors>
          <w:behavior w:val="content"/>
        </w:behaviors>
        <w:guid w:val="{A72549A7-9DA7-42E3-B0BE-ED150387AD1B}"/>
      </w:docPartPr>
      <w:docPartBody>
        <w:p w:rsidR="00803F75" w:rsidRDefault="00803F75" w:rsidP="00803F75">
          <w:pPr>
            <w:pStyle w:val="D3539987E127429FAA6C30A75DE1BFB0"/>
          </w:pPr>
          <w:r>
            <w:t>…</w:t>
          </w:r>
        </w:p>
      </w:docPartBody>
    </w:docPart>
    <w:docPart>
      <w:docPartPr>
        <w:name w:val="4CE659427E5549BAB296C85602BC5E52"/>
        <w:category>
          <w:name w:val="General"/>
          <w:gallery w:val="placeholder"/>
        </w:category>
        <w:types>
          <w:type w:val="bbPlcHdr"/>
        </w:types>
        <w:behaviors>
          <w:behavior w:val="content"/>
        </w:behaviors>
        <w:guid w:val="{C5AB6E40-B9AB-4798-BFA7-F95B0268C540}"/>
      </w:docPartPr>
      <w:docPartBody>
        <w:p w:rsidR="00803F75" w:rsidRDefault="00803F75" w:rsidP="00803F75">
          <w:pPr>
            <w:pStyle w:val="4CE659427E5549BAB296C85602BC5E52"/>
          </w:pPr>
          <w:r>
            <w:t>…</w:t>
          </w:r>
        </w:p>
      </w:docPartBody>
    </w:docPart>
    <w:docPart>
      <w:docPartPr>
        <w:name w:val="BC998B254C7647959A2A344547FB1883"/>
        <w:category>
          <w:name w:val="General"/>
          <w:gallery w:val="placeholder"/>
        </w:category>
        <w:types>
          <w:type w:val="bbPlcHdr"/>
        </w:types>
        <w:behaviors>
          <w:behavior w:val="content"/>
        </w:behaviors>
        <w:guid w:val="{09ECDEFD-9942-453F-B784-675E6A09F660}"/>
      </w:docPartPr>
      <w:docPartBody>
        <w:p w:rsidR="00803F75" w:rsidRDefault="00803F75" w:rsidP="00803F75">
          <w:pPr>
            <w:pStyle w:val="BC998B254C7647959A2A344547FB1883"/>
          </w:pPr>
          <w:r>
            <w:t>…</w:t>
          </w:r>
        </w:p>
      </w:docPartBody>
    </w:docPart>
    <w:docPart>
      <w:docPartPr>
        <w:name w:val="C66DFDFAC6794E7CB97E7ABC9A76F30A"/>
        <w:category>
          <w:name w:val="General"/>
          <w:gallery w:val="placeholder"/>
        </w:category>
        <w:types>
          <w:type w:val="bbPlcHdr"/>
        </w:types>
        <w:behaviors>
          <w:behavior w:val="content"/>
        </w:behaviors>
        <w:guid w:val="{200E3CE9-6B00-4110-93E8-9C995AD7E691}"/>
      </w:docPartPr>
      <w:docPartBody>
        <w:p w:rsidR="00803F75" w:rsidRDefault="00803F75" w:rsidP="00803F75">
          <w:pPr>
            <w:pStyle w:val="C66DFDFAC6794E7CB97E7ABC9A76F30A"/>
          </w:pPr>
          <w:r>
            <w:t>…</w:t>
          </w:r>
        </w:p>
      </w:docPartBody>
    </w:docPart>
    <w:docPart>
      <w:docPartPr>
        <w:name w:val="41AAFC97C06F4486BB8193430936E9E4"/>
        <w:category>
          <w:name w:val="General"/>
          <w:gallery w:val="placeholder"/>
        </w:category>
        <w:types>
          <w:type w:val="bbPlcHdr"/>
        </w:types>
        <w:behaviors>
          <w:behavior w:val="content"/>
        </w:behaviors>
        <w:guid w:val="{2D9ED1F3-3C7F-42FF-97CA-1A4F84EF960E}"/>
      </w:docPartPr>
      <w:docPartBody>
        <w:p w:rsidR="00803F75" w:rsidRDefault="00803F75" w:rsidP="00803F75">
          <w:pPr>
            <w:pStyle w:val="41AAFC97C06F4486BB8193430936E9E4"/>
          </w:pPr>
          <w:r>
            <w:t>…</w:t>
          </w:r>
        </w:p>
      </w:docPartBody>
    </w:docPart>
    <w:docPart>
      <w:docPartPr>
        <w:name w:val="C32AAC3F2A6646B88F486B340B5074D6"/>
        <w:category>
          <w:name w:val="General"/>
          <w:gallery w:val="placeholder"/>
        </w:category>
        <w:types>
          <w:type w:val="bbPlcHdr"/>
        </w:types>
        <w:behaviors>
          <w:behavior w:val="content"/>
        </w:behaviors>
        <w:guid w:val="{86F17526-5430-4022-A88B-29F252FAE4DA}"/>
      </w:docPartPr>
      <w:docPartBody>
        <w:p w:rsidR="00803F75" w:rsidRDefault="00803F75" w:rsidP="00803F75">
          <w:pPr>
            <w:pStyle w:val="C32AAC3F2A6646B88F486B340B5074D6"/>
          </w:pPr>
          <w:r>
            <w:t>…</w:t>
          </w:r>
        </w:p>
      </w:docPartBody>
    </w:docPart>
    <w:docPart>
      <w:docPartPr>
        <w:name w:val="A5827A783F174AE88E58885A4D7C2018"/>
        <w:category>
          <w:name w:val="General"/>
          <w:gallery w:val="placeholder"/>
        </w:category>
        <w:types>
          <w:type w:val="bbPlcHdr"/>
        </w:types>
        <w:behaviors>
          <w:behavior w:val="content"/>
        </w:behaviors>
        <w:guid w:val="{E8E85191-070F-4AFB-A8B7-5FDC83F79B7A}"/>
      </w:docPartPr>
      <w:docPartBody>
        <w:p w:rsidR="00803F75" w:rsidRDefault="00803F75" w:rsidP="00803F75">
          <w:pPr>
            <w:pStyle w:val="A5827A783F174AE88E58885A4D7C2018"/>
          </w:pPr>
          <w:r>
            <w:t>…</w:t>
          </w:r>
        </w:p>
      </w:docPartBody>
    </w:docPart>
    <w:docPart>
      <w:docPartPr>
        <w:name w:val="2178CFE9F8A54064BC5FC5D08F731D52"/>
        <w:category>
          <w:name w:val="General"/>
          <w:gallery w:val="placeholder"/>
        </w:category>
        <w:types>
          <w:type w:val="bbPlcHdr"/>
        </w:types>
        <w:behaviors>
          <w:behavior w:val="content"/>
        </w:behaviors>
        <w:guid w:val="{05D701F9-0413-4BC6-B80D-F02429C75675}"/>
      </w:docPartPr>
      <w:docPartBody>
        <w:p w:rsidR="00803F75" w:rsidRDefault="00803F75" w:rsidP="00803F75">
          <w:pPr>
            <w:pStyle w:val="2178CFE9F8A54064BC5FC5D08F731D52"/>
          </w:pPr>
          <w:r>
            <w:t>…</w:t>
          </w:r>
        </w:p>
      </w:docPartBody>
    </w:docPart>
    <w:docPart>
      <w:docPartPr>
        <w:name w:val="D958BDB564B049F3ABFC444444E83085"/>
        <w:category>
          <w:name w:val="General"/>
          <w:gallery w:val="placeholder"/>
        </w:category>
        <w:types>
          <w:type w:val="bbPlcHdr"/>
        </w:types>
        <w:behaviors>
          <w:behavior w:val="content"/>
        </w:behaviors>
        <w:guid w:val="{77DE5706-2C04-4A09-BDA0-98C698A445CF}"/>
      </w:docPartPr>
      <w:docPartBody>
        <w:p w:rsidR="00803F75" w:rsidRDefault="00803F75" w:rsidP="00803F75">
          <w:pPr>
            <w:pStyle w:val="D958BDB564B049F3ABFC444444E83085"/>
          </w:pPr>
          <w:r>
            <w:t>…</w:t>
          </w:r>
        </w:p>
      </w:docPartBody>
    </w:docPart>
    <w:docPart>
      <w:docPartPr>
        <w:name w:val="E9E1DB35CDD64FDAACAC3DCAC9D7ADC7"/>
        <w:category>
          <w:name w:val="General"/>
          <w:gallery w:val="placeholder"/>
        </w:category>
        <w:types>
          <w:type w:val="bbPlcHdr"/>
        </w:types>
        <w:behaviors>
          <w:behavior w:val="content"/>
        </w:behaviors>
        <w:guid w:val="{60D6006E-8F4F-4C4E-89DF-F87766FA07F8}"/>
      </w:docPartPr>
      <w:docPartBody>
        <w:p w:rsidR="00803F75" w:rsidRDefault="00803F75" w:rsidP="00803F75">
          <w:pPr>
            <w:pStyle w:val="E9E1DB35CDD64FDAACAC3DCAC9D7ADC7"/>
          </w:pPr>
          <w:r>
            <w:t>…</w:t>
          </w:r>
        </w:p>
      </w:docPartBody>
    </w:docPart>
    <w:docPart>
      <w:docPartPr>
        <w:name w:val="0D01D8BB084B40A4AB46B33579C3BA1D"/>
        <w:category>
          <w:name w:val="General"/>
          <w:gallery w:val="placeholder"/>
        </w:category>
        <w:types>
          <w:type w:val="bbPlcHdr"/>
        </w:types>
        <w:behaviors>
          <w:behavior w:val="content"/>
        </w:behaviors>
        <w:guid w:val="{1EF73DF6-21BA-428D-ADB3-A5A385679591}"/>
      </w:docPartPr>
      <w:docPartBody>
        <w:p w:rsidR="00803F75" w:rsidRDefault="00803F75" w:rsidP="00803F75">
          <w:pPr>
            <w:pStyle w:val="0D01D8BB084B40A4AB46B33579C3BA1D"/>
          </w:pPr>
          <w:r>
            <w:t>…</w:t>
          </w:r>
        </w:p>
      </w:docPartBody>
    </w:docPart>
    <w:docPart>
      <w:docPartPr>
        <w:name w:val="090665B6651948F39AC415FB3D31C14A"/>
        <w:category>
          <w:name w:val="General"/>
          <w:gallery w:val="placeholder"/>
        </w:category>
        <w:types>
          <w:type w:val="bbPlcHdr"/>
        </w:types>
        <w:behaviors>
          <w:behavior w:val="content"/>
        </w:behaviors>
        <w:guid w:val="{4B5440A8-4554-41E0-ADCE-34E2C98D8A37}"/>
      </w:docPartPr>
      <w:docPartBody>
        <w:p w:rsidR="00803F75" w:rsidRDefault="00803F75" w:rsidP="00803F75">
          <w:pPr>
            <w:pStyle w:val="090665B6651948F39AC415FB3D31C14A"/>
          </w:pPr>
          <w:r>
            <w:t>…</w:t>
          </w:r>
        </w:p>
      </w:docPartBody>
    </w:docPart>
    <w:docPart>
      <w:docPartPr>
        <w:name w:val="BE05414C985148699484B9A8835222A3"/>
        <w:category>
          <w:name w:val="General"/>
          <w:gallery w:val="placeholder"/>
        </w:category>
        <w:types>
          <w:type w:val="bbPlcHdr"/>
        </w:types>
        <w:behaviors>
          <w:behavior w:val="content"/>
        </w:behaviors>
        <w:guid w:val="{2C791F09-9FC8-403D-A3DC-05C59CB60E5D}"/>
      </w:docPartPr>
      <w:docPartBody>
        <w:p w:rsidR="00803F75" w:rsidRDefault="00803F75" w:rsidP="00803F75">
          <w:pPr>
            <w:pStyle w:val="BE05414C985148699484B9A8835222A3"/>
          </w:pPr>
          <w:r>
            <w:t>…</w:t>
          </w:r>
        </w:p>
      </w:docPartBody>
    </w:docPart>
    <w:docPart>
      <w:docPartPr>
        <w:name w:val="930EE3CD41F34CB58F9052DDA3201A68"/>
        <w:category>
          <w:name w:val="General"/>
          <w:gallery w:val="placeholder"/>
        </w:category>
        <w:types>
          <w:type w:val="bbPlcHdr"/>
        </w:types>
        <w:behaviors>
          <w:behavior w:val="content"/>
        </w:behaviors>
        <w:guid w:val="{4843D717-B615-44BA-84CB-A1FC7C628A68}"/>
      </w:docPartPr>
      <w:docPartBody>
        <w:p w:rsidR="00803F75" w:rsidRDefault="00803F75" w:rsidP="00803F75">
          <w:pPr>
            <w:pStyle w:val="930EE3CD41F34CB58F9052DDA3201A68"/>
          </w:pPr>
          <w:r>
            <w:t>…</w:t>
          </w:r>
        </w:p>
      </w:docPartBody>
    </w:docPart>
    <w:docPart>
      <w:docPartPr>
        <w:name w:val="59B204979235461AAA6A920BBB34060E"/>
        <w:category>
          <w:name w:val="General"/>
          <w:gallery w:val="placeholder"/>
        </w:category>
        <w:types>
          <w:type w:val="bbPlcHdr"/>
        </w:types>
        <w:behaviors>
          <w:behavior w:val="content"/>
        </w:behaviors>
        <w:guid w:val="{A472CF4F-F704-494C-AC6E-2B768C19906A}"/>
      </w:docPartPr>
      <w:docPartBody>
        <w:p w:rsidR="00803F75" w:rsidRDefault="00803F75" w:rsidP="00803F75">
          <w:pPr>
            <w:pStyle w:val="59B204979235461AAA6A920BBB34060E"/>
          </w:pPr>
          <w:r>
            <w:t>…</w:t>
          </w:r>
        </w:p>
      </w:docPartBody>
    </w:docPart>
    <w:docPart>
      <w:docPartPr>
        <w:name w:val="C8C4F72085C240CD8B422986EC476D36"/>
        <w:category>
          <w:name w:val="General"/>
          <w:gallery w:val="placeholder"/>
        </w:category>
        <w:types>
          <w:type w:val="bbPlcHdr"/>
        </w:types>
        <w:behaviors>
          <w:behavior w:val="content"/>
        </w:behaviors>
        <w:guid w:val="{70C90AEE-F310-4105-BD60-53D1AB819512}"/>
      </w:docPartPr>
      <w:docPartBody>
        <w:p w:rsidR="00803F75" w:rsidRDefault="00803F75" w:rsidP="00803F75">
          <w:pPr>
            <w:pStyle w:val="C8C4F72085C240CD8B422986EC476D36"/>
          </w:pPr>
          <w:r>
            <w:t>…</w:t>
          </w:r>
        </w:p>
      </w:docPartBody>
    </w:docPart>
    <w:docPart>
      <w:docPartPr>
        <w:name w:val="DF18AF7D40F94AFF85E3F1D91EB32B8D"/>
        <w:category>
          <w:name w:val="General"/>
          <w:gallery w:val="placeholder"/>
        </w:category>
        <w:types>
          <w:type w:val="bbPlcHdr"/>
        </w:types>
        <w:behaviors>
          <w:behavior w:val="content"/>
        </w:behaviors>
        <w:guid w:val="{E287334D-D325-471E-B921-803F0A651970}"/>
      </w:docPartPr>
      <w:docPartBody>
        <w:p w:rsidR="00803F75" w:rsidRDefault="00803F75" w:rsidP="00803F75">
          <w:pPr>
            <w:pStyle w:val="DF18AF7D40F94AFF85E3F1D91EB32B8D"/>
          </w:pPr>
          <w:r>
            <w:t>…</w:t>
          </w:r>
        </w:p>
      </w:docPartBody>
    </w:docPart>
    <w:docPart>
      <w:docPartPr>
        <w:name w:val="C96431F0C25E4AD885AAB4DA39836EC5"/>
        <w:category>
          <w:name w:val="General"/>
          <w:gallery w:val="placeholder"/>
        </w:category>
        <w:types>
          <w:type w:val="bbPlcHdr"/>
        </w:types>
        <w:behaviors>
          <w:behavior w:val="content"/>
        </w:behaviors>
        <w:guid w:val="{93DC0B55-C085-44B6-A2A1-95AA67C786C6}"/>
      </w:docPartPr>
      <w:docPartBody>
        <w:p w:rsidR="00803F75" w:rsidRDefault="00803F75" w:rsidP="00803F75">
          <w:pPr>
            <w:pStyle w:val="C96431F0C25E4AD885AAB4DA39836EC5"/>
          </w:pPr>
          <w:r>
            <w:t>…</w:t>
          </w:r>
        </w:p>
      </w:docPartBody>
    </w:docPart>
    <w:docPart>
      <w:docPartPr>
        <w:name w:val="EBD18EC53DC54A77AD9158779052E5C3"/>
        <w:category>
          <w:name w:val="General"/>
          <w:gallery w:val="placeholder"/>
        </w:category>
        <w:types>
          <w:type w:val="bbPlcHdr"/>
        </w:types>
        <w:behaviors>
          <w:behavior w:val="content"/>
        </w:behaviors>
        <w:guid w:val="{94E12295-C868-4482-B395-53CB13091C3D}"/>
      </w:docPartPr>
      <w:docPartBody>
        <w:p w:rsidR="00803F75" w:rsidRDefault="00803F75" w:rsidP="00803F75">
          <w:pPr>
            <w:pStyle w:val="EBD18EC53DC54A77AD9158779052E5C3"/>
          </w:pPr>
          <w:r>
            <w:t>…</w:t>
          </w:r>
        </w:p>
      </w:docPartBody>
    </w:docPart>
    <w:docPart>
      <w:docPartPr>
        <w:name w:val="84DCDAE75C4C461F9BE79562998CA8AE"/>
        <w:category>
          <w:name w:val="General"/>
          <w:gallery w:val="placeholder"/>
        </w:category>
        <w:types>
          <w:type w:val="bbPlcHdr"/>
        </w:types>
        <w:behaviors>
          <w:behavior w:val="content"/>
        </w:behaviors>
        <w:guid w:val="{D3C10AB2-F3A3-41B1-9556-B1F8B62C6E78}"/>
      </w:docPartPr>
      <w:docPartBody>
        <w:p w:rsidR="00803F75" w:rsidRDefault="00803F75" w:rsidP="00803F75">
          <w:pPr>
            <w:pStyle w:val="84DCDAE75C4C461F9BE79562998CA8AE"/>
          </w:pPr>
          <w:r>
            <w:t>…</w:t>
          </w:r>
        </w:p>
      </w:docPartBody>
    </w:docPart>
    <w:docPart>
      <w:docPartPr>
        <w:name w:val="934D1B2D0EB54DA38627C35DFA1E59CF"/>
        <w:category>
          <w:name w:val="General"/>
          <w:gallery w:val="placeholder"/>
        </w:category>
        <w:types>
          <w:type w:val="bbPlcHdr"/>
        </w:types>
        <w:behaviors>
          <w:behavior w:val="content"/>
        </w:behaviors>
        <w:guid w:val="{70DBD6D2-3C08-46CC-80B4-7BF22AD0E28D}"/>
      </w:docPartPr>
      <w:docPartBody>
        <w:p w:rsidR="00803F75" w:rsidRDefault="00803F75" w:rsidP="00803F75">
          <w:pPr>
            <w:pStyle w:val="934D1B2D0EB54DA38627C35DFA1E59CF"/>
          </w:pPr>
          <w:r>
            <w:t>…</w:t>
          </w:r>
        </w:p>
      </w:docPartBody>
    </w:docPart>
    <w:docPart>
      <w:docPartPr>
        <w:name w:val="F869E55B4C354397B013AEC772B48B40"/>
        <w:category>
          <w:name w:val="General"/>
          <w:gallery w:val="placeholder"/>
        </w:category>
        <w:types>
          <w:type w:val="bbPlcHdr"/>
        </w:types>
        <w:behaviors>
          <w:behavior w:val="content"/>
        </w:behaviors>
        <w:guid w:val="{1335E3A9-DD51-4DA1-B27B-078EFFBF0A80}"/>
      </w:docPartPr>
      <w:docPartBody>
        <w:p w:rsidR="00803F75" w:rsidRDefault="00803F75" w:rsidP="00803F75">
          <w:pPr>
            <w:pStyle w:val="F869E55B4C354397B013AEC772B48B40"/>
          </w:pPr>
          <w:r>
            <w:t>…</w:t>
          </w:r>
        </w:p>
      </w:docPartBody>
    </w:docPart>
    <w:docPart>
      <w:docPartPr>
        <w:name w:val="1645DAA0843540E5ABE172C3CED01710"/>
        <w:category>
          <w:name w:val="General"/>
          <w:gallery w:val="placeholder"/>
        </w:category>
        <w:types>
          <w:type w:val="bbPlcHdr"/>
        </w:types>
        <w:behaviors>
          <w:behavior w:val="content"/>
        </w:behaviors>
        <w:guid w:val="{69B994E2-1C70-4CE8-A45B-465D40789BF9}"/>
      </w:docPartPr>
      <w:docPartBody>
        <w:p w:rsidR="00803F75" w:rsidRDefault="00803F75" w:rsidP="00803F75">
          <w:pPr>
            <w:pStyle w:val="1645DAA0843540E5ABE172C3CED01710"/>
          </w:pPr>
          <w:r>
            <w:t>…</w:t>
          </w:r>
        </w:p>
      </w:docPartBody>
    </w:docPart>
    <w:docPart>
      <w:docPartPr>
        <w:name w:val="10957BD06ED7455FB07584AC49E1490F"/>
        <w:category>
          <w:name w:val="General"/>
          <w:gallery w:val="placeholder"/>
        </w:category>
        <w:types>
          <w:type w:val="bbPlcHdr"/>
        </w:types>
        <w:behaviors>
          <w:behavior w:val="content"/>
        </w:behaviors>
        <w:guid w:val="{5D6DAC7D-EC80-454E-91DC-6905B676AFA1}"/>
      </w:docPartPr>
      <w:docPartBody>
        <w:p w:rsidR="00803F75" w:rsidRDefault="00803F75" w:rsidP="00803F75">
          <w:pPr>
            <w:pStyle w:val="10957BD06ED7455FB07584AC49E1490F"/>
          </w:pPr>
          <w:r>
            <w:t>…</w:t>
          </w:r>
        </w:p>
      </w:docPartBody>
    </w:docPart>
    <w:docPart>
      <w:docPartPr>
        <w:name w:val="4982FD03F9184BD4B4AA13AD42DDB8DA"/>
        <w:category>
          <w:name w:val="General"/>
          <w:gallery w:val="placeholder"/>
        </w:category>
        <w:types>
          <w:type w:val="bbPlcHdr"/>
        </w:types>
        <w:behaviors>
          <w:behavior w:val="content"/>
        </w:behaviors>
        <w:guid w:val="{9A57B7A5-A8F7-4690-8C1A-10557F0AA3E0}"/>
      </w:docPartPr>
      <w:docPartBody>
        <w:p w:rsidR="00803F75" w:rsidRDefault="00803F75" w:rsidP="00803F75">
          <w:pPr>
            <w:pStyle w:val="4982FD03F9184BD4B4AA13AD42DDB8DA"/>
          </w:pPr>
          <w:r>
            <w:t>…</w:t>
          </w:r>
        </w:p>
      </w:docPartBody>
    </w:docPart>
    <w:docPart>
      <w:docPartPr>
        <w:name w:val="B3DA85C284C248929B7476A4BCF7C789"/>
        <w:category>
          <w:name w:val="General"/>
          <w:gallery w:val="placeholder"/>
        </w:category>
        <w:types>
          <w:type w:val="bbPlcHdr"/>
        </w:types>
        <w:behaviors>
          <w:behavior w:val="content"/>
        </w:behaviors>
        <w:guid w:val="{5CF69B21-2F8E-4405-AB33-B2F48A9D04C8}"/>
      </w:docPartPr>
      <w:docPartBody>
        <w:p w:rsidR="00803F75" w:rsidRDefault="00803F75" w:rsidP="00803F75">
          <w:pPr>
            <w:pStyle w:val="B3DA85C284C248929B7476A4BCF7C789"/>
          </w:pPr>
          <w:r>
            <w:t>…</w:t>
          </w:r>
        </w:p>
      </w:docPartBody>
    </w:docPart>
    <w:docPart>
      <w:docPartPr>
        <w:name w:val="940D316B1D6E4863A07DB188B86C76D8"/>
        <w:category>
          <w:name w:val="General"/>
          <w:gallery w:val="placeholder"/>
        </w:category>
        <w:types>
          <w:type w:val="bbPlcHdr"/>
        </w:types>
        <w:behaviors>
          <w:behavior w:val="content"/>
        </w:behaviors>
        <w:guid w:val="{E53189D0-614A-42E9-BD8A-A7BE3200AEE2}"/>
      </w:docPartPr>
      <w:docPartBody>
        <w:p w:rsidR="00803F75" w:rsidRDefault="00803F75" w:rsidP="00803F75">
          <w:pPr>
            <w:pStyle w:val="940D316B1D6E4863A07DB188B86C76D8"/>
          </w:pPr>
          <w:r>
            <w:t>…</w:t>
          </w:r>
        </w:p>
      </w:docPartBody>
    </w:docPart>
    <w:docPart>
      <w:docPartPr>
        <w:name w:val="C9C07EBC2A4A4DAE87421E31C36B0959"/>
        <w:category>
          <w:name w:val="General"/>
          <w:gallery w:val="placeholder"/>
        </w:category>
        <w:types>
          <w:type w:val="bbPlcHdr"/>
        </w:types>
        <w:behaviors>
          <w:behavior w:val="content"/>
        </w:behaviors>
        <w:guid w:val="{E57CCFFD-6F29-4282-BB61-836A37DE1FB7}"/>
      </w:docPartPr>
      <w:docPartBody>
        <w:p w:rsidR="00803F75" w:rsidRDefault="00803F75" w:rsidP="00803F75">
          <w:pPr>
            <w:pStyle w:val="C9C07EBC2A4A4DAE87421E31C36B0959"/>
          </w:pPr>
          <w:r>
            <w:t>…</w:t>
          </w:r>
        </w:p>
      </w:docPartBody>
    </w:docPart>
    <w:docPart>
      <w:docPartPr>
        <w:name w:val="03A89B5FFB154CF481AF95C590D629DC"/>
        <w:category>
          <w:name w:val="General"/>
          <w:gallery w:val="placeholder"/>
        </w:category>
        <w:types>
          <w:type w:val="bbPlcHdr"/>
        </w:types>
        <w:behaviors>
          <w:behavior w:val="content"/>
        </w:behaviors>
        <w:guid w:val="{6F18374F-C5EC-441C-A062-B653BC4299C4}"/>
      </w:docPartPr>
      <w:docPartBody>
        <w:p w:rsidR="00803F75" w:rsidRDefault="00803F75" w:rsidP="00803F75">
          <w:pPr>
            <w:pStyle w:val="03A89B5FFB154CF481AF95C590D629DC"/>
          </w:pPr>
          <w:r>
            <w:t>…</w:t>
          </w:r>
        </w:p>
      </w:docPartBody>
    </w:docPart>
    <w:docPart>
      <w:docPartPr>
        <w:name w:val="98355FE5F3F1477E89F611FCD88A3376"/>
        <w:category>
          <w:name w:val="General"/>
          <w:gallery w:val="placeholder"/>
        </w:category>
        <w:types>
          <w:type w:val="bbPlcHdr"/>
        </w:types>
        <w:behaviors>
          <w:behavior w:val="content"/>
        </w:behaviors>
        <w:guid w:val="{A6B97F14-3B76-43C0-9FA1-751405CBB253}"/>
      </w:docPartPr>
      <w:docPartBody>
        <w:p w:rsidR="00803F75" w:rsidRDefault="00803F75" w:rsidP="00803F75">
          <w:pPr>
            <w:pStyle w:val="98355FE5F3F1477E89F611FCD88A3376"/>
          </w:pPr>
          <w:r>
            <w:t>…</w:t>
          </w:r>
        </w:p>
      </w:docPartBody>
    </w:docPart>
    <w:docPart>
      <w:docPartPr>
        <w:name w:val="27EFC1264CE043BB85CD08441C5AC8EC"/>
        <w:category>
          <w:name w:val="General"/>
          <w:gallery w:val="placeholder"/>
        </w:category>
        <w:types>
          <w:type w:val="bbPlcHdr"/>
        </w:types>
        <w:behaviors>
          <w:behavior w:val="content"/>
        </w:behaviors>
        <w:guid w:val="{3CD45EC7-07F2-42CB-80E6-D457058C351E}"/>
      </w:docPartPr>
      <w:docPartBody>
        <w:p w:rsidR="00803F75" w:rsidRDefault="00803F75" w:rsidP="00803F75">
          <w:pPr>
            <w:pStyle w:val="27EFC1264CE043BB85CD08441C5AC8EC"/>
          </w:pPr>
          <w:r>
            <w:t>…</w:t>
          </w:r>
        </w:p>
      </w:docPartBody>
    </w:docPart>
    <w:docPart>
      <w:docPartPr>
        <w:name w:val="F4F1032764C948F8A254C6A74AC7704C"/>
        <w:category>
          <w:name w:val="General"/>
          <w:gallery w:val="placeholder"/>
        </w:category>
        <w:types>
          <w:type w:val="bbPlcHdr"/>
        </w:types>
        <w:behaviors>
          <w:behavior w:val="content"/>
        </w:behaviors>
        <w:guid w:val="{28B9CEEB-CAEF-4803-8BF4-9F74D112CD53}"/>
      </w:docPartPr>
      <w:docPartBody>
        <w:p w:rsidR="00803F75" w:rsidRDefault="00803F75" w:rsidP="00803F75">
          <w:pPr>
            <w:pStyle w:val="F4F1032764C948F8A254C6A74AC7704C"/>
          </w:pPr>
          <w:r>
            <w:t>…</w:t>
          </w:r>
        </w:p>
      </w:docPartBody>
    </w:docPart>
    <w:docPart>
      <w:docPartPr>
        <w:name w:val="A704D8BF7B7E42F0B11754065E221F64"/>
        <w:category>
          <w:name w:val="General"/>
          <w:gallery w:val="placeholder"/>
        </w:category>
        <w:types>
          <w:type w:val="bbPlcHdr"/>
        </w:types>
        <w:behaviors>
          <w:behavior w:val="content"/>
        </w:behaviors>
        <w:guid w:val="{4DDD1F92-3951-4191-A99C-EDDBCC9D4247}"/>
      </w:docPartPr>
      <w:docPartBody>
        <w:p w:rsidR="00803F75" w:rsidRDefault="00803F75" w:rsidP="00803F75">
          <w:pPr>
            <w:pStyle w:val="A704D8BF7B7E42F0B11754065E221F64"/>
          </w:pPr>
          <w:r>
            <w:t>…</w:t>
          </w:r>
        </w:p>
      </w:docPartBody>
    </w:docPart>
    <w:docPart>
      <w:docPartPr>
        <w:name w:val="C5496DA0F63D47C89FAD10E4409BE435"/>
        <w:category>
          <w:name w:val="General"/>
          <w:gallery w:val="placeholder"/>
        </w:category>
        <w:types>
          <w:type w:val="bbPlcHdr"/>
        </w:types>
        <w:behaviors>
          <w:behavior w:val="content"/>
        </w:behaviors>
        <w:guid w:val="{F6D66EF2-5F24-4C19-BFAA-44C5177384CC}"/>
      </w:docPartPr>
      <w:docPartBody>
        <w:p w:rsidR="00803F75" w:rsidRDefault="00803F75" w:rsidP="00803F75">
          <w:pPr>
            <w:pStyle w:val="C5496DA0F63D47C89FAD10E4409BE435"/>
          </w:pPr>
          <w:r>
            <w:t>…</w:t>
          </w:r>
        </w:p>
      </w:docPartBody>
    </w:docPart>
    <w:docPart>
      <w:docPartPr>
        <w:name w:val="37C4C0C361D142BDAB1BCAE10C3BF00F"/>
        <w:category>
          <w:name w:val="General"/>
          <w:gallery w:val="placeholder"/>
        </w:category>
        <w:types>
          <w:type w:val="bbPlcHdr"/>
        </w:types>
        <w:behaviors>
          <w:behavior w:val="content"/>
        </w:behaviors>
        <w:guid w:val="{B6EFAEC7-E76B-468B-A05C-A907FC5967B8}"/>
      </w:docPartPr>
      <w:docPartBody>
        <w:p w:rsidR="00803F75" w:rsidRDefault="00803F75" w:rsidP="00803F75">
          <w:pPr>
            <w:pStyle w:val="37C4C0C361D142BDAB1BCAE10C3BF00F"/>
          </w:pPr>
          <w:r>
            <w:t>…</w:t>
          </w:r>
        </w:p>
      </w:docPartBody>
    </w:docPart>
    <w:docPart>
      <w:docPartPr>
        <w:name w:val="C4382AE3A0064682A13853CDF2884A71"/>
        <w:category>
          <w:name w:val="General"/>
          <w:gallery w:val="placeholder"/>
        </w:category>
        <w:types>
          <w:type w:val="bbPlcHdr"/>
        </w:types>
        <w:behaviors>
          <w:behavior w:val="content"/>
        </w:behaviors>
        <w:guid w:val="{A056A919-9340-4E1C-BC32-89EC8C816A1E}"/>
      </w:docPartPr>
      <w:docPartBody>
        <w:p w:rsidR="00803F75" w:rsidRDefault="00803F75" w:rsidP="00803F75">
          <w:pPr>
            <w:pStyle w:val="C4382AE3A0064682A13853CDF2884A71"/>
          </w:pPr>
          <w:r>
            <w:t>…</w:t>
          </w:r>
        </w:p>
      </w:docPartBody>
    </w:docPart>
    <w:docPart>
      <w:docPartPr>
        <w:name w:val="9965C28658E747FF9E6E2EE35EF941FC"/>
        <w:category>
          <w:name w:val="General"/>
          <w:gallery w:val="placeholder"/>
        </w:category>
        <w:types>
          <w:type w:val="bbPlcHdr"/>
        </w:types>
        <w:behaviors>
          <w:behavior w:val="content"/>
        </w:behaviors>
        <w:guid w:val="{BF9B2B7D-5719-4226-A315-906159A12496}"/>
      </w:docPartPr>
      <w:docPartBody>
        <w:p w:rsidR="00803F75" w:rsidRDefault="00803F75" w:rsidP="00803F75">
          <w:pPr>
            <w:pStyle w:val="9965C28658E747FF9E6E2EE35EF941FC"/>
          </w:pPr>
          <w:r>
            <w:t>…</w:t>
          </w:r>
        </w:p>
      </w:docPartBody>
    </w:docPart>
    <w:docPart>
      <w:docPartPr>
        <w:name w:val="BFD9427F4CB44BEC8DF89AD60CD9BC62"/>
        <w:category>
          <w:name w:val="General"/>
          <w:gallery w:val="placeholder"/>
        </w:category>
        <w:types>
          <w:type w:val="bbPlcHdr"/>
        </w:types>
        <w:behaviors>
          <w:behavior w:val="content"/>
        </w:behaviors>
        <w:guid w:val="{AF59D728-EA99-4A38-869B-275B5CDBCD33}"/>
      </w:docPartPr>
      <w:docPartBody>
        <w:p w:rsidR="00803F75" w:rsidRDefault="00803F75" w:rsidP="00803F75">
          <w:pPr>
            <w:pStyle w:val="BFD9427F4CB44BEC8DF89AD60CD9BC62"/>
          </w:pPr>
          <w:r>
            <w:t>…</w:t>
          </w:r>
        </w:p>
      </w:docPartBody>
    </w:docPart>
    <w:docPart>
      <w:docPartPr>
        <w:name w:val="56B1622C18D740C49457CBCCB0ECD0BE"/>
        <w:category>
          <w:name w:val="General"/>
          <w:gallery w:val="placeholder"/>
        </w:category>
        <w:types>
          <w:type w:val="bbPlcHdr"/>
        </w:types>
        <w:behaviors>
          <w:behavior w:val="content"/>
        </w:behaviors>
        <w:guid w:val="{F95F9CE7-3784-4A3E-8D4B-3A0A678FD674}"/>
      </w:docPartPr>
      <w:docPartBody>
        <w:p w:rsidR="00803F75" w:rsidRDefault="00803F75" w:rsidP="00803F75">
          <w:pPr>
            <w:pStyle w:val="56B1622C18D740C49457CBCCB0ECD0BE"/>
          </w:pPr>
          <w:r>
            <w:t>…</w:t>
          </w:r>
        </w:p>
      </w:docPartBody>
    </w:docPart>
    <w:docPart>
      <w:docPartPr>
        <w:name w:val="BAE43ECBA1384D939EE83E6AE78BE0A5"/>
        <w:category>
          <w:name w:val="General"/>
          <w:gallery w:val="placeholder"/>
        </w:category>
        <w:types>
          <w:type w:val="bbPlcHdr"/>
        </w:types>
        <w:behaviors>
          <w:behavior w:val="content"/>
        </w:behaviors>
        <w:guid w:val="{28BFF9B0-E5BD-4DF3-BDCE-4BDB7EC9CABA}"/>
      </w:docPartPr>
      <w:docPartBody>
        <w:p w:rsidR="00803F75" w:rsidRDefault="00803F75" w:rsidP="00803F75">
          <w:pPr>
            <w:pStyle w:val="BAE43ECBA1384D939EE83E6AE78BE0A5"/>
          </w:pPr>
          <w:r>
            <w:t>…</w:t>
          </w:r>
        </w:p>
      </w:docPartBody>
    </w:docPart>
    <w:docPart>
      <w:docPartPr>
        <w:name w:val="8E1CCBBD916745CAB8BCF404B08CB463"/>
        <w:category>
          <w:name w:val="General"/>
          <w:gallery w:val="placeholder"/>
        </w:category>
        <w:types>
          <w:type w:val="bbPlcHdr"/>
        </w:types>
        <w:behaviors>
          <w:behavior w:val="content"/>
        </w:behaviors>
        <w:guid w:val="{1FD053BB-2295-44C6-BAC3-063BF3CF1CA3}"/>
      </w:docPartPr>
      <w:docPartBody>
        <w:p w:rsidR="00803F75" w:rsidRDefault="00803F75" w:rsidP="00803F75">
          <w:pPr>
            <w:pStyle w:val="8E1CCBBD916745CAB8BCF404B08CB463"/>
          </w:pPr>
          <w:r>
            <w:t>…</w:t>
          </w:r>
        </w:p>
      </w:docPartBody>
    </w:docPart>
    <w:docPart>
      <w:docPartPr>
        <w:name w:val="ECAD40D162CD4C978FCE172529354058"/>
        <w:category>
          <w:name w:val="General"/>
          <w:gallery w:val="placeholder"/>
        </w:category>
        <w:types>
          <w:type w:val="bbPlcHdr"/>
        </w:types>
        <w:behaviors>
          <w:behavior w:val="content"/>
        </w:behaviors>
        <w:guid w:val="{F58FF810-0D28-4C38-9695-860C1EC64F62}"/>
      </w:docPartPr>
      <w:docPartBody>
        <w:p w:rsidR="00803F75" w:rsidRDefault="00803F75" w:rsidP="00803F75">
          <w:pPr>
            <w:pStyle w:val="ECAD40D162CD4C978FCE172529354058"/>
          </w:pPr>
          <w:r>
            <w:t>…</w:t>
          </w:r>
        </w:p>
      </w:docPartBody>
    </w:docPart>
    <w:docPart>
      <w:docPartPr>
        <w:name w:val="E3809E975F554E5A9011D71A12624B23"/>
        <w:category>
          <w:name w:val="General"/>
          <w:gallery w:val="placeholder"/>
        </w:category>
        <w:types>
          <w:type w:val="bbPlcHdr"/>
        </w:types>
        <w:behaviors>
          <w:behavior w:val="content"/>
        </w:behaviors>
        <w:guid w:val="{905CAB60-6CFB-476D-A870-FBD44D181990}"/>
      </w:docPartPr>
      <w:docPartBody>
        <w:p w:rsidR="00803F75" w:rsidRDefault="00803F75" w:rsidP="00803F75">
          <w:pPr>
            <w:pStyle w:val="E3809E975F554E5A9011D71A12624B23"/>
          </w:pPr>
          <w:r>
            <w:t>…</w:t>
          </w:r>
        </w:p>
      </w:docPartBody>
    </w:docPart>
    <w:docPart>
      <w:docPartPr>
        <w:name w:val="DAF4FD55077C40B080D94CC6CA9E07E7"/>
        <w:category>
          <w:name w:val="General"/>
          <w:gallery w:val="placeholder"/>
        </w:category>
        <w:types>
          <w:type w:val="bbPlcHdr"/>
        </w:types>
        <w:behaviors>
          <w:behavior w:val="content"/>
        </w:behaviors>
        <w:guid w:val="{EA617265-A5D3-49CC-AA75-868B94CEEAE1}"/>
      </w:docPartPr>
      <w:docPartBody>
        <w:p w:rsidR="00803F75" w:rsidRDefault="00803F75" w:rsidP="00803F75">
          <w:pPr>
            <w:pStyle w:val="DAF4FD55077C40B080D94CC6CA9E07E7"/>
          </w:pPr>
          <w:r>
            <w:t>…</w:t>
          </w:r>
        </w:p>
      </w:docPartBody>
    </w:docPart>
    <w:docPart>
      <w:docPartPr>
        <w:name w:val="43927436D3A747FA9689221000060BF4"/>
        <w:category>
          <w:name w:val="General"/>
          <w:gallery w:val="placeholder"/>
        </w:category>
        <w:types>
          <w:type w:val="bbPlcHdr"/>
        </w:types>
        <w:behaviors>
          <w:behavior w:val="content"/>
        </w:behaviors>
        <w:guid w:val="{3450E68F-CC26-41F8-886E-D138499933E4}"/>
      </w:docPartPr>
      <w:docPartBody>
        <w:p w:rsidR="00803F75" w:rsidRDefault="00803F75" w:rsidP="00803F75">
          <w:pPr>
            <w:pStyle w:val="43927436D3A747FA9689221000060BF4"/>
          </w:pPr>
          <w:r>
            <w:t>…</w:t>
          </w:r>
        </w:p>
      </w:docPartBody>
    </w:docPart>
    <w:docPart>
      <w:docPartPr>
        <w:name w:val="A25E262BACC6428CBD1271BAD99A0BB1"/>
        <w:category>
          <w:name w:val="General"/>
          <w:gallery w:val="placeholder"/>
        </w:category>
        <w:types>
          <w:type w:val="bbPlcHdr"/>
        </w:types>
        <w:behaviors>
          <w:behavior w:val="content"/>
        </w:behaviors>
        <w:guid w:val="{C122465E-DB6F-4913-939D-87151E4EC42B}"/>
      </w:docPartPr>
      <w:docPartBody>
        <w:p w:rsidR="00803F75" w:rsidRDefault="00803F75" w:rsidP="00803F75">
          <w:pPr>
            <w:pStyle w:val="A25E262BACC6428CBD1271BAD99A0BB1"/>
          </w:pPr>
          <w:r>
            <w:t>…</w:t>
          </w:r>
        </w:p>
      </w:docPartBody>
    </w:docPart>
    <w:docPart>
      <w:docPartPr>
        <w:name w:val="6F37020C2ACE4F27AD44AA528462F4A7"/>
        <w:category>
          <w:name w:val="General"/>
          <w:gallery w:val="placeholder"/>
        </w:category>
        <w:types>
          <w:type w:val="bbPlcHdr"/>
        </w:types>
        <w:behaviors>
          <w:behavior w:val="content"/>
        </w:behaviors>
        <w:guid w:val="{AA693CD3-3CEE-4D86-BC88-DE2A181378F7}"/>
      </w:docPartPr>
      <w:docPartBody>
        <w:p w:rsidR="00803F75" w:rsidRDefault="00803F75" w:rsidP="00803F75">
          <w:pPr>
            <w:pStyle w:val="6F37020C2ACE4F27AD44AA528462F4A7"/>
          </w:pPr>
          <w:r>
            <w:t>…</w:t>
          </w:r>
        </w:p>
      </w:docPartBody>
    </w:docPart>
    <w:docPart>
      <w:docPartPr>
        <w:name w:val="ABA5AA4A61F64E349DE768015AF587AC"/>
        <w:category>
          <w:name w:val="General"/>
          <w:gallery w:val="placeholder"/>
        </w:category>
        <w:types>
          <w:type w:val="bbPlcHdr"/>
        </w:types>
        <w:behaviors>
          <w:behavior w:val="content"/>
        </w:behaviors>
        <w:guid w:val="{164C2E28-63DD-4FB0-AED5-C7298216919B}"/>
      </w:docPartPr>
      <w:docPartBody>
        <w:p w:rsidR="00803F75" w:rsidRDefault="00803F75" w:rsidP="00803F75">
          <w:pPr>
            <w:pStyle w:val="ABA5AA4A61F64E349DE768015AF587AC"/>
          </w:pPr>
          <w:r>
            <w:t>…</w:t>
          </w:r>
        </w:p>
      </w:docPartBody>
    </w:docPart>
    <w:docPart>
      <w:docPartPr>
        <w:name w:val="AD97F1E7615D46DFACC7536317C2C20C"/>
        <w:category>
          <w:name w:val="General"/>
          <w:gallery w:val="placeholder"/>
        </w:category>
        <w:types>
          <w:type w:val="bbPlcHdr"/>
        </w:types>
        <w:behaviors>
          <w:behavior w:val="content"/>
        </w:behaviors>
        <w:guid w:val="{71515B7B-EDBA-42B0-AA34-F357B63749D3}"/>
      </w:docPartPr>
      <w:docPartBody>
        <w:p w:rsidR="00803F75" w:rsidRDefault="00803F75" w:rsidP="00803F75">
          <w:pPr>
            <w:pStyle w:val="AD97F1E7615D46DFACC7536317C2C20C"/>
          </w:pPr>
          <w:r>
            <w:t>…</w:t>
          </w:r>
        </w:p>
      </w:docPartBody>
    </w:docPart>
    <w:docPart>
      <w:docPartPr>
        <w:name w:val="06E620C512014D5485F8DD26352F4D52"/>
        <w:category>
          <w:name w:val="General"/>
          <w:gallery w:val="placeholder"/>
        </w:category>
        <w:types>
          <w:type w:val="bbPlcHdr"/>
        </w:types>
        <w:behaviors>
          <w:behavior w:val="content"/>
        </w:behaviors>
        <w:guid w:val="{562DC35C-D66E-4A8B-A0FE-C9E70A1DB046}"/>
      </w:docPartPr>
      <w:docPartBody>
        <w:p w:rsidR="00803F75" w:rsidRDefault="00803F75" w:rsidP="00803F75">
          <w:pPr>
            <w:pStyle w:val="06E620C512014D5485F8DD26352F4D52"/>
          </w:pPr>
          <w:r>
            <w:t>…</w:t>
          </w:r>
        </w:p>
      </w:docPartBody>
    </w:docPart>
    <w:docPart>
      <w:docPartPr>
        <w:name w:val="3E8A272701974968904DC6AEA5AB4221"/>
        <w:category>
          <w:name w:val="General"/>
          <w:gallery w:val="placeholder"/>
        </w:category>
        <w:types>
          <w:type w:val="bbPlcHdr"/>
        </w:types>
        <w:behaviors>
          <w:behavior w:val="content"/>
        </w:behaviors>
        <w:guid w:val="{02E34F13-DBA7-4DAD-9F0D-D6BE5FBC24C9}"/>
      </w:docPartPr>
      <w:docPartBody>
        <w:p w:rsidR="00803F75" w:rsidRDefault="00803F75" w:rsidP="00803F75">
          <w:pPr>
            <w:pStyle w:val="3E8A272701974968904DC6AEA5AB4221"/>
          </w:pPr>
          <w:r>
            <w:t>…</w:t>
          </w:r>
        </w:p>
      </w:docPartBody>
    </w:docPart>
    <w:docPart>
      <w:docPartPr>
        <w:name w:val="8F37855226F34C339658B91E13E93188"/>
        <w:category>
          <w:name w:val="General"/>
          <w:gallery w:val="placeholder"/>
        </w:category>
        <w:types>
          <w:type w:val="bbPlcHdr"/>
        </w:types>
        <w:behaviors>
          <w:behavior w:val="content"/>
        </w:behaviors>
        <w:guid w:val="{00010569-4613-4666-926F-4B11808650F5}"/>
      </w:docPartPr>
      <w:docPartBody>
        <w:p w:rsidR="00803F75" w:rsidRDefault="00803F75" w:rsidP="00803F75">
          <w:pPr>
            <w:pStyle w:val="8F37855226F34C339658B91E13E93188"/>
          </w:pPr>
          <w:r>
            <w:t>…</w:t>
          </w:r>
        </w:p>
      </w:docPartBody>
    </w:docPart>
    <w:docPart>
      <w:docPartPr>
        <w:name w:val="38E5517CE1E742F19D15EA13DC76B2AF"/>
        <w:category>
          <w:name w:val="General"/>
          <w:gallery w:val="placeholder"/>
        </w:category>
        <w:types>
          <w:type w:val="bbPlcHdr"/>
        </w:types>
        <w:behaviors>
          <w:behavior w:val="content"/>
        </w:behaviors>
        <w:guid w:val="{64C643BC-CD04-4A56-B88A-833EB3B6B7E2}"/>
      </w:docPartPr>
      <w:docPartBody>
        <w:p w:rsidR="00803F75" w:rsidRDefault="00803F75" w:rsidP="00803F75">
          <w:pPr>
            <w:pStyle w:val="38E5517CE1E742F19D15EA13DC76B2AF"/>
          </w:pPr>
          <w:r>
            <w:t>…</w:t>
          </w:r>
        </w:p>
      </w:docPartBody>
    </w:docPart>
    <w:docPart>
      <w:docPartPr>
        <w:name w:val="EFACFEC837DB42C8B0F62545907040A3"/>
        <w:category>
          <w:name w:val="General"/>
          <w:gallery w:val="placeholder"/>
        </w:category>
        <w:types>
          <w:type w:val="bbPlcHdr"/>
        </w:types>
        <w:behaviors>
          <w:behavior w:val="content"/>
        </w:behaviors>
        <w:guid w:val="{8480D228-0ADC-48E1-9F23-365D0B09DD90}"/>
      </w:docPartPr>
      <w:docPartBody>
        <w:p w:rsidR="00803F75" w:rsidRDefault="00803F75" w:rsidP="00803F75">
          <w:pPr>
            <w:pStyle w:val="EFACFEC837DB42C8B0F62545907040A3"/>
          </w:pPr>
          <w:r>
            <w:t>…</w:t>
          </w:r>
        </w:p>
      </w:docPartBody>
    </w:docPart>
    <w:docPart>
      <w:docPartPr>
        <w:name w:val="5890E50C14EE4C3887D324578990CE26"/>
        <w:category>
          <w:name w:val="General"/>
          <w:gallery w:val="placeholder"/>
        </w:category>
        <w:types>
          <w:type w:val="bbPlcHdr"/>
        </w:types>
        <w:behaviors>
          <w:behavior w:val="content"/>
        </w:behaviors>
        <w:guid w:val="{A03F1BB4-1026-46D9-9622-524950072921}"/>
      </w:docPartPr>
      <w:docPartBody>
        <w:p w:rsidR="00803F75" w:rsidRDefault="00803F75" w:rsidP="00803F75">
          <w:pPr>
            <w:pStyle w:val="5890E50C14EE4C3887D324578990CE26"/>
          </w:pPr>
          <w:r>
            <w:t>…</w:t>
          </w:r>
        </w:p>
      </w:docPartBody>
    </w:docPart>
    <w:docPart>
      <w:docPartPr>
        <w:name w:val="46DFA9A07B104F5AA2F0F7D2B2911BA8"/>
        <w:category>
          <w:name w:val="General"/>
          <w:gallery w:val="placeholder"/>
        </w:category>
        <w:types>
          <w:type w:val="bbPlcHdr"/>
        </w:types>
        <w:behaviors>
          <w:behavior w:val="content"/>
        </w:behaviors>
        <w:guid w:val="{F226D5C0-6C9B-4C1F-9983-6FE9C59C7F32}"/>
      </w:docPartPr>
      <w:docPartBody>
        <w:p w:rsidR="00803F75" w:rsidRDefault="00803F75" w:rsidP="00803F75">
          <w:pPr>
            <w:pStyle w:val="46DFA9A07B104F5AA2F0F7D2B2911BA8"/>
          </w:pPr>
          <w:r>
            <w:t>…</w:t>
          </w:r>
        </w:p>
      </w:docPartBody>
    </w:docPart>
    <w:docPart>
      <w:docPartPr>
        <w:name w:val="C0DC8474C18449FEB9D255EC56C89A21"/>
        <w:category>
          <w:name w:val="General"/>
          <w:gallery w:val="placeholder"/>
        </w:category>
        <w:types>
          <w:type w:val="bbPlcHdr"/>
        </w:types>
        <w:behaviors>
          <w:behavior w:val="content"/>
        </w:behaviors>
        <w:guid w:val="{963982CD-7658-4BA5-A8FE-34C1F75C09A1}"/>
      </w:docPartPr>
      <w:docPartBody>
        <w:p w:rsidR="00803F75" w:rsidRDefault="00803F75" w:rsidP="00803F75">
          <w:pPr>
            <w:pStyle w:val="C0DC8474C18449FEB9D255EC56C89A21"/>
          </w:pPr>
          <w:r>
            <w:t>…</w:t>
          </w:r>
        </w:p>
      </w:docPartBody>
    </w:docPart>
    <w:docPart>
      <w:docPartPr>
        <w:name w:val="3A9376B69C064841930C6483BD72915E"/>
        <w:category>
          <w:name w:val="General"/>
          <w:gallery w:val="placeholder"/>
        </w:category>
        <w:types>
          <w:type w:val="bbPlcHdr"/>
        </w:types>
        <w:behaviors>
          <w:behavior w:val="content"/>
        </w:behaviors>
        <w:guid w:val="{B7D2B1A8-8281-470E-98A2-45F03FA76378}"/>
      </w:docPartPr>
      <w:docPartBody>
        <w:p w:rsidR="00803F75" w:rsidRDefault="00803F75" w:rsidP="00803F75">
          <w:pPr>
            <w:pStyle w:val="3A9376B69C064841930C6483BD72915E"/>
          </w:pPr>
          <w:r>
            <w:t>…</w:t>
          </w:r>
        </w:p>
      </w:docPartBody>
    </w:docPart>
    <w:docPart>
      <w:docPartPr>
        <w:name w:val="6C542BC74DCF4359B9F04DF057AE1211"/>
        <w:category>
          <w:name w:val="General"/>
          <w:gallery w:val="placeholder"/>
        </w:category>
        <w:types>
          <w:type w:val="bbPlcHdr"/>
        </w:types>
        <w:behaviors>
          <w:behavior w:val="content"/>
        </w:behaviors>
        <w:guid w:val="{280F511A-3169-43A7-9E5D-5379A7ADE397}"/>
      </w:docPartPr>
      <w:docPartBody>
        <w:p w:rsidR="00803F75" w:rsidRDefault="00803F75" w:rsidP="00803F75">
          <w:pPr>
            <w:pStyle w:val="6C542BC74DCF4359B9F04DF057AE1211"/>
          </w:pPr>
          <w:r>
            <w:t>…</w:t>
          </w:r>
        </w:p>
      </w:docPartBody>
    </w:docPart>
    <w:docPart>
      <w:docPartPr>
        <w:name w:val="B02738B69DA549ABB98BCEF398F0DA1D"/>
        <w:category>
          <w:name w:val="General"/>
          <w:gallery w:val="placeholder"/>
        </w:category>
        <w:types>
          <w:type w:val="bbPlcHdr"/>
        </w:types>
        <w:behaviors>
          <w:behavior w:val="content"/>
        </w:behaviors>
        <w:guid w:val="{785ABE70-1E1B-44DE-BB67-B068B58FC87B}"/>
      </w:docPartPr>
      <w:docPartBody>
        <w:p w:rsidR="00803F75" w:rsidRDefault="00803F75" w:rsidP="00803F75">
          <w:pPr>
            <w:pStyle w:val="B02738B69DA549ABB98BCEF398F0DA1D"/>
          </w:pPr>
          <w:r>
            <w:t>…</w:t>
          </w:r>
        </w:p>
      </w:docPartBody>
    </w:docPart>
    <w:docPart>
      <w:docPartPr>
        <w:name w:val="1C08EF04FD1248058C42B72AE3CC9755"/>
        <w:category>
          <w:name w:val="General"/>
          <w:gallery w:val="placeholder"/>
        </w:category>
        <w:types>
          <w:type w:val="bbPlcHdr"/>
        </w:types>
        <w:behaviors>
          <w:behavior w:val="content"/>
        </w:behaviors>
        <w:guid w:val="{9C5AB7A8-D4DA-4F39-AC5B-BD8CF40E6B36}"/>
      </w:docPartPr>
      <w:docPartBody>
        <w:p w:rsidR="00803F75" w:rsidRDefault="00803F75" w:rsidP="00803F75">
          <w:pPr>
            <w:pStyle w:val="1C08EF04FD1248058C42B72AE3CC9755"/>
          </w:pPr>
          <w:r>
            <w:t>…</w:t>
          </w:r>
        </w:p>
      </w:docPartBody>
    </w:docPart>
    <w:docPart>
      <w:docPartPr>
        <w:name w:val="4552AFD4A82E4D47B4F8FFAF188302D1"/>
        <w:category>
          <w:name w:val="General"/>
          <w:gallery w:val="placeholder"/>
        </w:category>
        <w:types>
          <w:type w:val="bbPlcHdr"/>
        </w:types>
        <w:behaviors>
          <w:behavior w:val="content"/>
        </w:behaviors>
        <w:guid w:val="{D5C39CBB-039B-4710-A851-014201F63B10}"/>
      </w:docPartPr>
      <w:docPartBody>
        <w:p w:rsidR="00803F75" w:rsidRDefault="00803F75" w:rsidP="00803F75">
          <w:pPr>
            <w:pStyle w:val="4552AFD4A82E4D47B4F8FFAF188302D1"/>
          </w:pPr>
          <w:r>
            <w:t>…</w:t>
          </w:r>
        </w:p>
      </w:docPartBody>
    </w:docPart>
    <w:docPart>
      <w:docPartPr>
        <w:name w:val="5E7E89FB5DD34C77B9AA21476A22770D"/>
        <w:category>
          <w:name w:val="General"/>
          <w:gallery w:val="placeholder"/>
        </w:category>
        <w:types>
          <w:type w:val="bbPlcHdr"/>
        </w:types>
        <w:behaviors>
          <w:behavior w:val="content"/>
        </w:behaviors>
        <w:guid w:val="{B93AFB02-DA96-4E26-A349-BC202012893F}"/>
      </w:docPartPr>
      <w:docPartBody>
        <w:p w:rsidR="00803F75" w:rsidRDefault="00803F75" w:rsidP="00803F75">
          <w:pPr>
            <w:pStyle w:val="5E7E89FB5DD34C77B9AA21476A22770D"/>
          </w:pPr>
          <w:r>
            <w:t>…</w:t>
          </w:r>
        </w:p>
      </w:docPartBody>
    </w:docPart>
    <w:docPart>
      <w:docPartPr>
        <w:name w:val="EB9B542FAF6A42299427BCA60D6389B9"/>
        <w:category>
          <w:name w:val="General"/>
          <w:gallery w:val="placeholder"/>
        </w:category>
        <w:types>
          <w:type w:val="bbPlcHdr"/>
        </w:types>
        <w:behaviors>
          <w:behavior w:val="content"/>
        </w:behaviors>
        <w:guid w:val="{378F96D1-6FF4-4314-BC3E-1BA0FC9CCFA7}"/>
      </w:docPartPr>
      <w:docPartBody>
        <w:p w:rsidR="00803F75" w:rsidRDefault="00803F75" w:rsidP="00803F75">
          <w:pPr>
            <w:pStyle w:val="EB9B542FAF6A42299427BCA60D6389B9"/>
          </w:pPr>
          <w:r>
            <w:t>…</w:t>
          </w:r>
        </w:p>
      </w:docPartBody>
    </w:docPart>
    <w:docPart>
      <w:docPartPr>
        <w:name w:val="0D5F6F0EB6A045328606058228A45F8F"/>
        <w:category>
          <w:name w:val="General"/>
          <w:gallery w:val="placeholder"/>
        </w:category>
        <w:types>
          <w:type w:val="bbPlcHdr"/>
        </w:types>
        <w:behaviors>
          <w:behavior w:val="content"/>
        </w:behaviors>
        <w:guid w:val="{7DECA68C-6022-48CE-8016-902A8EC70E2E}"/>
      </w:docPartPr>
      <w:docPartBody>
        <w:p w:rsidR="00803F75" w:rsidRDefault="00803F75" w:rsidP="00803F75">
          <w:pPr>
            <w:pStyle w:val="0D5F6F0EB6A045328606058228A45F8F"/>
          </w:pPr>
          <w:r>
            <w:t>…</w:t>
          </w:r>
        </w:p>
      </w:docPartBody>
    </w:docPart>
    <w:docPart>
      <w:docPartPr>
        <w:name w:val="FFF566BFE8DE4B8F93379E4476D03BE0"/>
        <w:category>
          <w:name w:val="General"/>
          <w:gallery w:val="placeholder"/>
        </w:category>
        <w:types>
          <w:type w:val="bbPlcHdr"/>
        </w:types>
        <w:behaviors>
          <w:behavior w:val="content"/>
        </w:behaviors>
        <w:guid w:val="{D58EDDEF-05E4-4F8B-9029-184B771137A6}"/>
      </w:docPartPr>
      <w:docPartBody>
        <w:p w:rsidR="00803F75" w:rsidRDefault="00803F75" w:rsidP="00803F75">
          <w:pPr>
            <w:pStyle w:val="FFF566BFE8DE4B8F93379E4476D03BE0"/>
          </w:pPr>
          <w:r>
            <w:t>…</w:t>
          </w:r>
        </w:p>
      </w:docPartBody>
    </w:docPart>
    <w:docPart>
      <w:docPartPr>
        <w:name w:val="F44D4C3E6D5D46F4A3D20D4A0113425D"/>
        <w:category>
          <w:name w:val="General"/>
          <w:gallery w:val="placeholder"/>
        </w:category>
        <w:types>
          <w:type w:val="bbPlcHdr"/>
        </w:types>
        <w:behaviors>
          <w:behavior w:val="content"/>
        </w:behaviors>
        <w:guid w:val="{08CF6999-685F-4E56-B571-0F85CC127418}"/>
      </w:docPartPr>
      <w:docPartBody>
        <w:p w:rsidR="00803F75" w:rsidRDefault="00803F75" w:rsidP="00803F75">
          <w:pPr>
            <w:pStyle w:val="F44D4C3E6D5D46F4A3D20D4A0113425D"/>
          </w:pPr>
          <w:r>
            <w:t>…</w:t>
          </w:r>
        </w:p>
      </w:docPartBody>
    </w:docPart>
    <w:docPart>
      <w:docPartPr>
        <w:name w:val="190CF67929BD46DD85614A2B4C466FB4"/>
        <w:category>
          <w:name w:val="General"/>
          <w:gallery w:val="placeholder"/>
        </w:category>
        <w:types>
          <w:type w:val="bbPlcHdr"/>
        </w:types>
        <w:behaviors>
          <w:behavior w:val="content"/>
        </w:behaviors>
        <w:guid w:val="{FEF9C953-9C1D-45D0-9FA3-D54967AD9F63}"/>
      </w:docPartPr>
      <w:docPartBody>
        <w:p w:rsidR="00803F75" w:rsidRDefault="00803F75" w:rsidP="00803F75">
          <w:pPr>
            <w:pStyle w:val="190CF67929BD46DD85614A2B4C466FB4"/>
          </w:pPr>
          <w:r>
            <w:t>…</w:t>
          </w:r>
        </w:p>
      </w:docPartBody>
    </w:docPart>
    <w:docPart>
      <w:docPartPr>
        <w:name w:val="C366CE06E98647C6859754813B936597"/>
        <w:category>
          <w:name w:val="General"/>
          <w:gallery w:val="placeholder"/>
        </w:category>
        <w:types>
          <w:type w:val="bbPlcHdr"/>
        </w:types>
        <w:behaviors>
          <w:behavior w:val="content"/>
        </w:behaviors>
        <w:guid w:val="{83ED3B43-71B4-4819-BE12-BB966DB02108}"/>
      </w:docPartPr>
      <w:docPartBody>
        <w:p w:rsidR="00803F75" w:rsidRDefault="00803F75" w:rsidP="00803F75">
          <w:pPr>
            <w:pStyle w:val="C366CE06E98647C6859754813B936597"/>
          </w:pPr>
          <w:r>
            <w:t>…</w:t>
          </w:r>
        </w:p>
      </w:docPartBody>
    </w:docPart>
    <w:docPart>
      <w:docPartPr>
        <w:name w:val="B6261385B77442E18D6FD69D83256715"/>
        <w:category>
          <w:name w:val="General"/>
          <w:gallery w:val="placeholder"/>
        </w:category>
        <w:types>
          <w:type w:val="bbPlcHdr"/>
        </w:types>
        <w:behaviors>
          <w:behavior w:val="content"/>
        </w:behaviors>
        <w:guid w:val="{B35FEB71-0032-4A82-BE46-4CAB2A0CF67C}"/>
      </w:docPartPr>
      <w:docPartBody>
        <w:p w:rsidR="00803F75" w:rsidRDefault="00803F75" w:rsidP="00803F75">
          <w:pPr>
            <w:pStyle w:val="B6261385B77442E18D6FD69D83256715"/>
          </w:pPr>
          <w:r>
            <w:t>…</w:t>
          </w:r>
        </w:p>
      </w:docPartBody>
    </w:docPart>
    <w:docPart>
      <w:docPartPr>
        <w:name w:val="0D4B4F092DEC483CA4920480E629D1B4"/>
        <w:category>
          <w:name w:val="General"/>
          <w:gallery w:val="placeholder"/>
        </w:category>
        <w:types>
          <w:type w:val="bbPlcHdr"/>
        </w:types>
        <w:behaviors>
          <w:behavior w:val="content"/>
        </w:behaviors>
        <w:guid w:val="{A90541AD-F54A-4AA4-AF90-B502334686D4}"/>
      </w:docPartPr>
      <w:docPartBody>
        <w:p w:rsidR="00803F75" w:rsidRDefault="00803F75" w:rsidP="00803F75">
          <w:pPr>
            <w:pStyle w:val="0D4B4F092DEC483CA4920480E629D1B4"/>
          </w:pPr>
          <w:r>
            <w:t>…</w:t>
          </w:r>
        </w:p>
      </w:docPartBody>
    </w:docPart>
    <w:docPart>
      <w:docPartPr>
        <w:name w:val="C0B1B1E357B24CDFB404B632E976B55B"/>
        <w:category>
          <w:name w:val="General"/>
          <w:gallery w:val="placeholder"/>
        </w:category>
        <w:types>
          <w:type w:val="bbPlcHdr"/>
        </w:types>
        <w:behaviors>
          <w:behavior w:val="content"/>
        </w:behaviors>
        <w:guid w:val="{DD97EBE2-100C-462F-AC94-5F861DFDA7EF}"/>
      </w:docPartPr>
      <w:docPartBody>
        <w:p w:rsidR="00803F75" w:rsidRDefault="00803F75" w:rsidP="00803F75">
          <w:pPr>
            <w:pStyle w:val="C0B1B1E357B24CDFB404B632E976B55B"/>
          </w:pPr>
          <w:r>
            <w:t>…</w:t>
          </w:r>
        </w:p>
      </w:docPartBody>
    </w:docPart>
    <w:docPart>
      <w:docPartPr>
        <w:name w:val="69636354491A41109360C006DE4BD6D6"/>
        <w:category>
          <w:name w:val="General"/>
          <w:gallery w:val="placeholder"/>
        </w:category>
        <w:types>
          <w:type w:val="bbPlcHdr"/>
        </w:types>
        <w:behaviors>
          <w:behavior w:val="content"/>
        </w:behaviors>
        <w:guid w:val="{B4F889B3-92CA-40F3-9CF3-CC33B1901A08}"/>
      </w:docPartPr>
      <w:docPartBody>
        <w:p w:rsidR="00803F75" w:rsidRDefault="00803F75" w:rsidP="00803F75">
          <w:pPr>
            <w:pStyle w:val="69636354491A41109360C006DE4BD6D6"/>
          </w:pPr>
          <w:r>
            <w:t>…</w:t>
          </w:r>
        </w:p>
      </w:docPartBody>
    </w:docPart>
    <w:docPart>
      <w:docPartPr>
        <w:name w:val="25527C30E36640D5B735C8E813B7C70A"/>
        <w:category>
          <w:name w:val="General"/>
          <w:gallery w:val="placeholder"/>
        </w:category>
        <w:types>
          <w:type w:val="bbPlcHdr"/>
        </w:types>
        <w:behaviors>
          <w:behavior w:val="content"/>
        </w:behaviors>
        <w:guid w:val="{EED58846-65AE-43EC-AA25-3B494ADB4476}"/>
      </w:docPartPr>
      <w:docPartBody>
        <w:p w:rsidR="00803F75" w:rsidRDefault="00803F75" w:rsidP="00803F75">
          <w:pPr>
            <w:pStyle w:val="25527C30E36640D5B735C8E813B7C70A"/>
          </w:pPr>
          <w:r>
            <w:t>…</w:t>
          </w:r>
        </w:p>
      </w:docPartBody>
    </w:docPart>
    <w:docPart>
      <w:docPartPr>
        <w:name w:val="92CA4C9F0F664D3BBCD713C6366D9323"/>
        <w:category>
          <w:name w:val="General"/>
          <w:gallery w:val="placeholder"/>
        </w:category>
        <w:types>
          <w:type w:val="bbPlcHdr"/>
        </w:types>
        <w:behaviors>
          <w:behavior w:val="content"/>
        </w:behaviors>
        <w:guid w:val="{63C383A8-D10E-4B68-88CE-115CBE83E05E}"/>
      </w:docPartPr>
      <w:docPartBody>
        <w:p w:rsidR="00803F75" w:rsidRDefault="00803F75" w:rsidP="00803F75">
          <w:pPr>
            <w:pStyle w:val="92CA4C9F0F664D3BBCD713C6366D9323"/>
          </w:pPr>
          <w:r>
            <w:t>…</w:t>
          </w:r>
        </w:p>
      </w:docPartBody>
    </w:docPart>
    <w:docPart>
      <w:docPartPr>
        <w:name w:val="E0A449209EE344C9860BFEDEC6382031"/>
        <w:category>
          <w:name w:val="General"/>
          <w:gallery w:val="placeholder"/>
        </w:category>
        <w:types>
          <w:type w:val="bbPlcHdr"/>
        </w:types>
        <w:behaviors>
          <w:behavior w:val="content"/>
        </w:behaviors>
        <w:guid w:val="{7DB29B70-701C-42E1-8DE2-E0D01C6DE44B}"/>
      </w:docPartPr>
      <w:docPartBody>
        <w:p w:rsidR="00803F75" w:rsidRDefault="00803F75" w:rsidP="00803F75">
          <w:pPr>
            <w:pStyle w:val="E0A449209EE344C9860BFEDEC6382031"/>
          </w:pPr>
          <w:r>
            <w:t>…</w:t>
          </w:r>
        </w:p>
      </w:docPartBody>
    </w:docPart>
    <w:docPart>
      <w:docPartPr>
        <w:name w:val="7674430000894EC3BD90F282E279F55B"/>
        <w:category>
          <w:name w:val="General"/>
          <w:gallery w:val="placeholder"/>
        </w:category>
        <w:types>
          <w:type w:val="bbPlcHdr"/>
        </w:types>
        <w:behaviors>
          <w:behavior w:val="content"/>
        </w:behaviors>
        <w:guid w:val="{5ABCBBFD-0FC6-4FCD-AB0C-152937380558}"/>
      </w:docPartPr>
      <w:docPartBody>
        <w:p w:rsidR="00803F75" w:rsidRDefault="00803F75" w:rsidP="00803F75">
          <w:pPr>
            <w:pStyle w:val="7674430000894EC3BD90F282E279F55B"/>
          </w:pPr>
          <w:r>
            <w:t>…</w:t>
          </w:r>
        </w:p>
      </w:docPartBody>
    </w:docPart>
    <w:docPart>
      <w:docPartPr>
        <w:name w:val="378D94BC5BFA42D39E314A31CC1E578C"/>
        <w:category>
          <w:name w:val="General"/>
          <w:gallery w:val="placeholder"/>
        </w:category>
        <w:types>
          <w:type w:val="bbPlcHdr"/>
        </w:types>
        <w:behaviors>
          <w:behavior w:val="content"/>
        </w:behaviors>
        <w:guid w:val="{81BA27E7-0F1D-493F-9040-AAB068E131C0}"/>
      </w:docPartPr>
      <w:docPartBody>
        <w:p w:rsidR="00803F75" w:rsidRDefault="00803F75" w:rsidP="00803F75">
          <w:pPr>
            <w:pStyle w:val="378D94BC5BFA42D39E314A31CC1E578C"/>
          </w:pPr>
          <w:r>
            <w:t>…</w:t>
          </w:r>
        </w:p>
      </w:docPartBody>
    </w:docPart>
    <w:docPart>
      <w:docPartPr>
        <w:name w:val="58159BCF21714C47BC6FB885D25D4011"/>
        <w:category>
          <w:name w:val="General"/>
          <w:gallery w:val="placeholder"/>
        </w:category>
        <w:types>
          <w:type w:val="bbPlcHdr"/>
        </w:types>
        <w:behaviors>
          <w:behavior w:val="content"/>
        </w:behaviors>
        <w:guid w:val="{38150F49-FF2F-4103-8D5C-CAA980D58CE6}"/>
      </w:docPartPr>
      <w:docPartBody>
        <w:p w:rsidR="00803F75" w:rsidRDefault="00803F75" w:rsidP="00803F75">
          <w:pPr>
            <w:pStyle w:val="58159BCF21714C47BC6FB885D25D4011"/>
          </w:pPr>
          <w:r>
            <w:t>…</w:t>
          </w:r>
        </w:p>
      </w:docPartBody>
    </w:docPart>
    <w:docPart>
      <w:docPartPr>
        <w:name w:val="E95CECC54A4246C2A40FB52759DE2997"/>
        <w:category>
          <w:name w:val="General"/>
          <w:gallery w:val="placeholder"/>
        </w:category>
        <w:types>
          <w:type w:val="bbPlcHdr"/>
        </w:types>
        <w:behaviors>
          <w:behavior w:val="content"/>
        </w:behaviors>
        <w:guid w:val="{D4A8A63A-9DD8-4BAC-8E91-57CEEE68FF20}"/>
      </w:docPartPr>
      <w:docPartBody>
        <w:p w:rsidR="00803F75" w:rsidRDefault="00803F75" w:rsidP="00803F75">
          <w:pPr>
            <w:pStyle w:val="E95CECC54A4246C2A40FB52759DE2997"/>
          </w:pPr>
          <w:r>
            <w:t>…</w:t>
          </w:r>
        </w:p>
      </w:docPartBody>
    </w:docPart>
    <w:docPart>
      <w:docPartPr>
        <w:name w:val="33F94923D457452491B850A4B1AAF9BB"/>
        <w:category>
          <w:name w:val="General"/>
          <w:gallery w:val="placeholder"/>
        </w:category>
        <w:types>
          <w:type w:val="bbPlcHdr"/>
        </w:types>
        <w:behaviors>
          <w:behavior w:val="content"/>
        </w:behaviors>
        <w:guid w:val="{ACA090A5-86DE-4F00-AA8D-504FB172F039}"/>
      </w:docPartPr>
      <w:docPartBody>
        <w:p w:rsidR="00803F75" w:rsidRDefault="00803F75" w:rsidP="00803F75">
          <w:pPr>
            <w:pStyle w:val="33F94923D457452491B850A4B1AAF9BB"/>
          </w:pPr>
          <w:r>
            <w:t>…</w:t>
          </w:r>
        </w:p>
      </w:docPartBody>
    </w:docPart>
    <w:docPart>
      <w:docPartPr>
        <w:name w:val="27A45309F7C34D24A6C550164EF404AC"/>
        <w:category>
          <w:name w:val="General"/>
          <w:gallery w:val="placeholder"/>
        </w:category>
        <w:types>
          <w:type w:val="bbPlcHdr"/>
        </w:types>
        <w:behaviors>
          <w:behavior w:val="content"/>
        </w:behaviors>
        <w:guid w:val="{D7990E2D-C752-472F-8A23-3DC56913D946}"/>
      </w:docPartPr>
      <w:docPartBody>
        <w:p w:rsidR="00803F75" w:rsidRDefault="00803F75" w:rsidP="00803F75">
          <w:pPr>
            <w:pStyle w:val="27A45309F7C34D24A6C550164EF404AC"/>
          </w:pPr>
          <w:r>
            <w:t>…</w:t>
          </w:r>
        </w:p>
      </w:docPartBody>
    </w:docPart>
    <w:docPart>
      <w:docPartPr>
        <w:name w:val="1BEABC406AB149068F241282C12883C7"/>
        <w:category>
          <w:name w:val="General"/>
          <w:gallery w:val="placeholder"/>
        </w:category>
        <w:types>
          <w:type w:val="bbPlcHdr"/>
        </w:types>
        <w:behaviors>
          <w:behavior w:val="content"/>
        </w:behaviors>
        <w:guid w:val="{2A7EF49E-92A8-47FB-BBD4-666CF9419C8B}"/>
      </w:docPartPr>
      <w:docPartBody>
        <w:p w:rsidR="00803F75" w:rsidRDefault="00803F75" w:rsidP="00803F75">
          <w:pPr>
            <w:pStyle w:val="1BEABC406AB149068F241282C12883C7"/>
          </w:pPr>
          <w:r>
            <w:t>…</w:t>
          </w:r>
        </w:p>
      </w:docPartBody>
    </w:docPart>
    <w:docPart>
      <w:docPartPr>
        <w:name w:val="213B11A154DE4E50B3E76E9448541986"/>
        <w:category>
          <w:name w:val="General"/>
          <w:gallery w:val="placeholder"/>
        </w:category>
        <w:types>
          <w:type w:val="bbPlcHdr"/>
        </w:types>
        <w:behaviors>
          <w:behavior w:val="content"/>
        </w:behaviors>
        <w:guid w:val="{C3215B69-80D9-49FD-B533-C01DEB7A237E}"/>
      </w:docPartPr>
      <w:docPartBody>
        <w:p w:rsidR="00803F75" w:rsidRDefault="00803F75" w:rsidP="00803F75">
          <w:pPr>
            <w:pStyle w:val="213B11A154DE4E50B3E76E9448541986"/>
          </w:pPr>
          <w:r>
            <w:t>…</w:t>
          </w:r>
        </w:p>
      </w:docPartBody>
    </w:docPart>
    <w:docPart>
      <w:docPartPr>
        <w:name w:val="CADF5A3E54074FF1B383B98B2F61348D"/>
        <w:category>
          <w:name w:val="General"/>
          <w:gallery w:val="placeholder"/>
        </w:category>
        <w:types>
          <w:type w:val="bbPlcHdr"/>
        </w:types>
        <w:behaviors>
          <w:behavior w:val="content"/>
        </w:behaviors>
        <w:guid w:val="{6AD1D498-A38B-4DF7-B3AF-560C2C6AA39D}"/>
      </w:docPartPr>
      <w:docPartBody>
        <w:p w:rsidR="00803F75" w:rsidRDefault="00803F75" w:rsidP="00803F75">
          <w:pPr>
            <w:pStyle w:val="CADF5A3E54074FF1B383B98B2F61348D"/>
          </w:pPr>
          <w:r>
            <w:t>…</w:t>
          </w:r>
        </w:p>
      </w:docPartBody>
    </w:docPart>
    <w:docPart>
      <w:docPartPr>
        <w:name w:val="17D56D70CDB64B65A199A16B9AAD2E62"/>
        <w:category>
          <w:name w:val="General"/>
          <w:gallery w:val="placeholder"/>
        </w:category>
        <w:types>
          <w:type w:val="bbPlcHdr"/>
        </w:types>
        <w:behaviors>
          <w:behavior w:val="content"/>
        </w:behaviors>
        <w:guid w:val="{AF06EA8B-F633-4620-A426-B82396D94E71}"/>
      </w:docPartPr>
      <w:docPartBody>
        <w:p w:rsidR="00803F75" w:rsidRDefault="00803F75" w:rsidP="00803F75">
          <w:pPr>
            <w:pStyle w:val="17D56D70CDB64B65A199A16B9AAD2E62"/>
          </w:pPr>
          <w:r>
            <w:t>…</w:t>
          </w:r>
        </w:p>
      </w:docPartBody>
    </w:docPart>
    <w:docPart>
      <w:docPartPr>
        <w:name w:val="1744C48675494C8AAA7857BD90E33E56"/>
        <w:category>
          <w:name w:val="General"/>
          <w:gallery w:val="placeholder"/>
        </w:category>
        <w:types>
          <w:type w:val="bbPlcHdr"/>
        </w:types>
        <w:behaviors>
          <w:behavior w:val="content"/>
        </w:behaviors>
        <w:guid w:val="{ED87A91B-98EF-4438-8A8D-C33FA7BC42FB}"/>
      </w:docPartPr>
      <w:docPartBody>
        <w:p w:rsidR="00803F75" w:rsidRDefault="00803F75" w:rsidP="00803F75">
          <w:pPr>
            <w:pStyle w:val="1744C48675494C8AAA7857BD90E33E56"/>
          </w:pPr>
          <w:r>
            <w:t>…</w:t>
          </w:r>
        </w:p>
      </w:docPartBody>
    </w:docPart>
    <w:docPart>
      <w:docPartPr>
        <w:name w:val="DD8A822B90EB472885937D9408E98DFE"/>
        <w:category>
          <w:name w:val="General"/>
          <w:gallery w:val="placeholder"/>
        </w:category>
        <w:types>
          <w:type w:val="bbPlcHdr"/>
        </w:types>
        <w:behaviors>
          <w:behavior w:val="content"/>
        </w:behaviors>
        <w:guid w:val="{ADF06068-8B80-4FBE-AF75-73A0325CD226}"/>
      </w:docPartPr>
      <w:docPartBody>
        <w:p w:rsidR="00803F75" w:rsidRDefault="00803F75" w:rsidP="00803F75">
          <w:pPr>
            <w:pStyle w:val="DD8A822B90EB472885937D9408E98DFE"/>
          </w:pPr>
          <w:r>
            <w:t>…</w:t>
          </w:r>
        </w:p>
      </w:docPartBody>
    </w:docPart>
    <w:docPart>
      <w:docPartPr>
        <w:name w:val="B709BBF95EF541198B72870146790836"/>
        <w:category>
          <w:name w:val="General"/>
          <w:gallery w:val="placeholder"/>
        </w:category>
        <w:types>
          <w:type w:val="bbPlcHdr"/>
        </w:types>
        <w:behaviors>
          <w:behavior w:val="content"/>
        </w:behaviors>
        <w:guid w:val="{E4B4B60F-CF34-40EB-A7E6-6C9DCAE6482C}"/>
      </w:docPartPr>
      <w:docPartBody>
        <w:p w:rsidR="00803F75" w:rsidRDefault="00803F75" w:rsidP="00803F75">
          <w:pPr>
            <w:pStyle w:val="B709BBF95EF541198B72870146790836"/>
          </w:pPr>
          <w:r>
            <w:t>…</w:t>
          </w:r>
        </w:p>
      </w:docPartBody>
    </w:docPart>
    <w:docPart>
      <w:docPartPr>
        <w:name w:val="13B74A9284634712854CDEDA8EF09E15"/>
        <w:category>
          <w:name w:val="General"/>
          <w:gallery w:val="placeholder"/>
        </w:category>
        <w:types>
          <w:type w:val="bbPlcHdr"/>
        </w:types>
        <w:behaviors>
          <w:behavior w:val="content"/>
        </w:behaviors>
        <w:guid w:val="{ABD210A7-F56A-48E1-BFA2-CCB25D600B5D}"/>
      </w:docPartPr>
      <w:docPartBody>
        <w:p w:rsidR="00803F75" w:rsidRDefault="00803F75" w:rsidP="00803F75">
          <w:pPr>
            <w:pStyle w:val="13B74A9284634712854CDEDA8EF09E15"/>
          </w:pPr>
          <w:r>
            <w:t>…</w:t>
          </w:r>
        </w:p>
      </w:docPartBody>
    </w:docPart>
    <w:docPart>
      <w:docPartPr>
        <w:name w:val="D28D88AEEE8E47E292D82B3745769675"/>
        <w:category>
          <w:name w:val="General"/>
          <w:gallery w:val="placeholder"/>
        </w:category>
        <w:types>
          <w:type w:val="bbPlcHdr"/>
        </w:types>
        <w:behaviors>
          <w:behavior w:val="content"/>
        </w:behaviors>
        <w:guid w:val="{763BAE26-96EF-4E22-8781-E1AEC16F7F91}"/>
      </w:docPartPr>
      <w:docPartBody>
        <w:p w:rsidR="00803F75" w:rsidRDefault="00803F75" w:rsidP="00803F75">
          <w:pPr>
            <w:pStyle w:val="D28D88AEEE8E47E292D82B3745769675"/>
          </w:pPr>
          <w:r>
            <w:t>…</w:t>
          </w:r>
        </w:p>
      </w:docPartBody>
    </w:docPart>
    <w:docPart>
      <w:docPartPr>
        <w:name w:val="632D8E7BECE44960ACCD89A36C495B99"/>
        <w:category>
          <w:name w:val="General"/>
          <w:gallery w:val="placeholder"/>
        </w:category>
        <w:types>
          <w:type w:val="bbPlcHdr"/>
        </w:types>
        <w:behaviors>
          <w:behavior w:val="content"/>
        </w:behaviors>
        <w:guid w:val="{B48132CB-444F-4D86-A044-E50068F51331}"/>
      </w:docPartPr>
      <w:docPartBody>
        <w:p w:rsidR="00803F75" w:rsidRDefault="00803F75" w:rsidP="00803F75">
          <w:pPr>
            <w:pStyle w:val="632D8E7BECE44960ACCD89A36C495B99"/>
          </w:pPr>
          <w:r>
            <w:t>…</w:t>
          </w:r>
        </w:p>
      </w:docPartBody>
    </w:docPart>
    <w:docPart>
      <w:docPartPr>
        <w:name w:val="A037BA674E9A49F09DBC80C9A95280F6"/>
        <w:category>
          <w:name w:val="General"/>
          <w:gallery w:val="placeholder"/>
        </w:category>
        <w:types>
          <w:type w:val="bbPlcHdr"/>
        </w:types>
        <w:behaviors>
          <w:behavior w:val="content"/>
        </w:behaviors>
        <w:guid w:val="{2AB4E77E-2BAB-47B2-9EA5-0AFCA176C9C7}"/>
      </w:docPartPr>
      <w:docPartBody>
        <w:p w:rsidR="00803F75" w:rsidRDefault="00803F75" w:rsidP="00803F75">
          <w:pPr>
            <w:pStyle w:val="A037BA674E9A49F09DBC80C9A95280F6"/>
          </w:pPr>
          <w:r>
            <w:t>…</w:t>
          </w:r>
        </w:p>
      </w:docPartBody>
    </w:docPart>
    <w:docPart>
      <w:docPartPr>
        <w:name w:val="841EB96937464F2C876AEEA668FD4322"/>
        <w:category>
          <w:name w:val="General"/>
          <w:gallery w:val="placeholder"/>
        </w:category>
        <w:types>
          <w:type w:val="bbPlcHdr"/>
        </w:types>
        <w:behaviors>
          <w:behavior w:val="content"/>
        </w:behaviors>
        <w:guid w:val="{3411F803-73D7-44C1-823F-52697880B7F5}"/>
      </w:docPartPr>
      <w:docPartBody>
        <w:p w:rsidR="00803F75" w:rsidRDefault="00803F75" w:rsidP="00803F75">
          <w:pPr>
            <w:pStyle w:val="841EB96937464F2C876AEEA668FD4322"/>
          </w:pPr>
          <w:r>
            <w:t>…</w:t>
          </w:r>
        </w:p>
      </w:docPartBody>
    </w:docPart>
    <w:docPart>
      <w:docPartPr>
        <w:name w:val="147AC575DF1342748DE0F91F0043DB79"/>
        <w:category>
          <w:name w:val="General"/>
          <w:gallery w:val="placeholder"/>
        </w:category>
        <w:types>
          <w:type w:val="bbPlcHdr"/>
        </w:types>
        <w:behaviors>
          <w:behavior w:val="content"/>
        </w:behaviors>
        <w:guid w:val="{FA37BEAF-03F9-43C4-BBDF-951177F6F6D6}"/>
      </w:docPartPr>
      <w:docPartBody>
        <w:p w:rsidR="00803F75" w:rsidRDefault="00803F75" w:rsidP="00803F75">
          <w:pPr>
            <w:pStyle w:val="147AC575DF1342748DE0F91F0043DB79"/>
          </w:pPr>
          <w:r>
            <w:t>…</w:t>
          </w:r>
        </w:p>
      </w:docPartBody>
    </w:docPart>
    <w:docPart>
      <w:docPartPr>
        <w:name w:val="A9D05C12B317497BABBACBC6041C3DCD"/>
        <w:category>
          <w:name w:val="General"/>
          <w:gallery w:val="placeholder"/>
        </w:category>
        <w:types>
          <w:type w:val="bbPlcHdr"/>
        </w:types>
        <w:behaviors>
          <w:behavior w:val="content"/>
        </w:behaviors>
        <w:guid w:val="{ED05A7AF-EC4E-4391-ABFE-79E5FD9EFD9B}"/>
      </w:docPartPr>
      <w:docPartBody>
        <w:p w:rsidR="00803F75" w:rsidRDefault="00803F75" w:rsidP="00803F75">
          <w:pPr>
            <w:pStyle w:val="A9D05C12B317497BABBACBC6041C3DCD"/>
          </w:pPr>
          <w:r>
            <w:t>…</w:t>
          </w:r>
        </w:p>
      </w:docPartBody>
    </w:docPart>
    <w:docPart>
      <w:docPartPr>
        <w:name w:val="D4020009CE264CEAAB4646216EFEBE36"/>
        <w:category>
          <w:name w:val="General"/>
          <w:gallery w:val="placeholder"/>
        </w:category>
        <w:types>
          <w:type w:val="bbPlcHdr"/>
        </w:types>
        <w:behaviors>
          <w:behavior w:val="content"/>
        </w:behaviors>
        <w:guid w:val="{24A1322E-3263-47CA-8E73-F93365FE785F}"/>
      </w:docPartPr>
      <w:docPartBody>
        <w:p w:rsidR="00803F75" w:rsidRDefault="00803F75" w:rsidP="00803F75">
          <w:pPr>
            <w:pStyle w:val="D4020009CE264CEAAB4646216EFEBE36"/>
          </w:pPr>
          <w:r>
            <w:t>…</w:t>
          </w:r>
        </w:p>
      </w:docPartBody>
    </w:docPart>
    <w:docPart>
      <w:docPartPr>
        <w:name w:val="8464A4DB6CA34FE28150F311D4E7DAA9"/>
        <w:category>
          <w:name w:val="General"/>
          <w:gallery w:val="placeholder"/>
        </w:category>
        <w:types>
          <w:type w:val="bbPlcHdr"/>
        </w:types>
        <w:behaviors>
          <w:behavior w:val="content"/>
        </w:behaviors>
        <w:guid w:val="{3DEDF623-9058-4EE2-ACB2-7045FEA00431}"/>
      </w:docPartPr>
      <w:docPartBody>
        <w:p w:rsidR="00803F75" w:rsidRDefault="00803F75" w:rsidP="00803F75">
          <w:pPr>
            <w:pStyle w:val="8464A4DB6CA34FE28150F311D4E7DAA9"/>
          </w:pPr>
          <w:r>
            <w:t>…</w:t>
          </w:r>
        </w:p>
      </w:docPartBody>
    </w:docPart>
    <w:docPart>
      <w:docPartPr>
        <w:name w:val="0148E462774D4A1E99CC49B0F5FBF0E2"/>
        <w:category>
          <w:name w:val="General"/>
          <w:gallery w:val="placeholder"/>
        </w:category>
        <w:types>
          <w:type w:val="bbPlcHdr"/>
        </w:types>
        <w:behaviors>
          <w:behavior w:val="content"/>
        </w:behaviors>
        <w:guid w:val="{62994EC5-DBCE-4B13-9921-523A158AD58D}"/>
      </w:docPartPr>
      <w:docPartBody>
        <w:p w:rsidR="00803F75" w:rsidRDefault="00803F75" w:rsidP="00803F75">
          <w:pPr>
            <w:pStyle w:val="0148E462774D4A1E99CC49B0F5FBF0E2"/>
          </w:pPr>
          <w:r>
            <w:t>…</w:t>
          </w:r>
        </w:p>
      </w:docPartBody>
    </w:docPart>
    <w:docPart>
      <w:docPartPr>
        <w:name w:val="90797BAF0CE042B680294DC7FEF354CC"/>
        <w:category>
          <w:name w:val="General"/>
          <w:gallery w:val="placeholder"/>
        </w:category>
        <w:types>
          <w:type w:val="bbPlcHdr"/>
        </w:types>
        <w:behaviors>
          <w:behavior w:val="content"/>
        </w:behaviors>
        <w:guid w:val="{34D521A6-9AC0-4556-9AFD-75BD0CB0CD40}"/>
      </w:docPartPr>
      <w:docPartBody>
        <w:p w:rsidR="00803F75" w:rsidRDefault="00803F75" w:rsidP="00803F75">
          <w:pPr>
            <w:pStyle w:val="90797BAF0CE042B680294DC7FEF354CC"/>
          </w:pPr>
          <w:r>
            <w:t>…</w:t>
          </w:r>
        </w:p>
      </w:docPartBody>
    </w:docPart>
    <w:docPart>
      <w:docPartPr>
        <w:name w:val="766227A330884B61BDD6F9A6800F2354"/>
        <w:category>
          <w:name w:val="General"/>
          <w:gallery w:val="placeholder"/>
        </w:category>
        <w:types>
          <w:type w:val="bbPlcHdr"/>
        </w:types>
        <w:behaviors>
          <w:behavior w:val="content"/>
        </w:behaviors>
        <w:guid w:val="{6241FF2B-1390-4C10-A369-8C3ED0B86A23}"/>
      </w:docPartPr>
      <w:docPartBody>
        <w:p w:rsidR="00803F75" w:rsidRDefault="00803F75" w:rsidP="00803F75">
          <w:pPr>
            <w:pStyle w:val="766227A330884B61BDD6F9A6800F2354"/>
          </w:pPr>
          <w:r>
            <w:t>…</w:t>
          </w:r>
        </w:p>
      </w:docPartBody>
    </w:docPart>
    <w:docPart>
      <w:docPartPr>
        <w:name w:val="4EF8A1F2544A43C781DC68113427D93A"/>
        <w:category>
          <w:name w:val="General"/>
          <w:gallery w:val="placeholder"/>
        </w:category>
        <w:types>
          <w:type w:val="bbPlcHdr"/>
        </w:types>
        <w:behaviors>
          <w:behavior w:val="content"/>
        </w:behaviors>
        <w:guid w:val="{C4494E05-28FC-4E14-997C-CFFDF1CFEB5C}"/>
      </w:docPartPr>
      <w:docPartBody>
        <w:p w:rsidR="00803F75" w:rsidRDefault="00803F75" w:rsidP="00803F75">
          <w:pPr>
            <w:pStyle w:val="4EF8A1F2544A43C781DC68113427D93A"/>
          </w:pPr>
          <w:r>
            <w:t>…</w:t>
          </w:r>
        </w:p>
      </w:docPartBody>
    </w:docPart>
    <w:docPart>
      <w:docPartPr>
        <w:name w:val="F332118787154C81B99EA82A9B7965A8"/>
        <w:category>
          <w:name w:val="General"/>
          <w:gallery w:val="placeholder"/>
        </w:category>
        <w:types>
          <w:type w:val="bbPlcHdr"/>
        </w:types>
        <w:behaviors>
          <w:behavior w:val="content"/>
        </w:behaviors>
        <w:guid w:val="{87389FF3-A676-4377-AC68-5F3112CA7175}"/>
      </w:docPartPr>
      <w:docPartBody>
        <w:p w:rsidR="00803F75" w:rsidRDefault="00803F75" w:rsidP="00803F75">
          <w:pPr>
            <w:pStyle w:val="F332118787154C81B99EA82A9B7965A8"/>
          </w:pPr>
          <w:r>
            <w:t>…</w:t>
          </w:r>
        </w:p>
      </w:docPartBody>
    </w:docPart>
    <w:docPart>
      <w:docPartPr>
        <w:name w:val="F978E36487824EDC83CCAD21DED39884"/>
        <w:category>
          <w:name w:val="General"/>
          <w:gallery w:val="placeholder"/>
        </w:category>
        <w:types>
          <w:type w:val="bbPlcHdr"/>
        </w:types>
        <w:behaviors>
          <w:behavior w:val="content"/>
        </w:behaviors>
        <w:guid w:val="{D5949EFF-8072-498E-B0A7-3345AE3FCB83}"/>
      </w:docPartPr>
      <w:docPartBody>
        <w:p w:rsidR="00803F75" w:rsidRDefault="00803F75" w:rsidP="00803F75">
          <w:pPr>
            <w:pStyle w:val="F978E36487824EDC83CCAD21DED39884"/>
          </w:pPr>
          <w:r>
            <w:t>…</w:t>
          </w:r>
        </w:p>
      </w:docPartBody>
    </w:docPart>
    <w:docPart>
      <w:docPartPr>
        <w:name w:val="DEBAD67BCE3940A0A8D9ADAEAECE6FD0"/>
        <w:category>
          <w:name w:val="General"/>
          <w:gallery w:val="placeholder"/>
        </w:category>
        <w:types>
          <w:type w:val="bbPlcHdr"/>
        </w:types>
        <w:behaviors>
          <w:behavior w:val="content"/>
        </w:behaviors>
        <w:guid w:val="{F7CAD82B-D0CC-4FB9-8203-C2BF6E50D763}"/>
      </w:docPartPr>
      <w:docPartBody>
        <w:p w:rsidR="00803F75" w:rsidRDefault="00803F75" w:rsidP="00803F75">
          <w:pPr>
            <w:pStyle w:val="DEBAD67BCE3940A0A8D9ADAEAECE6FD0"/>
          </w:pPr>
          <w:r>
            <w:t>…</w:t>
          </w:r>
        </w:p>
      </w:docPartBody>
    </w:docPart>
    <w:docPart>
      <w:docPartPr>
        <w:name w:val="A96AAB0722EB455E960355B50E615167"/>
        <w:category>
          <w:name w:val="General"/>
          <w:gallery w:val="placeholder"/>
        </w:category>
        <w:types>
          <w:type w:val="bbPlcHdr"/>
        </w:types>
        <w:behaviors>
          <w:behavior w:val="content"/>
        </w:behaviors>
        <w:guid w:val="{725E5085-26A3-4B05-89C1-86F78D6560C5}"/>
      </w:docPartPr>
      <w:docPartBody>
        <w:p w:rsidR="00803F75" w:rsidRDefault="00803F75" w:rsidP="00803F75">
          <w:pPr>
            <w:pStyle w:val="A96AAB0722EB455E960355B50E615167"/>
          </w:pPr>
          <w:r>
            <w:t>…</w:t>
          </w:r>
        </w:p>
      </w:docPartBody>
    </w:docPart>
    <w:docPart>
      <w:docPartPr>
        <w:name w:val="0DABC4E72E45409498A4A60851227195"/>
        <w:category>
          <w:name w:val="General"/>
          <w:gallery w:val="placeholder"/>
        </w:category>
        <w:types>
          <w:type w:val="bbPlcHdr"/>
        </w:types>
        <w:behaviors>
          <w:behavior w:val="content"/>
        </w:behaviors>
        <w:guid w:val="{C759167D-4AE0-4D1C-B08D-306A11622332}"/>
      </w:docPartPr>
      <w:docPartBody>
        <w:p w:rsidR="00803F75" w:rsidRDefault="00803F75" w:rsidP="00803F75">
          <w:pPr>
            <w:pStyle w:val="0DABC4E72E45409498A4A60851227195"/>
          </w:pPr>
          <w:r>
            <w:t>…</w:t>
          </w:r>
        </w:p>
      </w:docPartBody>
    </w:docPart>
    <w:docPart>
      <w:docPartPr>
        <w:name w:val="84BBDEFF90514C6EB87B0F867B95682D"/>
        <w:category>
          <w:name w:val="General"/>
          <w:gallery w:val="placeholder"/>
        </w:category>
        <w:types>
          <w:type w:val="bbPlcHdr"/>
        </w:types>
        <w:behaviors>
          <w:behavior w:val="content"/>
        </w:behaviors>
        <w:guid w:val="{D7D015FA-18A2-416C-A768-6B40A626A4AE}"/>
      </w:docPartPr>
      <w:docPartBody>
        <w:p w:rsidR="00803F75" w:rsidRDefault="00803F75" w:rsidP="00803F75">
          <w:pPr>
            <w:pStyle w:val="84BBDEFF90514C6EB87B0F867B95682D"/>
          </w:pPr>
          <w:r>
            <w:t>…</w:t>
          </w:r>
        </w:p>
      </w:docPartBody>
    </w:docPart>
    <w:docPart>
      <w:docPartPr>
        <w:name w:val="D29005968EE3498C813AA6B4775BC0A4"/>
        <w:category>
          <w:name w:val="General"/>
          <w:gallery w:val="placeholder"/>
        </w:category>
        <w:types>
          <w:type w:val="bbPlcHdr"/>
        </w:types>
        <w:behaviors>
          <w:behavior w:val="content"/>
        </w:behaviors>
        <w:guid w:val="{DEEBA361-799C-4493-8EA1-AB2914D8B2B1}"/>
      </w:docPartPr>
      <w:docPartBody>
        <w:p w:rsidR="00803F75" w:rsidRDefault="00803F75" w:rsidP="00803F75">
          <w:pPr>
            <w:pStyle w:val="D29005968EE3498C813AA6B4775BC0A4"/>
          </w:pPr>
          <w:r>
            <w:t>…</w:t>
          </w:r>
        </w:p>
      </w:docPartBody>
    </w:docPart>
    <w:docPart>
      <w:docPartPr>
        <w:name w:val="02B0105C8A664BA5BBEAF7D67767C211"/>
        <w:category>
          <w:name w:val="General"/>
          <w:gallery w:val="placeholder"/>
        </w:category>
        <w:types>
          <w:type w:val="bbPlcHdr"/>
        </w:types>
        <w:behaviors>
          <w:behavior w:val="content"/>
        </w:behaviors>
        <w:guid w:val="{E1FA8A9E-D3E9-4D9C-AB7A-378BA409644F}"/>
      </w:docPartPr>
      <w:docPartBody>
        <w:p w:rsidR="00803F75" w:rsidRDefault="00803F75" w:rsidP="00803F75">
          <w:pPr>
            <w:pStyle w:val="02B0105C8A664BA5BBEAF7D67767C211"/>
          </w:pPr>
          <w:r>
            <w:t>…</w:t>
          </w:r>
        </w:p>
      </w:docPartBody>
    </w:docPart>
    <w:docPart>
      <w:docPartPr>
        <w:name w:val="E2748AA713AF412BAD3FB8D1C3247E89"/>
        <w:category>
          <w:name w:val="General"/>
          <w:gallery w:val="placeholder"/>
        </w:category>
        <w:types>
          <w:type w:val="bbPlcHdr"/>
        </w:types>
        <w:behaviors>
          <w:behavior w:val="content"/>
        </w:behaviors>
        <w:guid w:val="{3E0CE2C0-93B7-41F3-AD93-8BEC97BFE162}"/>
      </w:docPartPr>
      <w:docPartBody>
        <w:p w:rsidR="00803F75" w:rsidRDefault="00803F75" w:rsidP="00803F75">
          <w:pPr>
            <w:pStyle w:val="E2748AA713AF412BAD3FB8D1C3247E89"/>
          </w:pPr>
          <w:r>
            <w:t>…</w:t>
          </w:r>
        </w:p>
      </w:docPartBody>
    </w:docPart>
    <w:docPart>
      <w:docPartPr>
        <w:name w:val="2EE1CE52D5BF422493A2680E07848A0C"/>
        <w:category>
          <w:name w:val="General"/>
          <w:gallery w:val="placeholder"/>
        </w:category>
        <w:types>
          <w:type w:val="bbPlcHdr"/>
        </w:types>
        <w:behaviors>
          <w:behavior w:val="content"/>
        </w:behaviors>
        <w:guid w:val="{B4340510-F986-4C05-9541-AA62186270FE}"/>
      </w:docPartPr>
      <w:docPartBody>
        <w:p w:rsidR="00803F75" w:rsidRDefault="00803F75" w:rsidP="00803F75">
          <w:pPr>
            <w:pStyle w:val="2EE1CE52D5BF422493A2680E07848A0C"/>
          </w:pPr>
          <w:r>
            <w:t>…</w:t>
          </w:r>
        </w:p>
      </w:docPartBody>
    </w:docPart>
    <w:docPart>
      <w:docPartPr>
        <w:name w:val="6647BEDB1E7C4669AC7C35E84D03E311"/>
        <w:category>
          <w:name w:val="General"/>
          <w:gallery w:val="placeholder"/>
        </w:category>
        <w:types>
          <w:type w:val="bbPlcHdr"/>
        </w:types>
        <w:behaviors>
          <w:behavior w:val="content"/>
        </w:behaviors>
        <w:guid w:val="{36DE1715-F381-4352-8775-3040A410017B}"/>
      </w:docPartPr>
      <w:docPartBody>
        <w:p w:rsidR="00803F75" w:rsidRDefault="00803F75" w:rsidP="00803F75">
          <w:pPr>
            <w:pStyle w:val="6647BEDB1E7C4669AC7C35E84D03E311"/>
          </w:pPr>
          <w:r>
            <w:t>…</w:t>
          </w:r>
        </w:p>
      </w:docPartBody>
    </w:docPart>
    <w:docPart>
      <w:docPartPr>
        <w:name w:val="0F8CE984DCB44CE69E5C3A85B53C6F80"/>
        <w:category>
          <w:name w:val="General"/>
          <w:gallery w:val="placeholder"/>
        </w:category>
        <w:types>
          <w:type w:val="bbPlcHdr"/>
        </w:types>
        <w:behaviors>
          <w:behavior w:val="content"/>
        </w:behaviors>
        <w:guid w:val="{FAAC44C5-422E-42B1-93CC-632E95FA3B7F}"/>
      </w:docPartPr>
      <w:docPartBody>
        <w:p w:rsidR="00803F75" w:rsidRDefault="00803F75" w:rsidP="00803F75">
          <w:pPr>
            <w:pStyle w:val="0F8CE984DCB44CE69E5C3A85B53C6F80"/>
          </w:pPr>
          <w:r>
            <w:t>…</w:t>
          </w:r>
        </w:p>
      </w:docPartBody>
    </w:docPart>
    <w:docPart>
      <w:docPartPr>
        <w:name w:val="44D51F3986974544B4E24FF253FB1886"/>
        <w:category>
          <w:name w:val="General"/>
          <w:gallery w:val="placeholder"/>
        </w:category>
        <w:types>
          <w:type w:val="bbPlcHdr"/>
        </w:types>
        <w:behaviors>
          <w:behavior w:val="content"/>
        </w:behaviors>
        <w:guid w:val="{397DCFF4-0F23-4587-89EE-223C077F279A}"/>
      </w:docPartPr>
      <w:docPartBody>
        <w:p w:rsidR="00803F75" w:rsidRDefault="00803F75" w:rsidP="00803F75">
          <w:pPr>
            <w:pStyle w:val="44D51F3986974544B4E24FF253FB1886"/>
          </w:pPr>
          <w:r>
            <w:t>…</w:t>
          </w:r>
        </w:p>
      </w:docPartBody>
    </w:docPart>
    <w:docPart>
      <w:docPartPr>
        <w:name w:val="5B6AFDE41E7B40978383BA3AB27D1D06"/>
        <w:category>
          <w:name w:val="General"/>
          <w:gallery w:val="placeholder"/>
        </w:category>
        <w:types>
          <w:type w:val="bbPlcHdr"/>
        </w:types>
        <w:behaviors>
          <w:behavior w:val="content"/>
        </w:behaviors>
        <w:guid w:val="{436DE5BD-83E0-492A-A9B0-99434F7FA127}"/>
      </w:docPartPr>
      <w:docPartBody>
        <w:p w:rsidR="00803F75" w:rsidRDefault="00803F75" w:rsidP="00803F75">
          <w:pPr>
            <w:pStyle w:val="5B6AFDE41E7B40978383BA3AB27D1D06"/>
          </w:pPr>
          <w:r>
            <w:t>…</w:t>
          </w:r>
        </w:p>
      </w:docPartBody>
    </w:docPart>
    <w:docPart>
      <w:docPartPr>
        <w:name w:val="33493D86B3A84C4EA527D5B6C9FEF064"/>
        <w:category>
          <w:name w:val="General"/>
          <w:gallery w:val="placeholder"/>
        </w:category>
        <w:types>
          <w:type w:val="bbPlcHdr"/>
        </w:types>
        <w:behaviors>
          <w:behavior w:val="content"/>
        </w:behaviors>
        <w:guid w:val="{CBFB40B3-07DC-4D79-881D-61CCEE9148E5}"/>
      </w:docPartPr>
      <w:docPartBody>
        <w:p w:rsidR="00803F75" w:rsidRDefault="00803F75" w:rsidP="00803F75">
          <w:pPr>
            <w:pStyle w:val="33493D86B3A84C4EA527D5B6C9FEF064"/>
          </w:pPr>
          <w:r>
            <w:t>…</w:t>
          </w:r>
        </w:p>
      </w:docPartBody>
    </w:docPart>
    <w:docPart>
      <w:docPartPr>
        <w:name w:val="5B5D26908C5D4521A6A801830A4A2993"/>
        <w:category>
          <w:name w:val="General"/>
          <w:gallery w:val="placeholder"/>
        </w:category>
        <w:types>
          <w:type w:val="bbPlcHdr"/>
        </w:types>
        <w:behaviors>
          <w:behavior w:val="content"/>
        </w:behaviors>
        <w:guid w:val="{945E51BC-BD42-45DA-AD4B-A8EAD2807FBB}"/>
      </w:docPartPr>
      <w:docPartBody>
        <w:p w:rsidR="00803F75" w:rsidRDefault="00803F75" w:rsidP="00803F75">
          <w:pPr>
            <w:pStyle w:val="5B5D26908C5D4521A6A801830A4A2993"/>
          </w:pPr>
          <w:r>
            <w:t>…</w:t>
          </w:r>
        </w:p>
      </w:docPartBody>
    </w:docPart>
    <w:docPart>
      <w:docPartPr>
        <w:name w:val="28BD35E2793744CA919937AF517D4082"/>
        <w:category>
          <w:name w:val="General"/>
          <w:gallery w:val="placeholder"/>
        </w:category>
        <w:types>
          <w:type w:val="bbPlcHdr"/>
        </w:types>
        <w:behaviors>
          <w:behavior w:val="content"/>
        </w:behaviors>
        <w:guid w:val="{DE413BE1-CE25-464F-8984-409722ED54D3}"/>
      </w:docPartPr>
      <w:docPartBody>
        <w:p w:rsidR="00803F75" w:rsidRDefault="00803F75" w:rsidP="00803F75">
          <w:pPr>
            <w:pStyle w:val="28BD35E2793744CA919937AF517D4082"/>
          </w:pPr>
          <w:r>
            <w:t>…</w:t>
          </w:r>
        </w:p>
      </w:docPartBody>
    </w:docPart>
    <w:docPart>
      <w:docPartPr>
        <w:name w:val="E0452FAA0FD243BBAD3798118CC787CD"/>
        <w:category>
          <w:name w:val="General"/>
          <w:gallery w:val="placeholder"/>
        </w:category>
        <w:types>
          <w:type w:val="bbPlcHdr"/>
        </w:types>
        <w:behaviors>
          <w:behavior w:val="content"/>
        </w:behaviors>
        <w:guid w:val="{5323FB49-D752-430C-A279-4971CF13218D}"/>
      </w:docPartPr>
      <w:docPartBody>
        <w:p w:rsidR="00803F75" w:rsidRDefault="00803F75" w:rsidP="00803F75">
          <w:pPr>
            <w:pStyle w:val="E0452FAA0FD243BBAD3798118CC787CD"/>
          </w:pPr>
          <w:r>
            <w:t>…</w:t>
          </w:r>
        </w:p>
      </w:docPartBody>
    </w:docPart>
    <w:docPart>
      <w:docPartPr>
        <w:name w:val="373AAC34C443467496CE5B26D93ACCE2"/>
        <w:category>
          <w:name w:val="General"/>
          <w:gallery w:val="placeholder"/>
        </w:category>
        <w:types>
          <w:type w:val="bbPlcHdr"/>
        </w:types>
        <w:behaviors>
          <w:behavior w:val="content"/>
        </w:behaviors>
        <w:guid w:val="{186559CE-3D06-46CF-9552-C8659872DF39}"/>
      </w:docPartPr>
      <w:docPartBody>
        <w:p w:rsidR="00803F75" w:rsidRDefault="00803F75" w:rsidP="00803F75">
          <w:pPr>
            <w:pStyle w:val="373AAC34C443467496CE5B26D93ACCE2"/>
          </w:pPr>
          <w:r>
            <w:t>…</w:t>
          </w:r>
        </w:p>
      </w:docPartBody>
    </w:docPart>
    <w:docPart>
      <w:docPartPr>
        <w:name w:val="42A7767E6E79493EAD0AB072CAA75D6A"/>
        <w:category>
          <w:name w:val="General"/>
          <w:gallery w:val="placeholder"/>
        </w:category>
        <w:types>
          <w:type w:val="bbPlcHdr"/>
        </w:types>
        <w:behaviors>
          <w:behavior w:val="content"/>
        </w:behaviors>
        <w:guid w:val="{8B54D791-6244-4A3A-B952-508669BA4383}"/>
      </w:docPartPr>
      <w:docPartBody>
        <w:p w:rsidR="00803F75" w:rsidRDefault="00803F75" w:rsidP="00803F75">
          <w:pPr>
            <w:pStyle w:val="42A7767E6E79493EAD0AB072CAA75D6A"/>
          </w:pPr>
          <w:r>
            <w:t>…</w:t>
          </w:r>
        </w:p>
      </w:docPartBody>
    </w:docPart>
    <w:docPart>
      <w:docPartPr>
        <w:name w:val="281F7F30B9584DA78312A1B25D71FE82"/>
        <w:category>
          <w:name w:val="General"/>
          <w:gallery w:val="placeholder"/>
        </w:category>
        <w:types>
          <w:type w:val="bbPlcHdr"/>
        </w:types>
        <w:behaviors>
          <w:behavior w:val="content"/>
        </w:behaviors>
        <w:guid w:val="{A7D4C189-5309-4CD7-8A2B-6F31CF3B7B6A}"/>
      </w:docPartPr>
      <w:docPartBody>
        <w:p w:rsidR="00803F75" w:rsidRDefault="00803F75" w:rsidP="00803F75">
          <w:pPr>
            <w:pStyle w:val="281F7F30B9584DA78312A1B25D71FE82"/>
          </w:pPr>
          <w:r>
            <w:t>…</w:t>
          </w:r>
        </w:p>
      </w:docPartBody>
    </w:docPart>
    <w:docPart>
      <w:docPartPr>
        <w:name w:val="FC2D5B67474C46FFA8EBC5B42050D212"/>
        <w:category>
          <w:name w:val="General"/>
          <w:gallery w:val="placeholder"/>
        </w:category>
        <w:types>
          <w:type w:val="bbPlcHdr"/>
        </w:types>
        <w:behaviors>
          <w:behavior w:val="content"/>
        </w:behaviors>
        <w:guid w:val="{C55C6EF3-932E-4FE8-B323-041BC6277434}"/>
      </w:docPartPr>
      <w:docPartBody>
        <w:p w:rsidR="00803F75" w:rsidRDefault="00803F75" w:rsidP="00803F75">
          <w:pPr>
            <w:pStyle w:val="FC2D5B67474C46FFA8EBC5B42050D212"/>
          </w:pPr>
          <w:r>
            <w:t>…</w:t>
          </w:r>
        </w:p>
      </w:docPartBody>
    </w:docPart>
    <w:docPart>
      <w:docPartPr>
        <w:name w:val="9A19F4F0C763498C829DB567C0B509B2"/>
        <w:category>
          <w:name w:val="General"/>
          <w:gallery w:val="placeholder"/>
        </w:category>
        <w:types>
          <w:type w:val="bbPlcHdr"/>
        </w:types>
        <w:behaviors>
          <w:behavior w:val="content"/>
        </w:behaviors>
        <w:guid w:val="{3DCF7A66-E397-4710-A674-50225EC527F1}"/>
      </w:docPartPr>
      <w:docPartBody>
        <w:p w:rsidR="00803F75" w:rsidRDefault="00803F75" w:rsidP="00803F75">
          <w:pPr>
            <w:pStyle w:val="9A19F4F0C763498C829DB567C0B509B2"/>
          </w:pPr>
          <w:r>
            <w:t>…</w:t>
          </w:r>
        </w:p>
      </w:docPartBody>
    </w:docPart>
    <w:docPart>
      <w:docPartPr>
        <w:name w:val="BD2B6A84F6A04B9787337AE0D7D27BE5"/>
        <w:category>
          <w:name w:val="General"/>
          <w:gallery w:val="placeholder"/>
        </w:category>
        <w:types>
          <w:type w:val="bbPlcHdr"/>
        </w:types>
        <w:behaviors>
          <w:behavior w:val="content"/>
        </w:behaviors>
        <w:guid w:val="{0AFF6361-58F0-4C8F-98BD-7950BA2CA4F0}"/>
      </w:docPartPr>
      <w:docPartBody>
        <w:p w:rsidR="00803F75" w:rsidRDefault="00803F75" w:rsidP="00803F75">
          <w:pPr>
            <w:pStyle w:val="BD2B6A84F6A04B9787337AE0D7D27BE5"/>
          </w:pPr>
          <w:r>
            <w:t>…</w:t>
          </w:r>
        </w:p>
      </w:docPartBody>
    </w:docPart>
    <w:docPart>
      <w:docPartPr>
        <w:name w:val="F27CF8FD50864181B6072B6ED8DD60B2"/>
        <w:category>
          <w:name w:val="General"/>
          <w:gallery w:val="placeholder"/>
        </w:category>
        <w:types>
          <w:type w:val="bbPlcHdr"/>
        </w:types>
        <w:behaviors>
          <w:behavior w:val="content"/>
        </w:behaviors>
        <w:guid w:val="{94675C5D-DA35-4539-95C1-27414A8CA69F}"/>
      </w:docPartPr>
      <w:docPartBody>
        <w:p w:rsidR="00803F75" w:rsidRDefault="00803F75" w:rsidP="00803F75">
          <w:pPr>
            <w:pStyle w:val="F27CF8FD50864181B6072B6ED8DD60B2"/>
          </w:pPr>
          <w:r>
            <w:t>…</w:t>
          </w:r>
        </w:p>
      </w:docPartBody>
    </w:docPart>
    <w:docPart>
      <w:docPartPr>
        <w:name w:val="4F540019DC90424187D6DD40362FB9D6"/>
        <w:category>
          <w:name w:val="General"/>
          <w:gallery w:val="placeholder"/>
        </w:category>
        <w:types>
          <w:type w:val="bbPlcHdr"/>
        </w:types>
        <w:behaviors>
          <w:behavior w:val="content"/>
        </w:behaviors>
        <w:guid w:val="{90FC1595-3229-4378-8070-37FD09219F5A}"/>
      </w:docPartPr>
      <w:docPartBody>
        <w:p w:rsidR="00803F75" w:rsidRDefault="00803F75" w:rsidP="00803F75">
          <w:pPr>
            <w:pStyle w:val="4F540019DC90424187D6DD40362FB9D6"/>
          </w:pPr>
          <w:r>
            <w:t>…</w:t>
          </w:r>
        </w:p>
      </w:docPartBody>
    </w:docPart>
    <w:docPart>
      <w:docPartPr>
        <w:name w:val="BB75206F396C49AE8E17F622D9D0A62D"/>
        <w:category>
          <w:name w:val="General"/>
          <w:gallery w:val="placeholder"/>
        </w:category>
        <w:types>
          <w:type w:val="bbPlcHdr"/>
        </w:types>
        <w:behaviors>
          <w:behavior w:val="content"/>
        </w:behaviors>
        <w:guid w:val="{F479AD20-F404-4D63-BC9D-2E766F0694CB}"/>
      </w:docPartPr>
      <w:docPartBody>
        <w:p w:rsidR="00803F75" w:rsidRDefault="00803F75" w:rsidP="00803F75">
          <w:pPr>
            <w:pStyle w:val="BB75206F396C49AE8E17F622D9D0A62D"/>
          </w:pPr>
          <w:r>
            <w:t>…</w:t>
          </w:r>
        </w:p>
      </w:docPartBody>
    </w:docPart>
    <w:docPart>
      <w:docPartPr>
        <w:name w:val="D85FCBCC1388448E9F07017144FC3215"/>
        <w:category>
          <w:name w:val="General"/>
          <w:gallery w:val="placeholder"/>
        </w:category>
        <w:types>
          <w:type w:val="bbPlcHdr"/>
        </w:types>
        <w:behaviors>
          <w:behavior w:val="content"/>
        </w:behaviors>
        <w:guid w:val="{FF4D2F7E-FC99-4CBD-B43B-CA07E7D7E7F4}"/>
      </w:docPartPr>
      <w:docPartBody>
        <w:p w:rsidR="00803F75" w:rsidRDefault="00803F75" w:rsidP="00803F75">
          <w:pPr>
            <w:pStyle w:val="D85FCBCC1388448E9F07017144FC3215"/>
          </w:pPr>
          <w:r>
            <w:t>…</w:t>
          </w:r>
        </w:p>
      </w:docPartBody>
    </w:docPart>
    <w:docPart>
      <w:docPartPr>
        <w:name w:val="39B1E62ED2E7445F960C9FFF1A297F18"/>
        <w:category>
          <w:name w:val="General"/>
          <w:gallery w:val="placeholder"/>
        </w:category>
        <w:types>
          <w:type w:val="bbPlcHdr"/>
        </w:types>
        <w:behaviors>
          <w:behavior w:val="content"/>
        </w:behaviors>
        <w:guid w:val="{935813C9-D966-49B9-8DE9-D6FEF3A90CEB}"/>
      </w:docPartPr>
      <w:docPartBody>
        <w:p w:rsidR="00803F75" w:rsidRDefault="00803F75" w:rsidP="00803F75">
          <w:pPr>
            <w:pStyle w:val="39B1E62ED2E7445F960C9FFF1A297F18"/>
          </w:pPr>
          <w:r>
            <w:t>…</w:t>
          </w:r>
        </w:p>
      </w:docPartBody>
    </w:docPart>
    <w:docPart>
      <w:docPartPr>
        <w:name w:val="D7A2608B704D4C608FBBA9E5D5691B5A"/>
        <w:category>
          <w:name w:val="General"/>
          <w:gallery w:val="placeholder"/>
        </w:category>
        <w:types>
          <w:type w:val="bbPlcHdr"/>
        </w:types>
        <w:behaviors>
          <w:behavior w:val="content"/>
        </w:behaviors>
        <w:guid w:val="{A57791DB-DDC0-4100-87F9-B566DAD8E7BA}"/>
      </w:docPartPr>
      <w:docPartBody>
        <w:p w:rsidR="00803F75" w:rsidRDefault="00803F75" w:rsidP="00803F75">
          <w:pPr>
            <w:pStyle w:val="D7A2608B704D4C608FBBA9E5D5691B5A"/>
          </w:pPr>
          <w:r>
            <w:t>…</w:t>
          </w:r>
        </w:p>
      </w:docPartBody>
    </w:docPart>
    <w:docPart>
      <w:docPartPr>
        <w:name w:val="78E77E267EE94CA0BC065ED4190D1352"/>
        <w:category>
          <w:name w:val="General"/>
          <w:gallery w:val="placeholder"/>
        </w:category>
        <w:types>
          <w:type w:val="bbPlcHdr"/>
        </w:types>
        <w:behaviors>
          <w:behavior w:val="content"/>
        </w:behaviors>
        <w:guid w:val="{F373CC92-BF31-4204-B6D1-712F766A22A2}"/>
      </w:docPartPr>
      <w:docPartBody>
        <w:p w:rsidR="00803F75" w:rsidRDefault="00803F75" w:rsidP="00803F75">
          <w:pPr>
            <w:pStyle w:val="78E77E267EE94CA0BC065ED4190D1352"/>
          </w:pPr>
          <w:r>
            <w:t>…</w:t>
          </w:r>
        </w:p>
      </w:docPartBody>
    </w:docPart>
    <w:docPart>
      <w:docPartPr>
        <w:name w:val="891FD0FCA9BB494BB1AC2EF8DBD6B659"/>
        <w:category>
          <w:name w:val="General"/>
          <w:gallery w:val="placeholder"/>
        </w:category>
        <w:types>
          <w:type w:val="bbPlcHdr"/>
        </w:types>
        <w:behaviors>
          <w:behavior w:val="content"/>
        </w:behaviors>
        <w:guid w:val="{AB09149D-03FA-47E4-B59F-772E466A4AC6}"/>
      </w:docPartPr>
      <w:docPartBody>
        <w:p w:rsidR="00803F75" w:rsidRDefault="00803F75" w:rsidP="00803F75">
          <w:pPr>
            <w:pStyle w:val="891FD0FCA9BB494BB1AC2EF8DBD6B659"/>
          </w:pPr>
          <w:r>
            <w:t>…</w:t>
          </w:r>
        </w:p>
      </w:docPartBody>
    </w:docPart>
    <w:docPart>
      <w:docPartPr>
        <w:name w:val="84B669270AB24374AB8ED72AE13D15B8"/>
        <w:category>
          <w:name w:val="General"/>
          <w:gallery w:val="placeholder"/>
        </w:category>
        <w:types>
          <w:type w:val="bbPlcHdr"/>
        </w:types>
        <w:behaviors>
          <w:behavior w:val="content"/>
        </w:behaviors>
        <w:guid w:val="{49DEA717-EF5C-4E1F-827C-06533EE5EEB3}"/>
      </w:docPartPr>
      <w:docPartBody>
        <w:p w:rsidR="00803F75" w:rsidRDefault="00803F75" w:rsidP="00803F75">
          <w:pPr>
            <w:pStyle w:val="84B669270AB24374AB8ED72AE13D15B8"/>
          </w:pPr>
          <w:r>
            <w:t>…</w:t>
          </w:r>
        </w:p>
      </w:docPartBody>
    </w:docPart>
    <w:docPart>
      <w:docPartPr>
        <w:name w:val="56CEC53F8BC14AEEA78F706D77600B23"/>
        <w:category>
          <w:name w:val="General"/>
          <w:gallery w:val="placeholder"/>
        </w:category>
        <w:types>
          <w:type w:val="bbPlcHdr"/>
        </w:types>
        <w:behaviors>
          <w:behavior w:val="content"/>
        </w:behaviors>
        <w:guid w:val="{EC61C0C0-0485-4B1F-B6B9-46472ADF82F2}"/>
      </w:docPartPr>
      <w:docPartBody>
        <w:p w:rsidR="00803F75" w:rsidRDefault="00803F75" w:rsidP="00803F75">
          <w:pPr>
            <w:pStyle w:val="56CEC53F8BC14AEEA78F706D77600B23"/>
          </w:pPr>
          <w:r>
            <w:t>…</w:t>
          </w:r>
        </w:p>
      </w:docPartBody>
    </w:docPart>
    <w:docPart>
      <w:docPartPr>
        <w:name w:val="9FAA1E17FC7E46E6BFDAB4D24AAAFC52"/>
        <w:category>
          <w:name w:val="General"/>
          <w:gallery w:val="placeholder"/>
        </w:category>
        <w:types>
          <w:type w:val="bbPlcHdr"/>
        </w:types>
        <w:behaviors>
          <w:behavior w:val="content"/>
        </w:behaviors>
        <w:guid w:val="{C3B0009F-A322-4BFB-BFAA-3C7FD82064A0}"/>
      </w:docPartPr>
      <w:docPartBody>
        <w:p w:rsidR="00803F75" w:rsidRDefault="00803F75" w:rsidP="00803F75">
          <w:pPr>
            <w:pStyle w:val="9FAA1E17FC7E46E6BFDAB4D24AAAFC52"/>
          </w:pPr>
          <w:r>
            <w:t>…</w:t>
          </w:r>
        </w:p>
      </w:docPartBody>
    </w:docPart>
    <w:docPart>
      <w:docPartPr>
        <w:name w:val="E8ECD15719D7421CAA33CC9BACC55630"/>
        <w:category>
          <w:name w:val="General"/>
          <w:gallery w:val="placeholder"/>
        </w:category>
        <w:types>
          <w:type w:val="bbPlcHdr"/>
        </w:types>
        <w:behaviors>
          <w:behavior w:val="content"/>
        </w:behaviors>
        <w:guid w:val="{D23C830D-9EFA-4A29-952D-6A1CB9FF19B0}"/>
      </w:docPartPr>
      <w:docPartBody>
        <w:p w:rsidR="00803F75" w:rsidRDefault="00803F75" w:rsidP="00803F75">
          <w:pPr>
            <w:pStyle w:val="E8ECD15719D7421CAA33CC9BACC55630"/>
          </w:pPr>
          <w:r>
            <w:t>…</w:t>
          </w:r>
        </w:p>
      </w:docPartBody>
    </w:docPart>
    <w:docPart>
      <w:docPartPr>
        <w:name w:val="BDD77B0637F9462FA97458021C0DF70B"/>
        <w:category>
          <w:name w:val="General"/>
          <w:gallery w:val="placeholder"/>
        </w:category>
        <w:types>
          <w:type w:val="bbPlcHdr"/>
        </w:types>
        <w:behaviors>
          <w:behavior w:val="content"/>
        </w:behaviors>
        <w:guid w:val="{EB6D11AC-985F-48D1-AE1E-890DCF421119}"/>
      </w:docPartPr>
      <w:docPartBody>
        <w:p w:rsidR="00803F75" w:rsidRDefault="00803F75" w:rsidP="00803F75">
          <w:pPr>
            <w:pStyle w:val="BDD77B0637F9462FA97458021C0DF70B"/>
          </w:pPr>
          <w:r>
            <w:t>…</w:t>
          </w:r>
        </w:p>
      </w:docPartBody>
    </w:docPart>
    <w:docPart>
      <w:docPartPr>
        <w:name w:val="62B06D905039420FA6BC35CB5CF1E461"/>
        <w:category>
          <w:name w:val="General"/>
          <w:gallery w:val="placeholder"/>
        </w:category>
        <w:types>
          <w:type w:val="bbPlcHdr"/>
        </w:types>
        <w:behaviors>
          <w:behavior w:val="content"/>
        </w:behaviors>
        <w:guid w:val="{926F954D-E599-4E47-9596-E9E0F2BC9FA1}"/>
      </w:docPartPr>
      <w:docPartBody>
        <w:p w:rsidR="00803F75" w:rsidRDefault="00803F75" w:rsidP="00803F75">
          <w:pPr>
            <w:pStyle w:val="62B06D905039420FA6BC35CB5CF1E461"/>
          </w:pPr>
          <w:r>
            <w:t>…</w:t>
          </w:r>
        </w:p>
      </w:docPartBody>
    </w:docPart>
    <w:docPart>
      <w:docPartPr>
        <w:name w:val="E708760B4F8F49EC9B53180A995DA4B7"/>
        <w:category>
          <w:name w:val="General"/>
          <w:gallery w:val="placeholder"/>
        </w:category>
        <w:types>
          <w:type w:val="bbPlcHdr"/>
        </w:types>
        <w:behaviors>
          <w:behavior w:val="content"/>
        </w:behaviors>
        <w:guid w:val="{E6BFA8A5-91CC-4569-B9ED-953F798B0F58}"/>
      </w:docPartPr>
      <w:docPartBody>
        <w:p w:rsidR="00803F75" w:rsidRDefault="00803F75" w:rsidP="00803F75">
          <w:pPr>
            <w:pStyle w:val="E708760B4F8F49EC9B53180A995DA4B7"/>
          </w:pPr>
          <w:r>
            <w:t>…</w:t>
          </w:r>
        </w:p>
      </w:docPartBody>
    </w:docPart>
    <w:docPart>
      <w:docPartPr>
        <w:name w:val="7A0B1923A6C24F629C595A95E5FD0164"/>
        <w:category>
          <w:name w:val="General"/>
          <w:gallery w:val="placeholder"/>
        </w:category>
        <w:types>
          <w:type w:val="bbPlcHdr"/>
        </w:types>
        <w:behaviors>
          <w:behavior w:val="content"/>
        </w:behaviors>
        <w:guid w:val="{EFDECF02-B3F2-43D5-BA92-532CDD247E93}"/>
      </w:docPartPr>
      <w:docPartBody>
        <w:p w:rsidR="00803F75" w:rsidRDefault="00803F75" w:rsidP="00803F75">
          <w:pPr>
            <w:pStyle w:val="7A0B1923A6C24F629C595A95E5FD0164"/>
          </w:pPr>
          <w:r>
            <w:t>…</w:t>
          </w:r>
        </w:p>
      </w:docPartBody>
    </w:docPart>
    <w:docPart>
      <w:docPartPr>
        <w:name w:val="86501C0B46CE492F8F10B987113DBCA4"/>
        <w:category>
          <w:name w:val="General"/>
          <w:gallery w:val="placeholder"/>
        </w:category>
        <w:types>
          <w:type w:val="bbPlcHdr"/>
        </w:types>
        <w:behaviors>
          <w:behavior w:val="content"/>
        </w:behaviors>
        <w:guid w:val="{8FCAC82A-F06E-4792-96D6-95253329B54D}"/>
      </w:docPartPr>
      <w:docPartBody>
        <w:p w:rsidR="00803F75" w:rsidRDefault="00803F75" w:rsidP="00803F75">
          <w:pPr>
            <w:pStyle w:val="86501C0B46CE492F8F10B987113DBCA4"/>
          </w:pPr>
          <w:r>
            <w:t>…</w:t>
          </w:r>
        </w:p>
      </w:docPartBody>
    </w:docPart>
    <w:docPart>
      <w:docPartPr>
        <w:name w:val="60CFB9401FD84DD38D44DB5032DCDDEB"/>
        <w:category>
          <w:name w:val="General"/>
          <w:gallery w:val="placeholder"/>
        </w:category>
        <w:types>
          <w:type w:val="bbPlcHdr"/>
        </w:types>
        <w:behaviors>
          <w:behavior w:val="content"/>
        </w:behaviors>
        <w:guid w:val="{52546A98-EDC8-4D15-819C-3DB0675AACAB}"/>
      </w:docPartPr>
      <w:docPartBody>
        <w:p w:rsidR="00803F75" w:rsidRDefault="00803F75" w:rsidP="00803F75">
          <w:pPr>
            <w:pStyle w:val="60CFB9401FD84DD38D44DB5032DCDDEB"/>
          </w:pPr>
          <w:r>
            <w:t>…</w:t>
          </w:r>
        </w:p>
      </w:docPartBody>
    </w:docPart>
    <w:docPart>
      <w:docPartPr>
        <w:name w:val="6DF86F2613C84307859D63E6C765853D"/>
        <w:category>
          <w:name w:val="General"/>
          <w:gallery w:val="placeholder"/>
        </w:category>
        <w:types>
          <w:type w:val="bbPlcHdr"/>
        </w:types>
        <w:behaviors>
          <w:behavior w:val="content"/>
        </w:behaviors>
        <w:guid w:val="{F121DEE7-E75B-4E25-B1BC-F8026BD99D12}"/>
      </w:docPartPr>
      <w:docPartBody>
        <w:p w:rsidR="00803F75" w:rsidRDefault="00803F75" w:rsidP="00803F75">
          <w:pPr>
            <w:pStyle w:val="6DF86F2613C84307859D63E6C765853D"/>
          </w:pPr>
          <w:r>
            <w:t>…</w:t>
          </w:r>
        </w:p>
      </w:docPartBody>
    </w:docPart>
    <w:docPart>
      <w:docPartPr>
        <w:name w:val="2E29244B060F4BF1A6BDDF5E6B5F0B7D"/>
        <w:category>
          <w:name w:val="General"/>
          <w:gallery w:val="placeholder"/>
        </w:category>
        <w:types>
          <w:type w:val="bbPlcHdr"/>
        </w:types>
        <w:behaviors>
          <w:behavior w:val="content"/>
        </w:behaviors>
        <w:guid w:val="{48B94396-6760-4F22-80C3-F905FFAA1292}"/>
      </w:docPartPr>
      <w:docPartBody>
        <w:p w:rsidR="00803F75" w:rsidRDefault="00803F75" w:rsidP="00803F75">
          <w:pPr>
            <w:pStyle w:val="2E29244B060F4BF1A6BDDF5E6B5F0B7D"/>
          </w:pPr>
          <w:r>
            <w:t>…</w:t>
          </w:r>
        </w:p>
      </w:docPartBody>
    </w:docPart>
    <w:docPart>
      <w:docPartPr>
        <w:name w:val="A2410CD6895C4586972772DC66838591"/>
        <w:category>
          <w:name w:val="General"/>
          <w:gallery w:val="placeholder"/>
        </w:category>
        <w:types>
          <w:type w:val="bbPlcHdr"/>
        </w:types>
        <w:behaviors>
          <w:behavior w:val="content"/>
        </w:behaviors>
        <w:guid w:val="{223B2183-9EA8-4696-8F40-442325D310BD}"/>
      </w:docPartPr>
      <w:docPartBody>
        <w:p w:rsidR="00803F75" w:rsidRDefault="00803F75" w:rsidP="00803F75">
          <w:pPr>
            <w:pStyle w:val="A2410CD6895C4586972772DC66838591"/>
          </w:pPr>
          <w:r>
            <w:t>…</w:t>
          </w:r>
        </w:p>
      </w:docPartBody>
    </w:docPart>
    <w:docPart>
      <w:docPartPr>
        <w:name w:val="A6976B5F0DDD4CF68EDDAA45A979B9C4"/>
        <w:category>
          <w:name w:val="General"/>
          <w:gallery w:val="placeholder"/>
        </w:category>
        <w:types>
          <w:type w:val="bbPlcHdr"/>
        </w:types>
        <w:behaviors>
          <w:behavior w:val="content"/>
        </w:behaviors>
        <w:guid w:val="{155D26C9-75A3-4885-AA36-9C046FD67D9B}"/>
      </w:docPartPr>
      <w:docPartBody>
        <w:p w:rsidR="00803F75" w:rsidRDefault="00803F75" w:rsidP="00803F75">
          <w:pPr>
            <w:pStyle w:val="A6976B5F0DDD4CF68EDDAA45A979B9C4"/>
          </w:pPr>
          <w:r>
            <w:t>…</w:t>
          </w:r>
        </w:p>
      </w:docPartBody>
    </w:docPart>
    <w:docPart>
      <w:docPartPr>
        <w:name w:val="FB35AB37ABA44D94ADDE2602DA54CB1D"/>
        <w:category>
          <w:name w:val="General"/>
          <w:gallery w:val="placeholder"/>
        </w:category>
        <w:types>
          <w:type w:val="bbPlcHdr"/>
        </w:types>
        <w:behaviors>
          <w:behavior w:val="content"/>
        </w:behaviors>
        <w:guid w:val="{65253A98-96FF-4294-8B89-5ECF0B297EBD}"/>
      </w:docPartPr>
      <w:docPartBody>
        <w:p w:rsidR="00803F75" w:rsidRDefault="00803F75" w:rsidP="00803F75">
          <w:pPr>
            <w:pStyle w:val="FB35AB37ABA44D94ADDE2602DA54CB1D"/>
          </w:pPr>
          <w:r>
            <w:t>…</w:t>
          </w:r>
        </w:p>
      </w:docPartBody>
    </w:docPart>
    <w:docPart>
      <w:docPartPr>
        <w:name w:val="B465C76FCED64797B75666FA8EB9BE72"/>
        <w:category>
          <w:name w:val="General"/>
          <w:gallery w:val="placeholder"/>
        </w:category>
        <w:types>
          <w:type w:val="bbPlcHdr"/>
        </w:types>
        <w:behaviors>
          <w:behavior w:val="content"/>
        </w:behaviors>
        <w:guid w:val="{09212FB6-F0B2-438D-A0F4-1DC2F6D91F7A}"/>
      </w:docPartPr>
      <w:docPartBody>
        <w:p w:rsidR="00803F75" w:rsidRDefault="00803F75" w:rsidP="00803F75">
          <w:pPr>
            <w:pStyle w:val="B465C76FCED64797B75666FA8EB9BE72"/>
          </w:pPr>
          <w:r>
            <w:t>…</w:t>
          </w:r>
        </w:p>
      </w:docPartBody>
    </w:docPart>
    <w:docPart>
      <w:docPartPr>
        <w:name w:val="D462FA2C18444243A5005645F86A8860"/>
        <w:category>
          <w:name w:val="General"/>
          <w:gallery w:val="placeholder"/>
        </w:category>
        <w:types>
          <w:type w:val="bbPlcHdr"/>
        </w:types>
        <w:behaviors>
          <w:behavior w:val="content"/>
        </w:behaviors>
        <w:guid w:val="{9D1469A4-4A94-45A1-8A94-2ABC19BF63A4}"/>
      </w:docPartPr>
      <w:docPartBody>
        <w:p w:rsidR="00803F75" w:rsidRDefault="00803F75" w:rsidP="00803F75">
          <w:pPr>
            <w:pStyle w:val="D462FA2C18444243A5005645F86A8860"/>
          </w:pPr>
          <w:r>
            <w:t>…</w:t>
          </w:r>
        </w:p>
      </w:docPartBody>
    </w:docPart>
    <w:docPart>
      <w:docPartPr>
        <w:name w:val="D662888A53214C8C8E52F2FD6B46B87E"/>
        <w:category>
          <w:name w:val="General"/>
          <w:gallery w:val="placeholder"/>
        </w:category>
        <w:types>
          <w:type w:val="bbPlcHdr"/>
        </w:types>
        <w:behaviors>
          <w:behavior w:val="content"/>
        </w:behaviors>
        <w:guid w:val="{815969E5-717C-4C1C-A9D8-0154C5D7A3C8}"/>
      </w:docPartPr>
      <w:docPartBody>
        <w:p w:rsidR="00803F75" w:rsidRDefault="00803F75" w:rsidP="00803F75">
          <w:pPr>
            <w:pStyle w:val="D662888A53214C8C8E52F2FD6B46B87E"/>
          </w:pPr>
          <w:r>
            <w:t>…</w:t>
          </w:r>
        </w:p>
      </w:docPartBody>
    </w:docPart>
    <w:docPart>
      <w:docPartPr>
        <w:name w:val="A307CADE9E8644BFB1CB08CCDD35ECEC"/>
        <w:category>
          <w:name w:val="General"/>
          <w:gallery w:val="placeholder"/>
        </w:category>
        <w:types>
          <w:type w:val="bbPlcHdr"/>
        </w:types>
        <w:behaviors>
          <w:behavior w:val="content"/>
        </w:behaviors>
        <w:guid w:val="{0EEFE0AF-BF27-4528-968B-9EE329B359A9}"/>
      </w:docPartPr>
      <w:docPartBody>
        <w:p w:rsidR="00803F75" w:rsidRDefault="00803F75" w:rsidP="00803F75">
          <w:pPr>
            <w:pStyle w:val="A307CADE9E8644BFB1CB08CCDD35ECEC"/>
          </w:pPr>
          <w:r>
            <w:t>…</w:t>
          </w:r>
        </w:p>
      </w:docPartBody>
    </w:docPart>
    <w:docPart>
      <w:docPartPr>
        <w:name w:val="D669161D999E4973A940C8A7281C2055"/>
        <w:category>
          <w:name w:val="General"/>
          <w:gallery w:val="placeholder"/>
        </w:category>
        <w:types>
          <w:type w:val="bbPlcHdr"/>
        </w:types>
        <w:behaviors>
          <w:behavior w:val="content"/>
        </w:behaviors>
        <w:guid w:val="{856DA3C0-EEB1-4F5D-BF03-5F5DD05E71F6}"/>
      </w:docPartPr>
      <w:docPartBody>
        <w:p w:rsidR="00803F75" w:rsidRDefault="00803F75" w:rsidP="00803F75">
          <w:pPr>
            <w:pStyle w:val="D669161D999E4973A940C8A7281C2055"/>
          </w:pPr>
          <w:r>
            <w:t>…</w:t>
          </w:r>
        </w:p>
      </w:docPartBody>
    </w:docPart>
    <w:docPart>
      <w:docPartPr>
        <w:name w:val="80756218AB954D3180921362F4E5FC0D"/>
        <w:category>
          <w:name w:val="General"/>
          <w:gallery w:val="placeholder"/>
        </w:category>
        <w:types>
          <w:type w:val="bbPlcHdr"/>
        </w:types>
        <w:behaviors>
          <w:behavior w:val="content"/>
        </w:behaviors>
        <w:guid w:val="{856EA3B4-D22E-4420-8A49-835C032209EA}"/>
      </w:docPartPr>
      <w:docPartBody>
        <w:p w:rsidR="00803F75" w:rsidRDefault="00803F75" w:rsidP="00803F75">
          <w:pPr>
            <w:pStyle w:val="80756218AB954D3180921362F4E5FC0D"/>
          </w:pPr>
          <w:r>
            <w:t>…</w:t>
          </w:r>
        </w:p>
      </w:docPartBody>
    </w:docPart>
    <w:docPart>
      <w:docPartPr>
        <w:name w:val="D4A0C2DAE862499580D1B204548E63E7"/>
        <w:category>
          <w:name w:val="General"/>
          <w:gallery w:val="placeholder"/>
        </w:category>
        <w:types>
          <w:type w:val="bbPlcHdr"/>
        </w:types>
        <w:behaviors>
          <w:behavior w:val="content"/>
        </w:behaviors>
        <w:guid w:val="{577B881E-8771-4AFC-B0B3-9229063A5917}"/>
      </w:docPartPr>
      <w:docPartBody>
        <w:p w:rsidR="00803F75" w:rsidRDefault="00803F75" w:rsidP="00803F75">
          <w:pPr>
            <w:pStyle w:val="D4A0C2DAE862499580D1B204548E63E7"/>
          </w:pPr>
          <w:r>
            <w:t>…</w:t>
          </w:r>
        </w:p>
      </w:docPartBody>
    </w:docPart>
    <w:docPart>
      <w:docPartPr>
        <w:name w:val="AA46BE8F05D54F96AC9861C79CB998B6"/>
        <w:category>
          <w:name w:val="General"/>
          <w:gallery w:val="placeholder"/>
        </w:category>
        <w:types>
          <w:type w:val="bbPlcHdr"/>
        </w:types>
        <w:behaviors>
          <w:behavior w:val="content"/>
        </w:behaviors>
        <w:guid w:val="{B0A31EBB-9F73-4B14-92BC-BFFC745F09CC}"/>
      </w:docPartPr>
      <w:docPartBody>
        <w:p w:rsidR="00803F75" w:rsidRDefault="00803F75" w:rsidP="00803F75">
          <w:pPr>
            <w:pStyle w:val="AA46BE8F05D54F96AC9861C79CB998B6"/>
          </w:pPr>
          <w:r>
            <w:t>…</w:t>
          </w:r>
        </w:p>
      </w:docPartBody>
    </w:docPart>
    <w:docPart>
      <w:docPartPr>
        <w:name w:val="FB70EEDEFDA341C78F5288F8FC9FF764"/>
        <w:category>
          <w:name w:val="General"/>
          <w:gallery w:val="placeholder"/>
        </w:category>
        <w:types>
          <w:type w:val="bbPlcHdr"/>
        </w:types>
        <w:behaviors>
          <w:behavior w:val="content"/>
        </w:behaviors>
        <w:guid w:val="{5DE7EB12-DCC6-458D-8683-22487CF1A858}"/>
      </w:docPartPr>
      <w:docPartBody>
        <w:p w:rsidR="00803F75" w:rsidRDefault="00803F75" w:rsidP="00803F75">
          <w:pPr>
            <w:pStyle w:val="FB70EEDEFDA341C78F5288F8FC9FF764"/>
          </w:pPr>
          <w:r>
            <w:t>…</w:t>
          </w:r>
        </w:p>
      </w:docPartBody>
    </w:docPart>
    <w:docPart>
      <w:docPartPr>
        <w:name w:val="0275C3E9DE344E7CB9260DBDFF5012E3"/>
        <w:category>
          <w:name w:val="General"/>
          <w:gallery w:val="placeholder"/>
        </w:category>
        <w:types>
          <w:type w:val="bbPlcHdr"/>
        </w:types>
        <w:behaviors>
          <w:behavior w:val="content"/>
        </w:behaviors>
        <w:guid w:val="{A0E16884-AC18-4F7D-AB91-47FEFF417165}"/>
      </w:docPartPr>
      <w:docPartBody>
        <w:p w:rsidR="00803F75" w:rsidRDefault="00803F75" w:rsidP="00803F75">
          <w:pPr>
            <w:pStyle w:val="0275C3E9DE344E7CB9260DBDFF5012E3"/>
          </w:pPr>
          <w:r>
            <w:t>…</w:t>
          </w:r>
        </w:p>
      </w:docPartBody>
    </w:docPart>
    <w:docPart>
      <w:docPartPr>
        <w:name w:val="E0BF84A9AF0E4C51A005ED053BB4E811"/>
        <w:category>
          <w:name w:val="General"/>
          <w:gallery w:val="placeholder"/>
        </w:category>
        <w:types>
          <w:type w:val="bbPlcHdr"/>
        </w:types>
        <w:behaviors>
          <w:behavior w:val="content"/>
        </w:behaviors>
        <w:guid w:val="{60F67058-E067-452B-9D87-89B87AA5F3AA}"/>
      </w:docPartPr>
      <w:docPartBody>
        <w:p w:rsidR="00803F75" w:rsidRDefault="00803F75" w:rsidP="00803F75">
          <w:pPr>
            <w:pStyle w:val="E0BF84A9AF0E4C51A005ED053BB4E811"/>
          </w:pPr>
          <w:r>
            <w:t>…</w:t>
          </w:r>
        </w:p>
      </w:docPartBody>
    </w:docPart>
    <w:docPart>
      <w:docPartPr>
        <w:name w:val="5D38EEED13314F4A8BB90CAD0B877D98"/>
        <w:category>
          <w:name w:val="General"/>
          <w:gallery w:val="placeholder"/>
        </w:category>
        <w:types>
          <w:type w:val="bbPlcHdr"/>
        </w:types>
        <w:behaviors>
          <w:behavior w:val="content"/>
        </w:behaviors>
        <w:guid w:val="{4F39B4B6-3FDA-4C09-9AA3-9380ADEBB868}"/>
      </w:docPartPr>
      <w:docPartBody>
        <w:p w:rsidR="00803F75" w:rsidRDefault="00803F75" w:rsidP="00803F75">
          <w:pPr>
            <w:pStyle w:val="5D38EEED13314F4A8BB90CAD0B877D98"/>
          </w:pPr>
          <w:r>
            <w:t>…</w:t>
          </w:r>
        </w:p>
      </w:docPartBody>
    </w:docPart>
    <w:docPart>
      <w:docPartPr>
        <w:name w:val="2227AB8BDA854DB7AFD9408CFE4D6E69"/>
        <w:category>
          <w:name w:val="General"/>
          <w:gallery w:val="placeholder"/>
        </w:category>
        <w:types>
          <w:type w:val="bbPlcHdr"/>
        </w:types>
        <w:behaviors>
          <w:behavior w:val="content"/>
        </w:behaviors>
        <w:guid w:val="{CAC2EB95-A51C-492B-9404-C3A3F262B452}"/>
      </w:docPartPr>
      <w:docPartBody>
        <w:p w:rsidR="00803F75" w:rsidRDefault="00803F75" w:rsidP="00803F75">
          <w:pPr>
            <w:pStyle w:val="2227AB8BDA854DB7AFD9408CFE4D6E69"/>
          </w:pPr>
          <w:r>
            <w:t>…</w:t>
          </w:r>
        </w:p>
      </w:docPartBody>
    </w:docPart>
    <w:docPart>
      <w:docPartPr>
        <w:name w:val="008FE1ECB38945698D8376336C522956"/>
        <w:category>
          <w:name w:val="General"/>
          <w:gallery w:val="placeholder"/>
        </w:category>
        <w:types>
          <w:type w:val="bbPlcHdr"/>
        </w:types>
        <w:behaviors>
          <w:behavior w:val="content"/>
        </w:behaviors>
        <w:guid w:val="{A2DA83ED-7B24-464C-8C3F-140CE53F09D7}"/>
      </w:docPartPr>
      <w:docPartBody>
        <w:p w:rsidR="00803F75" w:rsidRDefault="00803F75" w:rsidP="00803F75">
          <w:pPr>
            <w:pStyle w:val="008FE1ECB38945698D8376336C522956"/>
          </w:pPr>
          <w:r>
            <w:t>…</w:t>
          </w:r>
        </w:p>
      </w:docPartBody>
    </w:docPart>
    <w:docPart>
      <w:docPartPr>
        <w:name w:val="8A45B1F2171B4CA5B23CE901F58C753A"/>
        <w:category>
          <w:name w:val="General"/>
          <w:gallery w:val="placeholder"/>
        </w:category>
        <w:types>
          <w:type w:val="bbPlcHdr"/>
        </w:types>
        <w:behaviors>
          <w:behavior w:val="content"/>
        </w:behaviors>
        <w:guid w:val="{A9E96E1F-8E93-4116-A8C1-B3237F577AD7}"/>
      </w:docPartPr>
      <w:docPartBody>
        <w:p w:rsidR="00803F75" w:rsidRDefault="00803F75" w:rsidP="00803F75">
          <w:pPr>
            <w:pStyle w:val="8A45B1F2171B4CA5B23CE901F58C753A"/>
          </w:pPr>
          <w:r>
            <w:t>…</w:t>
          </w:r>
        </w:p>
      </w:docPartBody>
    </w:docPart>
    <w:docPart>
      <w:docPartPr>
        <w:name w:val="7B07CE1CFECA430C858540C6F9A6CE6C"/>
        <w:category>
          <w:name w:val="General"/>
          <w:gallery w:val="placeholder"/>
        </w:category>
        <w:types>
          <w:type w:val="bbPlcHdr"/>
        </w:types>
        <w:behaviors>
          <w:behavior w:val="content"/>
        </w:behaviors>
        <w:guid w:val="{083107B4-7459-4175-8E8A-7B1F781678C8}"/>
      </w:docPartPr>
      <w:docPartBody>
        <w:p w:rsidR="00803F75" w:rsidRDefault="00803F75" w:rsidP="00803F75">
          <w:pPr>
            <w:pStyle w:val="7B07CE1CFECA430C858540C6F9A6CE6C"/>
          </w:pPr>
          <w:r>
            <w:t>…</w:t>
          </w:r>
        </w:p>
      </w:docPartBody>
    </w:docPart>
    <w:docPart>
      <w:docPartPr>
        <w:name w:val="CB6954B5D9DF43A8BF42896EE46792D7"/>
        <w:category>
          <w:name w:val="General"/>
          <w:gallery w:val="placeholder"/>
        </w:category>
        <w:types>
          <w:type w:val="bbPlcHdr"/>
        </w:types>
        <w:behaviors>
          <w:behavior w:val="content"/>
        </w:behaviors>
        <w:guid w:val="{62E3F17B-098B-424C-9226-A0A13672AFD7}"/>
      </w:docPartPr>
      <w:docPartBody>
        <w:p w:rsidR="00803F75" w:rsidRDefault="00803F75" w:rsidP="00803F75">
          <w:pPr>
            <w:pStyle w:val="CB6954B5D9DF43A8BF42896EE46792D7"/>
          </w:pPr>
          <w:r>
            <w:t>…</w:t>
          </w:r>
        </w:p>
      </w:docPartBody>
    </w:docPart>
    <w:docPart>
      <w:docPartPr>
        <w:name w:val="1E4D615D78274F28BF77ED9D141DF996"/>
        <w:category>
          <w:name w:val="General"/>
          <w:gallery w:val="placeholder"/>
        </w:category>
        <w:types>
          <w:type w:val="bbPlcHdr"/>
        </w:types>
        <w:behaviors>
          <w:behavior w:val="content"/>
        </w:behaviors>
        <w:guid w:val="{1852CCAD-B21C-4D3E-9827-240239DD5A8D}"/>
      </w:docPartPr>
      <w:docPartBody>
        <w:p w:rsidR="00803F75" w:rsidRDefault="00803F75" w:rsidP="00803F75">
          <w:pPr>
            <w:pStyle w:val="1E4D615D78274F28BF77ED9D141DF996"/>
          </w:pPr>
          <w:r>
            <w:t>…</w:t>
          </w:r>
        </w:p>
      </w:docPartBody>
    </w:docPart>
    <w:docPart>
      <w:docPartPr>
        <w:name w:val="DDF9AD1606E444DCB68E5E0FB46DB12F"/>
        <w:category>
          <w:name w:val="General"/>
          <w:gallery w:val="placeholder"/>
        </w:category>
        <w:types>
          <w:type w:val="bbPlcHdr"/>
        </w:types>
        <w:behaviors>
          <w:behavior w:val="content"/>
        </w:behaviors>
        <w:guid w:val="{E20C1EE7-7C5E-4F6A-9143-2A058E08CC4E}"/>
      </w:docPartPr>
      <w:docPartBody>
        <w:p w:rsidR="00803F75" w:rsidRDefault="00803F75" w:rsidP="00803F75">
          <w:pPr>
            <w:pStyle w:val="DDF9AD1606E444DCB68E5E0FB46DB12F"/>
          </w:pPr>
          <w:r>
            <w:t>…</w:t>
          </w:r>
        </w:p>
      </w:docPartBody>
    </w:docPart>
    <w:docPart>
      <w:docPartPr>
        <w:name w:val="6FA29D8415F346DA832A395EF92902D0"/>
        <w:category>
          <w:name w:val="General"/>
          <w:gallery w:val="placeholder"/>
        </w:category>
        <w:types>
          <w:type w:val="bbPlcHdr"/>
        </w:types>
        <w:behaviors>
          <w:behavior w:val="content"/>
        </w:behaviors>
        <w:guid w:val="{1DFCE69C-152D-4938-A257-4517A713174C}"/>
      </w:docPartPr>
      <w:docPartBody>
        <w:p w:rsidR="00803F75" w:rsidRDefault="00803F75" w:rsidP="00803F75">
          <w:pPr>
            <w:pStyle w:val="6FA29D8415F346DA832A395EF92902D0"/>
          </w:pPr>
          <w:r>
            <w:t>…</w:t>
          </w:r>
        </w:p>
      </w:docPartBody>
    </w:docPart>
    <w:docPart>
      <w:docPartPr>
        <w:name w:val="C1B7E12F3F104680AB849A1CE7CB4C81"/>
        <w:category>
          <w:name w:val="General"/>
          <w:gallery w:val="placeholder"/>
        </w:category>
        <w:types>
          <w:type w:val="bbPlcHdr"/>
        </w:types>
        <w:behaviors>
          <w:behavior w:val="content"/>
        </w:behaviors>
        <w:guid w:val="{7CDC6667-4F5C-498C-ABA5-FCE8D5506983}"/>
      </w:docPartPr>
      <w:docPartBody>
        <w:p w:rsidR="00803F75" w:rsidRDefault="00803F75" w:rsidP="00803F75">
          <w:pPr>
            <w:pStyle w:val="C1B7E12F3F104680AB849A1CE7CB4C81"/>
          </w:pPr>
          <w:r>
            <w:t>…</w:t>
          </w:r>
        </w:p>
      </w:docPartBody>
    </w:docPart>
    <w:docPart>
      <w:docPartPr>
        <w:name w:val="2A3CA9378C674919A9544F8A38335C14"/>
        <w:category>
          <w:name w:val="General"/>
          <w:gallery w:val="placeholder"/>
        </w:category>
        <w:types>
          <w:type w:val="bbPlcHdr"/>
        </w:types>
        <w:behaviors>
          <w:behavior w:val="content"/>
        </w:behaviors>
        <w:guid w:val="{8B7E89C0-4469-4031-A67F-56BF98EDA26D}"/>
      </w:docPartPr>
      <w:docPartBody>
        <w:p w:rsidR="00803F75" w:rsidRDefault="00803F75" w:rsidP="00803F75">
          <w:pPr>
            <w:pStyle w:val="2A3CA9378C674919A9544F8A38335C14"/>
          </w:pPr>
          <w:r>
            <w:t>…</w:t>
          </w:r>
        </w:p>
      </w:docPartBody>
    </w:docPart>
    <w:docPart>
      <w:docPartPr>
        <w:name w:val="74ED0245625D4014845B26D04258AE8B"/>
        <w:category>
          <w:name w:val="General"/>
          <w:gallery w:val="placeholder"/>
        </w:category>
        <w:types>
          <w:type w:val="bbPlcHdr"/>
        </w:types>
        <w:behaviors>
          <w:behavior w:val="content"/>
        </w:behaviors>
        <w:guid w:val="{7124D921-371F-485E-8993-02558B074E88}"/>
      </w:docPartPr>
      <w:docPartBody>
        <w:p w:rsidR="00803F75" w:rsidRDefault="00803F75" w:rsidP="00803F75">
          <w:pPr>
            <w:pStyle w:val="74ED0245625D4014845B26D04258AE8B"/>
          </w:pPr>
          <w:r>
            <w:t>…</w:t>
          </w:r>
        </w:p>
      </w:docPartBody>
    </w:docPart>
    <w:docPart>
      <w:docPartPr>
        <w:name w:val="21A2BEA6E7134B70AE50239216C1B374"/>
        <w:category>
          <w:name w:val="General"/>
          <w:gallery w:val="placeholder"/>
        </w:category>
        <w:types>
          <w:type w:val="bbPlcHdr"/>
        </w:types>
        <w:behaviors>
          <w:behavior w:val="content"/>
        </w:behaviors>
        <w:guid w:val="{CA53391B-D82F-44F4-B078-11202FB80815}"/>
      </w:docPartPr>
      <w:docPartBody>
        <w:p w:rsidR="00803F75" w:rsidRDefault="00803F75" w:rsidP="00803F75">
          <w:pPr>
            <w:pStyle w:val="21A2BEA6E7134B70AE50239216C1B374"/>
          </w:pPr>
          <w:r>
            <w:t>…</w:t>
          </w:r>
        </w:p>
      </w:docPartBody>
    </w:docPart>
    <w:docPart>
      <w:docPartPr>
        <w:name w:val="D79B93B4815949B0AA1A8D2663412C49"/>
        <w:category>
          <w:name w:val="General"/>
          <w:gallery w:val="placeholder"/>
        </w:category>
        <w:types>
          <w:type w:val="bbPlcHdr"/>
        </w:types>
        <w:behaviors>
          <w:behavior w:val="content"/>
        </w:behaviors>
        <w:guid w:val="{BFCBBE6D-D482-4DAA-B1E1-202F9D1B53B4}"/>
      </w:docPartPr>
      <w:docPartBody>
        <w:p w:rsidR="00803F75" w:rsidRDefault="00803F75" w:rsidP="00803F75">
          <w:pPr>
            <w:pStyle w:val="D79B93B4815949B0AA1A8D2663412C49"/>
          </w:pPr>
          <w:r>
            <w:t>…</w:t>
          </w:r>
        </w:p>
      </w:docPartBody>
    </w:docPart>
    <w:docPart>
      <w:docPartPr>
        <w:name w:val="514442BADB0B443097E20A392EE4A2C8"/>
        <w:category>
          <w:name w:val="General"/>
          <w:gallery w:val="placeholder"/>
        </w:category>
        <w:types>
          <w:type w:val="bbPlcHdr"/>
        </w:types>
        <w:behaviors>
          <w:behavior w:val="content"/>
        </w:behaviors>
        <w:guid w:val="{292EB5D5-847F-45E7-A943-7E29ED0C5A6B}"/>
      </w:docPartPr>
      <w:docPartBody>
        <w:p w:rsidR="00803F75" w:rsidRDefault="00803F75" w:rsidP="00803F75">
          <w:pPr>
            <w:pStyle w:val="514442BADB0B443097E20A392EE4A2C8"/>
          </w:pPr>
          <w:r>
            <w:t>…</w:t>
          </w:r>
        </w:p>
      </w:docPartBody>
    </w:docPart>
    <w:docPart>
      <w:docPartPr>
        <w:name w:val="925FEA60FCDD4EC480CB27362600B407"/>
        <w:category>
          <w:name w:val="General"/>
          <w:gallery w:val="placeholder"/>
        </w:category>
        <w:types>
          <w:type w:val="bbPlcHdr"/>
        </w:types>
        <w:behaviors>
          <w:behavior w:val="content"/>
        </w:behaviors>
        <w:guid w:val="{ABEF0730-B675-4B4D-AAD3-CA8B8A383A7F}"/>
      </w:docPartPr>
      <w:docPartBody>
        <w:p w:rsidR="00803F75" w:rsidRDefault="00803F75" w:rsidP="00803F75">
          <w:pPr>
            <w:pStyle w:val="925FEA60FCDD4EC480CB27362600B407"/>
          </w:pPr>
          <w:r>
            <w:t>…</w:t>
          </w:r>
        </w:p>
      </w:docPartBody>
    </w:docPart>
    <w:docPart>
      <w:docPartPr>
        <w:name w:val="981C4F7A4CF14FCF85B9C85A978E4C46"/>
        <w:category>
          <w:name w:val="General"/>
          <w:gallery w:val="placeholder"/>
        </w:category>
        <w:types>
          <w:type w:val="bbPlcHdr"/>
        </w:types>
        <w:behaviors>
          <w:behavior w:val="content"/>
        </w:behaviors>
        <w:guid w:val="{51D32834-2A14-447E-BEA6-812F4CCBFE3A}"/>
      </w:docPartPr>
      <w:docPartBody>
        <w:p w:rsidR="00803F75" w:rsidRDefault="00803F75" w:rsidP="00803F75">
          <w:pPr>
            <w:pStyle w:val="981C4F7A4CF14FCF85B9C85A978E4C46"/>
          </w:pPr>
          <w:r>
            <w:t>…</w:t>
          </w:r>
        </w:p>
      </w:docPartBody>
    </w:docPart>
    <w:docPart>
      <w:docPartPr>
        <w:name w:val="E230378BE5E1471EB2BE4A96236701C8"/>
        <w:category>
          <w:name w:val="General"/>
          <w:gallery w:val="placeholder"/>
        </w:category>
        <w:types>
          <w:type w:val="bbPlcHdr"/>
        </w:types>
        <w:behaviors>
          <w:behavior w:val="content"/>
        </w:behaviors>
        <w:guid w:val="{0A9350C3-748B-402C-8315-B09F9EE297FA}"/>
      </w:docPartPr>
      <w:docPartBody>
        <w:p w:rsidR="00803F75" w:rsidRDefault="00803F75" w:rsidP="00803F75">
          <w:pPr>
            <w:pStyle w:val="E230378BE5E1471EB2BE4A96236701C8"/>
          </w:pPr>
          <w:r>
            <w:t>…</w:t>
          </w:r>
        </w:p>
      </w:docPartBody>
    </w:docPart>
    <w:docPart>
      <w:docPartPr>
        <w:name w:val="4046FEB6AF0446D6B68E1ABCC82A8C13"/>
        <w:category>
          <w:name w:val="General"/>
          <w:gallery w:val="placeholder"/>
        </w:category>
        <w:types>
          <w:type w:val="bbPlcHdr"/>
        </w:types>
        <w:behaviors>
          <w:behavior w:val="content"/>
        </w:behaviors>
        <w:guid w:val="{8024C668-C20F-4651-A663-77F6EAACD7FC}"/>
      </w:docPartPr>
      <w:docPartBody>
        <w:p w:rsidR="00803F75" w:rsidRDefault="00803F75" w:rsidP="00803F75">
          <w:pPr>
            <w:pStyle w:val="4046FEB6AF0446D6B68E1ABCC82A8C13"/>
          </w:pPr>
          <w:r>
            <w:t>…</w:t>
          </w:r>
        </w:p>
      </w:docPartBody>
    </w:docPart>
    <w:docPart>
      <w:docPartPr>
        <w:name w:val="D5BB9124B74C4B57AD021A88F2622488"/>
        <w:category>
          <w:name w:val="General"/>
          <w:gallery w:val="placeholder"/>
        </w:category>
        <w:types>
          <w:type w:val="bbPlcHdr"/>
        </w:types>
        <w:behaviors>
          <w:behavior w:val="content"/>
        </w:behaviors>
        <w:guid w:val="{73B454EF-8C92-4310-A512-049F75DFA25E}"/>
      </w:docPartPr>
      <w:docPartBody>
        <w:p w:rsidR="00803F75" w:rsidRDefault="00803F75" w:rsidP="00803F75">
          <w:pPr>
            <w:pStyle w:val="D5BB9124B74C4B57AD021A88F2622488"/>
          </w:pPr>
          <w:r>
            <w:t>…</w:t>
          </w:r>
        </w:p>
      </w:docPartBody>
    </w:docPart>
    <w:docPart>
      <w:docPartPr>
        <w:name w:val="CD521D7038B544F9B97C70507B0A79BC"/>
        <w:category>
          <w:name w:val="General"/>
          <w:gallery w:val="placeholder"/>
        </w:category>
        <w:types>
          <w:type w:val="bbPlcHdr"/>
        </w:types>
        <w:behaviors>
          <w:behavior w:val="content"/>
        </w:behaviors>
        <w:guid w:val="{0B17BA06-5C19-4716-A7A3-EEB47928EC54}"/>
      </w:docPartPr>
      <w:docPartBody>
        <w:p w:rsidR="00803F75" w:rsidRDefault="00803F75" w:rsidP="00803F75">
          <w:pPr>
            <w:pStyle w:val="CD521D7038B544F9B97C70507B0A79BC"/>
          </w:pPr>
          <w:r>
            <w:t>…</w:t>
          </w:r>
        </w:p>
      </w:docPartBody>
    </w:docPart>
    <w:docPart>
      <w:docPartPr>
        <w:name w:val="4822BAC1F3E04662B51E770322C4B573"/>
        <w:category>
          <w:name w:val="General"/>
          <w:gallery w:val="placeholder"/>
        </w:category>
        <w:types>
          <w:type w:val="bbPlcHdr"/>
        </w:types>
        <w:behaviors>
          <w:behavior w:val="content"/>
        </w:behaviors>
        <w:guid w:val="{DBEB5F4A-345D-4795-834F-E7E9B56B3A06}"/>
      </w:docPartPr>
      <w:docPartBody>
        <w:p w:rsidR="00803F75" w:rsidRDefault="00803F75" w:rsidP="00803F75">
          <w:pPr>
            <w:pStyle w:val="4822BAC1F3E04662B51E770322C4B573"/>
          </w:pPr>
          <w:r>
            <w:t>…</w:t>
          </w:r>
        </w:p>
      </w:docPartBody>
    </w:docPart>
    <w:docPart>
      <w:docPartPr>
        <w:name w:val="E476F13BA5D1455C809CB46A75B2E236"/>
        <w:category>
          <w:name w:val="General"/>
          <w:gallery w:val="placeholder"/>
        </w:category>
        <w:types>
          <w:type w:val="bbPlcHdr"/>
        </w:types>
        <w:behaviors>
          <w:behavior w:val="content"/>
        </w:behaviors>
        <w:guid w:val="{F7CF1553-1FEE-435F-91AC-0D0076DC76C2}"/>
      </w:docPartPr>
      <w:docPartBody>
        <w:p w:rsidR="00803F75" w:rsidRDefault="00803F75" w:rsidP="00803F75">
          <w:pPr>
            <w:pStyle w:val="E476F13BA5D1455C809CB46A75B2E236"/>
          </w:pPr>
          <w:r>
            <w:t>…</w:t>
          </w:r>
        </w:p>
      </w:docPartBody>
    </w:docPart>
    <w:docPart>
      <w:docPartPr>
        <w:name w:val="FBA963747D0947309B47A3870B818302"/>
        <w:category>
          <w:name w:val="General"/>
          <w:gallery w:val="placeholder"/>
        </w:category>
        <w:types>
          <w:type w:val="bbPlcHdr"/>
        </w:types>
        <w:behaviors>
          <w:behavior w:val="content"/>
        </w:behaviors>
        <w:guid w:val="{B300E25A-2849-4457-AAC0-F0A3A4A11238}"/>
      </w:docPartPr>
      <w:docPartBody>
        <w:p w:rsidR="00803F75" w:rsidRDefault="00803F75" w:rsidP="00803F75">
          <w:pPr>
            <w:pStyle w:val="FBA963747D0947309B47A3870B818302"/>
          </w:pPr>
          <w:r>
            <w:t>…</w:t>
          </w:r>
        </w:p>
      </w:docPartBody>
    </w:docPart>
    <w:docPart>
      <w:docPartPr>
        <w:name w:val="8D313EDC01FC4320AD396540BCDA6A66"/>
        <w:category>
          <w:name w:val="General"/>
          <w:gallery w:val="placeholder"/>
        </w:category>
        <w:types>
          <w:type w:val="bbPlcHdr"/>
        </w:types>
        <w:behaviors>
          <w:behavior w:val="content"/>
        </w:behaviors>
        <w:guid w:val="{A941A9FF-8C0A-4E47-8B77-1A633DF0056B}"/>
      </w:docPartPr>
      <w:docPartBody>
        <w:p w:rsidR="00803F75" w:rsidRDefault="00803F75" w:rsidP="00803F75">
          <w:pPr>
            <w:pStyle w:val="8D313EDC01FC4320AD396540BCDA6A66"/>
          </w:pPr>
          <w:r>
            <w:t>…</w:t>
          </w:r>
        </w:p>
      </w:docPartBody>
    </w:docPart>
    <w:docPart>
      <w:docPartPr>
        <w:name w:val="A2271CCBA07D4FB080CFE576F4B0AB2C"/>
        <w:category>
          <w:name w:val="General"/>
          <w:gallery w:val="placeholder"/>
        </w:category>
        <w:types>
          <w:type w:val="bbPlcHdr"/>
        </w:types>
        <w:behaviors>
          <w:behavior w:val="content"/>
        </w:behaviors>
        <w:guid w:val="{C41C8D3D-2357-4E41-AD4C-DC4021387EAC}"/>
      </w:docPartPr>
      <w:docPartBody>
        <w:p w:rsidR="00803F75" w:rsidRDefault="00803F75" w:rsidP="00803F75">
          <w:pPr>
            <w:pStyle w:val="A2271CCBA07D4FB080CFE576F4B0AB2C"/>
          </w:pPr>
          <w:r>
            <w:t>…</w:t>
          </w:r>
        </w:p>
      </w:docPartBody>
    </w:docPart>
    <w:docPart>
      <w:docPartPr>
        <w:name w:val="82051B04DA98409B88533C01BCFF928E"/>
        <w:category>
          <w:name w:val="General"/>
          <w:gallery w:val="placeholder"/>
        </w:category>
        <w:types>
          <w:type w:val="bbPlcHdr"/>
        </w:types>
        <w:behaviors>
          <w:behavior w:val="content"/>
        </w:behaviors>
        <w:guid w:val="{767BE1D0-7F0B-4B49-8D9E-3B4FABC72DE2}"/>
      </w:docPartPr>
      <w:docPartBody>
        <w:p w:rsidR="00803F75" w:rsidRDefault="00803F75" w:rsidP="00803F75">
          <w:pPr>
            <w:pStyle w:val="82051B04DA98409B88533C01BCFF928E"/>
          </w:pPr>
          <w:r>
            <w:t>…</w:t>
          </w:r>
        </w:p>
      </w:docPartBody>
    </w:docPart>
    <w:docPart>
      <w:docPartPr>
        <w:name w:val="59B7269A272F44B69F11BE675CF3CFC6"/>
        <w:category>
          <w:name w:val="General"/>
          <w:gallery w:val="placeholder"/>
        </w:category>
        <w:types>
          <w:type w:val="bbPlcHdr"/>
        </w:types>
        <w:behaviors>
          <w:behavior w:val="content"/>
        </w:behaviors>
        <w:guid w:val="{7A1B0072-5B33-4946-B8BA-9E79FE05943D}"/>
      </w:docPartPr>
      <w:docPartBody>
        <w:p w:rsidR="00803F75" w:rsidRDefault="00803F75" w:rsidP="00803F75">
          <w:pPr>
            <w:pStyle w:val="59B7269A272F44B69F11BE675CF3CFC6"/>
          </w:pPr>
          <w:r>
            <w:t>…</w:t>
          </w:r>
        </w:p>
      </w:docPartBody>
    </w:docPart>
    <w:docPart>
      <w:docPartPr>
        <w:name w:val="46BD139AAFF047C2AC7ACA9934331FD1"/>
        <w:category>
          <w:name w:val="General"/>
          <w:gallery w:val="placeholder"/>
        </w:category>
        <w:types>
          <w:type w:val="bbPlcHdr"/>
        </w:types>
        <w:behaviors>
          <w:behavior w:val="content"/>
        </w:behaviors>
        <w:guid w:val="{56F94846-C3E7-47F0-A168-EC2829D378C3}"/>
      </w:docPartPr>
      <w:docPartBody>
        <w:p w:rsidR="00803F75" w:rsidRDefault="00803F75" w:rsidP="00803F75">
          <w:pPr>
            <w:pStyle w:val="46BD139AAFF047C2AC7ACA9934331FD1"/>
          </w:pPr>
          <w:r>
            <w:t>…</w:t>
          </w:r>
        </w:p>
      </w:docPartBody>
    </w:docPart>
    <w:docPart>
      <w:docPartPr>
        <w:name w:val="EF018E572C94451BA8BD76DBF1EC3A5B"/>
        <w:category>
          <w:name w:val="General"/>
          <w:gallery w:val="placeholder"/>
        </w:category>
        <w:types>
          <w:type w:val="bbPlcHdr"/>
        </w:types>
        <w:behaviors>
          <w:behavior w:val="content"/>
        </w:behaviors>
        <w:guid w:val="{5316E00C-596F-4CCE-BFED-EA799A77BA43}"/>
      </w:docPartPr>
      <w:docPartBody>
        <w:p w:rsidR="00803F75" w:rsidRDefault="00803F75" w:rsidP="00803F75">
          <w:pPr>
            <w:pStyle w:val="EF018E572C94451BA8BD76DBF1EC3A5B"/>
          </w:pPr>
          <w:r>
            <w:t>…</w:t>
          </w:r>
        </w:p>
      </w:docPartBody>
    </w:docPart>
    <w:docPart>
      <w:docPartPr>
        <w:name w:val="D9F8113A69F143F7B7C3EB2B8F87C7C8"/>
        <w:category>
          <w:name w:val="General"/>
          <w:gallery w:val="placeholder"/>
        </w:category>
        <w:types>
          <w:type w:val="bbPlcHdr"/>
        </w:types>
        <w:behaviors>
          <w:behavior w:val="content"/>
        </w:behaviors>
        <w:guid w:val="{9E7A5434-90CD-4D63-BE88-29A2A205399E}"/>
      </w:docPartPr>
      <w:docPartBody>
        <w:p w:rsidR="00803F75" w:rsidRDefault="00803F75" w:rsidP="00803F75">
          <w:pPr>
            <w:pStyle w:val="D9F8113A69F143F7B7C3EB2B8F87C7C8"/>
          </w:pPr>
          <w:r>
            <w:t>…</w:t>
          </w:r>
        </w:p>
      </w:docPartBody>
    </w:docPart>
    <w:docPart>
      <w:docPartPr>
        <w:name w:val="027C1BDA726540CD86D9C8EEC6F8870C"/>
        <w:category>
          <w:name w:val="General"/>
          <w:gallery w:val="placeholder"/>
        </w:category>
        <w:types>
          <w:type w:val="bbPlcHdr"/>
        </w:types>
        <w:behaviors>
          <w:behavior w:val="content"/>
        </w:behaviors>
        <w:guid w:val="{EF3C1C0F-9F35-4692-8E4C-AD1777E05B75}"/>
      </w:docPartPr>
      <w:docPartBody>
        <w:p w:rsidR="00803F75" w:rsidRDefault="00803F75" w:rsidP="00803F75">
          <w:pPr>
            <w:pStyle w:val="027C1BDA726540CD86D9C8EEC6F8870C"/>
          </w:pPr>
          <w:r>
            <w:t>…</w:t>
          </w:r>
        </w:p>
      </w:docPartBody>
    </w:docPart>
    <w:docPart>
      <w:docPartPr>
        <w:name w:val="19D02480BBF74F66B8D9546626E88025"/>
        <w:category>
          <w:name w:val="General"/>
          <w:gallery w:val="placeholder"/>
        </w:category>
        <w:types>
          <w:type w:val="bbPlcHdr"/>
        </w:types>
        <w:behaviors>
          <w:behavior w:val="content"/>
        </w:behaviors>
        <w:guid w:val="{631F6D78-D2D7-42C3-A7BC-0287E2DB5474}"/>
      </w:docPartPr>
      <w:docPartBody>
        <w:p w:rsidR="00803F75" w:rsidRDefault="00803F75" w:rsidP="00803F75">
          <w:pPr>
            <w:pStyle w:val="19D02480BBF74F66B8D9546626E88025"/>
          </w:pPr>
          <w:r>
            <w:t>…</w:t>
          </w:r>
        </w:p>
      </w:docPartBody>
    </w:docPart>
    <w:docPart>
      <w:docPartPr>
        <w:name w:val="DF125F9C37AD49DB994BFC71A9BCDA13"/>
        <w:category>
          <w:name w:val="General"/>
          <w:gallery w:val="placeholder"/>
        </w:category>
        <w:types>
          <w:type w:val="bbPlcHdr"/>
        </w:types>
        <w:behaviors>
          <w:behavior w:val="content"/>
        </w:behaviors>
        <w:guid w:val="{550C14CB-1E9B-4243-BEFC-FA4672409C5A}"/>
      </w:docPartPr>
      <w:docPartBody>
        <w:p w:rsidR="00803F75" w:rsidRDefault="00803F75" w:rsidP="00803F75">
          <w:pPr>
            <w:pStyle w:val="DF125F9C37AD49DB994BFC71A9BCDA13"/>
          </w:pPr>
          <w:r>
            <w:t>…</w:t>
          </w:r>
        </w:p>
      </w:docPartBody>
    </w:docPart>
    <w:docPart>
      <w:docPartPr>
        <w:name w:val="78AA260217844B49B75E56FE163FD549"/>
        <w:category>
          <w:name w:val="General"/>
          <w:gallery w:val="placeholder"/>
        </w:category>
        <w:types>
          <w:type w:val="bbPlcHdr"/>
        </w:types>
        <w:behaviors>
          <w:behavior w:val="content"/>
        </w:behaviors>
        <w:guid w:val="{F45819C7-7724-46F1-8B89-F8D1086E9805}"/>
      </w:docPartPr>
      <w:docPartBody>
        <w:p w:rsidR="00803F75" w:rsidRDefault="00803F75" w:rsidP="00803F75">
          <w:pPr>
            <w:pStyle w:val="78AA260217844B49B75E56FE163FD549"/>
          </w:pPr>
          <w:r>
            <w:t>…</w:t>
          </w:r>
        </w:p>
      </w:docPartBody>
    </w:docPart>
    <w:docPart>
      <w:docPartPr>
        <w:name w:val="A1DBF8DE197348BBB468038B99C8761E"/>
        <w:category>
          <w:name w:val="General"/>
          <w:gallery w:val="placeholder"/>
        </w:category>
        <w:types>
          <w:type w:val="bbPlcHdr"/>
        </w:types>
        <w:behaviors>
          <w:behavior w:val="content"/>
        </w:behaviors>
        <w:guid w:val="{0174F550-DBDE-43F4-BFA8-8B5136BFD73B}"/>
      </w:docPartPr>
      <w:docPartBody>
        <w:p w:rsidR="00803F75" w:rsidRDefault="00803F75" w:rsidP="00803F75">
          <w:pPr>
            <w:pStyle w:val="A1DBF8DE197348BBB468038B99C8761E"/>
          </w:pPr>
          <w:r>
            <w:t>…</w:t>
          </w:r>
        </w:p>
      </w:docPartBody>
    </w:docPart>
    <w:docPart>
      <w:docPartPr>
        <w:name w:val="C86B93CCC1114E65A55677CFAA809F6A"/>
        <w:category>
          <w:name w:val="General"/>
          <w:gallery w:val="placeholder"/>
        </w:category>
        <w:types>
          <w:type w:val="bbPlcHdr"/>
        </w:types>
        <w:behaviors>
          <w:behavior w:val="content"/>
        </w:behaviors>
        <w:guid w:val="{3557B600-7747-4080-A863-1E51B6143C0A}"/>
      </w:docPartPr>
      <w:docPartBody>
        <w:p w:rsidR="00803F75" w:rsidRDefault="00803F75" w:rsidP="00803F75">
          <w:pPr>
            <w:pStyle w:val="C86B93CCC1114E65A55677CFAA809F6A"/>
          </w:pPr>
          <w:r>
            <w:t>…</w:t>
          </w:r>
        </w:p>
      </w:docPartBody>
    </w:docPart>
    <w:docPart>
      <w:docPartPr>
        <w:name w:val="EED6DBC6C3E94C55A31221F7C4B31B7B"/>
        <w:category>
          <w:name w:val="General"/>
          <w:gallery w:val="placeholder"/>
        </w:category>
        <w:types>
          <w:type w:val="bbPlcHdr"/>
        </w:types>
        <w:behaviors>
          <w:behavior w:val="content"/>
        </w:behaviors>
        <w:guid w:val="{42753C2B-8A7E-4C30-A8AB-E0C06963E665}"/>
      </w:docPartPr>
      <w:docPartBody>
        <w:p w:rsidR="00803F75" w:rsidRDefault="00803F75" w:rsidP="00803F75">
          <w:pPr>
            <w:pStyle w:val="EED6DBC6C3E94C55A31221F7C4B31B7B"/>
          </w:pPr>
          <w:r>
            <w:t>…</w:t>
          </w:r>
        </w:p>
      </w:docPartBody>
    </w:docPart>
    <w:docPart>
      <w:docPartPr>
        <w:name w:val="FAAB3AB03A35453C81DD0DFDAD896F36"/>
        <w:category>
          <w:name w:val="General"/>
          <w:gallery w:val="placeholder"/>
        </w:category>
        <w:types>
          <w:type w:val="bbPlcHdr"/>
        </w:types>
        <w:behaviors>
          <w:behavior w:val="content"/>
        </w:behaviors>
        <w:guid w:val="{0895BCDD-2264-4311-BD47-11230D75E0EC}"/>
      </w:docPartPr>
      <w:docPartBody>
        <w:p w:rsidR="00803F75" w:rsidRDefault="00803F75" w:rsidP="00803F75">
          <w:pPr>
            <w:pStyle w:val="FAAB3AB03A35453C81DD0DFDAD896F36"/>
          </w:pPr>
          <w:r>
            <w:t>…</w:t>
          </w:r>
        </w:p>
      </w:docPartBody>
    </w:docPart>
    <w:docPart>
      <w:docPartPr>
        <w:name w:val="551D72A40257403083DA2CFC43AE10CD"/>
        <w:category>
          <w:name w:val="General"/>
          <w:gallery w:val="placeholder"/>
        </w:category>
        <w:types>
          <w:type w:val="bbPlcHdr"/>
        </w:types>
        <w:behaviors>
          <w:behavior w:val="content"/>
        </w:behaviors>
        <w:guid w:val="{CFFEC937-9BD6-44BF-909E-4634843718B5}"/>
      </w:docPartPr>
      <w:docPartBody>
        <w:p w:rsidR="00803F75" w:rsidRDefault="00803F75" w:rsidP="00803F75">
          <w:pPr>
            <w:pStyle w:val="551D72A40257403083DA2CFC43AE10CD"/>
          </w:pPr>
          <w:r>
            <w:t>…</w:t>
          </w:r>
        </w:p>
      </w:docPartBody>
    </w:docPart>
    <w:docPart>
      <w:docPartPr>
        <w:name w:val="6831444A892F4EA199CCF36E731CEF50"/>
        <w:category>
          <w:name w:val="General"/>
          <w:gallery w:val="placeholder"/>
        </w:category>
        <w:types>
          <w:type w:val="bbPlcHdr"/>
        </w:types>
        <w:behaviors>
          <w:behavior w:val="content"/>
        </w:behaviors>
        <w:guid w:val="{FFE1D176-AC17-4F92-BA5F-042CCEF7F495}"/>
      </w:docPartPr>
      <w:docPartBody>
        <w:p w:rsidR="00803F75" w:rsidRDefault="00803F75" w:rsidP="00803F75">
          <w:pPr>
            <w:pStyle w:val="6831444A892F4EA199CCF36E731CEF50"/>
          </w:pPr>
          <w:r>
            <w:t>…</w:t>
          </w:r>
        </w:p>
      </w:docPartBody>
    </w:docPart>
    <w:docPart>
      <w:docPartPr>
        <w:name w:val="CFAE98D305604A4CB368CD61BF32AE1D"/>
        <w:category>
          <w:name w:val="General"/>
          <w:gallery w:val="placeholder"/>
        </w:category>
        <w:types>
          <w:type w:val="bbPlcHdr"/>
        </w:types>
        <w:behaviors>
          <w:behavior w:val="content"/>
        </w:behaviors>
        <w:guid w:val="{7F927CB1-FC05-41DC-B31F-7B04DA9873FF}"/>
      </w:docPartPr>
      <w:docPartBody>
        <w:p w:rsidR="00803F75" w:rsidRDefault="00803F75" w:rsidP="00803F75">
          <w:pPr>
            <w:pStyle w:val="CFAE98D305604A4CB368CD61BF32AE1D"/>
          </w:pPr>
          <w:r>
            <w:t>…</w:t>
          </w:r>
        </w:p>
      </w:docPartBody>
    </w:docPart>
    <w:docPart>
      <w:docPartPr>
        <w:name w:val="75FECC9F2F954447A6E8E8487CFFB0BD"/>
        <w:category>
          <w:name w:val="General"/>
          <w:gallery w:val="placeholder"/>
        </w:category>
        <w:types>
          <w:type w:val="bbPlcHdr"/>
        </w:types>
        <w:behaviors>
          <w:behavior w:val="content"/>
        </w:behaviors>
        <w:guid w:val="{3209E486-E2F3-461A-AA7A-DEE0F3509D4E}"/>
      </w:docPartPr>
      <w:docPartBody>
        <w:p w:rsidR="00803F75" w:rsidRDefault="00803F75" w:rsidP="00803F75">
          <w:pPr>
            <w:pStyle w:val="75FECC9F2F954447A6E8E8487CFFB0BD"/>
          </w:pPr>
          <w:r>
            <w:t>…</w:t>
          </w:r>
        </w:p>
      </w:docPartBody>
    </w:docPart>
    <w:docPart>
      <w:docPartPr>
        <w:name w:val="6603176C57C743858D1434B2DB7C2131"/>
        <w:category>
          <w:name w:val="General"/>
          <w:gallery w:val="placeholder"/>
        </w:category>
        <w:types>
          <w:type w:val="bbPlcHdr"/>
        </w:types>
        <w:behaviors>
          <w:behavior w:val="content"/>
        </w:behaviors>
        <w:guid w:val="{929449AE-B987-4222-BC76-3AF9D5E52F15}"/>
      </w:docPartPr>
      <w:docPartBody>
        <w:p w:rsidR="00803F75" w:rsidRDefault="00803F75" w:rsidP="00803F75">
          <w:pPr>
            <w:pStyle w:val="6603176C57C743858D1434B2DB7C2131"/>
          </w:pPr>
          <w:r>
            <w:t>…</w:t>
          </w:r>
        </w:p>
      </w:docPartBody>
    </w:docPart>
    <w:docPart>
      <w:docPartPr>
        <w:name w:val="80D3D47696904EDE949ABF549A369D88"/>
        <w:category>
          <w:name w:val="General"/>
          <w:gallery w:val="placeholder"/>
        </w:category>
        <w:types>
          <w:type w:val="bbPlcHdr"/>
        </w:types>
        <w:behaviors>
          <w:behavior w:val="content"/>
        </w:behaviors>
        <w:guid w:val="{60DC0845-8C57-498E-9A04-99FFFC88167B}"/>
      </w:docPartPr>
      <w:docPartBody>
        <w:p w:rsidR="00803F75" w:rsidRDefault="00803F75" w:rsidP="00803F75">
          <w:pPr>
            <w:pStyle w:val="80D3D47696904EDE949ABF549A369D88"/>
          </w:pPr>
          <w:r>
            <w:t>…</w:t>
          </w:r>
        </w:p>
      </w:docPartBody>
    </w:docPart>
    <w:docPart>
      <w:docPartPr>
        <w:name w:val="2B2F6DEDC0404948B775E0E62C47A551"/>
        <w:category>
          <w:name w:val="General"/>
          <w:gallery w:val="placeholder"/>
        </w:category>
        <w:types>
          <w:type w:val="bbPlcHdr"/>
        </w:types>
        <w:behaviors>
          <w:behavior w:val="content"/>
        </w:behaviors>
        <w:guid w:val="{D6A7DD5A-BF99-4324-AFAD-D41B95D04847}"/>
      </w:docPartPr>
      <w:docPartBody>
        <w:p w:rsidR="00803F75" w:rsidRDefault="00803F75" w:rsidP="00803F75">
          <w:pPr>
            <w:pStyle w:val="2B2F6DEDC0404948B775E0E62C47A551"/>
          </w:pPr>
          <w:r>
            <w:t>…</w:t>
          </w:r>
        </w:p>
      </w:docPartBody>
    </w:docPart>
    <w:docPart>
      <w:docPartPr>
        <w:name w:val="9C77DE9798BB40379576FB85C9B7AF15"/>
        <w:category>
          <w:name w:val="General"/>
          <w:gallery w:val="placeholder"/>
        </w:category>
        <w:types>
          <w:type w:val="bbPlcHdr"/>
        </w:types>
        <w:behaviors>
          <w:behavior w:val="content"/>
        </w:behaviors>
        <w:guid w:val="{6494EBCF-1778-451E-B323-E821F565A48A}"/>
      </w:docPartPr>
      <w:docPartBody>
        <w:p w:rsidR="00803F75" w:rsidRDefault="00803F75" w:rsidP="00803F75">
          <w:pPr>
            <w:pStyle w:val="9C77DE9798BB40379576FB85C9B7AF15"/>
          </w:pPr>
          <w:r>
            <w:t>…</w:t>
          </w:r>
        </w:p>
      </w:docPartBody>
    </w:docPart>
    <w:docPart>
      <w:docPartPr>
        <w:name w:val="7AB48154515D456EAABF6B438513C609"/>
        <w:category>
          <w:name w:val="General"/>
          <w:gallery w:val="placeholder"/>
        </w:category>
        <w:types>
          <w:type w:val="bbPlcHdr"/>
        </w:types>
        <w:behaviors>
          <w:behavior w:val="content"/>
        </w:behaviors>
        <w:guid w:val="{9508EE6C-1306-4E84-ADDC-D733C74D8EC6}"/>
      </w:docPartPr>
      <w:docPartBody>
        <w:p w:rsidR="00803F75" w:rsidRDefault="00803F75" w:rsidP="00803F75">
          <w:pPr>
            <w:pStyle w:val="7AB48154515D456EAABF6B438513C609"/>
          </w:pPr>
          <w:r>
            <w:t>…</w:t>
          </w:r>
        </w:p>
      </w:docPartBody>
    </w:docPart>
    <w:docPart>
      <w:docPartPr>
        <w:name w:val="429326DC765A4728BEB8580EA8BA1E01"/>
        <w:category>
          <w:name w:val="General"/>
          <w:gallery w:val="placeholder"/>
        </w:category>
        <w:types>
          <w:type w:val="bbPlcHdr"/>
        </w:types>
        <w:behaviors>
          <w:behavior w:val="content"/>
        </w:behaviors>
        <w:guid w:val="{5A824FAD-6DF3-4AC8-9D3F-90D39C11C656}"/>
      </w:docPartPr>
      <w:docPartBody>
        <w:p w:rsidR="00803F75" w:rsidRDefault="00803F75" w:rsidP="00803F75">
          <w:pPr>
            <w:pStyle w:val="429326DC765A4728BEB8580EA8BA1E01"/>
          </w:pPr>
          <w:r>
            <w:t>…</w:t>
          </w:r>
        </w:p>
      </w:docPartBody>
    </w:docPart>
    <w:docPart>
      <w:docPartPr>
        <w:name w:val="C32941F7F7114818888C7B53CB27A2A5"/>
        <w:category>
          <w:name w:val="General"/>
          <w:gallery w:val="placeholder"/>
        </w:category>
        <w:types>
          <w:type w:val="bbPlcHdr"/>
        </w:types>
        <w:behaviors>
          <w:behavior w:val="content"/>
        </w:behaviors>
        <w:guid w:val="{BEDC06CD-00C3-4B9C-9BC0-8ACF7BD087D4}"/>
      </w:docPartPr>
      <w:docPartBody>
        <w:p w:rsidR="00803F75" w:rsidRDefault="00803F75" w:rsidP="00803F75">
          <w:pPr>
            <w:pStyle w:val="C32941F7F7114818888C7B53CB27A2A5"/>
          </w:pPr>
          <w:r>
            <w:t>…</w:t>
          </w:r>
        </w:p>
      </w:docPartBody>
    </w:docPart>
    <w:docPart>
      <w:docPartPr>
        <w:name w:val="DA6C943250F94D82ABFFF35FAA36B948"/>
        <w:category>
          <w:name w:val="General"/>
          <w:gallery w:val="placeholder"/>
        </w:category>
        <w:types>
          <w:type w:val="bbPlcHdr"/>
        </w:types>
        <w:behaviors>
          <w:behavior w:val="content"/>
        </w:behaviors>
        <w:guid w:val="{86B1F6C2-B8D8-472C-AF91-6DA2FD7A5A93}"/>
      </w:docPartPr>
      <w:docPartBody>
        <w:p w:rsidR="00803F75" w:rsidRDefault="00803F75" w:rsidP="00803F75">
          <w:pPr>
            <w:pStyle w:val="DA6C943250F94D82ABFFF35FAA36B948"/>
          </w:pPr>
          <w:r>
            <w:t>…</w:t>
          </w:r>
        </w:p>
      </w:docPartBody>
    </w:docPart>
    <w:docPart>
      <w:docPartPr>
        <w:name w:val="326B1F2EADFF4C7589EC43F9252219B3"/>
        <w:category>
          <w:name w:val="General"/>
          <w:gallery w:val="placeholder"/>
        </w:category>
        <w:types>
          <w:type w:val="bbPlcHdr"/>
        </w:types>
        <w:behaviors>
          <w:behavior w:val="content"/>
        </w:behaviors>
        <w:guid w:val="{CF7BBD65-8AD3-4657-B1C0-25CBDA3E61F9}"/>
      </w:docPartPr>
      <w:docPartBody>
        <w:p w:rsidR="00803F75" w:rsidRDefault="00803F75" w:rsidP="00803F75">
          <w:pPr>
            <w:pStyle w:val="326B1F2EADFF4C7589EC43F9252219B3"/>
          </w:pPr>
          <w:r>
            <w:t>…</w:t>
          </w:r>
        </w:p>
      </w:docPartBody>
    </w:docPart>
    <w:docPart>
      <w:docPartPr>
        <w:name w:val="85B61C425A3E4617A3A5CE6A2EA40660"/>
        <w:category>
          <w:name w:val="General"/>
          <w:gallery w:val="placeholder"/>
        </w:category>
        <w:types>
          <w:type w:val="bbPlcHdr"/>
        </w:types>
        <w:behaviors>
          <w:behavior w:val="content"/>
        </w:behaviors>
        <w:guid w:val="{6D097736-4BD2-4024-A2CD-53CD6A4B165F}"/>
      </w:docPartPr>
      <w:docPartBody>
        <w:p w:rsidR="00803F75" w:rsidRDefault="00803F75" w:rsidP="00803F75">
          <w:pPr>
            <w:pStyle w:val="85B61C425A3E4617A3A5CE6A2EA40660"/>
          </w:pPr>
          <w:r>
            <w:t>…</w:t>
          </w:r>
        </w:p>
      </w:docPartBody>
    </w:docPart>
    <w:docPart>
      <w:docPartPr>
        <w:name w:val="DEBEEBEC436246938E3326F759FF3001"/>
        <w:category>
          <w:name w:val="General"/>
          <w:gallery w:val="placeholder"/>
        </w:category>
        <w:types>
          <w:type w:val="bbPlcHdr"/>
        </w:types>
        <w:behaviors>
          <w:behavior w:val="content"/>
        </w:behaviors>
        <w:guid w:val="{2A621470-EF70-4FB0-88A7-1EB287738884}"/>
      </w:docPartPr>
      <w:docPartBody>
        <w:p w:rsidR="00803F75" w:rsidRDefault="00803F75" w:rsidP="00803F75">
          <w:pPr>
            <w:pStyle w:val="DEBEEBEC436246938E3326F759FF3001"/>
          </w:pPr>
          <w:r>
            <w:t>…</w:t>
          </w:r>
        </w:p>
      </w:docPartBody>
    </w:docPart>
    <w:docPart>
      <w:docPartPr>
        <w:name w:val="9C8EA3D8AEA441A99E0B03DEA68A37D3"/>
        <w:category>
          <w:name w:val="General"/>
          <w:gallery w:val="placeholder"/>
        </w:category>
        <w:types>
          <w:type w:val="bbPlcHdr"/>
        </w:types>
        <w:behaviors>
          <w:behavior w:val="content"/>
        </w:behaviors>
        <w:guid w:val="{D802A838-4761-4342-BEB8-5AAAB56F224E}"/>
      </w:docPartPr>
      <w:docPartBody>
        <w:p w:rsidR="00803F75" w:rsidRDefault="00803F75" w:rsidP="00803F75">
          <w:pPr>
            <w:pStyle w:val="9C8EA3D8AEA441A99E0B03DEA68A37D3"/>
          </w:pPr>
          <w:r>
            <w:t>…</w:t>
          </w:r>
        </w:p>
      </w:docPartBody>
    </w:docPart>
    <w:docPart>
      <w:docPartPr>
        <w:name w:val="A00FD8E39ACB4642AB597D19009DC3C5"/>
        <w:category>
          <w:name w:val="General"/>
          <w:gallery w:val="placeholder"/>
        </w:category>
        <w:types>
          <w:type w:val="bbPlcHdr"/>
        </w:types>
        <w:behaviors>
          <w:behavior w:val="content"/>
        </w:behaviors>
        <w:guid w:val="{2EE71963-93C8-4EFA-A6C9-7B769D52624D}"/>
      </w:docPartPr>
      <w:docPartBody>
        <w:p w:rsidR="00803F75" w:rsidRDefault="00803F75" w:rsidP="00803F75">
          <w:pPr>
            <w:pStyle w:val="A00FD8E39ACB4642AB597D19009DC3C5"/>
          </w:pPr>
          <w:r>
            <w:t>…</w:t>
          </w:r>
        </w:p>
      </w:docPartBody>
    </w:docPart>
    <w:docPart>
      <w:docPartPr>
        <w:name w:val="04238F6AFD264846870C7C87AB006413"/>
        <w:category>
          <w:name w:val="General"/>
          <w:gallery w:val="placeholder"/>
        </w:category>
        <w:types>
          <w:type w:val="bbPlcHdr"/>
        </w:types>
        <w:behaviors>
          <w:behavior w:val="content"/>
        </w:behaviors>
        <w:guid w:val="{64AFAF13-3C19-4C7F-8411-A7E69CD41385}"/>
      </w:docPartPr>
      <w:docPartBody>
        <w:p w:rsidR="00803F75" w:rsidRDefault="00803F75" w:rsidP="00803F75">
          <w:pPr>
            <w:pStyle w:val="04238F6AFD264846870C7C87AB006413"/>
          </w:pPr>
          <w:r>
            <w:t>…</w:t>
          </w:r>
        </w:p>
      </w:docPartBody>
    </w:docPart>
    <w:docPart>
      <w:docPartPr>
        <w:name w:val="4052290325AB4B73B01EFCC6EA413401"/>
        <w:category>
          <w:name w:val="General"/>
          <w:gallery w:val="placeholder"/>
        </w:category>
        <w:types>
          <w:type w:val="bbPlcHdr"/>
        </w:types>
        <w:behaviors>
          <w:behavior w:val="content"/>
        </w:behaviors>
        <w:guid w:val="{4C8F3CA8-9FED-44C1-87F1-11473EA4C984}"/>
      </w:docPartPr>
      <w:docPartBody>
        <w:p w:rsidR="00803F75" w:rsidRDefault="00803F75" w:rsidP="00803F75">
          <w:pPr>
            <w:pStyle w:val="4052290325AB4B73B01EFCC6EA413401"/>
          </w:pPr>
          <w:r>
            <w:t>…</w:t>
          </w:r>
        </w:p>
      </w:docPartBody>
    </w:docPart>
    <w:docPart>
      <w:docPartPr>
        <w:name w:val="EBD789BF83614B95B9C431E51AA5C88E"/>
        <w:category>
          <w:name w:val="General"/>
          <w:gallery w:val="placeholder"/>
        </w:category>
        <w:types>
          <w:type w:val="bbPlcHdr"/>
        </w:types>
        <w:behaviors>
          <w:behavior w:val="content"/>
        </w:behaviors>
        <w:guid w:val="{D4C087D3-115D-4B5B-86CD-12CCB2EE5051}"/>
      </w:docPartPr>
      <w:docPartBody>
        <w:p w:rsidR="00803F75" w:rsidRDefault="00803F75" w:rsidP="00803F75">
          <w:pPr>
            <w:pStyle w:val="EBD789BF83614B95B9C431E51AA5C88E"/>
          </w:pPr>
          <w:r>
            <w:t>…</w:t>
          </w:r>
        </w:p>
      </w:docPartBody>
    </w:docPart>
    <w:docPart>
      <w:docPartPr>
        <w:name w:val="CE2A2B1740D54750B295FE5EB63A9195"/>
        <w:category>
          <w:name w:val="General"/>
          <w:gallery w:val="placeholder"/>
        </w:category>
        <w:types>
          <w:type w:val="bbPlcHdr"/>
        </w:types>
        <w:behaviors>
          <w:behavior w:val="content"/>
        </w:behaviors>
        <w:guid w:val="{F0BD0A36-CEC1-4585-A225-052563CCDC16}"/>
      </w:docPartPr>
      <w:docPartBody>
        <w:p w:rsidR="00803F75" w:rsidRDefault="00803F75" w:rsidP="00803F75">
          <w:pPr>
            <w:pStyle w:val="CE2A2B1740D54750B295FE5EB63A9195"/>
          </w:pPr>
          <w:r>
            <w:t>…</w:t>
          </w:r>
        </w:p>
      </w:docPartBody>
    </w:docPart>
    <w:docPart>
      <w:docPartPr>
        <w:name w:val="7FDCCE326A6B4367972EFA7DFB573177"/>
        <w:category>
          <w:name w:val="General"/>
          <w:gallery w:val="placeholder"/>
        </w:category>
        <w:types>
          <w:type w:val="bbPlcHdr"/>
        </w:types>
        <w:behaviors>
          <w:behavior w:val="content"/>
        </w:behaviors>
        <w:guid w:val="{BA3E8344-BDF1-41A9-B743-83FE3084BEE7}"/>
      </w:docPartPr>
      <w:docPartBody>
        <w:p w:rsidR="00803F75" w:rsidRDefault="00803F75" w:rsidP="00803F75">
          <w:pPr>
            <w:pStyle w:val="7FDCCE326A6B4367972EFA7DFB573177"/>
          </w:pPr>
          <w:r>
            <w:t>…</w:t>
          </w:r>
        </w:p>
      </w:docPartBody>
    </w:docPart>
    <w:docPart>
      <w:docPartPr>
        <w:name w:val="5D720D50D58D4A6E9882F11EF6FD8C0F"/>
        <w:category>
          <w:name w:val="General"/>
          <w:gallery w:val="placeholder"/>
        </w:category>
        <w:types>
          <w:type w:val="bbPlcHdr"/>
        </w:types>
        <w:behaviors>
          <w:behavior w:val="content"/>
        </w:behaviors>
        <w:guid w:val="{BCD7B13A-1518-4874-A402-A665C23FA631}"/>
      </w:docPartPr>
      <w:docPartBody>
        <w:p w:rsidR="00803F75" w:rsidRDefault="00803F75" w:rsidP="00803F75">
          <w:pPr>
            <w:pStyle w:val="5D720D50D58D4A6E9882F11EF6FD8C0F"/>
          </w:pPr>
          <w:r>
            <w:t>…</w:t>
          </w:r>
        </w:p>
      </w:docPartBody>
    </w:docPart>
    <w:docPart>
      <w:docPartPr>
        <w:name w:val="C9CB892E7CBC4BDB9EC669C559DB73A4"/>
        <w:category>
          <w:name w:val="General"/>
          <w:gallery w:val="placeholder"/>
        </w:category>
        <w:types>
          <w:type w:val="bbPlcHdr"/>
        </w:types>
        <w:behaviors>
          <w:behavior w:val="content"/>
        </w:behaviors>
        <w:guid w:val="{239122F1-6167-4313-98A2-6AEA33DB84BA}"/>
      </w:docPartPr>
      <w:docPartBody>
        <w:p w:rsidR="00803F75" w:rsidRDefault="00803F75" w:rsidP="00803F75">
          <w:pPr>
            <w:pStyle w:val="C9CB892E7CBC4BDB9EC669C559DB73A4"/>
          </w:pPr>
          <w:r>
            <w:t>…</w:t>
          </w:r>
        </w:p>
      </w:docPartBody>
    </w:docPart>
    <w:docPart>
      <w:docPartPr>
        <w:name w:val="D8E988646C3B43D5BB33FE1381486363"/>
        <w:category>
          <w:name w:val="General"/>
          <w:gallery w:val="placeholder"/>
        </w:category>
        <w:types>
          <w:type w:val="bbPlcHdr"/>
        </w:types>
        <w:behaviors>
          <w:behavior w:val="content"/>
        </w:behaviors>
        <w:guid w:val="{B7E8CF89-8C9E-483E-8396-C79D323C96E7}"/>
      </w:docPartPr>
      <w:docPartBody>
        <w:p w:rsidR="00803F75" w:rsidRDefault="00803F75" w:rsidP="00803F75">
          <w:pPr>
            <w:pStyle w:val="D8E988646C3B43D5BB33FE1381486363"/>
          </w:pPr>
          <w:r>
            <w:t>…</w:t>
          </w:r>
        </w:p>
      </w:docPartBody>
    </w:docPart>
    <w:docPart>
      <w:docPartPr>
        <w:name w:val="2F795B537109483E960B59A60518DBF1"/>
        <w:category>
          <w:name w:val="General"/>
          <w:gallery w:val="placeholder"/>
        </w:category>
        <w:types>
          <w:type w:val="bbPlcHdr"/>
        </w:types>
        <w:behaviors>
          <w:behavior w:val="content"/>
        </w:behaviors>
        <w:guid w:val="{F571E71F-B78E-441B-A310-5EB4A61388D7}"/>
      </w:docPartPr>
      <w:docPartBody>
        <w:p w:rsidR="00803F75" w:rsidRDefault="00803F75" w:rsidP="00803F75">
          <w:pPr>
            <w:pStyle w:val="2F795B537109483E960B59A60518DBF1"/>
          </w:pPr>
          <w:r>
            <w:t>…</w:t>
          </w:r>
        </w:p>
      </w:docPartBody>
    </w:docPart>
    <w:docPart>
      <w:docPartPr>
        <w:name w:val="47E6221BA98E474FBC6D9E85964632F4"/>
        <w:category>
          <w:name w:val="General"/>
          <w:gallery w:val="placeholder"/>
        </w:category>
        <w:types>
          <w:type w:val="bbPlcHdr"/>
        </w:types>
        <w:behaviors>
          <w:behavior w:val="content"/>
        </w:behaviors>
        <w:guid w:val="{62086484-7B12-4AF3-AEED-40C0DB3F5EE5}"/>
      </w:docPartPr>
      <w:docPartBody>
        <w:p w:rsidR="00803F75" w:rsidRDefault="00803F75" w:rsidP="00803F75">
          <w:pPr>
            <w:pStyle w:val="47E6221BA98E474FBC6D9E85964632F4"/>
          </w:pPr>
          <w:r>
            <w:t>…</w:t>
          </w:r>
        </w:p>
      </w:docPartBody>
    </w:docPart>
    <w:docPart>
      <w:docPartPr>
        <w:name w:val="B6EC3C61BA3B4CCBB715C435D55108D0"/>
        <w:category>
          <w:name w:val="General"/>
          <w:gallery w:val="placeholder"/>
        </w:category>
        <w:types>
          <w:type w:val="bbPlcHdr"/>
        </w:types>
        <w:behaviors>
          <w:behavior w:val="content"/>
        </w:behaviors>
        <w:guid w:val="{7CA02C3F-0E39-4BC4-BB31-CEF4336E55E1}"/>
      </w:docPartPr>
      <w:docPartBody>
        <w:p w:rsidR="00803F75" w:rsidRDefault="00803F75" w:rsidP="00803F75">
          <w:pPr>
            <w:pStyle w:val="B6EC3C61BA3B4CCBB715C435D55108D0"/>
          </w:pPr>
          <w:r>
            <w:t>…</w:t>
          </w:r>
        </w:p>
      </w:docPartBody>
    </w:docPart>
    <w:docPart>
      <w:docPartPr>
        <w:name w:val="F955815683B64CB48590CD4F79190EC9"/>
        <w:category>
          <w:name w:val="General"/>
          <w:gallery w:val="placeholder"/>
        </w:category>
        <w:types>
          <w:type w:val="bbPlcHdr"/>
        </w:types>
        <w:behaviors>
          <w:behavior w:val="content"/>
        </w:behaviors>
        <w:guid w:val="{8C3AED63-99EB-415F-8CB4-5CFE2D7293A2}"/>
      </w:docPartPr>
      <w:docPartBody>
        <w:p w:rsidR="00803F75" w:rsidRDefault="00803F75" w:rsidP="00803F75">
          <w:pPr>
            <w:pStyle w:val="F955815683B64CB48590CD4F79190EC9"/>
          </w:pPr>
          <w:r>
            <w:t>…</w:t>
          </w:r>
        </w:p>
      </w:docPartBody>
    </w:docPart>
    <w:docPart>
      <w:docPartPr>
        <w:name w:val="925230281DA041D59178FEEFB14303A8"/>
        <w:category>
          <w:name w:val="General"/>
          <w:gallery w:val="placeholder"/>
        </w:category>
        <w:types>
          <w:type w:val="bbPlcHdr"/>
        </w:types>
        <w:behaviors>
          <w:behavior w:val="content"/>
        </w:behaviors>
        <w:guid w:val="{00036BDB-E14E-410F-A71E-C2C5C0AEBD9B}"/>
      </w:docPartPr>
      <w:docPartBody>
        <w:p w:rsidR="00803F75" w:rsidRDefault="00803F75" w:rsidP="00803F75">
          <w:pPr>
            <w:pStyle w:val="925230281DA041D59178FEEFB14303A8"/>
          </w:pPr>
          <w:r>
            <w:t>…</w:t>
          </w:r>
        </w:p>
      </w:docPartBody>
    </w:docPart>
    <w:docPart>
      <w:docPartPr>
        <w:name w:val="536428DEA78D4F5CA64E2BAAE1A08BE1"/>
        <w:category>
          <w:name w:val="General"/>
          <w:gallery w:val="placeholder"/>
        </w:category>
        <w:types>
          <w:type w:val="bbPlcHdr"/>
        </w:types>
        <w:behaviors>
          <w:behavior w:val="content"/>
        </w:behaviors>
        <w:guid w:val="{C819C4F9-4E85-4769-9CE0-1DF89DD8D5E5}"/>
      </w:docPartPr>
      <w:docPartBody>
        <w:p w:rsidR="00803F75" w:rsidRDefault="00803F75" w:rsidP="00803F75">
          <w:pPr>
            <w:pStyle w:val="536428DEA78D4F5CA64E2BAAE1A08BE1"/>
          </w:pPr>
          <w:r>
            <w:t>…</w:t>
          </w:r>
        </w:p>
      </w:docPartBody>
    </w:docPart>
    <w:docPart>
      <w:docPartPr>
        <w:name w:val="97AFE9C9647B41C49AC192E9A8C87B38"/>
        <w:category>
          <w:name w:val="General"/>
          <w:gallery w:val="placeholder"/>
        </w:category>
        <w:types>
          <w:type w:val="bbPlcHdr"/>
        </w:types>
        <w:behaviors>
          <w:behavior w:val="content"/>
        </w:behaviors>
        <w:guid w:val="{E93F99B6-06BE-4FE3-BD68-DA4421F33AD5}"/>
      </w:docPartPr>
      <w:docPartBody>
        <w:p w:rsidR="00803F75" w:rsidRDefault="00803F75" w:rsidP="00803F75">
          <w:pPr>
            <w:pStyle w:val="97AFE9C9647B41C49AC192E9A8C87B38"/>
          </w:pPr>
          <w:r>
            <w:t>…</w:t>
          </w:r>
        </w:p>
      </w:docPartBody>
    </w:docPart>
    <w:docPart>
      <w:docPartPr>
        <w:name w:val="7A278835FCB4493A980FAA24D4A80C6A"/>
        <w:category>
          <w:name w:val="General"/>
          <w:gallery w:val="placeholder"/>
        </w:category>
        <w:types>
          <w:type w:val="bbPlcHdr"/>
        </w:types>
        <w:behaviors>
          <w:behavior w:val="content"/>
        </w:behaviors>
        <w:guid w:val="{4651C6B3-0498-4094-AD71-EB652340B4A4}"/>
      </w:docPartPr>
      <w:docPartBody>
        <w:p w:rsidR="00803F75" w:rsidRDefault="00803F75" w:rsidP="00803F75">
          <w:pPr>
            <w:pStyle w:val="7A278835FCB4493A980FAA24D4A80C6A"/>
          </w:pPr>
          <w:r>
            <w:t>…</w:t>
          </w:r>
        </w:p>
      </w:docPartBody>
    </w:docPart>
    <w:docPart>
      <w:docPartPr>
        <w:name w:val="B930E412AA5A4382AD62F43754CE5F57"/>
        <w:category>
          <w:name w:val="General"/>
          <w:gallery w:val="placeholder"/>
        </w:category>
        <w:types>
          <w:type w:val="bbPlcHdr"/>
        </w:types>
        <w:behaviors>
          <w:behavior w:val="content"/>
        </w:behaviors>
        <w:guid w:val="{64A29290-8027-4233-8A84-84C434772C1C}"/>
      </w:docPartPr>
      <w:docPartBody>
        <w:p w:rsidR="00803F75" w:rsidRDefault="00803F75" w:rsidP="00803F75">
          <w:pPr>
            <w:pStyle w:val="B930E412AA5A4382AD62F43754CE5F57"/>
          </w:pPr>
          <w:r>
            <w:t>…</w:t>
          </w:r>
        </w:p>
      </w:docPartBody>
    </w:docPart>
    <w:docPart>
      <w:docPartPr>
        <w:name w:val="AEDA33EC90EB491B85559DC2704D3AFD"/>
        <w:category>
          <w:name w:val="General"/>
          <w:gallery w:val="placeholder"/>
        </w:category>
        <w:types>
          <w:type w:val="bbPlcHdr"/>
        </w:types>
        <w:behaviors>
          <w:behavior w:val="content"/>
        </w:behaviors>
        <w:guid w:val="{D5A8C69C-329C-4F5F-B2A7-8A962A6D788F}"/>
      </w:docPartPr>
      <w:docPartBody>
        <w:p w:rsidR="00803F75" w:rsidRDefault="00803F75" w:rsidP="00803F75">
          <w:pPr>
            <w:pStyle w:val="AEDA33EC90EB491B85559DC2704D3AFD"/>
          </w:pPr>
          <w:r>
            <w:t>…</w:t>
          </w:r>
        </w:p>
      </w:docPartBody>
    </w:docPart>
    <w:docPart>
      <w:docPartPr>
        <w:name w:val="4CE83FB8D6A44D2EA1709478AF52DF9C"/>
        <w:category>
          <w:name w:val="General"/>
          <w:gallery w:val="placeholder"/>
        </w:category>
        <w:types>
          <w:type w:val="bbPlcHdr"/>
        </w:types>
        <w:behaviors>
          <w:behavior w:val="content"/>
        </w:behaviors>
        <w:guid w:val="{E5D392E6-4B2E-4266-99E9-1AB875EE9CD1}"/>
      </w:docPartPr>
      <w:docPartBody>
        <w:p w:rsidR="00803F75" w:rsidRDefault="00803F75" w:rsidP="00803F75">
          <w:pPr>
            <w:pStyle w:val="4CE83FB8D6A44D2EA1709478AF52DF9C"/>
          </w:pPr>
          <w:r>
            <w:t>…</w:t>
          </w:r>
        </w:p>
      </w:docPartBody>
    </w:docPart>
    <w:docPart>
      <w:docPartPr>
        <w:name w:val="E12198E25F544927A727AF6793082E46"/>
        <w:category>
          <w:name w:val="General"/>
          <w:gallery w:val="placeholder"/>
        </w:category>
        <w:types>
          <w:type w:val="bbPlcHdr"/>
        </w:types>
        <w:behaviors>
          <w:behavior w:val="content"/>
        </w:behaviors>
        <w:guid w:val="{1FCD2145-87B5-4403-AC2A-63C386D5E5C4}"/>
      </w:docPartPr>
      <w:docPartBody>
        <w:p w:rsidR="00803F75" w:rsidRDefault="00803F75" w:rsidP="00803F75">
          <w:pPr>
            <w:pStyle w:val="E12198E25F544927A727AF6793082E46"/>
          </w:pPr>
          <w:r>
            <w:t>…</w:t>
          </w:r>
        </w:p>
      </w:docPartBody>
    </w:docPart>
    <w:docPart>
      <w:docPartPr>
        <w:name w:val="CD428B30AD1A4E6D8A79979BF6386714"/>
        <w:category>
          <w:name w:val="General"/>
          <w:gallery w:val="placeholder"/>
        </w:category>
        <w:types>
          <w:type w:val="bbPlcHdr"/>
        </w:types>
        <w:behaviors>
          <w:behavior w:val="content"/>
        </w:behaviors>
        <w:guid w:val="{776C1187-2982-477C-AF19-83D87160A21D}"/>
      </w:docPartPr>
      <w:docPartBody>
        <w:p w:rsidR="00803F75" w:rsidRDefault="00803F75" w:rsidP="00803F75">
          <w:pPr>
            <w:pStyle w:val="CD428B30AD1A4E6D8A79979BF6386714"/>
          </w:pPr>
          <w:r>
            <w:t>…</w:t>
          </w:r>
        </w:p>
      </w:docPartBody>
    </w:docPart>
    <w:docPart>
      <w:docPartPr>
        <w:name w:val="1408688B405B45C0B74715AAC55D8E0E"/>
        <w:category>
          <w:name w:val="General"/>
          <w:gallery w:val="placeholder"/>
        </w:category>
        <w:types>
          <w:type w:val="bbPlcHdr"/>
        </w:types>
        <w:behaviors>
          <w:behavior w:val="content"/>
        </w:behaviors>
        <w:guid w:val="{FF46750A-51C7-4411-8F29-974D5290B71B}"/>
      </w:docPartPr>
      <w:docPartBody>
        <w:p w:rsidR="00803F75" w:rsidRDefault="00803F75" w:rsidP="00803F75">
          <w:pPr>
            <w:pStyle w:val="1408688B405B45C0B74715AAC55D8E0E"/>
          </w:pPr>
          <w:r>
            <w:t>…</w:t>
          </w:r>
        </w:p>
      </w:docPartBody>
    </w:docPart>
    <w:docPart>
      <w:docPartPr>
        <w:name w:val="EB218DBC77D94E5B9D1895F0455639C7"/>
        <w:category>
          <w:name w:val="General"/>
          <w:gallery w:val="placeholder"/>
        </w:category>
        <w:types>
          <w:type w:val="bbPlcHdr"/>
        </w:types>
        <w:behaviors>
          <w:behavior w:val="content"/>
        </w:behaviors>
        <w:guid w:val="{4C5DDA85-B5F0-4B93-862D-2C70C3C833BE}"/>
      </w:docPartPr>
      <w:docPartBody>
        <w:p w:rsidR="00803F75" w:rsidRDefault="00803F75" w:rsidP="00803F75">
          <w:pPr>
            <w:pStyle w:val="EB218DBC77D94E5B9D1895F0455639C7"/>
          </w:pPr>
          <w:r>
            <w:t>…</w:t>
          </w:r>
        </w:p>
      </w:docPartBody>
    </w:docPart>
    <w:docPart>
      <w:docPartPr>
        <w:name w:val="A36EFF9384F84FFA9754DD0F234A9B06"/>
        <w:category>
          <w:name w:val="General"/>
          <w:gallery w:val="placeholder"/>
        </w:category>
        <w:types>
          <w:type w:val="bbPlcHdr"/>
        </w:types>
        <w:behaviors>
          <w:behavior w:val="content"/>
        </w:behaviors>
        <w:guid w:val="{DBBD4DA5-1E26-4214-BE74-EC8577D19274}"/>
      </w:docPartPr>
      <w:docPartBody>
        <w:p w:rsidR="00803F75" w:rsidRDefault="00803F75" w:rsidP="00803F75">
          <w:pPr>
            <w:pStyle w:val="A36EFF9384F84FFA9754DD0F234A9B06"/>
          </w:pPr>
          <w:r>
            <w:t>…</w:t>
          </w:r>
        </w:p>
      </w:docPartBody>
    </w:docPart>
    <w:docPart>
      <w:docPartPr>
        <w:name w:val="93DEF9ECC8AF433B91348F3D28A0FD1B"/>
        <w:category>
          <w:name w:val="General"/>
          <w:gallery w:val="placeholder"/>
        </w:category>
        <w:types>
          <w:type w:val="bbPlcHdr"/>
        </w:types>
        <w:behaviors>
          <w:behavior w:val="content"/>
        </w:behaviors>
        <w:guid w:val="{E844FA3C-2806-4324-A317-8A913E9C57FC}"/>
      </w:docPartPr>
      <w:docPartBody>
        <w:p w:rsidR="00803F75" w:rsidRDefault="00803F75" w:rsidP="00803F75">
          <w:pPr>
            <w:pStyle w:val="93DEF9ECC8AF433B91348F3D28A0FD1B"/>
          </w:pPr>
          <w:r>
            <w:t>…</w:t>
          </w:r>
        </w:p>
      </w:docPartBody>
    </w:docPart>
    <w:docPart>
      <w:docPartPr>
        <w:name w:val="C01AAA0A8F1948ED9617AF3A88039840"/>
        <w:category>
          <w:name w:val="General"/>
          <w:gallery w:val="placeholder"/>
        </w:category>
        <w:types>
          <w:type w:val="bbPlcHdr"/>
        </w:types>
        <w:behaviors>
          <w:behavior w:val="content"/>
        </w:behaviors>
        <w:guid w:val="{DFF11263-C531-43D3-A56A-D0B4B8903B1C}"/>
      </w:docPartPr>
      <w:docPartBody>
        <w:p w:rsidR="00803F75" w:rsidRDefault="00803F75" w:rsidP="00803F75">
          <w:pPr>
            <w:pStyle w:val="C01AAA0A8F1948ED9617AF3A88039840"/>
          </w:pPr>
          <w:r>
            <w:t>…</w:t>
          </w:r>
        </w:p>
      </w:docPartBody>
    </w:docPart>
    <w:docPart>
      <w:docPartPr>
        <w:name w:val="BB3A39FCD5DB42D291290EF5220FA691"/>
        <w:category>
          <w:name w:val="General"/>
          <w:gallery w:val="placeholder"/>
        </w:category>
        <w:types>
          <w:type w:val="bbPlcHdr"/>
        </w:types>
        <w:behaviors>
          <w:behavior w:val="content"/>
        </w:behaviors>
        <w:guid w:val="{EEEB7C43-1DA5-4E27-880D-E9BB28C55403}"/>
      </w:docPartPr>
      <w:docPartBody>
        <w:p w:rsidR="00803F75" w:rsidRDefault="00803F75" w:rsidP="00803F75">
          <w:pPr>
            <w:pStyle w:val="BB3A39FCD5DB42D291290EF5220FA691"/>
          </w:pPr>
          <w:r>
            <w:t>…</w:t>
          </w:r>
        </w:p>
      </w:docPartBody>
    </w:docPart>
    <w:docPart>
      <w:docPartPr>
        <w:name w:val="DBBDD12EBD1F421C95D43023CC6A14D8"/>
        <w:category>
          <w:name w:val="General"/>
          <w:gallery w:val="placeholder"/>
        </w:category>
        <w:types>
          <w:type w:val="bbPlcHdr"/>
        </w:types>
        <w:behaviors>
          <w:behavior w:val="content"/>
        </w:behaviors>
        <w:guid w:val="{AAA95C1C-2033-4111-9B5F-97A39B5A1793}"/>
      </w:docPartPr>
      <w:docPartBody>
        <w:p w:rsidR="00803F75" w:rsidRDefault="00803F75" w:rsidP="00803F75">
          <w:pPr>
            <w:pStyle w:val="DBBDD12EBD1F421C95D43023CC6A14D8"/>
          </w:pPr>
          <w:r>
            <w:t>…</w:t>
          </w:r>
        </w:p>
      </w:docPartBody>
    </w:docPart>
    <w:docPart>
      <w:docPartPr>
        <w:name w:val="FAAC9DE854D74710B0AB0E699B5A50F6"/>
        <w:category>
          <w:name w:val="General"/>
          <w:gallery w:val="placeholder"/>
        </w:category>
        <w:types>
          <w:type w:val="bbPlcHdr"/>
        </w:types>
        <w:behaviors>
          <w:behavior w:val="content"/>
        </w:behaviors>
        <w:guid w:val="{F9904857-94D8-4ED8-A482-430F69C6C083}"/>
      </w:docPartPr>
      <w:docPartBody>
        <w:p w:rsidR="00803F75" w:rsidRDefault="00803F75" w:rsidP="00803F75">
          <w:pPr>
            <w:pStyle w:val="FAAC9DE854D74710B0AB0E699B5A50F6"/>
          </w:pPr>
          <w:r>
            <w:t>…</w:t>
          </w:r>
        </w:p>
      </w:docPartBody>
    </w:docPart>
    <w:docPart>
      <w:docPartPr>
        <w:name w:val="1660F2A2E97742E89452599712EC5E8B"/>
        <w:category>
          <w:name w:val="General"/>
          <w:gallery w:val="placeholder"/>
        </w:category>
        <w:types>
          <w:type w:val="bbPlcHdr"/>
        </w:types>
        <w:behaviors>
          <w:behavior w:val="content"/>
        </w:behaviors>
        <w:guid w:val="{09D2C203-7F36-462A-B915-86EDA7C9AB4F}"/>
      </w:docPartPr>
      <w:docPartBody>
        <w:p w:rsidR="00803F75" w:rsidRDefault="00803F75" w:rsidP="00803F75">
          <w:pPr>
            <w:pStyle w:val="1660F2A2E97742E89452599712EC5E8B"/>
          </w:pPr>
          <w:r>
            <w:t>…</w:t>
          </w:r>
        </w:p>
      </w:docPartBody>
    </w:docPart>
    <w:docPart>
      <w:docPartPr>
        <w:name w:val="A28953C6065442529634ADFC066D2FC9"/>
        <w:category>
          <w:name w:val="General"/>
          <w:gallery w:val="placeholder"/>
        </w:category>
        <w:types>
          <w:type w:val="bbPlcHdr"/>
        </w:types>
        <w:behaviors>
          <w:behavior w:val="content"/>
        </w:behaviors>
        <w:guid w:val="{A55B906C-C2C8-4581-A9CA-05592B127A99}"/>
      </w:docPartPr>
      <w:docPartBody>
        <w:p w:rsidR="00803F75" w:rsidRDefault="00803F75" w:rsidP="00803F75">
          <w:pPr>
            <w:pStyle w:val="A28953C6065442529634ADFC066D2FC9"/>
          </w:pPr>
          <w:r>
            <w:t>…</w:t>
          </w:r>
        </w:p>
      </w:docPartBody>
    </w:docPart>
    <w:docPart>
      <w:docPartPr>
        <w:name w:val="C061851A101E42ACA90142F0FF6B8A87"/>
        <w:category>
          <w:name w:val="General"/>
          <w:gallery w:val="placeholder"/>
        </w:category>
        <w:types>
          <w:type w:val="bbPlcHdr"/>
        </w:types>
        <w:behaviors>
          <w:behavior w:val="content"/>
        </w:behaviors>
        <w:guid w:val="{C02A32AA-DFFC-4F7D-8823-777DFA2B07D0}"/>
      </w:docPartPr>
      <w:docPartBody>
        <w:p w:rsidR="00803F75" w:rsidRDefault="00803F75" w:rsidP="00803F75">
          <w:pPr>
            <w:pStyle w:val="C061851A101E42ACA90142F0FF6B8A87"/>
          </w:pPr>
          <w:r>
            <w:t>…</w:t>
          </w:r>
        </w:p>
      </w:docPartBody>
    </w:docPart>
    <w:docPart>
      <w:docPartPr>
        <w:name w:val="AD1F30775C124DB6AD836BF8C6CC24CA"/>
        <w:category>
          <w:name w:val="General"/>
          <w:gallery w:val="placeholder"/>
        </w:category>
        <w:types>
          <w:type w:val="bbPlcHdr"/>
        </w:types>
        <w:behaviors>
          <w:behavior w:val="content"/>
        </w:behaviors>
        <w:guid w:val="{100BC5BB-07DD-4D13-8026-FBE15D4DDDDB}"/>
      </w:docPartPr>
      <w:docPartBody>
        <w:p w:rsidR="00803F75" w:rsidRDefault="00803F75" w:rsidP="00803F75">
          <w:pPr>
            <w:pStyle w:val="AD1F30775C124DB6AD836BF8C6CC24CA"/>
          </w:pPr>
          <w:r>
            <w:t>…</w:t>
          </w:r>
        </w:p>
      </w:docPartBody>
    </w:docPart>
    <w:docPart>
      <w:docPartPr>
        <w:name w:val="693223618BF44BC0AB34020CF23EEAAD"/>
        <w:category>
          <w:name w:val="General"/>
          <w:gallery w:val="placeholder"/>
        </w:category>
        <w:types>
          <w:type w:val="bbPlcHdr"/>
        </w:types>
        <w:behaviors>
          <w:behavior w:val="content"/>
        </w:behaviors>
        <w:guid w:val="{555AB871-09FD-4198-84D3-1E8B6BC153ED}"/>
      </w:docPartPr>
      <w:docPartBody>
        <w:p w:rsidR="00803F75" w:rsidRDefault="00803F75" w:rsidP="00803F75">
          <w:pPr>
            <w:pStyle w:val="693223618BF44BC0AB34020CF23EEAAD"/>
          </w:pPr>
          <w:r>
            <w:t>…</w:t>
          </w:r>
        </w:p>
      </w:docPartBody>
    </w:docPart>
    <w:docPart>
      <w:docPartPr>
        <w:name w:val="8E23E8C687CB4D9FBCD7C20296DB287B"/>
        <w:category>
          <w:name w:val="General"/>
          <w:gallery w:val="placeholder"/>
        </w:category>
        <w:types>
          <w:type w:val="bbPlcHdr"/>
        </w:types>
        <w:behaviors>
          <w:behavior w:val="content"/>
        </w:behaviors>
        <w:guid w:val="{F04FEBC1-D068-41D1-B060-42B603405F5C}"/>
      </w:docPartPr>
      <w:docPartBody>
        <w:p w:rsidR="007D03DF" w:rsidRDefault="007D03DF" w:rsidP="007D03DF">
          <w:pPr>
            <w:pStyle w:val="8E23E8C687CB4D9FBCD7C20296DB287B"/>
          </w:pPr>
          <w:r>
            <w:t>…</w:t>
          </w:r>
        </w:p>
      </w:docPartBody>
    </w:docPart>
    <w:docPart>
      <w:docPartPr>
        <w:name w:val="A7F92F07426647AFAD34737E9EA5BFD8"/>
        <w:category>
          <w:name w:val="General"/>
          <w:gallery w:val="placeholder"/>
        </w:category>
        <w:types>
          <w:type w:val="bbPlcHdr"/>
        </w:types>
        <w:behaviors>
          <w:behavior w:val="content"/>
        </w:behaviors>
        <w:guid w:val="{280B6EF4-4B01-4EE8-8337-A58CFAB509C6}"/>
      </w:docPartPr>
      <w:docPartBody>
        <w:p w:rsidR="007D03DF" w:rsidRDefault="007D03DF" w:rsidP="007D03DF">
          <w:pPr>
            <w:pStyle w:val="A7F92F07426647AFAD34737E9EA5BFD8"/>
          </w:pPr>
          <w:r>
            <w:t>…</w:t>
          </w:r>
        </w:p>
      </w:docPartBody>
    </w:docPart>
    <w:docPart>
      <w:docPartPr>
        <w:name w:val="37C8A72D56874F42B65CB9442805DFCC"/>
        <w:category>
          <w:name w:val="General"/>
          <w:gallery w:val="placeholder"/>
        </w:category>
        <w:types>
          <w:type w:val="bbPlcHdr"/>
        </w:types>
        <w:behaviors>
          <w:behavior w:val="content"/>
        </w:behaviors>
        <w:guid w:val="{1C853DF9-AE6A-4F4B-A47B-AB97975A35AA}"/>
      </w:docPartPr>
      <w:docPartBody>
        <w:p w:rsidR="007D03DF" w:rsidRDefault="007D03DF" w:rsidP="007D03DF">
          <w:pPr>
            <w:pStyle w:val="37C8A72D56874F42B65CB9442805DFCC"/>
          </w:pPr>
          <w:r>
            <w:t>…</w:t>
          </w:r>
        </w:p>
      </w:docPartBody>
    </w:docPart>
    <w:docPart>
      <w:docPartPr>
        <w:name w:val="0DDDF62F62724BBE99910B34F6B3E568"/>
        <w:category>
          <w:name w:val="General"/>
          <w:gallery w:val="placeholder"/>
        </w:category>
        <w:types>
          <w:type w:val="bbPlcHdr"/>
        </w:types>
        <w:behaviors>
          <w:behavior w:val="content"/>
        </w:behaviors>
        <w:guid w:val="{7446782E-0DD0-4A30-8E83-B20BC101476D}"/>
      </w:docPartPr>
      <w:docPartBody>
        <w:p w:rsidR="007D03DF" w:rsidRDefault="007D03DF" w:rsidP="007D03DF">
          <w:pPr>
            <w:pStyle w:val="0DDDF62F62724BBE99910B34F6B3E568"/>
          </w:pPr>
          <w:r>
            <w:t>…</w:t>
          </w:r>
        </w:p>
      </w:docPartBody>
    </w:docPart>
    <w:docPart>
      <w:docPartPr>
        <w:name w:val="21454F4FC4314BD5A434877F7DD39290"/>
        <w:category>
          <w:name w:val="General"/>
          <w:gallery w:val="placeholder"/>
        </w:category>
        <w:types>
          <w:type w:val="bbPlcHdr"/>
        </w:types>
        <w:behaviors>
          <w:behavior w:val="content"/>
        </w:behaviors>
        <w:guid w:val="{2769DA7A-4407-42B9-87D0-6C207DAF9A35}"/>
      </w:docPartPr>
      <w:docPartBody>
        <w:p w:rsidR="007D03DF" w:rsidRDefault="007D03DF" w:rsidP="007D03DF">
          <w:pPr>
            <w:pStyle w:val="21454F4FC4314BD5A434877F7DD39290"/>
          </w:pPr>
          <w:r>
            <w:t>…</w:t>
          </w:r>
        </w:p>
      </w:docPartBody>
    </w:docPart>
    <w:docPart>
      <w:docPartPr>
        <w:name w:val="8406594DB25E45B2A67CB49C65D6AC33"/>
        <w:category>
          <w:name w:val="General"/>
          <w:gallery w:val="placeholder"/>
        </w:category>
        <w:types>
          <w:type w:val="bbPlcHdr"/>
        </w:types>
        <w:behaviors>
          <w:behavior w:val="content"/>
        </w:behaviors>
        <w:guid w:val="{91069DC9-4660-4488-80F0-DB3EF7C92C4D}"/>
      </w:docPartPr>
      <w:docPartBody>
        <w:p w:rsidR="007D03DF" w:rsidRDefault="007D03DF" w:rsidP="007D03DF">
          <w:pPr>
            <w:pStyle w:val="8406594DB25E45B2A67CB49C65D6AC33"/>
          </w:pPr>
          <w:r>
            <w:t>…</w:t>
          </w:r>
        </w:p>
      </w:docPartBody>
    </w:docPart>
    <w:docPart>
      <w:docPartPr>
        <w:name w:val="525CDD4F58AB4977963BB9A90D42380F"/>
        <w:category>
          <w:name w:val="General"/>
          <w:gallery w:val="placeholder"/>
        </w:category>
        <w:types>
          <w:type w:val="bbPlcHdr"/>
        </w:types>
        <w:behaviors>
          <w:behavior w:val="content"/>
        </w:behaviors>
        <w:guid w:val="{D1AD080A-8D4A-47A1-819A-1787C5771D85}"/>
      </w:docPartPr>
      <w:docPartBody>
        <w:p w:rsidR="007D03DF" w:rsidRDefault="007D03DF" w:rsidP="007D03DF">
          <w:pPr>
            <w:pStyle w:val="525CDD4F58AB4977963BB9A90D42380F"/>
          </w:pPr>
          <w:r>
            <w:t>…</w:t>
          </w:r>
        </w:p>
      </w:docPartBody>
    </w:docPart>
    <w:docPart>
      <w:docPartPr>
        <w:name w:val="CEFD91CAA2A14EB6A5C951C96986AF16"/>
        <w:category>
          <w:name w:val="General"/>
          <w:gallery w:val="placeholder"/>
        </w:category>
        <w:types>
          <w:type w:val="bbPlcHdr"/>
        </w:types>
        <w:behaviors>
          <w:behavior w:val="content"/>
        </w:behaviors>
        <w:guid w:val="{25E86751-43FE-485C-AF2D-3556E3AF22FD}"/>
      </w:docPartPr>
      <w:docPartBody>
        <w:p w:rsidR="007D03DF" w:rsidRDefault="007D03DF" w:rsidP="007D03DF">
          <w:pPr>
            <w:pStyle w:val="CEFD91CAA2A14EB6A5C951C96986AF16"/>
          </w:pPr>
          <w:r>
            <w:t>…</w:t>
          </w:r>
        </w:p>
      </w:docPartBody>
    </w:docPart>
    <w:docPart>
      <w:docPartPr>
        <w:name w:val="B4DC2B0455C744AA9444FC7DFDD826E4"/>
        <w:category>
          <w:name w:val="General"/>
          <w:gallery w:val="placeholder"/>
        </w:category>
        <w:types>
          <w:type w:val="bbPlcHdr"/>
        </w:types>
        <w:behaviors>
          <w:behavior w:val="content"/>
        </w:behaviors>
        <w:guid w:val="{DD3C8D5D-84D2-403D-97EE-5633B39232AC}"/>
      </w:docPartPr>
      <w:docPartBody>
        <w:p w:rsidR="007D03DF" w:rsidRDefault="007D03DF" w:rsidP="007D03DF">
          <w:pPr>
            <w:pStyle w:val="B4DC2B0455C744AA9444FC7DFDD826E4"/>
          </w:pPr>
          <w:r>
            <w:t>…</w:t>
          </w:r>
        </w:p>
      </w:docPartBody>
    </w:docPart>
    <w:docPart>
      <w:docPartPr>
        <w:name w:val="8C43BE1FF9DB469EACBF5AAF4DE44DE3"/>
        <w:category>
          <w:name w:val="General"/>
          <w:gallery w:val="placeholder"/>
        </w:category>
        <w:types>
          <w:type w:val="bbPlcHdr"/>
        </w:types>
        <w:behaviors>
          <w:behavior w:val="content"/>
        </w:behaviors>
        <w:guid w:val="{E776E1FE-5D67-4AF3-A0F9-61B58489A357}"/>
      </w:docPartPr>
      <w:docPartBody>
        <w:p w:rsidR="007D03DF" w:rsidRDefault="007D03DF" w:rsidP="007D03DF">
          <w:pPr>
            <w:pStyle w:val="8C43BE1FF9DB469EACBF5AAF4DE44DE3"/>
          </w:pPr>
          <w:r>
            <w:t>…</w:t>
          </w:r>
        </w:p>
      </w:docPartBody>
    </w:docPart>
    <w:docPart>
      <w:docPartPr>
        <w:name w:val="435FCCE62E754151B591CFC73772D78C"/>
        <w:category>
          <w:name w:val="General"/>
          <w:gallery w:val="placeholder"/>
        </w:category>
        <w:types>
          <w:type w:val="bbPlcHdr"/>
        </w:types>
        <w:behaviors>
          <w:behavior w:val="content"/>
        </w:behaviors>
        <w:guid w:val="{034D02C3-4997-4F31-BED6-E5733A2BACAF}"/>
      </w:docPartPr>
      <w:docPartBody>
        <w:p w:rsidR="007D03DF" w:rsidRDefault="007D03DF" w:rsidP="007D03DF">
          <w:pPr>
            <w:pStyle w:val="435FCCE62E754151B591CFC73772D78C"/>
          </w:pPr>
          <w:r>
            <w:t>…</w:t>
          </w:r>
        </w:p>
      </w:docPartBody>
    </w:docPart>
    <w:docPart>
      <w:docPartPr>
        <w:name w:val="48B8066F268C41439536EF56B83D95E9"/>
        <w:category>
          <w:name w:val="General"/>
          <w:gallery w:val="placeholder"/>
        </w:category>
        <w:types>
          <w:type w:val="bbPlcHdr"/>
        </w:types>
        <w:behaviors>
          <w:behavior w:val="content"/>
        </w:behaviors>
        <w:guid w:val="{C367BC3F-0C20-43D0-AFB9-794870021FB6}"/>
      </w:docPartPr>
      <w:docPartBody>
        <w:p w:rsidR="007D03DF" w:rsidRDefault="007D03DF" w:rsidP="007D03DF">
          <w:pPr>
            <w:pStyle w:val="48B8066F268C41439536EF56B83D95E9"/>
          </w:pPr>
          <w:r>
            <w:t>…</w:t>
          </w:r>
        </w:p>
      </w:docPartBody>
    </w:docPart>
    <w:docPart>
      <w:docPartPr>
        <w:name w:val="E0236C7F522B45688A49A61FBDFB2553"/>
        <w:category>
          <w:name w:val="General"/>
          <w:gallery w:val="placeholder"/>
        </w:category>
        <w:types>
          <w:type w:val="bbPlcHdr"/>
        </w:types>
        <w:behaviors>
          <w:behavior w:val="content"/>
        </w:behaviors>
        <w:guid w:val="{641F6EF2-5D99-4B8F-AFF0-FAC24569E07E}"/>
      </w:docPartPr>
      <w:docPartBody>
        <w:p w:rsidR="007D03DF" w:rsidRDefault="007D03DF" w:rsidP="007D03DF">
          <w:pPr>
            <w:pStyle w:val="E0236C7F522B45688A49A61FBDFB2553"/>
          </w:pPr>
          <w:r>
            <w:t>…</w:t>
          </w:r>
        </w:p>
      </w:docPartBody>
    </w:docPart>
    <w:docPart>
      <w:docPartPr>
        <w:name w:val="F4831581BE65475ABB73A7B42295DDFD"/>
        <w:category>
          <w:name w:val="General"/>
          <w:gallery w:val="placeholder"/>
        </w:category>
        <w:types>
          <w:type w:val="bbPlcHdr"/>
        </w:types>
        <w:behaviors>
          <w:behavior w:val="content"/>
        </w:behaviors>
        <w:guid w:val="{7437E4D6-0881-4F8D-94BF-5015D3159588}"/>
      </w:docPartPr>
      <w:docPartBody>
        <w:p w:rsidR="007D03DF" w:rsidRDefault="007D03DF" w:rsidP="007D03DF">
          <w:pPr>
            <w:pStyle w:val="F4831581BE65475ABB73A7B42295DDFD"/>
          </w:pPr>
          <w:r>
            <w:t>…</w:t>
          </w:r>
        </w:p>
      </w:docPartBody>
    </w:docPart>
    <w:docPart>
      <w:docPartPr>
        <w:name w:val="004A28D8D901408F81927C56E182A82D"/>
        <w:category>
          <w:name w:val="General"/>
          <w:gallery w:val="placeholder"/>
        </w:category>
        <w:types>
          <w:type w:val="bbPlcHdr"/>
        </w:types>
        <w:behaviors>
          <w:behavior w:val="content"/>
        </w:behaviors>
        <w:guid w:val="{27C59876-F5F8-42F2-8E92-E95631F729FC}"/>
      </w:docPartPr>
      <w:docPartBody>
        <w:p w:rsidR="007D03DF" w:rsidRDefault="007D03DF" w:rsidP="007D03DF">
          <w:pPr>
            <w:pStyle w:val="004A28D8D901408F81927C56E182A82D"/>
          </w:pPr>
          <w:r>
            <w:t>…</w:t>
          </w:r>
        </w:p>
      </w:docPartBody>
    </w:docPart>
    <w:docPart>
      <w:docPartPr>
        <w:name w:val="C20452BBB5634DDD9ACB946FFDD374FF"/>
        <w:category>
          <w:name w:val="General"/>
          <w:gallery w:val="placeholder"/>
        </w:category>
        <w:types>
          <w:type w:val="bbPlcHdr"/>
        </w:types>
        <w:behaviors>
          <w:behavior w:val="content"/>
        </w:behaviors>
        <w:guid w:val="{A4128BF6-8AAD-4805-99DF-0BECFFEE28E2}"/>
      </w:docPartPr>
      <w:docPartBody>
        <w:p w:rsidR="007D03DF" w:rsidRDefault="007D03DF" w:rsidP="007D03DF">
          <w:pPr>
            <w:pStyle w:val="C20452BBB5634DDD9ACB946FFDD374FF"/>
          </w:pPr>
          <w:r>
            <w:t>…</w:t>
          </w:r>
        </w:p>
      </w:docPartBody>
    </w:docPart>
    <w:docPart>
      <w:docPartPr>
        <w:name w:val="2712FD9015374D97859748C12A9CC68A"/>
        <w:category>
          <w:name w:val="General"/>
          <w:gallery w:val="placeholder"/>
        </w:category>
        <w:types>
          <w:type w:val="bbPlcHdr"/>
        </w:types>
        <w:behaviors>
          <w:behavior w:val="content"/>
        </w:behaviors>
        <w:guid w:val="{43D3424A-0BF4-48A7-AAA6-C78EF4E47266}"/>
      </w:docPartPr>
      <w:docPartBody>
        <w:p w:rsidR="007D03DF" w:rsidRDefault="007D03DF" w:rsidP="007D03DF">
          <w:pPr>
            <w:pStyle w:val="2712FD9015374D97859748C12A9CC68A"/>
          </w:pPr>
          <w:r>
            <w:t>…</w:t>
          </w:r>
        </w:p>
      </w:docPartBody>
    </w:docPart>
    <w:docPart>
      <w:docPartPr>
        <w:name w:val="7129E1E9DF884B0FBDF2700F72FF41A6"/>
        <w:category>
          <w:name w:val="General"/>
          <w:gallery w:val="placeholder"/>
        </w:category>
        <w:types>
          <w:type w:val="bbPlcHdr"/>
        </w:types>
        <w:behaviors>
          <w:behavior w:val="content"/>
        </w:behaviors>
        <w:guid w:val="{CC93645E-9075-4DF9-9AC9-5D38938CD121}"/>
      </w:docPartPr>
      <w:docPartBody>
        <w:p w:rsidR="007D03DF" w:rsidRDefault="007D03DF" w:rsidP="007D03DF">
          <w:pPr>
            <w:pStyle w:val="7129E1E9DF884B0FBDF2700F72FF41A6"/>
          </w:pPr>
          <w:r>
            <w:t>…</w:t>
          </w:r>
        </w:p>
      </w:docPartBody>
    </w:docPart>
    <w:docPart>
      <w:docPartPr>
        <w:name w:val="E5D4BF3B16EB479EB29330627947B232"/>
        <w:category>
          <w:name w:val="General"/>
          <w:gallery w:val="placeholder"/>
        </w:category>
        <w:types>
          <w:type w:val="bbPlcHdr"/>
        </w:types>
        <w:behaviors>
          <w:behavior w:val="content"/>
        </w:behaviors>
        <w:guid w:val="{41B7827A-EA98-4F28-BCB6-B5B6BAACDC4E}"/>
      </w:docPartPr>
      <w:docPartBody>
        <w:p w:rsidR="007D03DF" w:rsidRDefault="007D03DF" w:rsidP="007D03DF">
          <w:pPr>
            <w:pStyle w:val="E5D4BF3B16EB479EB29330627947B232"/>
          </w:pPr>
          <w:r>
            <w:t>…</w:t>
          </w:r>
        </w:p>
      </w:docPartBody>
    </w:docPart>
    <w:docPart>
      <w:docPartPr>
        <w:name w:val="4C891301F8C24C7097EAA2839ABC7322"/>
        <w:category>
          <w:name w:val="General"/>
          <w:gallery w:val="placeholder"/>
        </w:category>
        <w:types>
          <w:type w:val="bbPlcHdr"/>
        </w:types>
        <w:behaviors>
          <w:behavior w:val="content"/>
        </w:behaviors>
        <w:guid w:val="{4CAA5D0E-5941-41D4-8BF0-042618BCC568}"/>
      </w:docPartPr>
      <w:docPartBody>
        <w:p w:rsidR="007D03DF" w:rsidRDefault="007D03DF" w:rsidP="007D03DF">
          <w:pPr>
            <w:pStyle w:val="4C891301F8C24C7097EAA2839ABC7322"/>
          </w:pPr>
          <w:r>
            <w:t>…</w:t>
          </w:r>
        </w:p>
      </w:docPartBody>
    </w:docPart>
    <w:docPart>
      <w:docPartPr>
        <w:name w:val="7BE4B65DFD8D428C94EB44B530011D4B"/>
        <w:category>
          <w:name w:val="General"/>
          <w:gallery w:val="placeholder"/>
        </w:category>
        <w:types>
          <w:type w:val="bbPlcHdr"/>
        </w:types>
        <w:behaviors>
          <w:behavior w:val="content"/>
        </w:behaviors>
        <w:guid w:val="{09B80DAF-04A3-4758-B2AB-BB80DBB30A33}"/>
      </w:docPartPr>
      <w:docPartBody>
        <w:p w:rsidR="007D03DF" w:rsidRDefault="007D03DF" w:rsidP="007D03DF">
          <w:pPr>
            <w:pStyle w:val="7BE4B65DFD8D428C94EB44B530011D4B"/>
          </w:pPr>
          <w:r>
            <w:t>…</w:t>
          </w:r>
        </w:p>
      </w:docPartBody>
    </w:docPart>
    <w:docPart>
      <w:docPartPr>
        <w:name w:val="8FDF75673DD44E0FB46743668AE6A984"/>
        <w:category>
          <w:name w:val="General"/>
          <w:gallery w:val="placeholder"/>
        </w:category>
        <w:types>
          <w:type w:val="bbPlcHdr"/>
        </w:types>
        <w:behaviors>
          <w:behavior w:val="content"/>
        </w:behaviors>
        <w:guid w:val="{553FAFCC-6F50-4A07-A5FB-538644FF7F88}"/>
      </w:docPartPr>
      <w:docPartBody>
        <w:p w:rsidR="007D03DF" w:rsidRDefault="007D03DF" w:rsidP="007D03DF">
          <w:pPr>
            <w:pStyle w:val="8FDF75673DD44E0FB46743668AE6A984"/>
          </w:pPr>
          <w:r>
            <w:t>…</w:t>
          </w:r>
        </w:p>
      </w:docPartBody>
    </w:docPart>
    <w:docPart>
      <w:docPartPr>
        <w:name w:val="51A140F49F394E938CE7B7D2D289E35D"/>
        <w:category>
          <w:name w:val="General"/>
          <w:gallery w:val="placeholder"/>
        </w:category>
        <w:types>
          <w:type w:val="bbPlcHdr"/>
        </w:types>
        <w:behaviors>
          <w:behavior w:val="content"/>
        </w:behaviors>
        <w:guid w:val="{73D737F5-FDDE-4AE3-8AFD-224E7A59293A}"/>
      </w:docPartPr>
      <w:docPartBody>
        <w:p w:rsidR="007D03DF" w:rsidRDefault="007D03DF" w:rsidP="007D03DF">
          <w:pPr>
            <w:pStyle w:val="51A140F49F394E938CE7B7D2D289E35D"/>
          </w:pPr>
          <w:r>
            <w:t>…</w:t>
          </w:r>
        </w:p>
      </w:docPartBody>
    </w:docPart>
    <w:docPart>
      <w:docPartPr>
        <w:name w:val="AE43261BEFD44BC4805CCD233A948C87"/>
        <w:category>
          <w:name w:val="General"/>
          <w:gallery w:val="placeholder"/>
        </w:category>
        <w:types>
          <w:type w:val="bbPlcHdr"/>
        </w:types>
        <w:behaviors>
          <w:behavior w:val="content"/>
        </w:behaviors>
        <w:guid w:val="{E014B5D7-88FA-4E22-AC08-59BB0FFB1067}"/>
      </w:docPartPr>
      <w:docPartBody>
        <w:p w:rsidR="007D03DF" w:rsidRDefault="007D03DF" w:rsidP="007D03DF">
          <w:pPr>
            <w:pStyle w:val="AE43261BEFD44BC4805CCD233A948C87"/>
          </w:pPr>
          <w:r>
            <w:t>…</w:t>
          </w:r>
        </w:p>
      </w:docPartBody>
    </w:docPart>
    <w:docPart>
      <w:docPartPr>
        <w:name w:val="79CC520AA77149F680981BC60076C6D1"/>
        <w:category>
          <w:name w:val="General"/>
          <w:gallery w:val="placeholder"/>
        </w:category>
        <w:types>
          <w:type w:val="bbPlcHdr"/>
        </w:types>
        <w:behaviors>
          <w:behavior w:val="content"/>
        </w:behaviors>
        <w:guid w:val="{B5CFA4C3-9008-45A5-94A7-C0EC350B15C0}"/>
      </w:docPartPr>
      <w:docPartBody>
        <w:p w:rsidR="007D03DF" w:rsidRDefault="007D03DF" w:rsidP="007D03DF">
          <w:pPr>
            <w:pStyle w:val="79CC520AA77149F680981BC60076C6D1"/>
          </w:pPr>
          <w:r>
            <w:t>…</w:t>
          </w:r>
        </w:p>
      </w:docPartBody>
    </w:docPart>
    <w:docPart>
      <w:docPartPr>
        <w:name w:val="21E1ED942D554B298B127E2DA0421003"/>
        <w:category>
          <w:name w:val="General"/>
          <w:gallery w:val="placeholder"/>
        </w:category>
        <w:types>
          <w:type w:val="bbPlcHdr"/>
        </w:types>
        <w:behaviors>
          <w:behavior w:val="content"/>
        </w:behaviors>
        <w:guid w:val="{4C561AEE-FC1C-44D5-BD72-2EE3EA27B2F1}"/>
      </w:docPartPr>
      <w:docPartBody>
        <w:p w:rsidR="007D03DF" w:rsidRDefault="007D03DF" w:rsidP="007D03DF">
          <w:pPr>
            <w:pStyle w:val="21E1ED942D554B298B127E2DA0421003"/>
          </w:pPr>
          <w:r>
            <w:t>…</w:t>
          </w:r>
        </w:p>
      </w:docPartBody>
    </w:docPart>
    <w:docPart>
      <w:docPartPr>
        <w:name w:val="AB3559003E1341C58255AB93E7BF82B5"/>
        <w:category>
          <w:name w:val="General"/>
          <w:gallery w:val="placeholder"/>
        </w:category>
        <w:types>
          <w:type w:val="bbPlcHdr"/>
        </w:types>
        <w:behaviors>
          <w:behavior w:val="content"/>
        </w:behaviors>
        <w:guid w:val="{D3C7F6E1-72BC-4B5B-BCD3-8F73E244FEFD}"/>
      </w:docPartPr>
      <w:docPartBody>
        <w:p w:rsidR="007D03DF" w:rsidRDefault="007D03DF" w:rsidP="007D03DF">
          <w:pPr>
            <w:pStyle w:val="AB3559003E1341C58255AB93E7BF82B5"/>
          </w:pPr>
          <w:r>
            <w:t>…</w:t>
          </w:r>
        </w:p>
      </w:docPartBody>
    </w:docPart>
    <w:docPart>
      <w:docPartPr>
        <w:name w:val="59A2718C97E5496E93261886405597E7"/>
        <w:category>
          <w:name w:val="General"/>
          <w:gallery w:val="placeholder"/>
        </w:category>
        <w:types>
          <w:type w:val="bbPlcHdr"/>
        </w:types>
        <w:behaviors>
          <w:behavior w:val="content"/>
        </w:behaviors>
        <w:guid w:val="{8A71D8E1-6E83-4684-9CA3-1C47F865B3F8}"/>
      </w:docPartPr>
      <w:docPartBody>
        <w:p w:rsidR="007D03DF" w:rsidRDefault="007D03DF" w:rsidP="007D03DF">
          <w:pPr>
            <w:pStyle w:val="59A2718C97E5496E93261886405597E7"/>
          </w:pPr>
          <w:r>
            <w:t>…</w:t>
          </w:r>
        </w:p>
      </w:docPartBody>
    </w:docPart>
    <w:docPart>
      <w:docPartPr>
        <w:name w:val="05563C424E7848798E3682076C88E128"/>
        <w:category>
          <w:name w:val="General"/>
          <w:gallery w:val="placeholder"/>
        </w:category>
        <w:types>
          <w:type w:val="bbPlcHdr"/>
        </w:types>
        <w:behaviors>
          <w:behavior w:val="content"/>
        </w:behaviors>
        <w:guid w:val="{F79EE311-221E-4321-B0E5-4BC6B1FD9633}"/>
      </w:docPartPr>
      <w:docPartBody>
        <w:p w:rsidR="007D03DF" w:rsidRDefault="007D03DF" w:rsidP="007D03DF">
          <w:pPr>
            <w:pStyle w:val="05563C424E7848798E3682076C88E128"/>
          </w:pPr>
          <w:r>
            <w:t>…</w:t>
          </w:r>
        </w:p>
      </w:docPartBody>
    </w:docPart>
    <w:docPart>
      <w:docPartPr>
        <w:name w:val="E0185F07C1DB4CE6BCDD3AF00BFFFF45"/>
        <w:category>
          <w:name w:val="General"/>
          <w:gallery w:val="placeholder"/>
        </w:category>
        <w:types>
          <w:type w:val="bbPlcHdr"/>
        </w:types>
        <w:behaviors>
          <w:behavior w:val="content"/>
        </w:behaviors>
        <w:guid w:val="{476A7C0F-37CB-4075-8E62-B9F53CC4ED27}"/>
      </w:docPartPr>
      <w:docPartBody>
        <w:p w:rsidR="007D03DF" w:rsidRDefault="007D03DF" w:rsidP="007D03DF">
          <w:pPr>
            <w:pStyle w:val="E0185F07C1DB4CE6BCDD3AF00BFFFF45"/>
          </w:pPr>
          <w:r>
            <w:t>…</w:t>
          </w:r>
        </w:p>
      </w:docPartBody>
    </w:docPart>
    <w:docPart>
      <w:docPartPr>
        <w:name w:val="DC96EB36B747432882EB41069D49C66A"/>
        <w:category>
          <w:name w:val="General"/>
          <w:gallery w:val="placeholder"/>
        </w:category>
        <w:types>
          <w:type w:val="bbPlcHdr"/>
        </w:types>
        <w:behaviors>
          <w:behavior w:val="content"/>
        </w:behaviors>
        <w:guid w:val="{979A4990-1689-4069-B93D-E433A089940A}"/>
      </w:docPartPr>
      <w:docPartBody>
        <w:p w:rsidR="007D03DF" w:rsidRDefault="007D03DF" w:rsidP="007D03DF">
          <w:pPr>
            <w:pStyle w:val="DC96EB36B747432882EB41069D49C66A"/>
          </w:pPr>
          <w:r>
            <w:t>…</w:t>
          </w:r>
        </w:p>
      </w:docPartBody>
    </w:docPart>
    <w:docPart>
      <w:docPartPr>
        <w:name w:val="67A484A633B1409980C25C345A6EB25B"/>
        <w:category>
          <w:name w:val="General"/>
          <w:gallery w:val="placeholder"/>
        </w:category>
        <w:types>
          <w:type w:val="bbPlcHdr"/>
        </w:types>
        <w:behaviors>
          <w:behavior w:val="content"/>
        </w:behaviors>
        <w:guid w:val="{384CA1BF-615C-4AE3-94C6-76434F3295DC}"/>
      </w:docPartPr>
      <w:docPartBody>
        <w:p w:rsidR="007D03DF" w:rsidRDefault="007D03DF" w:rsidP="007D03DF">
          <w:pPr>
            <w:pStyle w:val="67A484A633B1409980C25C345A6EB25B"/>
          </w:pPr>
          <w:r>
            <w:t>…</w:t>
          </w:r>
        </w:p>
      </w:docPartBody>
    </w:docPart>
    <w:docPart>
      <w:docPartPr>
        <w:name w:val="E3E7568F62144881955A114466BE15AE"/>
        <w:category>
          <w:name w:val="General"/>
          <w:gallery w:val="placeholder"/>
        </w:category>
        <w:types>
          <w:type w:val="bbPlcHdr"/>
        </w:types>
        <w:behaviors>
          <w:behavior w:val="content"/>
        </w:behaviors>
        <w:guid w:val="{B4972049-7276-473B-A325-0BA091F28731}"/>
      </w:docPartPr>
      <w:docPartBody>
        <w:p w:rsidR="007D03DF" w:rsidRDefault="007D03DF" w:rsidP="007D03DF">
          <w:pPr>
            <w:pStyle w:val="E3E7568F62144881955A114466BE15AE"/>
          </w:pPr>
          <w:r>
            <w:t>…</w:t>
          </w:r>
        </w:p>
      </w:docPartBody>
    </w:docPart>
    <w:docPart>
      <w:docPartPr>
        <w:name w:val="3EF018F95FCA4703A9B5039A72AD25C4"/>
        <w:category>
          <w:name w:val="General"/>
          <w:gallery w:val="placeholder"/>
        </w:category>
        <w:types>
          <w:type w:val="bbPlcHdr"/>
        </w:types>
        <w:behaviors>
          <w:behavior w:val="content"/>
        </w:behaviors>
        <w:guid w:val="{4D34FF27-DF08-4800-9123-4565C0B02394}"/>
      </w:docPartPr>
      <w:docPartBody>
        <w:p w:rsidR="007D03DF" w:rsidRDefault="007D03DF" w:rsidP="007D03DF">
          <w:pPr>
            <w:pStyle w:val="3EF018F95FCA4703A9B5039A72AD25C4"/>
          </w:pPr>
          <w:r>
            <w:t>…</w:t>
          </w:r>
        </w:p>
      </w:docPartBody>
    </w:docPart>
    <w:docPart>
      <w:docPartPr>
        <w:name w:val="ADF8628AEC0248458ACF7B7C89569EBF"/>
        <w:category>
          <w:name w:val="General"/>
          <w:gallery w:val="placeholder"/>
        </w:category>
        <w:types>
          <w:type w:val="bbPlcHdr"/>
        </w:types>
        <w:behaviors>
          <w:behavior w:val="content"/>
        </w:behaviors>
        <w:guid w:val="{340040D9-6371-4320-878E-11179192B072}"/>
      </w:docPartPr>
      <w:docPartBody>
        <w:p w:rsidR="007D03DF" w:rsidRDefault="007D03DF" w:rsidP="007D03DF">
          <w:pPr>
            <w:pStyle w:val="ADF8628AEC0248458ACF7B7C89569EBF"/>
          </w:pPr>
          <w:r>
            <w:t>…</w:t>
          </w:r>
        </w:p>
      </w:docPartBody>
    </w:docPart>
    <w:docPart>
      <w:docPartPr>
        <w:name w:val="4E03C3C3B2404639891606F710050E58"/>
        <w:category>
          <w:name w:val="General"/>
          <w:gallery w:val="placeholder"/>
        </w:category>
        <w:types>
          <w:type w:val="bbPlcHdr"/>
        </w:types>
        <w:behaviors>
          <w:behavior w:val="content"/>
        </w:behaviors>
        <w:guid w:val="{768E6A6A-5205-44F2-8A48-8781E3E3EE7B}"/>
      </w:docPartPr>
      <w:docPartBody>
        <w:p w:rsidR="007D03DF" w:rsidRDefault="007D03DF" w:rsidP="007D03DF">
          <w:pPr>
            <w:pStyle w:val="4E03C3C3B2404639891606F710050E58"/>
          </w:pPr>
          <w:r>
            <w:t>…</w:t>
          </w:r>
        </w:p>
      </w:docPartBody>
    </w:docPart>
    <w:docPart>
      <w:docPartPr>
        <w:name w:val="D2D17D44BB95451D8EB1E60136078054"/>
        <w:category>
          <w:name w:val="General"/>
          <w:gallery w:val="placeholder"/>
        </w:category>
        <w:types>
          <w:type w:val="bbPlcHdr"/>
        </w:types>
        <w:behaviors>
          <w:behavior w:val="content"/>
        </w:behaviors>
        <w:guid w:val="{7728BE5B-74E6-44C0-B5C3-B384A4447EBA}"/>
      </w:docPartPr>
      <w:docPartBody>
        <w:p w:rsidR="007D03DF" w:rsidRDefault="007D03DF" w:rsidP="007D03DF">
          <w:pPr>
            <w:pStyle w:val="D2D17D44BB95451D8EB1E60136078054"/>
          </w:pPr>
          <w:r>
            <w:t>…</w:t>
          </w:r>
        </w:p>
      </w:docPartBody>
    </w:docPart>
    <w:docPart>
      <w:docPartPr>
        <w:name w:val="D241E6EF71C443ADACDC181DABF2427B"/>
        <w:category>
          <w:name w:val="General"/>
          <w:gallery w:val="placeholder"/>
        </w:category>
        <w:types>
          <w:type w:val="bbPlcHdr"/>
        </w:types>
        <w:behaviors>
          <w:behavior w:val="content"/>
        </w:behaviors>
        <w:guid w:val="{D2D769E6-E05F-4B55-A4C9-B3399F657ADA}"/>
      </w:docPartPr>
      <w:docPartBody>
        <w:p w:rsidR="007D03DF" w:rsidRDefault="007D03DF" w:rsidP="007D03DF">
          <w:pPr>
            <w:pStyle w:val="D241E6EF71C443ADACDC181DABF2427B"/>
          </w:pPr>
          <w:r>
            <w:t>…</w:t>
          </w:r>
        </w:p>
      </w:docPartBody>
    </w:docPart>
    <w:docPart>
      <w:docPartPr>
        <w:name w:val="C721577A15674F929F78403982E426FE"/>
        <w:category>
          <w:name w:val="General"/>
          <w:gallery w:val="placeholder"/>
        </w:category>
        <w:types>
          <w:type w:val="bbPlcHdr"/>
        </w:types>
        <w:behaviors>
          <w:behavior w:val="content"/>
        </w:behaviors>
        <w:guid w:val="{306A7D54-0C80-467C-B186-A1EAA556E181}"/>
      </w:docPartPr>
      <w:docPartBody>
        <w:p w:rsidR="007D03DF" w:rsidRDefault="007D03DF" w:rsidP="007D03DF">
          <w:pPr>
            <w:pStyle w:val="C721577A15674F929F78403982E426FE"/>
          </w:pPr>
          <w:r>
            <w:t>…</w:t>
          </w:r>
        </w:p>
      </w:docPartBody>
    </w:docPart>
    <w:docPart>
      <w:docPartPr>
        <w:name w:val="1B2A751945B74EFEB68AEAA2D6411CCC"/>
        <w:category>
          <w:name w:val="General"/>
          <w:gallery w:val="placeholder"/>
        </w:category>
        <w:types>
          <w:type w:val="bbPlcHdr"/>
        </w:types>
        <w:behaviors>
          <w:behavior w:val="content"/>
        </w:behaviors>
        <w:guid w:val="{6BF24D03-622F-4F93-8DA0-ACDB84BE0F4F}"/>
      </w:docPartPr>
      <w:docPartBody>
        <w:p w:rsidR="007D03DF" w:rsidRDefault="007D03DF" w:rsidP="007D03DF">
          <w:pPr>
            <w:pStyle w:val="1B2A751945B74EFEB68AEAA2D6411CCC"/>
          </w:pPr>
          <w:r>
            <w:t>…</w:t>
          </w:r>
        </w:p>
      </w:docPartBody>
    </w:docPart>
    <w:docPart>
      <w:docPartPr>
        <w:name w:val="F44246BF8D8D4BE7A3E47704903B739F"/>
        <w:category>
          <w:name w:val="General"/>
          <w:gallery w:val="placeholder"/>
        </w:category>
        <w:types>
          <w:type w:val="bbPlcHdr"/>
        </w:types>
        <w:behaviors>
          <w:behavior w:val="content"/>
        </w:behaviors>
        <w:guid w:val="{13381CFC-C921-42D3-A78B-6800C1DB6BBC}"/>
      </w:docPartPr>
      <w:docPartBody>
        <w:p w:rsidR="007D03DF" w:rsidRDefault="007D03DF" w:rsidP="007D03DF">
          <w:pPr>
            <w:pStyle w:val="F44246BF8D8D4BE7A3E47704903B739F"/>
          </w:pPr>
          <w:r>
            <w:t>…</w:t>
          </w:r>
        </w:p>
      </w:docPartBody>
    </w:docPart>
    <w:docPart>
      <w:docPartPr>
        <w:name w:val="75B23D690CE448F797EDC03F90B79A7D"/>
        <w:category>
          <w:name w:val="General"/>
          <w:gallery w:val="placeholder"/>
        </w:category>
        <w:types>
          <w:type w:val="bbPlcHdr"/>
        </w:types>
        <w:behaviors>
          <w:behavior w:val="content"/>
        </w:behaviors>
        <w:guid w:val="{2C20B0DA-9873-4F68-AE42-6A049200E68D}"/>
      </w:docPartPr>
      <w:docPartBody>
        <w:p w:rsidR="007D03DF" w:rsidRDefault="007D03DF" w:rsidP="007D03DF">
          <w:pPr>
            <w:pStyle w:val="75B23D690CE448F797EDC03F90B79A7D"/>
          </w:pPr>
          <w:r>
            <w:t>…</w:t>
          </w:r>
        </w:p>
      </w:docPartBody>
    </w:docPart>
    <w:docPart>
      <w:docPartPr>
        <w:name w:val="0133486F61804E49BE641B8EA91B3543"/>
        <w:category>
          <w:name w:val="General"/>
          <w:gallery w:val="placeholder"/>
        </w:category>
        <w:types>
          <w:type w:val="bbPlcHdr"/>
        </w:types>
        <w:behaviors>
          <w:behavior w:val="content"/>
        </w:behaviors>
        <w:guid w:val="{89D5241C-7E46-4F81-BF20-9BA137A875B6}"/>
      </w:docPartPr>
      <w:docPartBody>
        <w:p w:rsidR="007D03DF" w:rsidRDefault="007D03DF" w:rsidP="007D03DF">
          <w:pPr>
            <w:pStyle w:val="0133486F61804E49BE641B8EA91B3543"/>
          </w:pPr>
          <w:r>
            <w:t>…</w:t>
          </w:r>
        </w:p>
      </w:docPartBody>
    </w:docPart>
    <w:docPart>
      <w:docPartPr>
        <w:name w:val="93EA86D4034E47F087C7869A51E85444"/>
        <w:category>
          <w:name w:val="General"/>
          <w:gallery w:val="placeholder"/>
        </w:category>
        <w:types>
          <w:type w:val="bbPlcHdr"/>
        </w:types>
        <w:behaviors>
          <w:behavior w:val="content"/>
        </w:behaviors>
        <w:guid w:val="{81733761-BAFD-44C5-9E07-5F2F2CC7BB49}"/>
      </w:docPartPr>
      <w:docPartBody>
        <w:p w:rsidR="007D03DF" w:rsidRDefault="007D03DF" w:rsidP="007D03DF">
          <w:pPr>
            <w:pStyle w:val="93EA86D4034E47F087C7869A51E85444"/>
          </w:pPr>
          <w:r>
            <w:t>…</w:t>
          </w:r>
        </w:p>
      </w:docPartBody>
    </w:docPart>
    <w:docPart>
      <w:docPartPr>
        <w:name w:val="9BBF352BF9F24AFAB0ABD83842006922"/>
        <w:category>
          <w:name w:val="General"/>
          <w:gallery w:val="placeholder"/>
        </w:category>
        <w:types>
          <w:type w:val="bbPlcHdr"/>
        </w:types>
        <w:behaviors>
          <w:behavior w:val="content"/>
        </w:behaviors>
        <w:guid w:val="{D7BB1CC6-5496-49EE-9A04-CF9668F9B36B}"/>
      </w:docPartPr>
      <w:docPartBody>
        <w:p w:rsidR="007D03DF" w:rsidRDefault="007D03DF" w:rsidP="007D03DF">
          <w:pPr>
            <w:pStyle w:val="9BBF352BF9F24AFAB0ABD83842006922"/>
          </w:pPr>
          <w:r>
            <w:t>…</w:t>
          </w:r>
        </w:p>
      </w:docPartBody>
    </w:docPart>
    <w:docPart>
      <w:docPartPr>
        <w:name w:val="5BF5B7315BB84197BD9C7D3D1A144FD9"/>
        <w:category>
          <w:name w:val="General"/>
          <w:gallery w:val="placeholder"/>
        </w:category>
        <w:types>
          <w:type w:val="bbPlcHdr"/>
        </w:types>
        <w:behaviors>
          <w:behavior w:val="content"/>
        </w:behaviors>
        <w:guid w:val="{5394C8A1-6B55-4B03-A0F1-2170B763491F}"/>
      </w:docPartPr>
      <w:docPartBody>
        <w:p w:rsidR="007D03DF" w:rsidRDefault="007D03DF" w:rsidP="007D03DF">
          <w:pPr>
            <w:pStyle w:val="5BF5B7315BB84197BD9C7D3D1A144FD9"/>
          </w:pPr>
          <w:r>
            <w:t>…</w:t>
          </w:r>
        </w:p>
      </w:docPartBody>
    </w:docPart>
    <w:docPart>
      <w:docPartPr>
        <w:name w:val="D25149D561A04B2CB948E28D113D8D9B"/>
        <w:category>
          <w:name w:val="General"/>
          <w:gallery w:val="placeholder"/>
        </w:category>
        <w:types>
          <w:type w:val="bbPlcHdr"/>
        </w:types>
        <w:behaviors>
          <w:behavior w:val="content"/>
        </w:behaviors>
        <w:guid w:val="{FACFD0CC-590F-4C58-9511-057D0934CE5F}"/>
      </w:docPartPr>
      <w:docPartBody>
        <w:p w:rsidR="007D03DF" w:rsidRDefault="007D03DF" w:rsidP="007D03DF">
          <w:pPr>
            <w:pStyle w:val="D25149D561A04B2CB948E28D113D8D9B"/>
          </w:pPr>
          <w:r>
            <w:t>…</w:t>
          </w:r>
        </w:p>
      </w:docPartBody>
    </w:docPart>
    <w:docPart>
      <w:docPartPr>
        <w:name w:val="4A9AF6334B124A7A951E3D494D191E58"/>
        <w:category>
          <w:name w:val="General"/>
          <w:gallery w:val="placeholder"/>
        </w:category>
        <w:types>
          <w:type w:val="bbPlcHdr"/>
        </w:types>
        <w:behaviors>
          <w:behavior w:val="content"/>
        </w:behaviors>
        <w:guid w:val="{A4C70178-7719-4A69-A2A9-7AD53D2C9AB7}"/>
      </w:docPartPr>
      <w:docPartBody>
        <w:p w:rsidR="007D03DF" w:rsidRDefault="007D03DF" w:rsidP="007D03DF">
          <w:pPr>
            <w:pStyle w:val="4A9AF6334B124A7A951E3D494D191E58"/>
          </w:pPr>
          <w:r>
            <w:t>…</w:t>
          </w:r>
        </w:p>
      </w:docPartBody>
    </w:docPart>
    <w:docPart>
      <w:docPartPr>
        <w:name w:val="FD566DCE16944C94A8EC9F3ACC6C1568"/>
        <w:category>
          <w:name w:val="General"/>
          <w:gallery w:val="placeholder"/>
        </w:category>
        <w:types>
          <w:type w:val="bbPlcHdr"/>
        </w:types>
        <w:behaviors>
          <w:behavior w:val="content"/>
        </w:behaviors>
        <w:guid w:val="{C86D9CE6-7455-4A3B-9466-1DD0867C1B54}"/>
      </w:docPartPr>
      <w:docPartBody>
        <w:p w:rsidR="007D03DF" w:rsidRDefault="007D03DF" w:rsidP="007D03DF">
          <w:pPr>
            <w:pStyle w:val="FD566DCE16944C94A8EC9F3ACC6C1568"/>
          </w:pPr>
          <w:r>
            <w:t>…</w:t>
          </w:r>
        </w:p>
      </w:docPartBody>
    </w:docPart>
    <w:docPart>
      <w:docPartPr>
        <w:name w:val="5CA6651E4ECA4812A8FD4BC660BD5948"/>
        <w:category>
          <w:name w:val="General"/>
          <w:gallery w:val="placeholder"/>
        </w:category>
        <w:types>
          <w:type w:val="bbPlcHdr"/>
        </w:types>
        <w:behaviors>
          <w:behavior w:val="content"/>
        </w:behaviors>
        <w:guid w:val="{8AAC1287-7BEF-41FA-BA2A-658A6F42B61F}"/>
      </w:docPartPr>
      <w:docPartBody>
        <w:p w:rsidR="007D03DF" w:rsidRDefault="007D03DF" w:rsidP="007D03DF">
          <w:pPr>
            <w:pStyle w:val="5CA6651E4ECA4812A8FD4BC660BD5948"/>
          </w:pPr>
          <w:r>
            <w:t>…</w:t>
          </w:r>
        </w:p>
      </w:docPartBody>
    </w:docPart>
    <w:docPart>
      <w:docPartPr>
        <w:name w:val="DCDB689779A0464C9DE61A07CEC4E92A"/>
        <w:category>
          <w:name w:val="General"/>
          <w:gallery w:val="placeholder"/>
        </w:category>
        <w:types>
          <w:type w:val="bbPlcHdr"/>
        </w:types>
        <w:behaviors>
          <w:behavior w:val="content"/>
        </w:behaviors>
        <w:guid w:val="{BA5BA401-E136-4FAD-B93B-F0324BEDDC92}"/>
      </w:docPartPr>
      <w:docPartBody>
        <w:p w:rsidR="007D03DF" w:rsidRDefault="007D03DF" w:rsidP="007D03DF">
          <w:pPr>
            <w:pStyle w:val="DCDB689779A0464C9DE61A07CEC4E92A"/>
          </w:pPr>
          <w:r>
            <w:t>…</w:t>
          </w:r>
        </w:p>
      </w:docPartBody>
    </w:docPart>
    <w:docPart>
      <w:docPartPr>
        <w:name w:val="BD825004444A47029F1B8D387AF7F081"/>
        <w:category>
          <w:name w:val="General"/>
          <w:gallery w:val="placeholder"/>
        </w:category>
        <w:types>
          <w:type w:val="bbPlcHdr"/>
        </w:types>
        <w:behaviors>
          <w:behavior w:val="content"/>
        </w:behaviors>
        <w:guid w:val="{FC45F04F-A6BD-493C-9682-BF57A1289B2E}"/>
      </w:docPartPr>
      <w:docPartBody>
        <w:p w:rsidR="007D03DF" w:rsidRDefault="007D03DF" w:rsidP="007D03DF">
          <w:pPr>
            <w:pStyle w:val="BD825004444A47029F1B8D387AF7F081"/>
          </w:pPr>
          <w:r>
            <w:t>…</w:t>
          </w:r>
        </w:p>
      </w:docPartBody>
    </w:docPart>
    <w:docPart>
      <w:docPartPr>
        <w:name w:val="1213AB3D237741F0818D641EB5279494"/>
        <w:category>
          <w:name w:val="General"/>
          <w:gallery w:val="placeholder"/>
        </w:category>
        <w:types>
          <w:type w:val="bbPlcHdr"/>
        </w:types>
        <w:behaviors>
          <w:behavior w:val="content"/>
        </w:behaviors>
        <w:guid w:val="{1D8F4A37-8DD4-4D05-A7CE-7855CE7BC26F}"/>
      </w:docPartPr>
      <w:docPartBody>
        <w:p w:rsidR="007D03DF" w:rsidRDefault="007D03DF" w:rsidP="007D03DF">
          <w:pPr>
            <w:pStyle w:val="1213AB3D237741F0818D641EB5279494"/>
          </w:pPr>
          <w:r>
            <w:t>…</w:t>
          </w:r>
        </w:p>
      </w:docPartBody>
    </w:docPart>
    <w:docPart>
      <w:docPartPr>
        <w:name w:val="5809D6CFC9104DDC9D61BF7B399F9E30"/>
        <w:category>
          <w:name w:val="General"/>
          <w:gallery w:val="placeholder"/>
        </w:category>
        <w:types>
          <w:type w:val="bbPlcHdr"/>
        </w:types>
        <w:behaviors>
          <w:behavior w:val="content"/>
        </w:behaviors>
        <w:guid w:val="{2249E104-7489-43D8-A87B-FCCBE818937E}"/>
      </w:docPartPr>
      <w:docPartBody>
        <w:p w:rsidR="007D03DF" w:rsidRDefault="007D03DF" w:rsidP="007D03DF">
          <w:pPr>
            <w:pStyle w:val="5809D6CFC9104DDC9D61BF7B399F9E30"/>
          </w:pPr>
          <w:r>
            <w:t>…</w:t>
          </w:r>
        </w:p>
      </w:docPartBody>
    </w:docPart>
    <w:docPart>
      <w:docPartPr>
        <w:name w:val="BB19E79BBCDE4A67A189A90E9E0540F9"/>
        <w:category>
          <w:name w:val="General"/>
          <w:gallery w:val="placeholder"/>
        </w:category>
        <w:types>
          <w:type w:val="bbPlcHdr"/>
        </w:types>
        <w:behaviors>
          <w:behavior w:val="content"/>
        </w:behaviors>
        <w:guid w:val="{8C7FA002-2D7A-411C-93AD-182403ADAEB6}"/>
      </w:docPartPr>
      <w:docPartBody>
        <w:p w:rsidR="007D03DF" w:rsidRDefault="007D03DF" w:rsidP="007D03DF">
          <w:pPr>
            <w:pStyle w:val="BB19E79BBCDE4A67A189A90E9E0540F9"/>
          </w:pPr>
          <w:r>
            <w:t>…</w:t>
          </w:r>
        </w:p>
      </w:docPartBody>
    </w:docPart>
    <w:docPart>
      <w:docPartPr>
        <w:name w:val="EC2BA88B7E0B4D8C85818B67CBD09BC0"/>
        <w:category>
          <w:name w:val="General"/>
          <w:gallery w:val="placeholder"/>
        </w:category>
        <w:types>
          <w:type w:val="bbPlcHdr"/>
        </w:types>
        <w:behaviors>
          <w:behavior w:val="content"/>
        </w:behaviors>
        <w:guid w:val="{15BFE2B7-4D8E-4CA9-8C2A-A8BA37C75F69}"/>
      </w:docPartPr>
      <w:docPartBody>
        <w:p w:rsidR="007D03DF" w:rsidRDefault="007D03DF" w:rsidP="007D03DF">
          <w:pPr>
            <w:pStyle w:val="EC2BA88B7E0B4D8C85818B67CBD09BC0"/>
          </w:pPr>
          <w:r>
            <w:t>…</w:t>
          </w:r>
        </w:p>
      </w:docPartBody>
    </w:docPart>
    <w:docPart>
      <w:docPartPr>
        <w:name w:val="B38C69495F644451B7804E071A275F95"/>
        <w:category>
          <w:name w:val="General"/>
          <w:gallery w:val="placeholder"/>
        </w:category>
        <w:types>
          <w:type w:val="bbPlcHdr"/>
        </w:types>
        <w:behaviors>
          <w:behavior w:val="content"/>
        </w:behaviors>
        <w:guid w:val="{B8DF21C5-70E5-433D-A93D-4C4413527936}"/>
      </w:docPartPr>
      <w:docPartBody>
        <w:p w:rsidR="007D03DF" w:rsidRDefault="007D03DF" w:rsidP="007D03DF">
          <w:pPr>
            <w:pStyle w:val="B38C69495F644451B7804E071A275F95"/>
          </w:pPr>
          <w:r>
            <w:t>…</w:t>
          </w:r>
        </w:p>
      </w:docPartBody>
    </w:docPart>
    <w:docPart>
      <w:docPartPr>
        <w:name w:val="C002B9ADCB3844079D30E900FC938D49"/>
        <w:category>
          <w:name w:val="General"/>
          <w:gallery w:val="placeholder"/>
        </w:category>
        <w:types>
          <w:type w:val="bbPlcHdr"/>
        </w:types>
        <w:behaviors>
          <w:behavior w:val="content"/>
        </w:behaviors>
        <w:guid w:val="{A06A8220-C189-493E-9F65-C04610C7769C}"/>
      </w:docPartPr>
      <w:docPartBody>
        <w:p w:rsidR="007D03DF" w:rsidRDefault="007D03DF" w:rsidP="007D03DF">
          <w:pPr>
            <w:pStyle w:val="C002B9ADCB3844079D30E900FC938D49"/>
          </w:pPr>
          <w:r>
            <w:t>…</w:t>
          </w:r>
        </w:p>
      </w:docPartBody>
    </w:docPart>
    <w:docPart>
      <w:docPartPr>
        <w:name w:val="2F2CBE58C31D43F295EDC0C6931B6E2B"/>
        <w:category>
          <w:name w:val="General"/>
          <w:gallery w:val="placeholder"/>
        </w:category>
        <w:types>
          <w:type w:val="bbPlcHdr"/>
        </w:types>
        <w:behaviors>
          <w:behavior w:val="content"/>
        </w:behaviors>
        <w:guid w:val="{BF296CBE-B5AB-43B6-BB63-BE5CFCB7655E}"/>
      </w:docPartPr>
      <w:docPartBody>
        <w:p w:rsidR="007D03DF" w:rsidRDefault="007D03DF" w:rsidP="007D03DF">
          <w:pPr>
            <w:pStyle w:val="2F2CBE58C31D43F295EDC0C6931B6E2B"/>
          </w:pPr>
          <w:r>
            <w:t>…</w:t>
          </w:r>
        </w:p>
      </w:docPartBody>
    </w:docPart>
    <w:docPart>
      <w:docPartPr>
        <w:name w:val="9DD96D8637C04B33B47ABAF0CAD3DBE9"/>
        <w:category>
          <w:name w:val="General"/>
          <w:gallery w:val="placeholder"/>
        </w:category>
        <w:types>
          <w:type w:val="bbPlcHdr"/>
        </w:types>
        <w:behaviors>
          <w:behavior w:val="content"/>
        </w:behaviors>
        <w:guid w:val="{29565AB6-7475-40CE-BB65-6945C20C93A9}"/>
      </w:docPartPr>
      <w:docPartBody>
        <w:p w:rsidR="007D03DF" w:rsidRDefault="007D03DF" w:rsidP="007D03DF">
          <w:pPr>
            <w:pStyle w:val="9DD96D8637C04B33B47ABAF0CAD3DBE9"/>
          </w:pPr>
          <w:r>
            <w:t>…</w:t>
          </w:r>
        </w:p>
      </w:docPartBody>
    </w:docPart>
    <w:docPart>
      <w:docPartPr>
        <w:name w:val="962816D5BA0D4A21B979F51D70E3516F"/>
        <w:category>
          <w:name w:val="General"/>
          <w:gallery w:val="placeholder"/>
        </w:category>
        <w:types>
          <w:type w:val="bbPlcHdr"/>
        </w:types>
        <w:behaviors>
          <w:behavior w:val="content"/>
        </w:behaviors>
        <w:guid w:val="{917E4E27-4878-414B-9CF8-4BB225464ECE}"/>
      </w:docPartPr>
      <w:docPartBody>
        <w:p w:rsidR="007D03DF" w:rsidRDefault="007D03DF" w:rsidP="007D03DF">
          <w:pPr>
            <w:pStyle w:val="962816D5BA0D4A21B979F51D70E3516F"/>
          </w:pPr>
          <w:r>
            <w:t>…</w:t>
          </w:r>
        </w:p>
      </w:docPartBody>
    </w:docPart>
    <w:docPart>
      <w:docPartPr>
        <w:name w:val="483EA0404AD54FC28F7625D526DA05B4"/>
        <w:category>
          <w:name w:val="General"/>
          <w:gallery w:val="placeholder"/>
        </w:category>
        <w:types>
          <w:type w:val="bbPlcHdr"/>
        </w:types>
        <w:behaviors>
          <w:behavior w:val="content"/>
        </w:behaviors>
        <w:guid w:val="{EB6E872B-1E34-4B66-BBBB-5B4F755C5AA6}"/>
      </w:docPartPr>
      <w:docPartBody>
        <w:p w:rsidR="007D03DF" w:rsidRDefault="007D03DF" w:rsidP="007D03DF">
          <w:pPr>
            <w:pStyle w:val="483EA0404AD54FC28F7625D526DA05B4"/>
          </w:pPr>
          <w:r>
            <w:t>…</w:t>
          </w:r>
        </w:p>
      </w:docPartBody>
    </w:docPart>
    <w:docPart>
      <w:docPartPr>
        <w:name w:val="54D11055A8354F4FB12E1A8B2E4B97FD"/>
        <w:category>
          <w:name w:val="General"/>
          <w:gallery w:val="placeholder"/>
        </w:category>
        <w:types>
          <w:type w:val="bbPlcHdr"/>
        </w:types>
        <w:behaviors>
          <w:behavior w:val="content"/>
        </w:behaviors>
        <w:guid w:val="{D115179D-DD3F-4005-9DEF-989F5637DA4C}"/>
      </w:docPartPr>
      <w:docPartBody>
        <w:p w:rsidR="007D03DF" w:rsidRDefault="007D03DF" w:rsidP="007D03DF">
          <w:pPr>
            <w:pStyle w:val="54D11055A8354F4FB12E1A8B2E4B97FD"/>
          </w:pPr>
          <w:r>
            <w:t>…</w:t>
          </w:r>
        </w:p>
      </w:docPartBody>
    </w:docPart>
    <w:docPart>
      <w:docPartPr>
        <w:name w:val="27FFD56536D94D51A1371ED74E513E72"/>
        <w:category>
          <w:name w:val="General"/>
          <w:gallery w:val="placeholder"/>
        </w:category>
        <w:types>
          <w:type w:val="bbPlcHdr"/>
        </w:types>
        <w:behaviors>
          <w:behavior w:val="content"/>
        </w:behaviors>
        <w:guid w:val="{1C527E20-7B8C-479C-8418-3CEE04602DF3}"/>
      </w:docPartPr>
      <w:docPartBody>
        <w:p w:rsidR="007D03DF" w:rsidRDefault="007D03DF" w:rsidP="007D03DF">
          <w:pPr>
            <w:pStyle w:val="27FFD56536D94D51A1371ED74E513E72"/>
          </w:pPr>
          <w:r>
            <w:t>…</w:t>
          </w:r>
        </w:p>
      </w:docPartBody>
    </w:docPart>
    <w:docPart>
      <w:docPartPr>
        <w:name w:val="F48D44DE3F14431BB212EA6A9BDD9D8A"/>
        <w:category>
          <w:name w:val="General"/>
          <w:gallery w:val="placeholder"/>
        </w:category>
        <w:types>
          <w:type w:val="bbPlcHdr"/>
        </w:types>
        <w:behaviors>
          <w:behavior w:val="content"/>
        </w:behaviors>
        <w:guid w:val="{8716B4F2-0B41-418E-9E7D-DA2ACB16C95F}"/>
      </w:docPartPr>
      <w:docPartBody>
        <w:p w:rsidR="007D03DF" w:rsidRDefault="007D03DF" w:rsidP="007D03DF">
          <w:pPr>
            <w:pStyle w:val="F48D44DE3F14431BB212EA6A9BDD9D8A"/>
          </w:pPr>
          <w:r>
            <w:t>…</w:t>
          </w:r>
        </w:p>
      </w:docPartBody>
    </w:docPart>
    <w:docPart>
      <w:docPartPr>
        <w:name w:val="4117E71884424C5797DB3BCFC32410EE"/>
        <w:category>
          <w:name w:val="General"/>
          <w:gallery w:val="placeholder"/>
        </w:category>
        <w:types>
          <w:type w:val="bbPlcHdr"/>
        </w:types>
        <w:behaviors>
          <w:behavior w:val="content"/>
        </w:behaviors>
        <w:guid w:val="{E3D2BD67-AD4C-4474-8EC5-856CF533F091}"/>
      </w:docPartPr>
      <w:docPartBody>
        <w:p w:rsidR="007D03DF" w:rsidRDefault="007D03DF" w:rsidP="007D03DF">
          <w:pPr>
            <w:pStyle w:val="4117E71884424C5797DB3BCFC32410EE"/>
          </w:pPr>
          <w:r>
            <w:t>…</w:t>
          </w:r>
        </w:p>
      </w:docPartBody>
    </w:docPart>
    <w:docPart>
      <w:docPartPr>
        <w:name w:val="1658248ED89A4E6999E45D5046CF3EC8"/>
        <w:category>
          <w:name w:val="General"/>
          <w:gallery w:val="placeholder"/>
        </w:category>
        <w:types>
          <w:type w:val="bbPlcHdr"/>
        </w:types>
        <w:behaviors>
          <w:behavior w:val="content"/>
        </w:behaviors>
        <w:guid w:val="{F99F0C0F-842A-4831-B75C-E70F098730CC}"/>
      </w:docPartPr>
      <w:docPartBody>
        <w:p w:rsidR="007D03DF" w:rsidRDefault="007D03DF" w:rsidP="007D03DF">
          <w:pPr>
            <w:pStyle w:val="1658248ED89A4E6999E45D5046CF3EC8"/>
          </w:pPr>
          <w:r>
            <w:t>…</w:t>
          </w:r>
        </w:p>
      </w:docPartBody>
    </w:docPart>
    <w:docPart>
      <w:docPartPr>
        <w:name w:val="D72D897F1AD24083AED201FAD1BB6AB4"/>
        <w:category>
          <w:name w:val="General"/>
          <w:gallery w:val="placeholder"/>
        </w:category>
        <w:types>
          <w:type w:val="bbPlcHdr"/>
        </w:types>
        <w:behaviors>
          <w:behavior w:val="content"/>
        </w:behaviors>
        <w:guid w:val="{4B6A4CC9-23A0-4D18-AA28-A8EDAE10BA2E}"/>
      </w:docPartPr>
      <w:docPartBody>
        <w:p w:rsidR="007D03DF" w:rsidRDefault="007D03DF" w:rsidP="007D03DF">
          <w:pPr>
            <w:pStyle w:val="D72D897F1AD24083AED201FAD1BB6AB4"/>
          </w:pPr>
          <w:r>
            <w:t>…</w:t>
          </w:r>
        </w:p>
      </w:docPartBody>
    </w:docPart>
    <w:docPart>
      <w:docPartPr>
        <w:name w:val="83DE355D36D641E8A3B43CD2465293D4"/>
        <w:category>
          <w:name w:val="General"/>
          <w:gallery w:val="placeholder"/>
        </w:category>
        <w:types>
          <w:type w:val="bbPlcHdr"/>
        </w:types>
        <w:behaviors>
          <w:behavior w:val="content"/>
        </w:behaviors>
        <w:guid w:val="{0D4E6D02-CE92-4840-A15E-F0430994B6D9}"/>
      </w:docPartPr>
      <w:docPartBody>
        <w:p w:rsidR="007D03DF" w:rsidRDefault="007D03DF" w:rsidP="007D03DF">
          <w:pPr>
            <w:pStyle w:val="83DE355D36D641E8A3B43CD2465293D4"/>
          </w:pPr>
          <w:r>
            <w:t>…</w:t>
          </w:r>
        </w:p>
      </w:docPartBody>
    </w:docPart>
    <w:docPart>
      <w:docPartPr>
        <w:name w:val="74C91AEC3C6A48828A5CD44F828E8178"/>
        <w:category>
          <w:name w:val="General"/>
          <w:gallery w:val="placeholder"/>
        </w:category>
        <w:types>
          <w:type w:val="bbPlcHdr"/>
        </w:types>
        <w:behaviors>
          <w:behavior w:val="content"/>
        </w:behaviors>
        <w:guid w:val="{ECC7202A-3C0D-4663-AEDC-10F8C8C0FD1A}"/>
      </w:docPartPr>
      <w:docPartBody>
        <w:p w:rsidR="007D03DF" w:rsidRDefault="007D03DF" w:rsidP="007D03DF">
          <w:pPr>
            <w:pStyle w:val="74C91AEC3C6A48828A5CD44F828E8178"/>
          </w:pPr>
          <w:r>
            <w:t>…</w:t>
          </w:r>
        </w:p>
      </w:docPartBody>
    </w:docPart>
    <w:docPart>
      <w:docPartPr>
        <w:name w:val="A57D5D389A2A4A8CB157EA677D75E53F"/>
        <w:category>
          <w:name w:val="General"/>
          <w:gallery w:val="placeholder"/>
        </w:category>
        <w:types>
          <w:type w:val="bbPlcHdr"/>
        </w:types>
        <w:behaviors>
          <w:behavior w:val="content"/>
        </w:behaviors>
        <w:guid w:val="{15FFD818-5232-4526-82F7-D652C9204A2F}"/>
      </w:docPartPr>
      <w:docPartBody>
        <w:p w:rsidR="007D03DF" w:rsidRDefault="007D03DF" w:rsidP="007D03DF">
          <w:pPr>
            <w:pStyle w:val="A57D5D389A2A4A8CB157EA677D75E53F"/>
          </w:pPr>
          <w:r>
            <w:t>…</w:t>
          </w:r>
        </w:p>
      </w:docPartBody>
    </w:docPart>
    <w:docPart>
      <w:docPartPr>
        <w:name w:val="F45C94D59DC1438BBAD8E50041D25D0F"/>
        <w:category>
          <w:name w:val="General"/>
          <w:gallery w:val="placeholder"/>
        </w:category>
        <w:types>
          <w:type w:val="bbPlcHdr"/>
        </w:types>
        <w:behaviors>
          <w:behavior w:val="content"/>
        </w:behaviors>
        <w:guid w:val="{53E30FA0-A5FA-4B8F-9BBA-652181793AA4}"/>
      </w:docPartPr>
      <w:docPartBody>
        <w:p w:rsidR="007D03DF" w:rsidRDefault="007D03DF" w:rsidP="007D03DF">
          <w:pPr>
            <w:pStyle w:val="F45C94D59DC1438BBAD8E50041D25D0F"/>
          </w:pPr>
          <w:r>
            <w:t>…</w:t>
          </w:r>
        </w:p>
      </w:docPartBody>
    </w:docPart>
    <w:docPart>
      <w:docPartPr>
        <w:name w:val="A83D77B2432F414399A31676E327A356"/>
        <w:category>
          <w:name w:val="General"/>
          <w:gallery w:val="placeholder"/>
        </w:category>
        <w:types>
          <w:type w:val="bbPlcHdr"/>
        </w:types>
        <w:behaviors>
          <w:behavior w:val="content"/>
        </w:behaviors>
        <w:guid w:val="{C72C40B8-9081-4430-BC28-0CEB65E838EF}"/>
      </w:docPartPr>
      <w:docPartBody>
        <w:p w:rsidR="007D03DF" w:rsidRDefault="007D03DF" w:rsidP="007D03DF">
          <w:pPr>
            <w:pStyle w:val="A83D77B2432F414399A31676E327A356"/>
          </w:pPr>
          <w:r>
            <w:t>…</w:t>
          </w:r>
        </w:p>
      </w:docPartBody>
    </w:docPart>
    <w:docPart>
      <w:docPartPr>
        <w:name w:val="9052EC90A31B4114824D5E36A2604BA7"/>
        <w:category>
          <w:name w:val="General"/>
          <w:gallery w:val="placeholder"/>
        </w:category>
        <w:types>
          <w:type w:val="bbPlcHdr"/>
        </w:types>
        <w:behaviors>
          <w:behavior w:val="content"/>
        </w:behaviors>
        <w:guid w:val="{C1C2F06C-E05C-467C-B7E3-CC9DD02D64CA}"/>
      </w:docPartPr>
      <w:docPartBody>
        <w:p w:rsidR="007D03DF" w:rsidRDefault="007D03DF" w:rsidP="007D03DF">
          <w:pPr>
            <w:pStyle w:val="9052EC90A31B4114824D5E36A2604BA7"/>
          </w:pPr>
          <w:r>
            <w:t>…</w:t>
          </w:r>
        </w:p>
      </w:docPartBody>
    </w:docPart>
    <w:docPart>
      <w:docPartPr>
        <w:name w:val="7C378E8B05294581AB3EE852285C9B9F"/>
        <w:category>
          <w:name w:val="General"/>
          <w:gallery w:val="placeholder"/>
        </w:category>
        <w:types>
          <w:type w:val="bbPlcHdr"/>
        </w:types>
        <w:behaviors>
          <w:behavior w:val="content"/>
        </w:behaviors>
        <w:guid w:val="{AE6B6305-E926-441A-8D12-D2D6D9725CA3}"/>
      </w:docPartPr>
      <w:docPartBody>
        <w:p w:rsidR="007D03DF" w:rsidRDefault="007D03DF" w:rsidP="007D03DF">
          <w:pPr>
            <w:pStyle w:val="7C378E8B05294581AB3EE852285C9B9F"/>
          </w:pPr>
          <w:r>
            <w:t>…</w:t>
          </w:r>
        </w:p>
      </w:docPartBody>
    </w:docPart>
    <w:docPart>
      <w:docPartPr>
        <w:name w:val="C59C5AEB45CF4A418FBB03F0215AAD87"/>
        <w:category>
          <w:name w:val="General"/>
          <w:gallery w:val="placeholder"/>
        </w:category>
        <w:types>
          <w:type w:val="bbPlcHdr"/>
        </w:types>
        <w:behaviors>
          <w:behavior w:val="content"/>
        </w:behaviors>
        <w:guid w:val="{6930772A-59F8-4A53-BC5F-4499DCEF43C5}"/>
      </w:docPartPr>
      <w:docPartBody>
        <w:p w:rsidR="007D03DF" w:rsidRDefault="007D03DF" w:rsidP="007D03DF">
          <w:pPr>
            <w:pStyle w:val="C59C5AEB45CF4A418FBB03F0215AAD87"/>
          </w:pPr>
          <w:r>
            <w:t>…</w:t>
          </w:r>
        </w:p>
      </w:docPartBody>
    </w:docPart>
    <w:docPart>
      <w:docPartPr>
        <w:name w:val="27E7FC5D7C354B5DB143C1442F387300"/>
        <w:category>
          <w:name w:val="General"/>
          <w:gallery w:val="placeholder"/>
        </w:category>
        <w:types>
          <w:type w:val="bbPlcHdr"/>
        </w:types>
        <w:behaviors>
          <w:behavior w:val="content"/>
        </w:behaviors>
        <w:guid w:val="{92367D5C-A569-439D-88F4-08F0BE8F52DA}"/>
      </w:docPartPr>
      <w:docPartBody>
        <w:p w:rsidR="007D03DF" w:rsidRDefault="007D03DF" w:rsidP="007D03DF">
          <w:pPr>
            <w:pStyle w:val="27E7FC5D7C354B5DB143C1442F387300"/>
          </w:pPr>
          <w:r>
            <w:t>…</w:t>
          </w:r>
        </w:p>
      </w:docPartBody>
    </w:docPart>
    <w:docPart>
      <w:docPartPr>
        <w:name w:val="7413DD74DF8742CF99B9A55DDC9A561B"/>
        <w:category>
          <w:name w:val="General"/>
          <w:gallery w:val="placeholder"/>
        </w:category>
        <w:types>
          <w:type w:val="bbPlcHdr"/>
        </w:types>
        <w:behaviors>
          <w:behavior w:val="content"/>
        </w:behaviors>
        <w:guid w:val="{8D432FB2-E927-4574-A646-52972A8A5F52}"/>
      </w:docPartPr>
      <w:docPartBody>
        <w:p w:rsidR="007D03DF" w:rsidRDefault="007D03DF" w:rsidP="007D03DF">
          <w:pPr>
            <w:pStyle w:val="7413DD74DF8742CF99B9A55DDC9A561B"/>
          </w:pPr>
          <w:r>
            <w:t>…</w:t>
          </w:r>
        </w:p>
      </w:docPartBody>
    </w:docPart>
    <w:docPart>
      <w:docPartPr>
        <w:name w:val="C6493E8D27CD47E9AECFC0509A32E936"/>
        <w:category>
          <w:name w:val="General"/>
          <w:gallery w:val="placeholder"/>
        </w:category>
        <w:types>
          <w:type w:val="bbPlcHdr"/>
        </w:types>
        <w:behaviors>
          <w:behavior w:val="content"/>
        </w:behaviors>
        <w:guid w:val="{45071071-4797-4B0E-A1E8-E7CA918A942D}"/>
      </w:docPartPr>
      <w:docPartBody>
        <w:p w:rsidR="007D03DF" w:rsidRDefault="007D03DF" w:rsidP="007D03DF">
          <w:pPr>
            <w:pStyle w:val="C6493E8D27CD47E9AECFC0509A32E936"/>
          </w:pPr>
          <w:r>
            <w:t>…</w:t>
          </w:r>
        </w:p>
      </w:docPartBody>
    </w:docPart>
    <w:docPart>
      <w:docPartPr>
        <w:name w:val="752C86E4666D407B89A45601832DC122"/>
        <w:category>
          <w:name w:val="General"/>
          <w:gallery w:val="placeholder"/>
        </w:category>
        <w:types>
          <w:type w:val="bbPlcHdr"/>
        </w:types>
        <w:behaviors>
          <w:behavior w:val="content"/>
        </w:behaviors>
        <w:guid w:val="{7C751BC6-99C4-4826-934A-25FBBE5E69A7}"/>
      </w:docPartPr>
      <w:docPartBody>
        <w:p w:rsidR="007D03DF" w:rsidRDefault="007D03DF" w:rsidP="007D03DF">
          <w:pPr>
            <w:pStyle w:val="752C86E4666D407B89A45601832DC122"/>
          </w:pPr>
          <w:r>
            <w:t>…</w:t>
          </w:r>
        </w:p>
      </w:docPartBody>
    </w:docPart>
    <w:docPart>
      <w:docPartPr>
        <w:name w:val="6BCEF94DA4F04B5FA4D7552D19DBEFA8"/>
        <w:category>
          <w:name w:val="General"/>
          <w:gallery w:val="placeholder"/>
        </w:category>
        <w:types>
          <w:type w:val="bbPlcHdr"/>
        </w:types>
        <w:behaviors>
          <w:behavior w:val="content"/>
        </w:behaviors>
        <w:guid w:val="{1874CD90-DB7E-4DDD-A10A-4EDFFB651F2B}"/>
      </w:docPartPr>
      <w:docPartBody>
        <w:p w:rsidR="007D03DF" w:rsidRDefault="007D03DF" w:rsidP="007D03DF">
          <w:pPr>
            <w:pStyle w:val="6BCEF94DA4F04B5FA4D7552D19DBEFA8"/>
          </w:pPr>
          <w:r>
            <w:t>…</w:t>
          </w:r>
        </w:p>
      </w:docPartBody>
    </w:docPart>
    <w:docPart>
      <w:docPartPr>
        <w:name w:val="CE00A21952E341AC88A9713DA5BE32FE"/>
        <w:category>
          <w:name w:val="General"/>
          <w:gallery w:val="placeholder"/>
        </w:category>
        <w:types>
          <w:type w:val="bbPlcHdr"/>
        </w:types>
        <w:behaviors>
          <w:behavior w:val="content"/>
        </w:behaviors>
        <w:guid w:val="{2EDA2953-8CDA-4B71-B686-C31A27981482}"/>
      </w:docPartPr>
      <w:docPartBody>
        <w:p w:rsidR="007D03DF" w:rsidRDefault="007D03DF" w:rsidP="007D03DF">
          <w:pPr>
            <w:pStyle w:val="CE00A21952E341AC88A9713DA5BE32FE"/>
          </w:pPr>
          <w:r>
            <w:t>…</w:t>
          </w:r>
        </w:p>
      </w:docPartBody>
    </w:docPart>
    <w:docPart>
      <w:docPartPr>
        <w:name w:val="2AD6AE50274645E9A4BDEB0EF4B2B59A"/>
        <w:category>
          <w:name w:val="General"/>
          <w:gallery w:val="placeholder"/>
        </w:category>
        <w:types>
          <w:type w:val="bbPlcHdr"/>
        </w:types>
        <w:behaviors>
          <w:behavior w:val="content"/>
        </w:behaviors>
        <w:guid w:val="{5BFC79D7-DA86-4CCD-9C4D-A1F9BCE58B3E}"/>
      </w:docPartPr>
      <w:docPartBody>
        <w:p w:rsidR="007D03DF" w:rsidRDefault="007D03DF" w:rsidP="007D03DF">
          <w:pPr>
            <w:pStyle w:val="2AD6AE50274645E9A4BDEB0EF4B2B59A"/>
          </w:pPr>
          <w:r>
            <w:t>…</w:t>
          </w:r>
        </w:p>
      </w:docPartBody>
    </w:docPart>
    <w:docPart>
      <w:docPartPr>
        <w:name w:val="16C6B4AC5FF243038DC82607D235834D"/>
        <w:category>
          <w:name w:val="General"/>
          <w:gallery w:val="placeholder"/>
        </w:category>
        <w:types>
          <w:type w:val="bbPlcHdr"/>
        </w:types>
        <w:behaviors>
          <w:behavior w:val="content"/>
        </w:behaviors>
        <w:guid w:val="{1DC5C828-064F-43F5-AAA9-E451E186731C}"/>
      </w:docPartPr>
      <w:docPartBody>
        <w:p w:rsidR="007D03DF" w:rsidRDefault="007D03DF" w:rsidP="007D03DF">
          <w:pPr>
            <w:pStyle w:val="16C6B4AC5FF243038DC82607D235834D"/>
          </w:pPr>
          <w:r>
            <w:t>…</w:t>
          </w:r>
        </w:p>
      </w:docPartBody>
    </w:docPart>
    <w:docPart>
      <w:docPartPr>
        <w:name w:val="6CE1E8F16CAE48A1A2AFF543DBC8EF45"/>
        <w:category>
          <w:name w:val="General"/>
          <w:gallery w:val="placeholder"/>
        </w:category>
        <w:types>
          <w:type w:val="bbPlcHdr"/>
        </w:types>
        <w:behaviors>
          <w:behavior w:val="content"/>
        </w:behaviors>
        <w:guid w:val="{934BDCED-177C-4AFF-8DFB-C8124193022B}"/>
      </w:docPartPr>
      <w:docPartBody>
        <w:p w:rsidR="007D03DF" w:rsidRDefault="007D03DF" w:rsidP="007D03DF">
          <w:pPr>
            <w:pStyle w:val="6CE1E8F16CAE48A1A2AFF543DBC8EF45"/>
          </w:pPr>
          <w:r>
            <w:t>…</w:t>
          </w:r>
        </w:p>
      </w:docPartBody>
    </w:docPart>
    <w:docPart>
      <w:docPartPr>
        <w:name w:val="5ECB2511933E4A01ADC5040775D52EBF"/>
        <w:category>
          <w:name w:val="General"/>
          <w:gallery w:val="placeholder"/>
        </w:category>
        <w:types>
          <w:type w:val="bbPlcHdr"/>
        </w:types>
        <w:behaviors>
          <w:behavior w:val="content"/>
        </w:behaviors>
        <w:guid w:val="{3E878ABE-8CDD-425F-B4DF-A33E85116D50}"/>
      </w:docPartPr>
      <w:docPartBody>
        <w:p w:rsidR="007D03DF" w:rsidRDefault="007D03DF" w:rsidP="007D03DF">
          <w:pPr>
            <w:pStyle w:val="5ECB2511933E4A01ADC5040775D52EBF"/>
          </w:pPr>
          <w:r>
            <w:t>…</w:t>
          </w:r>
        </w:p>
      </w:docPartBody>
    </w:docPart>
    <w:docPart>
      <w:docPartPr>
        <w:name w:val="A48112141C2D4C41A9067CF56CAB12DB"/>
        <w:category>
          <w:name w:val="General"/>
          <w:gallery w:val="placeholder"/>
        </w:category>
        <w:types>
          <w:type w:val="bbPlcHdr"/>
        </w:types>
        <w:behaviors>
          <w:behavior w:val="content"/>
        </w:behaviors>
        <w:guid w:val="{FEE2D602-8439-4220-BA0C-5A42D47E3506}"/>
      </w:docPartPr>
      <w:docPartBody>
        <w:p w:rsidR="007D03DF" w:rsidRDefault="007D03DF" w:rsidP="007D03DF">
          <w:pPr>
            <w:pStyle w:val="A48112141C2D4C41A9067CF56CAB12DB"/>
          </w:pPr>
          <w:r>
            <w:t>…</w:t>
          </w:r>
        </w:p>
      </w:docPartBody>
    </w:docPart>
    <w:docPart>
      <w:docPartPr>
        <w:name w:val="BAE62455187D453BA83BCCD184DB5E2B"/>
        <w:category>
          <w:name w:val="General"/>
          <w:gallery w:val="placeholder"/>
        </w:category>
        <w:types>
          <w:type w:val="bbPlcHdr"/>
        </w:types>
        <w:behaviors>
          <w:behavior w:val="content"/>
        </w:behaviors>
        <w:guid w:val="{17F701C7-B69B-4FB0-812D-79F4E593D3DB}"/>
      </w:docPartPr>
      <w:docPartBody>
        <w:p w:rsidR="007D03DF" w:rsidRDefault="007D03DF" w:rsidP="007D03DF">
          <w:pPr>
            <w:pStyle w:val="BAE62455187D453BA83BCCD184DB5E2B"/>
          </w:pPr>
          <w:r>
            <w:t>…</w:t>
          </w:r>
        </w:p>
      </w:docPartBody>
    </w:docPart>
    <w:docPart>
      <w:docPartPr>
        <w:name w:val="FD007AF29D764163A5E3959703E76E03"/>
        <w:category>
          <w:name w:val="General"/>
          <w:gallery w:val="placeholder"/>
        </w:category>
        <w:types>
          <w:type w:val="bbPlcHdr"/>
        </w:types>
        <w:behaviors>
          <w:behavior w:val="content"/>
        </w:behaviors>
        <w:guid w:val="{79F4AA29-1766-42C0-9605-2A2804EA5551}"/>
      </w:docPartPr>
      <w:docPartBody>
        <w:p w:rsidR="007D03DF" w:rsidRDefault="007D03DF" w:rsidP="007D03DF">
          <w:pPr>
            <w:pStyle w:val="FD007AF29D764163A5E3959703E76E03"/>
          </w:pPr>
          <w:r>
            <w:t>…</w:t>
          </w:r>
        </w:p>
      </w:docPartBody>
    </w:docPart>
    <w:docPart>
      <w:docPartPr>
        <w:name w:val="3F20A13FFF884AB5AA739822D3B9113B"/>
        <w:category>
          <w:name w:val="General"/>
          <w:gallery w:val="placeholder"/>
        </w:category>
        <w:types>
          <w:type w:val="bbPlcHdr"/>
        </w:types>
        <w:behaviors>
          <w:behavior w:val="content"/>
        </w:behaviors>
        <w:guid w:val="{244CA00A-F3A0-4FEC-8B6B-08F68EF64CC6}"/>
      </w:docPartPr>
      <w:docPartBody>
        <w:p w:rsidR="007D03DF" w:rsidRDefault="007D03DF" w:rsidP="007D03DF">
          <w:pPr>
            <w:pStyle w:val="3F20A13FFF884AB5AA739822D3B9113B"/>
          </w:pPr>
          <w:r>
            <w:t>…</w:t>
          </w:r>
        </w:p>
      </w:docPartBody>
    </w:docPart>
    <w:docPart>
      <w:docPartPr>
        <w:name w:val="02954A4712F945A08F8A9D823DA8E165"/>
        <w:category>
          <w:name w:val="General"/>
          <w:gallery w:val="placeholder"/>
        </w:category>
        <w:types>
          <w:type w:val="bbPlcHdr"/>
        </w:types>
        <w:behaviors>
          <w:behavior w:val="content"/>
        </w:behaviors>
        <w:guid w:val="{B877FA95-0929-4054-8D92-6245F7C99924}"/>
      </w:docPartPr>
      <w:docPartBody>
        <w:p w:rsidR="007D03DF" w:rsidRDefault="007D03DF" w:rsidP="007D03DF">
          <w:pPr>
            <w:pStyle w:val="02954A4712F945A08F8A9D823DA8E165"/>
          </w:pPr>
          <w:r>
            <w:t>…</w:t>
          </w:r>
        </w:p>
      </w:docPartBody>
    </w:docPart>
    <w:docPart>
      <w:docPartPr>
        <w:name w:val="8D69928BFBD241E6895F48986888A9C6"/>
        <w:category>
          <w:name w:val="General"/>
          <w:gallery w:val="placeholder"/>
        </w:category>
        <w:types>
          <w:type w:val="bbPlcHdr"/>
        </w:types>
        <w:behaviors>
          <w:behavior w:val="content"/>
        </w:behaviors>
        <w:guid w:val="{3DAD3B8A-D95F-4421-8D93-9EF939D2CD18}"/>
      </w:docPartPr>
      <w:docPartBody>
        <w:p w:rsidR="007D03DF" w:rsidRDefault="007D03DF" w:rsidP="007D03DF">
          <w:pPr>
            <w:pStyle w:val="8D69928BFBD241E6895F48986888A9C6"/>
          </w:pPr>
          <w:r>
            <w:t>…</w:t>
          </w:r>
        </w:p>
      </w:docPartBody>
    </w:docPart>
    <w:docPart>
      <w:docPartPr>
        <w:name w:val="F1A77DC141AD4044B4B87CB43799569E"/>
        <w:category>
          <w:name w:val="General"/>
          <w:gallery w:val="placeholder"/>
        </w:category>
        <w:types>
          <w:type w:val="bbPlcHdr"/>
        </w:types>
        <w:behaviors>
          <w:behavior w:val="content"/>
        </w:behaviors>
        <w:guid w:val="{FD94C816-87E8-4264-B522-8FF313CE6B8B}"/>
      </w:docPartPr>
      <w:docPartBody>
        <w:p w:rsidR="007D03DF" w:rsidRDefault="007D03DF" w:rsidP="007D03DF">
          <w:pPr>
            <w:pStyle w:val="F1A77DC141AD4044B4B87CB43799569E"/>
          </w:pPr>
          <w:r>
            <w:t>…</w:t>
          </w:r>
        </w:p>
      </w:docPartBody>
    </w:docPart>
    <w:docPart>
      <w:docPartPr>
        <w:name w:val="D1BABA4C6539481393DB0D6E75400880"/>
        <w:category>
          <w:name w:val="General"/>
          <w:gallery w:val="placeholder"/>
        </w:category>
        <w:types>
          <w:type w:val="bbPlcHdr"/>
        </w:types>
        <w:behaviors>
          <w:behavior w:val="content"/>
        </w:behaviors>
        <w:guid w:val="{3BC31BAF-DAA8-4984-80DB-D36FE015BD7D}"/>
      </w:docPartPr>
      <w:docPartBody>
        <w:p w:rsidR="007D03DF" w:rsidRDefault="007D03DF" w:rsidP="007D03DF">
          <w:pPr>
            <w:pStyle w:val="D1BABA4C6539481393DB0D6E75400880"/>
          </w:pPr>
          <w:r>
            <w:t>…</w:t>
          </w:r>
        </w:p>
      </w:docPartBody>
    </w:docPart>
    <w:docPart>
      <w:docPartPr>
        <w:name w:val="D160603FF2084AE18BCC2BD422A349F5"/>
        <w:category>
          <w:name w:val="General"/>
          <w:gallery w:val="placeholder"/>
        </w:category>
        <w:types>
          <w:type w:val="bbPlcHdr"/>
        </w:types>
        <w:behaviors>
          <w:behavior w:val="content"/>
        </w:behaviors>
        <w:guid w:val="{ED7985B3-7365-40F4-AD72-0E8113F3F07C}"/>
      </w:docPartPr>
      <w:docPartBody>
        <w:p w:rsidR="007D03DF" w:rsidRDefault="007D03DF" w:rsidP="007D03DF">
          <w:pPr>
            <w:pStyle w:val="D160603FF2084AE18BCC2BD422A349F5"/>
          </w:pPr>
          <w:r>
            <w:t>…</w:t>
          </w:r>
        </w:p>
      </w:docPartBody>
    </w:docPart>
    <w:docPart>
      <w:docPartPr>
        <w:name w:val="EDE9C61E503146D882B5BE7A7A25880C"/>
        <w:category>
          <w:name w:val="General"/>
          <w:gallery w:val="placeholder"/>
        </w:category>
        <w:types>
          <w:type w:val="bbPlcHdr"/>
        </w:types>
        <w:behaviors>
          <w:behavior w:val="content"/>
        </w:behaviors>
        <w:guid w:val="{0BB8D010-0A2F-4168-96D4-7A7E946E5CC5}"/>
      </w:docPartPr>
      <w:docPartBody>
        <w:p w:rsidR="007D03DF" w:rsidRDefault="007D03DF" w:rsidP="007D03DF">
          <w:pPr>
            <w:pStyle w:val="EDE9C61E503146D882B5BE7A7A25880C"/>
          </w:pPr>
          <w:r>
            <w:t>…</w:t>
          </w:r>
        </w:p>
      </w:docPartBody>
    </w:docPart>
    <w:docPart>
      <w:docPartPr>
        <w:name w:val="D0FA770A9592434FA829332703465EBF"/>
        <w:category>
          <w:name w:val="General"/>
          <w:gallery w:val="placeholder"/>
        </w:category>
        <w:types>
          <w:type w:val="bbPlcHdr"/>
        </w:types>
        <w:behaviors>
          <w:behavior w:val="content"/>
        </w:behaviors>
        <w:guid w:val="{F526F740-04B2-4965-8FA8-D45D42EE952A}"/>
      </w:docPartPr>
      <w:docPartBody>
        <w:p w:rsidR="007D03DF" w:rsidRDefault="007D03DF" w:rsidP="007D03DF">
          <w:pPr>
            <w:pStyle w:val="D0FA770A9592434FA829332703465EBF"/>
          </w:pPr>
          <w:r>
            <w:t>…</w:t>
          </w:r>
        </w:p>
      </w:docPartBody>
    </w:docPart>
    <w:docPart>
      <w:docPartPr>
        <w:name w:val="F0A3EC4FA9FF4E1F89F6F17295B10937"/>
        <w:category>
          <w:name w:val="General"/>
          <w:gallery w:val="placeholder"/>
        </w:category>
        <w:types>
          <w:type w:val="bbPlcHdr"/>
        </w:types>
        <w:behaviors>
          <w:behavior w:val="content"/>
        </w:behaviors>
        <w:guid w:val="{4D1930BD-4D78-482F-A104-CC30F0822525}"/>
      </w:docPartPr>
      <w:docPartBody>
        <w:p w:rsidR="007D03DF" w:rsidRDefault="007D03DF" w:rsidP="007D03DF">
          <w:pPr>
            <w:pStyle w:val="F0A3EC4FA9FF4E1F89F6F17295B10937"/>
          </w:pPr>
          <w:r>
            <w:t>…</w:t>
          </w:r>
        </w:p>
      </w:docPartBody>
    </w:docPart>
    <w:docPart>
      <w:docPartPr>
        <w:name w:val="2A78D4965C814D969477B5F8A2F7BF1C"/>
        <w:category>
          <w:name w:val="General"/>
          <w:gallery w:val="placeholder"/>
        </w:category>
        <w:types>
          <w:type w:val="bbPlcHdr"/>
        </w:types>
        <w:behaviors>
          <w:behavior w:val="content"/>
        </w:behaviors>
        <w:guid w:val="{70FE6B2C-1D93-4FCD-B1EB-549AD857F004}"/>
      </w:docPartPr>
      <w:docPartBody>
        <w:p w:rsidR="007D03DF" w:rsidRDefault="007D03DF" w:rsidP="007D03DF">
          <w:pPr>
            <w:pStyle w:val="2A78D4965C814D969477B5F8A2F7BF1C"/>
          </w:pPr>
          <w:r>
            <w:t>…</w:t>
          </w:r>
        </w:p>
      </w:docPartBody>
    </w:docPart>
    <w:docPart>
      <w:docPartPr>
        <w:name w:val="1A7E32B800B74EA9AFBF06844A71DE2E"/>
        <w:category>
          <w:name w:val="General"/>
          <w:gallery w:val="placeholder"/>
        </w:category>
        <w:types>
          <w:type w:val="bbPlcHdr"/>
        </w:types>
        <w:behaviors>
          <w:behavior w:val="content"/>
        </w:behaviors>
        <w:guid w:val="{A05AF05A-91DD-4C32-B6FD-5683CB894BE6}"/>
      </w:docPartPr>
      <w:docPartBody>
        <w:p w:rsidR="007D03DF" w:rsidRDefault="007D03DF" w:rsidP="007D03DF">
          <w:pPr>
            <w:pStyle w:val="1A7E32B800B74EA9AFBF06844A71DE2E"/>
          </w:pPr>
          <w:r>
            <w:t>…</w:t>
          </w:r>
        </w:p>
      </w:docPartBody>
    </w:docPart>
    <w:docPart>
      <w:docPartPr>
        <w:name w:val="EA3ABF1CBBCE4622B16469371B306A9C"/>
        <w:category>
          <w:name w:val="General"/>
          <w:gallery w:val="placeholder"/>
        </w:category>
        <w:types>
          <w:type w:val="bbPlcHdr"/>
        </w:types>
        <w:behaviors>
          <w:behavior w:val="content"/>
        </w:behaviors>
        <w:guid w:val="{E867873E-D3AA-48BC-8B97-B9FE5137F7C5}"/>
      </w:docPartPr>
      <w:docPartBody>
        <w:p w:rsidR="007D03DF" w:rsidRDefault="007D03DF" w:rsidP="007D03DF">
          <w:pPr>
            <w:pStyle w:val="EA3ABF1CBBCE4622B16469371B306A9C"/>
          </w:pPr>
          <w:r>
            <w:t>…</w:t>
          </w:r>
        </w:p>
      </w:docPartBody>
    </w:docPart>
    <w:docPart>
      <w:docPartPr>
        <w:name w:val="710C2A12C24D47C1A91CD44E1592EC4F"/>
        <w:category>
          <w:name w:val="General"/>
          <w:gallery w:val="placeholder"/>
        </w:category>
        <w:types>
          <w:type w:val="bbPlcHdr"/>
        </w:types>
        <w:behaviors>
          <w:behavior w:val="content"/>
        </w:behaviors>
        <w:guid w:val="{B282106B-7349-4D9B-806A-857D39145D71}"/>
      </w:docPartPr>
      <w:docPartBody>
        <w:p w:rsidR="007D03DF" w:rsidRDefault="007D03DF" w:rsidP="007D03DF">
          <w:pPr>
            <w:pStyle w:val="710C2A12C24D47C1A91CD44E1592EC4F"/>
          </w:pPr>
          <w:r>
            <w:t>…</w:t>
          </w:r>
        </w:p>
      </w:docPartBody>
    </w:docPart>
    <w:docPart>
      <w:docPartPr>
        <w:name w:val="1A1E784F1EEE4837A7AA26BA525EC301"/>
        <w:category>
          <w:name w:val="General"/>
          <w:gallery w:val="placeholder"/>
        </w:category>
        <w:types>
          <w:type w:val="bbPlcHdr"/>
        </w:types>
        <w:behaviors>
          <w:behavior w:val="content"/>
        </w:behaviors>
        <w:guid w:val="{C09A9F78-8B53-4340-9A4A-A470CB3444EB}"/>
      </w:docPartPr>
      <w:docPartBody>
        <w:p w:rsidR="007D03DF" w:rsidRDefault="007D03DF" w:rsidP="007D03DF">
          <w:pPr>
            <w:pStyle w:val="1A1E784F1EEE4837A7AA26BA525EC301"/>
          </w:pPr>
          <w:r>
            <w:t>…</w:t>
          </w:r>
        </w:p>
      </w:docPartBody>
    </w:docPart>
    <w:docPart>
      <w:docPartPr>
        <w:name w:val="9148B13904864624A528B8C242A04FF8"/>
        <w:category>
          <w:name w:val="General"/>
          <w:gallery w:val="placeholder"/>
        </w:category>
        <w:types>
          <w:type w:val="bbPlcHdr"/>
        </w:types>
        <w:behaviors>
          <w:behavior w:val="content"/>
        </w:behaviors>
        <w:guid w:val="{45317F41-A9D4-497A-952A-C4E823FDF847}"/>
      </w:docPartPr>
      <w:docPartBody>
        <w:p w:rsidR="007D03DF" w:rsidRDefault="007D03DF" w:rsidP="007D03DF">
          <w:pPr>
            <w:pStyle w:val="9148B13904864624A528B8C242A04FF8"/>
          </w:pPr>
          <w:r>
            <w:t>…</w:t>
          </w:r>
        </w:p>
      </w:docPartBody>
    </w:docPart>
    <w:docPart>
      <w:docPartPr>
        <w:name w:val="D1682A8F74A2400784DFFB3577830E8A"/>
        <w:category>
          <w:name w:val="General"/>
          <w:gallery w:val="placeholder"/>
        </w:category>
        <w:types>
          <w:type w:val="bbPlcHdr"/>
        </w:types>
        <w:behaviors>
          <w:behavior w:val="content"/>
        </w:behaviors>
        <w:guid w:val="{C46B9AFD-517E-4828-950A-94FCFC5CDE57}"/>
      </w:docPartPr>
      <w:docPartBody>
        <w:p w:rsidR="007D03DF" w:rsidRDefault="007D03DF" w:rsidP="007D03DF">
          <w:pPr>
            <w:pStyle w:val="D1682A8F74A2400784DFFB3577830E8A"/>
          </w:pPr>
          <w:r>
            <w:t>…</w:t>
          </w:r>
        </w:p>
      </w:docPartBody>
    </w:docPart>
    <w:docPart>
      <w:docPartPr>
        <w:name w:val="24DFAC9A08DE40238E6C0F6622F36342"/>
        <w:category>
          <w:name w:val="General"/>
          <w:gallery w:val="placeholder"/>
        </w:category>
        <w:types>
          <w:type w:val="bbPlcHdr"/>
        </w:types>
        <w:behaviors>
          <w:behavior w:val="content"/>
        </w:behaviors>
        <w:guid w:val="{1705DFC1-4BDB-4662-8B19-935AA9A816FF}"/>
      </w:docPartPr>
      <w:docPartBody>
        <w:p w:rsidR="007D03DF" w:rsidRDefault="007D03DF" w:rsidP="007D03DF">
          <w:pPr>
            <w:pStyle w:val="24DFAC9A08DE40238E6C0F6622F36342"/>
          </w:pPr>
          <w:r>
            <w:t>…</w:t>
          </w:r>
        </w:p>
      </w:docPartBody>
    </w:docPart>
    <w:docPart>
      <w:docPartPr>
        <w:name w:val="054FCB2637C744A9A1C59D31806287B3"/>
        <w:category>
          <w:name w:val="General"/>
          <w:gallery w:val="placeholder"/>
        </w:category>
        <w:types>
          <w:type w:val="bbPlcHdr"/>
        </w:types>
        <w:behaviors>
          <w:behavior w:val="content"/>
        </w:behaviors>
        <w:guid w:val="{B69F3CE1-7C14-443C-B432-37D3ED6E7ADA}"/>
      </w:docPartPr>
      <w:docPartBody>
        <w:p w:rsidR="007D03DF" w:rsidRDefault="007D03DF" w:rsidP="007D03DF">
          <w:pPr>
            <w:pStyle w:val="054FCB2637C744A9A1C59D31806287B3"/>
          </w:pPr>
          <w:r>
            <w:t>…</w:t>
          </w:r>
        </w:p>
      </w:docPartBody>
    </w:docPart>
    <w:docPart>
      <w:docPartPr>
        <w:name w:val="D4629D723CA94C4089225756A178829E"/>
        <w:category>
          <w:name w:val="General"/>
          <w:gallery w:val="placeholder"/>
        </w:category>
        <w:types>
          <w:type w:val="bbPlcHdr"/>
        </w:types>
        <w:behaviors>
          <w:behavior w:val="content"/>
        </w:behaviors>
        <w:guid w:val="{9B4127A8-B388-4E3E-89BD-63001549DF3B}"/>
      </w:docPartPr>
      <w:docPartBody>
        <w:p w:rsidR="007D03DF" w:rsidRDefault="007D03DF" w:rsidP="007D03DF">
          <w:pPr>
            <w:pStyle w:val="D4629D723CA94C4089225756A178829E"/>
          </w:pPr>
          <w:r>
            <w:t>…</w:t>
          </w:r>
        </w:p>
      </w:docPartBody>
    </w:docPart>
    <w:docPart>
      <w:docPartPr>
        <w:name w:val="5AA70104C3524EE8BED6B51489F922C3"/>
        <w:category>
          <w:name w:val="General"/>
          <w:gallery w:val="placeholder"/>
        </w:category>
        <w:types>
          <w:type w:val="bbPlcHdr"/>
        </w:types>
        <w:behaviors>
          <w:behavior w:val="content"/>
        </w:behaviors>
        <w:guid w:val="{22785BB3-405C-4289-AD60-BB84DF0252F5}"/>
      </w:docPartPr>
      <w:docPartBody>
        <w:p w:rsidR="007D03DF" w:rsidRDefault="007D03DF" w:rsidP="007D03DF">
          <w:pPr>
            <w:pStyle w:val="5AA70104C3524EE8BED6B51489F922C3"/>
          </w:pPr>
          <w:r>
            <w:t>…</w:t>
          </w:r>
        </w:p>
      </w:docPartBody>
    </w:docPart>
    <w:docPart>
      <w:docPartPr>
        <w:name w:val="32D018FDD39E4B0E949FECCC90F4B82C"/>
        <w:category>
          <w:name w:val="General"/>
          <w:gallery w:val="placeholder"/>
        </w:category>
        <w:types>
          <w:type w:val="bbPlcHdr"/>
        </w:types>
        <w:behaviors>
          <w:behavior w:val="content"/>
        </w:behaviors>
        <w:guid w:val="{28459809-0DD1-4C9A-A13A-759C96176E6C}"/>
      </w:docPartPr>
      <w:docPartBody>
        <w:p w:rsidR="007D03DF" w:rsidRDefault="007D03DF" w:rsidP="007D03DF">
          <w:pPr>
            <w:pStyle w:val="32D018FDD39E4B0E949FECCC90F4B82C"/>
          </w:pPr>
          <w:r>
            <w:t>…</w:t>
          </w:r>
        </w:p>
      </w:docPartBody>
    </w:docPart>
    <w:docPart>
      <w:docPartPr>
        <w:name w:val="588DCABCC28E4880A99A9671CFB6A75D"/>
        <w:category>
          <w:name w:val="General"/>
          <w:gallery w:val="placeholder"/>
        </w:category>
        <w:types>
          <w:type w:val="bbPlcHdr"/>
        </w:types>
        <w:behaviors>
          <w:behavior w:val="content"/>
        </w:behaviors>
        <w:guid w:val="{10E90178-2548-40CA-9E9F-8D7845884073}"/>
      </w:docPartPr>
      <w:docPartBody>
        <w:p w:rsidR="007D03DF" w:rsidRDefault="007D03DF" w:rsidP="007D03DF">
          <w:pPr>
            <w:pStyle w:val="588DCABCC28E4880A99A9671CFB6A75D"/>
          </w:pPr>
          <w:r>
            <w:t>…</w:t>
          </w:r>
        </w:p>
      </w:docPartBody>
    </w:docPart>
    <w:docPart>
      <w:docPartPr>
        <w:name w:val="0D205DA0A6454D51B2C81C3F24B058BA"/>
        <w:category>
          <w:name w:val="General"/>
          <w:gallery w:val="placeholder"/>
        </w:category>
        <w:types>
          <w:type w:val="bbPlcHdr"/>
        </w:types>
        <w:behaviors>
          <w:behavior w:val="content"/>
        </w:behaviors>
        <w:guid w:val="{8CAC7EA8-EEF4-4531-B1FF-489A7E620F80}"/>
      </w:docPartPr>
      <w:docPartBody>
        <w:p w:rsidR="007D03DF" w:rsidRDefault="007D03DF" w:rsidP="007D03DF">
          <w:pPr>
            <w:pStyle w:val="0D205DA0A6454D51B2C81C3F24B058BA"/>
          </w:pPr>
          <w:r>
            <w:t>…</w:t>
          </w:r>
        </w:p>
      </w:docPartBody>
    </w:docPart>
    <w:docPart>
      <w:docPartPr>
        <w:name w:val="378C9FDBCE114D8693D5BDAEBB7198DC"/>
        <w:category>
          <w:name w:val="General"/>
          <w:gallery w:val="placeholder"/>
        </w:category>
        <w:types>
          <w:type w:val="bbPlcHdr"/>
        </w:types>
        <w:behaviors>
          <w:behavior w:val="content"/>
        </w:behaviors>
        <w:guid w:val="{CEDA5CB1-A13C-4D2A-85AA-3F981A800F3B}"/>
      </w:docPartPr>
      <w:docPartBody>
        <w:p w:rsidR="007D03DF" w:rsidRDefault="007D03DF" w:rsidP="007D03DF">
          <w:pPr>
            <w:pStyle w:val="378C9FDBCE114D8693D5BDAEBB7198DC"/>
          </w:pPr>
          <w:r>
            <w:t>…</w:t>
          </w:r>
        </w:p>
      </w:docPartBody>
    </w:docPart>
    <w:docPart>
      <w:docPartPr>
        <w:name w:val="ECC42BE95A644666824F06427707D90C"/>
        <w:category>
          <w:name w:val="General"/>
          <w:gallery w:val="placeholder"/>
        </w:category>
        <w:types>
          <w:type w:val="bbPlcHdr"/>
        </w:types>
        <w:behaviors>
          <w:behavior w:val="content"/>
        </w:behaviors>
        <w:guid w:val="{CE455AAB-DEB4-46F0-963F-515D85730F88}"/>
      </w:docPartPr>
      <w:docPartBody>
        <w:p w:rsidR="007D03DF" w:rsidRDefault="007D03DF" w:rsidP="007D03DF">
          <w:pPr>
            <w:pStyle w:val="ECC42BE95A644666824F06427707D90C"/>
          </w:pPr>
          <w:r>
            <w:t>…</w:t>
          </w:r>
        </w:p>
      </w:docPartBody>
    </w:docPart>
    <w:docPart>
      <w:docPartPr>
        <w:name w:val="9DF6C36915FB4B49A7FA0C82E78D717B"/>
        <w:category>
          <w:name w:val="General"/>
          <w:gallery w:val="placeholder"/>
        </w:category>
        <w:types>
          <w:type w:val="bbPlcHdr"/>
        </w:types>
        <w:behaviors>
          <w:behavior w:val="content"/>
        </w:behaviors>
        <w:guid w:val="{C16E9F8B-F2D6-4669-8F7D-BE3877445160}"/>
      </w:docPartPr>
      <w:docPartBody>
        <w:p w:rsidR="007D03DF" w:rsidRDefault="007D03DF" w:rsidP="007D03DF">
          <w:pPr>
            <w:pStyle w:val="9DF6C36915FB4B49A7FA0C82E78D717B"/>
          </w:pPr>
          <w:r>
            <w:t>…</w:t>
          </w:r>
        </w:p>
      </w:docPartBody>
    </w:docPart>
    <w:docPart>
      <w:docPartPr>
        <w:name w:val="006F25F2A8E840308FFBF5B946F7BFE6"/>
        <w:category>
          <w:name w:val="General"/>
          <w:gallery w:val="placeholder"/>
        </w:category>
        <w:types>
          <w:type w:val="bbPlcHdr"/>
        </w:types>
        <w:behaviors>
          <w:behavior w:val="content"/>
        </w:behaviors>
        <w:guid w:val="{C3B6B743-FE51-4E00-B2AF-479FE32F5F5E}"/>
      </w:docPartPr>
      <w:docPartBody>
        <w:p w:rsidR="007D03DF" w:rsidRDefault="007D03DF" w:rsidP="007D03DF">
          <w:pPr>
            <w:pStyle w:val="006F25F2A8E840308FFBF5B946F7BFE6"/>
          </w:pPr>
          <w:r>
            <w:t>…</w:t>
          </w:r>
        </w:p>
      </w:docPartBody>
    </w:docPart>
    <w:docPart>
      <w:docPartPr>
        <w:name w:val="A2F595840FE34B1AB1EFD66B0AC9C1BD"/>
        <w:category>
          <w:name w:val="General"/>
          <w:gallery w:val="placeholder"/>
        </w:category>
        <w:types>
          <w:type w:val="bbPlcHdr"/>
        </w:types>
        <w:behaviors>
          <w:behavior w:val="content"/>
        </w:behaviors>
        <w:guid w:val="{11836BE2-ABD9-461C-90EC-8CDAD826E9D2}"/>
      </w:docPartPr>
      <w:docPartBody>
        <w:p w:rsidR="007D03DF" w:rsidRDefault="007D03DF" w:rsidP="007D03DF">
          <w:pPr>
            <w:pStyle w:val="A2F595840FE34B1AB1EFD66B0AC9C1BD"/>
          </w:pPr>
          <w:r>
            <w:t>…</w:t>
          </w:r>
        </w:p>
      </w:docPartBody>
    </w:docPart>
    <w:docPart>
      <w:docPartPr>
        <w:name w:val="318C78B76A68480DBEBEC716BA6FA8F1"/>
        <w:category>
          <w:name w:val="General"/>
          <w:gallery w:val="placeholder"/>
        </w:category>
        <w:types>
          <w:type w:val="bbPlcHdr"/>
        </w:types>
        <w:behaviors>
          <w:behavior w:val="content"/>
        </w:behaviors>
        <w:guid w:val="{522E0D76-5099-450E-AB19-5DDF0950DD11}"/>
      </w:docPartPr>
      <w:docPartBody>
        <w:p w:rsidR="007D03DF" w:rsidRDefault="007D03DF" w:rsidP="007D03DF">
          <w:pPr>
            <w:pStyle w:val="318C78B76A68480DBEBEC716BA6FA8F1"/>
          </w:pPr>
          <w:r>
            <w:t>…</w:t>
          </w:r>
        </w:p>
      </w:docPartBody>
    </w:docPart>
    <w:docPart>
      <w:docPartPr>
        <w:name w:val="B4E4DA2A98304C04989448941386C44E"/>
        <w:category>
          <w:name w:val="General"/>
          <w:gallery w:val="placeholder"/>
        </w:category>
        <w:types>
          <w:type w:val="bbPlcHdr"/>
        </w:types>
        <w:behaviors>
          <w:behavior w:val="content"/>
        </w:behaviors>
        <w:guid w:val="{7AB7D013-2C1E-41C9-A80F-F2971956691C}"/>
      </w:docPartPr>
      <w:docPartBody>
        <w:p w:rsidR="007D03DF" w:rsidRDefault="007D03DF" w:rsidP="007D03DF">
          <w:pPr>
            <w:pStyle w:val="B4E4DA2A98304C04989448941386C44E"/>
          </w:pPr>
          <w:r>
            <w:t>…</w:t>
          </w:r>
        </w:p>
      </w:docPartBody>
    </w:docPart>
    <w:docPart>
      <w:docPartPr>
        <w:name w:val="5638D6EE34EA4E01BD1E4DFCEDFCBC5D"/>
        <w:category>
          <w:name w:val="General"/>
          <w:gallery w:val="placeholder"/>
        </w:category>
        <w:types>
          <w:type w:val="bbPlcHdr"/>
        </w:types>
        <w:behaviors>
          <w:behavior w:val="content"/>
        </w:behaviors>
        <w:guid w:val="{74F4AD21-5E0D-41D2-9532-297ADF49ECF2}"/>
      </w:docPartPr>
      <w:docPartBody>
        <w:p w:rsidR="007D03DF" w:rsidRDefault="007D03DF" w:rsidP="007D03DF">
          <w:pPr>
            <w:pStyle w:val="5638D6EE34EA4E01BD1E4DFCEDFCBC5D"/>
          </w:pPr>
          <w:r>
            <w:t>…</w:t>
          </w:r>
        </w:p>
      </w:docPartBody>
    </w:docPart>
    <w:docPart>
      <w:docPartPr>
        <w:name w:val="95AE102FF2854336B2F55526960B8220"/>
        <w:category>
          <w:name w:val="General"/>
          <w:gallery w:val="placeholder"/>
        </w:category>
        <w:types>
          <w:type w:val="bbPlcHdr"/>
        </w:types>
        <w:behaviors>
          <w:behavior w:val="content"/>
        </w:behaviors>
        <w:guid w:val="{E0C3D8B5-5A3C-416C-A4BE-C8260FCAE2C9}"/>
      </w:docPartPr>
      <w:docPartBody>
        <w:p w:rsidR="007D03DF" w:rsidRDefault="007D03DF" w:rsidP="007D03DF">
          <w:pPr>
            <w:pStyle w:val="95AE102FF2854336B2F55526960B8220"/>
          </w:pPr>
          <w:r>
            <w:t>…</w:t>
          </w:r>
        </w:p>
      </w:docPartBody>
    </w:docPart>
    <w:docPart>
      <w:docPartPr>
        <w:name w:val="5687D4476CF74EA9B2250E966338CC8D"/>
        <w:category>
          <w:name w:val="General"/>
          <w:gallery w:val="placeholder"/>
        </w:category>
        <w:types>
          <w:type w:val="bbPlcHdr"/>
        </w:types>
        <w:behaviors>
          <w:behavior w:val="content"/>
        </w:behaviors>
        <w:guid w:val="{DEE06247-1F50-405B-816D-93819A3E4F48}"/>
      </w:docPartPr>
      <w:docPartBody>
        <w:p w:rsidR="007D03DF" w:rsidRDefault="007D03DF" w:rsidP="007D03DF">
          <w:pPr>
            <w:pStyle w:val="5687D4476CF74EA9B2250E966338CC8D"/>
          </w:pPr>
          <w:r>
            <w:t>…</w:t>
          </w:r>
        </w:p>
      </w:docPartBody>
    </w:docPart>
    <w:docPart>
      <w:docPartPr>
        <w:name w:val="8F108EC9DB274A28BA86CD9A22E413F7"/>
        <w:category>
          <w:name w:val="General"/>
          <w:gallery w:val="placeholder"/>
        </w:category>
        <w:types>
          <w:type w:val="bbPlcHdr"/>
        </w:types>
        <w:behaviors>
          <w:behavior w:val="content"/>
        </w:behaviors>
        <w:guid w:val="{39AFC3BA-19B7-4330-892A-40DD27385689}"/>
      </w:docPartPr>
      <w:docPartBody>
        <w:p w:rsidR="007D03DF" w:rsidRDefault="007D03DF" w:rsidP="007D03DF">
          <w:pPr>
            <w:pStyle w:val="8F108EC9DB274A28BA86CD9A22E413F7"/>
          </w:pPr>
          <w:r>
            <w:t>…</w:t>
          </w:r>
        </w:p>
      </w:docPartBody>
    </w:docPart>
    <w:docPart>
      <w:docPartPr>
        <w:name w:val="82B0AC93E7074A68A4854788DD39728B"/>
        <w:category>
          <w:name w:val="General"/>
          <w:gallery w:val="placeholder"/>
        </w:category>
        <w:types>
          <w:type w:val="bbPlcHdr"/>
        </w:types>
        <w:behaviors>
          <w:behavior w:val="content"/>
        </w:behaviors>
        <w:guid w:val="{3991773D-4862-4FA8-A809-46A87A83104D}"/>
      </w:docPartPr>
      <w:docPartBody>
        <w:p w:rsidR="007D03DF" w:rsidRDefault="007D03DF" w:rsidP="007D03DF">
          <w:pPr>
            <w:pStyle w:val="82B0AC93E7074A68A4854788DD39728B"/>
          </w:pPr>
          <w:r>
            <w:t>…</w:t>
          </w:r>
        </w:p>
      </w:docPartBody>
    </w:docPart>
    <w:docPart>
      <w:docPartPr>
        <w:name w:val="B0DE992CC755496C9CE515C168D6676D"/>
        <w:category>
          <w:name w:val="General"/>
          <w:gallery w:val="placeholder"/>
        </w:category>
        <w:types>
          <w:type w:val="bbPlcHdr"/>
        </w:types>
        <w:behaviors>
          <w:behavior w:val="content"/>
        </w:behaviors>
        <w:guid w:val="{56436ABF-D4DF-48F8-B1C9-26B6D4E47791}"/>
      </w:docPartPr>
      <w:docPartBody>
        <w:p w:rsidR="007D03DF" w:rsidRDefault="007D03DF" w:rsidP="007D03DF">
          <w:pPr>
            <w:pStyle w:val="B0DE992CC755496C9CE515C168D6676D"/>
          </w:pPr>
          <w:r>
            <w:t>…</w:t>
          </w:r>
        </w:p>
      </w:docPartBody>
    </w:docPart>
    <w:docPart>
      <w:docPartPr>
        <w:name w:val="B16DF1287DDF46EB887D85CD77F2B48A"/>
        <w:category>
          <w:name w:val="General"/>
          <w:gallery w:val="placeholder"/>
        </w:category>
        <w:types>
          <w:type w:val="bbPlcHdr"/>
        </w:types>
        <w:behaviors>
          <w:behavior w:val="content"/>
        </w:behaviors>
        <w:guid w:val="{067FCCFE-578F-47B1-B595-413D1589C04D}"/>
      </w:docPartPr>
      <w:docPartBody>
        <w:p w:rsidR="007D03DF" w:rsidRDefault="007D03DF" w:rsidP="007D03DF">
          <w:pPr>
            <w:pStyle w:val="B16DF1287DDF46EB887D85CD77F2B48A"/>
          </w:pPr>
          <w:r>
            <w:t>…</w:t>
          </w:r>
        </w:p>
      </w:docPartBody>
    </w:docPart>
    <w:docPart>
      <w:docPartPr>
        <w:name w:val="C71F4A30B5804D3FA7D37431AACDBE5F"/>
        <w:category>
          <w:name w:val="General"/>
          <w:gallery w:val="placeholder"/>
        </w:category>
        <w:types>
          <w:type w:val="bbPlcHdr"/>
        </w:types>
        <w:behaviors>
          <w:behavior w:val="content"/>
        </w:behaviors>
        <w:guid w:val="{B24AA9AE-7F6B-4AB4-8ADF-979D8B3B1621}"/>
      </w:docPartPr>
      <w:docPartBody>
        <w:p w:rsidR="007D03DF" w:rsidRDefault="007D03DF" w:rsidP="007D03DF">
          <w:pPr>
            <w:pStyle w:val="C71F4A30B5804D3FA7D37431AACDBE5F"/>
          </w:pPr>
          <w:r>
            <w:t>…</w:t>
          </w:r>
        </w:p>
      </w:docPartBody>
    </w:docPart>
    <w:docPart>
      <w:docPartPr>
        <w:name w:val="47BDA0880C92479A882550085AD57601"/>
        <w:category>
          <w:name w:val="General"/>
          <w:gallery w:val="placeholder"/>
        </w:category>
        <w:types>
          <w:type w:val="bbPlcHdr"/>
        </w:types>
        <w:behaviors>
          <w:behavior w:val="content"/>
        </w:behaviors>
        <w:guid w:val="{BCE36B1E-5F03-43C7-9BC8-215137E44026}"/>
      </w:docPartPr>
      <w:docPartBody>
        <w:p w:rsidR="007D03DF" w:rsidRDefault="007D03DF" w:rsidP="007D03DF">
          <w:pPr>
            <w:pStyle w:val="47BDA0880C92479A882550085AD57601"/>
          </w:pPr>
          <w:r>
            <w:t>…</w:t>
          </w:r>
        </w:p>
      </w:docPartBody>
    </w:docPart>
    <w:docPart>
      <w:docPartPr>
        <w:name w:val="25FE6F33B660487FA28B84C30ADB4F1D"/>
        <w:category>
          <w:name w:val="General"/>
          <w:gallery w:val="placeholder"/>
        </w:category>
        <w:types>
          <w:type w:val="bbPlcHdr"/>
        </w:types>
        <w:behaviors>
          <w:behavior w:val="content"/>
        </w:behaviors>
        <w:guid w:val="{6A5AB4B0-E5BF-4105-877A-A8AF7A69E4FB}"/>
      </w:docPartPr>
      <w:docPartBody>
        <w:p w:rsidR="007D03DF" w:rsidRDefault="007D03DF" w:rsidP="007D03DF">
          <w:pPr>
            <w:pStyle w:val="25FE6F33B660487FA28B84C30ADB4F1D"/>
          </w:pPr>
          <w:r>
            <w:t>…</w:t>
          </w:r>
        </w:p>
      </w:docPartBody>
    </w:docPart>
    <w:docPart>
      <w:docPartPr>
        <w:name w:val="ECABEBB9C9E14DB48F7AF04EAFB031FA"/>
        <w:category>
          <w:name w:val="General"/>
          <w:gallery w:val="placeholder"/>
        </w:category>
        <w:types>
          <w:type w:val="bbPlcHdr"/>
        </w:types>
        <w:behaviors>
          <w:behavior w:val="content"/>
        </w:behaviors>
        <w:guid w:val="{C93C2CB5-542A-479F-837E-68782403C66A}"/>
      </w:docPartPr>
      <w:docPartBody>
        <w:p w:rsidR="007D03DF" w:rsidRDefault="007D03DF" w:rsidP="007D03DF">
          <w:pPr>
            <w:pStyle w:val="ECABEBB9C9E14DB48F7AF04EAFB031FA"/>
          </w:pPr>
          <w:r>
            <w:t>…</w:t>
          </w:r>
        </w:p>
      </w:docPartBody>
    </w:docPart>
    <w:docPart>
      <w:docPartPr>
        <w:name w:val="78024C3C16AE42A5B929C8E1A3331B89"/>
        <w:category>
          <w:name w:val="General"/>
          <w:gallery w:val="placeholder"/>
        </w:category>
        <w:types>
          <w:type w:val="bbPlcHdr"/>
        </w:types>
        <w:behaviors>
          <w:behavior w:val="content"/>
        </w:behaviors>
        <w:guid w:val="{97876DA1-BBD5-4953-ABB8-48EBD4A1E66B}"/>
      </w:docPartPr>
      <w:docPartBody>
        <w:p w:rsidR="007D03DF" w:rsidRDefault="007D03DF" w:rsidP="007D03DF">
          <w:pPr>
            <w:pStyle w:val="78024C3C16AE42A5B929C8E1A3331B89"/>
          </w:pPr>
          <w:r>
            <w:t>…</w:t>
          </w:r>
        </w:p>
      </w:docPartBody>
    </w:docPart>
    <w:docPart>
      <w:docPartPr>
        <w:name w:val="AD9BDE147C78458887C5C87177EB0752"/>
        <w:category>
          <w:name w:val="General"/>
          <w:gallery w:val="placeholder"/>
        </w:category>
        <w:types>
          <w:type w:val="bbPlcHdr"/>
        </w:types>
        <w:behaviors>
          <w:behavior w:val="content"/>
        </w:behaviors>
        <w:guid w:val="{EF0922ED-529C-4996-BD05-0AA47CFA2EF3}"/>
      </w:docPartPr>
      <w:docPartBody>
        <w:p w:rsidR="007D03DF" w:rsidRDefault="007D03DF" w:rsidP="007D03DF">
          <w:pPr>
            <w:pStyle w:val="AD9BDE147C78458887C5C87177EB0752"/>
          </w:pPr>
          <w:r>
            <w:t>…</w:t>
          </w:r>
        </w:p>
      </w:docPartBody>
    </w:docPart>
    <w:docPart>
      <w:docPartPr>
        <w:name w:val="8FDEBF8669914E9B9C2FF4A3DBFA262B"/>
        <w:category>
          <w:name w:val="General"/>
          <w:gallery w:val="placeholder"/>
        </w:category>
        <w:types>
          <w:type w:val="bbPlcHdr"/>
        </w:types>
        <w:behaviors>
          <w:behavior w:val="content"/>
        </w:behaviors>
        <w:guid w:val="{6B6BC920-1C7F-4E87-875C-9D8C24B077B2}"/>
      </w:docPartPr>
      <w:docPartBody>
        <w:p w:rsidR="007D03DF" w:rsidRDefault="007D03DF" w:rsidP="007D03DF">
          <w:pPr>
            <w:pStyle w:val="8FDEBF8669914E9B9C2FF4A3DBFA262B"/>
          </w:pPr>
          <w:r>
            <w:t>…</w:t>
          </w:r>
        </w:p>
      </w:docPartBody>
    </w:docPart>
    <w:docPart>
      <w:docPartPr>
        <w:name w:val="690AFC6DE7254C15BB9369AC1EF0E95E"/>
        <w:category>
          <w:name w:val="General"/>
          <w:gallery w:val="placeholder"/>
        </w:category>
        <w:types>
          <w:type w:val="bbPlcHdr"/>
        </w:types>
        <w:behaviors>
          <w:behavior w:val="content"/>
        </w:behaviors>
        <w:guid w:val="{E2213FB4-B9FC-474F-A03F-C418A4E8248F}"/>
      </w:docPartPr>
      <w:docPartBody>
        <w:p w:rsidR="007D03DF" w:rsidRDefault="007D03DF" w:rsidP="007D03DF">
          <w:pPr>
            <w:pStyle w:val="690AFC6DE7254C15BB9369AC1EF0E95E"/>
          </w:pPr>
          <w:r>
            <w:t>…</w:t>
          </w:r>
        </w:p>
      </w:docPartBody>
    </w:docPart>
    <w:docPart>
      <w:docPartPr>
        <w:name w:val="FA09A0834CF44345ACA0819E876328AA"/>
        <w:category>
          <w:name w:val="General"/>
          <w:gallery w:val="placeholder"/>
        </w:category>
        <w:types>
          <w:type w:val="bbPlcHdr"/>
        </w:types>
        <w:behaviors>
          <w:behavior w:val="content"/>
        </w:behaviors>
        <w:guid w:val="{CDA59A42-5AE4-4F77-9E42-2B74F00D40A6}"/>
      </w:docPartPr>
      <w:docPartBody>
        <w:p w:rsidR="007D03DF" w:rsidRDefault="007D03DF" w:rsidP="007D03DF">
          <w:pPr>
            <w:pStyle w:val="FA09A0834CF44345ACA0819E876328AA"/>
          </w:pPr>
          <w:r>
            <w:t>…</w:t>
          </w:r>
        </w:p>
      </w:docPartBody>
    </w:docPart>
    <w:docPart>
      <w:docPartPr>
        <w:name w:val="A456F96367084D7E8A2AEF7249D60623"/>
        <w:category>
          <w:name w:val="General"/>
          <w:gallery w:val="placeholder"/>
        </w:category>
        <w:types>
          <w:type w:val="bbPlcHdr"/>
        </w:types>
        <w:behaviors>
          <w:behavior w:val="content"/>
        </w:behaviors>
        <w:guid w:val="{A42FEA51-6ADD-44C7-BA4B-1D6B60F520A7}"/>
      </w:docPartPr>
      <w:docPartBody>
        <w:p w:rsidR="007D03DF" w:rsidRDefault="007D03DF" w:rsidP="007D03DF">
          <w:pPr>
            <w:pStyle w:val="A456F96367084D7E8A2AEF7249D60623"/>
          </w:pPr>
          <w:r>
            <w:t>…</w:t>
          </w:r>
        </w:p>
      </w:docPartBody>
    </w:docPart>
    <w:docPart>
      <w:docPartPr>
        <w:name w:val="4A4BED6D22924480B8BE14C5947DD3A4"/>
        <w:category>
          <w:name w:val="General"/>
          <w:gallery w:val="placeholder"/>
        </w:category>
        <w:types>
          <w:type w:val="bbPlcHdr"/>
        </w:types>
        <w:behaviors>
          <w:behavior w:val="content"/>
        </w:behaviors>
        <w:guid w:val="{39FDBBD5-ED2D-44F3-B40E-A25281E70397}"/>
      </w:docPartPr>
      <w:docPartBody>
        <w:p w:rsidR="007D03DF" w:rsidRDefault="007D03DF" w:rsidP="007D03DF">
          <w:pPr>
            <w:pStyle w:val="4A4BED6D22924480B8BE14C5947DD3A4"/>
          </w:pPr>
          <w:r>
            <w:t>…</w:t>
          </w:r>
        </w:p>
      </w:docPartBody>
    </w:docPart>
    <w:docPart>
      <w:docPartPr>
        <w:name w:val="8D2B1941CE2B4EBF8CC49E46AF0ED4EE"/>
        <w:category>
          <w:name w:val="General"/>
          <w:gallery w:val="placeholder"/>
        </w:category>
        <w:types>
          <w:type w:val="bbPlcHdr"/>
        </w:types>
        <w:behaviors>
          <w:behavior w:val="content"/>
        </w:behaviors>
        <w:guid w:val="{43AFA474-2CA6-4778-A833-A16962586495}"/>
      </w:docPartPr>
      <w:docPartBody>
        <w:p w:rsidR="007D03DF" w:rsidRDefault="007D03DF" w:rsidP="007D03DF">
          <w:pPr>
            <w:pStyle w:val="8D2B1941CE2B4EBF8CC49E46AF0ED4EE"/>
          </w:pPr>
          <w:r>
            <w:t>…</w:t>
          </w:r>
        </w:p>
      </w:docPartBody>
    </w:docPart>
    <w:docPart>
      <w:docPartPr>
        <w:name w:val="1CF6CC6FA29D49F696667B0FF087F2E9"/>
        <w:category>
          <w:name w:val="General"/>
          <w:gallery w:val="placeholder"/>
        </w:category>
        <w:types>
          <w:type w:val="bbPlcHdr"/>
        </w:types>
        <w:behaviors>
          <w:behavior w:val="content"/>
        </w:behaviors>
        <w:guid w:val="{5A695A40-55C1-4925-825F-29891E54A6A4}"/>
      </w:docPartPr>
      <w:docPartBody>
        <w:p w:rsidR="007D03DF" w:rsidRDefault="007D03DF" w:rsidP="007D03DF">
          <w:pPr>
            <w:pStyle w:val="1CF6CC6FA29D49F696667B0FF087F2E9"/>
          </w:pPr>
          <w:r>
            <w:t>…</w:t>
          </w:r>
        </w:p>
      </w:docPartBody>
    </w:docPart>
    <w:docPart>
      <w:docPartPr>
        <w:name w:val="84603D20F488427CB4A910F4D568C772"/>
        <w:category>
          <w:name w:val="General"/>
          <w:gallery w:val="placeholder"/>
        </w:category>
        <w:types>
          <w:type w:val="bbPlcHdr"/>
        </w:types>
        <w:behaviors>
          <w:behavior w:val="content"/>
        </w:behaviors>
        <w:guid w:val="{ADBF3783-5996-404E-AC48-A22CA166A017}"/>
      </w:docPartPr>
      <w:docPartBody>
        <w:p w:rsidR="007D03DF" w:rsidRDefault="007D03DF" w:rsidP="007D03DF">
          <w:pPr>
            <w:pStyle w:val="84603D20F488427CB4A910F4D568C772"/>
          </w:pPr>
          <w:r>
            <w:t>…</w:t>
          </w:r>
        </w:p>
      </w:docPartBody>
    </w:docPart>
    <w:docPart>
      <w:docPartPr>
        <w:name w:val="4F6417489C9C436A8DF405AED8B80CBF"/>
        <w:category>
          <w:name w:val="General"/>
          <w:gallery w:val="placeholder"/>
        </w:category>
        <w:types>
          <w:type w:val="bbPlcHdr"/>
        </w:types>
        <w:behaviors>
          <w:behavior w:val="content"/>
        </w:behaviors>
        <w:guid w:val="{1AEB5635-1F04-44EF-8C2F-D260AA5B6A17}"/>
      </w:docPartPr>
      <w:docPartBody>
        <w:p w:rsidR="007D03DF" w:rsidRDefault="007D03DF" w:rsidP="007D03DF">
          <w:pPr>
            <w:pStyle w:val="4F6417489C9C436A8DF405AED8B80CBF"/>
          </w:pPr>
          <w:r>
            <w:t>…</w:t>
          </w:r>
        </w:p>
      </w:docPartBody>
    </w:docPart>
    <w:docPart>
      <w:docPartPr>
        <w:name w:val="E1C1A9D6F9D848B181FAB993B16F47CF"/>
        <w:category>
          <w:name w:val="General"/>
          <w:gallery w:val="placeholder"/>
        </w:category>
        <w:types>
          <w:type w:val="bbPlcHdr"/>
        </w:types>
        <w:behaviors>
          <w:behavior w:val="content"/>
        </w:behaviors>
        <w:guid w:val="{07323D69-C1F2-4D8F-B468-534DECF81866}"/>
      </w:docPartPr>
      <w:docPartBody>
        <w:p w:rsidR="007D03DF" w:rsidRDefault="007D03DF" w:rsidP="007D03DF">
          <w:pPr>
            <w:pStyle w:val="E1C1A9D6F9D848B181FAB993B16F47CF"/>
          </w:pPr>
          <w:r>
            <w:t>…</w:t>
          </w:r>
        </w:p>
      </w:docPartBody>
    </w:docPart>
    <w:docPart>
      <w:docPartPr>
        <w:name w:val="A9586282B62C4D4F94311ADF025599D5"/>
        <w:category>
          <w:name w:val="General"/>
          <w:gallery w:val="placeholder"/>
        </w:category>
        <w:types>
          <w:type w:val="bbPlcHdr"/>
        </w:types>
        <w:behaviors>
          <w:behavior w:val="content"/>
        </w:behaviors>
        <w:guid w:val="{EEADBC7E-53C2-4FEF-B0B7-7EEABE93AE04}"/>
      </w:docPartPr>
      <w:docPartBody>
        <w:p w:rsidR="007D03DF" w:rsidRDefault="007D03DF" w:rsidP="007D03DF">
          <w:pPr>
            <w:pStyle w:val="A9586282B62C4D4F94311ADF025599D5"/>
          </w:pPr>
          <w:r>
            <w:t>…</w:t>
          </w:r>
        </w:p>
      </w:docPartBody>
    </w:docPart>
    <w:docPart>
      <w:docPartPr>
        <w:name w:val="1DED1ED4491349ACA66DE978244030CF"/>
        <w:category>
          <w:name w:val="General"/>
          <w:gallery w:val="placeholder"/>
        </w:category>
        <w:types>
          <w:type w:val="bbPlcHdr"/>
        </w:types>
        <w:behaviors>
          <w:behavior w:val="content"/>
        </w:behaviors>
        <w:guid w:val="{601390C5-3208-498D-9BD3-2F7F3C3132B4}"/>
      </w:docPartPr>
      <w:docPartBody>
        <w:p w:rsidR="007D03DF" w:rsidRDefault="007D03DF" w:rsidP="007D03DF">
          <w:pPr>
            <w:pStyle w:val="1DED1ED4491349ACA66DE978244030CF"/>
          </w:pPr>
          <w:r>
            <w:t>…</w:t>
          </w:r>
        </w:p>
      </w:docPartBody>
    </w:docPart>
    <w:docPart>
      <w:docPartPr>
        <w:name w:val="990429256928489BAF3BF39E397D09CA"/>
        <w:category>
          <w:name w:val="General"/>
          <w:gallery w:val="placeholder"/>
        </w:category>
        <w:types>
          <w:type w:val="bbPlcHdr"/>
        </w:types>
        <w:behaviors>
          <w:behavior w:val="content"/>
        </w:behaviors>
        <w:guid w:val="{6F664D47-8C04-4ED5-BF29-1C40ED56CF44}"/>
      </w:docPartPr>
      <w:docPartBody>
        <w:p w:rsidR="007D03DF" w:rsidRDefault="007D03DF" w:rsidP="007D03DF">
          <w:pPr>
            <w:pStyle w:val="990429256928489BAF3BF39E397D09CA"/>
          </w:pPr>
          <w:r>
            <w:t>…</w:t>
          </w:r>
        </w:p>
      </w:docPartBody>
    </w:docPart>
    <w:docPart>
      <w:docPartPr>
        <w:name w:val="6D828B7C81AF4E77A5937DD0520A1266"/>
        <w:category>
          <w:name w:val="General"/>
          <w:gallery w:val="placeholder"/>
        </w:category>
        <w:types>
          <w:type w:val="bbPlcHdr"/>
        </w:types>
        <w:behaviors>
          <w:behavior w:val="content"/>
        </w:behaviors>
        <w:guid w:val="{6A598F96-B8C5-47E0-873D-3DFD6589ED13}"/>
      </w:docPartPr>
      <w:docPartBody>
        <w:p w:rsidR="007D03DF" w:rsidRDefault="007D03DF" w:rsidP="007D03DF">
          <w:pPr>
            <w:pStyle w:val="6D828B7C81AF4E77A5937DD0520A1266"/>
          </w:pPr>
          <w:r>
            <w:t>…</w:t>
          </w:r>
        </w:p>
      </w:docPartBody>
    </w:docPart>
    <w:docPart>
      <w:docPartPr>
        <w:name w:val="7572881DDDE6457094D02310540DD54C"/>
        <w:category>
          <w:name w:val="General"/>
          <w:gallery w:val="placeholder"/>
        </w:category>
        <w:types>
          <w:type w:val="bbPlcHdr"/>
        </w:types>
        <w:behaviors>
          <w:behavior w:val="content"/>
        </w:behaviors>
        <w:guid w:val="{7B50B405-9047-4C24-9916-DAA991859160}"/>
      </w:docPartPr>
      <w:docPartBody>
        <w:p w:rsidR="007D03DF" w:rsidRDefault="007D03DF" w:rsidP="007D03DF">
          <w:pPr>
            <w:pStyle w:val="7572881DDDE6457094D02310540DD54C"/>
          </w:pPr>
          <w:r>
            <w:t>…</w:t>
          </w:r>
        </w:p>
      </w:docPartBody>
    </w:docPart>
    <w:docPart>
      <w:docPartPr>
        <w:name w:val="84329D93FCDD4D7BBEFADC416FB791C3"/>
        <w:category>
          <w:name w:val="General"/>
          <w:gallery w:val="placeholder"/>
        </w:category>
        <w:types>
          <w:type w:val="bbPlcHdr"/>
        </w:types>
        <w:behaviors>
          <w:behavior w:val="content"/>
        </w:behaviors>
        <w:guid w:val="{64FBEBB7-C3B3-4CD3-A771-BCECE95B6140}"/>
      </w:docPartPr>
      <w:docPartBody>
        <w:p w:rsidR="007D03DF" w:rsidRDefault="007D03DF" w:rsidP="007D03DF">
          <w:pPr>
            <w:pStyle w:val="84329D93FCDD4D7BBEFADC416FB791C3"/>
          </w:pPr>
          <w:r>
            <w:t>…</w:t>
          </w:r>
        </w:p>
      </w:docPartBody>
    </w:docPart>
    <w:docPart>
      <w:docPartPr>
        <w:name w:val="DE32D6447E8E486A89E0D6D52A9004CA"/>
        <w:category>
          <w:name w:val="General"/>
          <w:gallery w:val="placeholder"/>
        </w:category>
        <w:types>
          <w:type w:val="bbPlcHdr"/>
        </w:types>
        <w:behaviors>
          <w:behavior w:val="content"/>
        </w:behaviors>
        <w:guid w:val="{7DC0A097-256E-4501-8A0F-9CE241DBB14A}"/>
      </w:docPartPr>
      <w:docPartBody>
        <w:p w:rsidR="007D03DF" w:rsidRDefault="007D03DF" w:rsidP="007D03DF">
          <w:pPr>
            <w:pStyle w:val="DE32D6447E8E486A89E0D6D52A9004CA"/>
          </w:pPr>
          <w:r>
            <w:t>…</w:t>
          </w:r>
        </w:p>
      </w:docPartBody>
    </w:docPart>
    <w:docPart>
      <w:docPartPr>
        <w:name w:val="D8279DD66D5E48E1A9D3839C7D638FF8"/>
        <w:category>
          <w:name w:val="General"/>
          <w:gallery w:val="placeholder"/>
        </w:category>
        <w:types>
          <w:type w:val="bbPlcHdr"/>
        </w:types>
        <w:behaviors>
          <w:behavior w:val="content"/>
        </w:behaviors>
        <w:guid w:val="{77C1955D-CDD1-49F4-A179-979D82E1E47C}"/>
      </w:docPartPr>
      <w:docPartBody>
        <w:p w:rsidR="007D03DF" w:rsidRDefault="007D03DF" w:rsidP="007D03DF">
          <w:pPr>
            <w:pStyle w:val="D8279DD66D5E48E1A9D3839C7D638FF8"/>
          </w:pPr>
          <w:r>
            <w:t>…</w:t>
          </w:r>
        </w:p>
      </w:docPartBody>
    </w:docPart>
    <w:docPart>
      <w:docPartPr>
        <w:name w:val="88930AF271E04E469739DFBFBFFD8F27"/>
        <w:category>
          <w:name w:val="General"/>
          <w:gallery w:val="placeholder"/>
        </w:category>
        <w:types>
          <w:type w:val="bbPlcHdr"/>
        </w:types>
        <w:behaviors>
          <w:behavior w:val="content"/>
        </w:behaviors>
        <w:guid w:val="{A7F6A9F3-28F2-4134-BFDA-2CF2A883D325}"/>
      </w:docPartPr>
      <w:docPartBody>
        <w:p w:rsidR="007D03DF" w:rsidRDefault="007D03DF" w:rsidP="007D03DF">
          <w:pPr>
            <w:pStyle w:val="88930AF271E04E469739DFBFBFFD8F27"/>
          </w:pPr>
          <w:r>
            <w:t>…</w:t>
          </w:r>
        </w:p>
      </w:docPartBody>
    </w:docPart>
    <w:docPart>
      <w:docPartPr>
        <w:name w:val="D8C76A7288EA4C9EB76F64EA9CE8AFE9"/>
        <w:category>
          <w:name w:val="General"/>
          <w:gallery w:val="placeholder"/>
        </w:category>
        <w:types>
          <w:type w:val="bbPlcHdr"/>
        </w:types>
        <w:behaviors>
          <w:behavior w:val="content"/>
        </w:behaviors>
        <w:guid w:val="{7D3D280C-5C0C-4E54-8151-E24230F51696}"/>
      </w:docPartPr>
      <w:docPartBody>
        <w:p w:rsidR="007D03DF" w:rsidRDefault="007D03DF" w:rsidP="007D03DF">
          <w:pPr>
            <w:pStyle w:val="D8C76A7288EA4C9EB76F64EA9CE8AFE9"/>
          </w:pPr>
          <w:r>
            <w:t>…</w:t>
          </w:r>
        </w:p>
      </w:docPartBody>
    </w:docPart>
    <w:docPart>
      <w:docPartPr>
        <w:name w:val="B6CC0486607644068A736BE8EAEB018D"/>
        <w:category>
          <w:name w:val="General"/>
          <w:gallery w:val="placeholder"/>
        </w:category>
        <w:types>
          <w:type w:val="bbPlcHdr"/>
        </w:types>
        <w:behaviors>
          <w:behavior w:val="content"/>
        </w:behaviors>
        <w:guid w:val="{EFC771C5-5114-4FB7-9085-C3B7B061AF6D}"/>
      </w:docPartPr>
      <w:docPartBody>
        <w:p w:rsidR="007D03DF" w:rsidRDefault="007D03DF" w:rsidP="007D03DF">
          <w:pPr>
            <w:pStyle w:val="B6CC0486607644068A736BE8EAEB018D"/>
          </w:pPr>
          <w:r>
            <w:t>…</w:t>
          </w:r>
        </w:p>
      </w:docPartBody>
    </w:docPart>
    <w:docPart>
      <w:docPartPr>
        <w:name w:val="FDF36FD500644F44BF61394183FBDF26"/>
        <w:category>
          <w:name w:val="General"/>
          <w:gallery w:val="placeholder"/>
        </w:category>
        <w:types>
          <w:type w:val="bbPlcHdr"/>
        </w:types>
        <w:behaviors>
          <w:behavior w:val="content"/>
        </w:behaviors>
        <w:guid w:val="{66EF5A66-D416-445E-B307-FC031D9BC6FE}"/>
      </w:docPartPr>
      <w:docPartBody>
        <w:p w:rsidR="007D03DF" w:rsidRDefault="007D03DF" w:rsidP="007D03DF">
          <w:pPr>
            <w:pStyle w:val="FDF36FD500644F44BF61394183FBDF26"/>
          </w:pPr>
          <w:r>
            <w:t>…</w:t>
          </w:r>
        </w:p>
      </w:docPartBody>
    </w:docPart>
    <w:docPart>
      <w:docPartPr>
        <w:name w:val="F5CEE8F7310B456E904720EA59A6974A"/>
        <w:category>
          <w:name w:val="General"/>
          <w:gallery w:val="placeholder"/>
        </w:category>
        <w:types>
          <w:type w:val="bbPlcHdr"/>
        </w:types>
        <w:behaviors>
          <w:behavior w:val="content"/>
        </w:behaviors>
        <w:guid w:val="{D5F8499A-7606-4ACC-A505-46C7BA71BF8D}"/>
      </w:docPartPr>
      <w:docPartBody>
        <w:p w:rsidR="007D03DF" w:rsidRDefault="007D03DF" w:rsidP="007D03DF">
          <w:pPr>
            <w:pStyle w:val="F5CEE8F7310B456E904720EA59A6974A"/>
          </w:pPr>
          <w:r>
            <w:t>…</w:t>
          </w:r>
        </w:p>
      </w:docPartBody>
    </w:docPart>
    <w:docPart>
      <w:docPartPr>
        <w:name w:val="5743F2513E5840DC8B4BF604056559FD"/>
        <w:category>
          <w:name w:val="General"/>
          <w:gallery w:val="placeholder"/>
        </w:category>
        <w:types>
          <w:type w:val="bbPlcHdr"/>
        </w:types>
        <w:behaviors>
          <w:behavior w:val="content"/>
        </w:behaviors>
        <w:guid w:val="{525D8C76-922C-43FE-9BA3-CAB9120FC655}"/>
      </w:docPartPr>
      <w:docPartBody>
        <w:p w:rsidR="007D03DF" w:rsidRDefault="007D03DF" w:rsidP="007D03DF">
          <w:pPr>
            <w:pStyle w:val="5743F2513E5840DC8B4BF604056559FD"/>
          </w:pPr>
          <w:r>
            <w:t>…</w:t>
          </w:r>
        </w:p>
      </w:docPartBody>
    </w:docPart>
    <w:docPart>
      <w:docPartPr>
        <w:name w:val="9F8815B304A3485585804F9C963E840F"/>
        <w:category>
          <w:name w:val="General"/>
          <w:gallery w:val="placeholder"/>
        </w:category>
        <w:types>
          <w:type w:val="bbPlcHdr"/>
        </w:types>
        <w:behaviors>
          <w:behavior w:val="content"/>
        </w:behaviors>
        <w:guid w:val="{2F146B8B-8474-4AB6-8B35-F8E56F2130E1}"/>
      </w:docPartPr>
      <w:docPartBody>
        <w:p w:rsidR="007D03DF" w:rsidRDefault="007D03DF" w:rsidP="007D03DF">
          <w:pPr>
            <w:pStyle w:val="9F8815B304A3485585804F9C963E840F"/>
          </w:pPr>
          <w:r>
            <w:t>…</w:t>
          </w:r>
        </w:p>
      </w:docPartBody>
    </w:docPart>
    <w:docPart>
      <w:docPartPr>
        <w:name w:val="AFF6517311F84E50A0E2583271F43312"/>
        <w:category>
          <w:name w:val="General"/>
          <w:gallery w:val="placeholder"/>
        </w:category>
        <w:types>
          <w:type w:val="bbPlcHdr"/>
        </w:types>
        <w:behaviors>
          <w:behavior w:val="content"/>
        </w:behaviors>
        <w:guid w:val="{4E705488-89C4-44B5-A0A9-259AC7FDEDA8}"/>
      </w:docPartPr>
      <w:docPartBody>
        <w:p w:rsidR="007D03DF" w:rsidRDefault="007D03DF" w:rsidP="007D03DF">
          <w:pPr>
            <w:pStyle w:val="AFF6517311F84E50A0E2583271F43312"/>
          </w:pPr>
          <w:r>
            <w:t>…</w:t>
          </w:r>
        </w:p>
      </w:docPartBody>
    </w:docPart>
    <w:docPart>
      <w:docPartPr>
        <w:name w:val="0BA8F11AA20E4968A65F7D31446CD6D4"/>
        <w:category>
          <w:name w:val="General"/>
          <w:gallery w:val="placeholder"/>
        </w:category>
        <w:types>
          <w:type w:val="bbPlcHdr"/>
        </w:types>
        <w:behaviors>
          <w:behavior w:val="content"/>
        </w:behaviors>
        <w:guid w:val="{BE5707F4-DA5E-4663-8E00-3D31DE79DA84}"/>
      </w:docPartPr>
      <w:docPartBody>
        <w:p w:rsidR="007D03DF" w:rsidRDefault="007D03DF" w:rsidP="007D03DF">
          <w:pPr>
            <w:pStyle w:val="0BA8F11AA20E4968A65F7D31446CD6D4"/>
          </w:pPr>
          <w:r>
            <w:t>…</w:t>
          </w:r>
        </w:p>
      </w:docPartBody>
    </w:docPart>
    <w:docPart>
      <w:docPartPr>
        <w:name w:val="1371009CF27D436A8E6413287199C438"/>
        <w:category>
          <w:name w:val="General"/>
          <w:gallery w:val="placeholder"/>
        </w:category>
        <w:types>
          <w:type w:val="bbPlcHdr"/>
        </w:types>
        <w:behaviors>
          <w:behavior w:val="content"/>
        </w:behaviors>
        <w:guid w:val="{B84EF0B3-B37D-4817-B5D9-E0D63433DDC2}"/>
      </w:docPartPr>
      <w:docPartBody>
        <w:p w:rsidR="007D03DF" w:rsidRDefault="007D03DF" w:rsidP="007D03DF">
          <w:pPr>
            <w:pStyle w:val="1371009CF27D436A8E6413287199C438"/>
          </w:pPr>
          <w:r>
            <w:t>…</w:t>
          </w:r>
        </w:p>
      </w:docPartBody>
    </w:docPart>
    <w:docPart>
      <w:docPartPr>
        <w:name w:val="ECAA0BC922D94DE8AB3988AF406B84F4"/>
        <w:category>
          <w:name w:val="General"/>
          <w:gallery w:val="placeholder"/>
        </w:category>
        <w:types>
          <w:type w:val="bbPlcHdr"/>
        </w:types>
        <w:behaviors>
          <w:behavior w:val="content"/>
        </w:behaviors>
        <w:guid w:val="{0C9D6526-483C-4CE1-99F5-2C289D1FC0AD}"/>
      </w:docPartPr>
      <w:docPartBody>
        <w:p w:rsidR="007D03DF" w:rsidRDefault="007D03DF" w:rsidP="007D03DF">
          <w:pPr>
            <w:pStyle w:val="ECAA0BC922D94DE8AB3988AF406B84F4"/>
          </w:pPr>
          <w:r>
            <w:t>…</w:t>
          </w:r>
        </w:p>
      </w:docPartBody>
    </w:docPart>
    <w:docPart>
      <w:docPartPr>
        <w:name w:val="E84E2F30C05B49139B5498A7C018A610"/>
        <w:category>
          <w:name w:val="General"/>
          <w:gallery w:val="placeholder"/>
        </w:category>
        <w:types>
          <w:type w:val="bbPlcHdr"/>
        </w:types>
        <w:behaviors>
          <w:behavior w:val="content"/>
        </w:behaviors>
        <w:guid w:val="{FC40D8C3-142A-4B0B-AD22-D9A62EA08BED}"/>
      </w:docPartPr>
      <w:docPartBody>
        <w:p w:rsidR="007D03DF" w:rsidRDefault="007D03DF" w:rsidP="007D03DF">
          <w:pPr>
            <w:pStyle w:val="E84E2F30C05B49139B5498A7C018A610"/>
          </w:pPr>
          <w:r>
            <w:t>…</w:t>
          </w:r>
        </w:p>
      </w:docPartBody>
    </w:docPart>
    <w:docPart>
      <w:docPartPr>
        <w:name w:val="18DEB9B4FABD40DFAF43A276836C92F8"/>
        <w:category>
          <w:name w:val="General"/>
          <w:gallery w:val="placeholder"/>
        </w:category>
        <w:types>
          <w:type w:val="bbPlcHdr"/>
        </w:types>
        <w:behaviors>
          <w:behavior w:val="content"/>
        </w:behaviors>
        <w:guid w:val="{7AD7807D-B111-4D59-A817-CF1EB977B4EA}"/>
      </w:docPartPr>
      <w:docPartBody>
        <w:p w:rsidR="007D03DF" w:rsidRDefault="007D03DF" w:rsidP="007D03DF">
          <w:pPr>
            <w:pStyle w:val="18DEB9B4FABD40DFAF43A276836C92F8"/>
          </w:pPr>
          <w:r>
            <w:t>…</w:t>
          </w:r>
        </w:p>
      </w:docPartBody>
    </w:docPart>
    <w:docPart>
      <w:docPartPr>
        <w:name w:val="8CD9E66E5AC748BE834C19125D23D12E"/>
        <w:category>
          <w:name w:val="General"/>
          <w:gallery w:val="placeholder"/>
        </w:category>
        <w:types>
          <w:type w:val="bbPlcHdr"/>
        </w:types>
        <w:behaviors>
          <w:behavior w:val="content"/>
        </w:behaviors>
        <w:guid w:val="{D7D35CB9-F87B-484D-AE2B-C421F684CD11}"/>
      </w:docPartPr>
      <w:docPartBody>
        <w:p w:rsidR="007D03DF" w:rsidRDefault="007D03DF" w:rsidP="007D03DF">
          <w:pPr>
            <w:pStyle w:val="8CD9E66E5AC748BE834C19125D23D12E"/>
          </w:pPr>
          <w:r>
            <w:t>…</w:t>
          </w:r>
        </w:p>
      </w:docPartBody>
    </w:docPart>
    <w:docPart>
      <w:docPartPr>
        <w:name w:val="8F8851E7A1034C6CA77E2554F96033D7"/>
        <w:category>
          <w:name w:val="General"/>
          <w:gallery w:val="placeholder"/>
        </w:category>
        <w:types>
          <w:type w:val="bbPlcHdr"/>
        </w:types>
        <w:behaviors>
          <w:behavior w:val="content"/>
        </w:behaviors>
        <w:guid w:val="{E5AF0ADD-35E1-4676-8A17-BD2D05981713}"/>
      </w:docPartPr>
      <w:docPartBody>
        <w:p w:rsidR="007D03DF" w:rsidRDefault="007D03DF" w:rsidP="007D03DF">
          <w:pPr>
            <w:pStyle w:val="8F8851E7A1034C6CA77E2554F96033D7"/>
          </w:pPr>
          <w:r>
            <w:t>…</w:t>
          </w:r>
        </w:p>
      </w:docPartBody>
    </w:docPart>
    <w:docPart>
      <w:docPartPr>
        <w:name w:val="4192AC34CA9C4B4BA0BA528D51480A31"/>
        <w:category>
          <w:name w:val="General"/>
          <w:gallery w:val="placeholder"/>
        </w:category>
        <w:types>
          <w:type w:val="bbPlcHdr"/>
        </w:types>
        <w:behaviors>
          <w:behavior w:val="content"/>
        </w:behaviors>
        <w:guid w:val="{BE438A08-B7BA-42E8-AFEC-E14F70D3A823}"/>
      </w:docPartPr>
      <w:docPartBody>
        <w:p w:rsidR="007D03DF" w:rsidRDefault="007D03DF" w:rsidP="007D03DF">
          <w:pPr>
            <w:pStyle w:val="4192AC34CA9C4B4BA0BA528D51480A31"/>
          </w:pPr>
          <w:r>
            <w:t>…</w:t>
          </w:r>
        </w:p>
      </w:docPartBody>
    </w:docPart>
    <w:docPart>
      <w:docPartPr>
        <w:name w:val="D304DBD2679C4036A30A0F7656BEF854"/>
        <w:category>
          <w:name w:val="General"/>
          <w:gallery w:val="placeholder"/>
        </w:category>
        <w:types>
          <w:type w:val="bbPlcHdr"/>
        </w:types>
        <w:behaviors>
          <w:behavior w:val="content"/>
        </w:behaviors>
        <w:guid w:val="{DD433A2D-11D9-4A73-B889-BD66E67C9EF9}"/>
      </w:docPartPr>
      <w:docPartBody>
        <w:p w:rsidR="007D03DF" w:rsidRDefault="007D03DF" w:rsidP="007D03DF">
          <w:pPr>
            <w:pStyle w:val="D304DBD2679C4036A30A0F7656BEF854"/>
          </w:pPr>
          <w:r>
            <w:t>…</w:t>
          </w:r>
        </w:p>
      </w:docPartBody>
    </w:docPart>
    <w:docPart>
      <w:docPartPr>
        <w:name w:val="4314C200DB8948D4AB5FD42FDEC41110"/>
        <w:category>
          <w:name w:val="General"/>
          <w:gallery w:val="placeholder"/>
        </w:category>
        <w:types>
          <w:type w:val="bbPlcHdr"/>
        </w:types>
        <w:behaviors>
          <w:behavior w:val="content"/>
        </w:behaviors>
        <w:guid w:val="{9C63F07F-69AF-4845-A9BD-0B20AB682A18}"/>
      </w:docPartPr>
      <w:docPartBody>
        <w:p w:rsidR="007D03DF" w:rsidRDefault="007D03DF" w:rsidP="007D03DF">
          <w:pPr>
            <w:pStyle w:val="4314C200DB8948D4AB5FD42FDEC41110"/>
          </w:pPr>
          <w:r>
            <w:t>…</w:t>
          </w:r>
        </w:p>
      </w:docPartBody>
    </w:docPart>
    <w:docPart>
      <w:docPartPr>
        <w:name w:val="2100941A3C2947528134D44E99F1F21A"/>
        <w:category>
          <w:name w:val="General"/>
          <w:gallery w:val="placeholder"/>
        </w:category>
        <w:types>
          <w:type w:val="bbPlcHdr"/>
        </w:types>
        <w:behaviors>
          <w:behavior w:val="content"/>
        </w:behaviors>
        <w:guid w:val="{F6832B01-4C0A-4FEE-974B-36F13EE7DA71}"/>
      </w:docPartPr>
      <w:docPartBody>
        <w:p w:rsidR="007D03DF" w:rsidRDefault="007D03DF" w:rsidP="007D03DF">
          <w:pPr>
            <w:pStyle w:val="2100941A3C2947528134D44E99F1F21A"/>
          </w:pPr>
          <w:r>
            <w:t>…</w:t>
          </w:r>
        </w:p>
      </w:docPartBody>
    </w:docPart>
    <w:docPart>
      <w:docPartPr>
        <w:name w:val="296FBD6C7CE54753ADF67B97E73885D2"/>
        <w:category>
          <w:name w:val="General"/>
          <w:gallery w:val="placeholder"/>
        </w:category>
        <w:types>
          <w:type w:val="bbPlcHdr"/>
        </w:types>
        <w:behaviors>
          <w:behavior w:val="content"/>
        </w:behaviors>
        <w:guid w:val="{55A4DF0E-AF73-4E94-A829-12C930818902}"/>
      </w:docPartPr>
      <w:docPartBody>
        <w:p w:rsidR="007D03DF" w:rsidRDefault="007D03DF" w:rsidP="007D03DF">
          <w:pPr>
            <w:pStyle w:val="296FBD6C7CE54753ADF67B97E73885D2"/>
          </w:pPr>
          <w:r>
            <w:t>…</w:t>
          </w:r>
        </w:p>
      </w:docPartBody>
    </w:docPart>
    <w:docPart>
      <w:docPartPr>
        <w:name w:val="771F931038A9498683568214A042F70F"/>
        <w:category>
          <w:name w:val="General"/>
          <w:gallery w:val="placeholder"/>
        </w:category>
        <w:types>
          <w:type w:val="bbPlcHdr"/>
        </w:types>
        <w:behaviors>
          <w:behavior w:val="content"/>
        </w:behaviors>
        <w:guid w:val="{91F4EEFB-F316-4BC1-B33F-7D34B30CAE64}"/>
      </w:docPartPr>
      <w:docPartBody>
        <w:p w:rsidR="007D03DF" w:rsidRDefault="007D03DF" w:rsidP="007D03DF">
          <w:pPr>
            <w:pStyle w:val="771F931038A9498683568214A042F70F"/>
          </w:pPr>
          <w:r>
            <w:t>…</w:t>
          </w:r>
        </w:p>
      </w:docPartBody>
    </w:docPart>
    <w:docPart>
      <w:docPartPr>
        <w:name w:val="739276C50F3A4D3C9D6A4DCAB530E4C3"/>
        <w:category>
          <w:name w:val="General"/>
          <w:gallery w:val="placeholder"/>
        </w:category>
        <w:types>
          <w:type w:val="bbPlcHdr"/>
        </w:types>
        <w:behaviors>
          <w:behavior w:val="content"/>
        </w:behaviors>
        <w:guid w:val="{690F2EE2-3741-45CB-8729-B057ED327709}"/>
      </w:docPartPr>
      <w:docPartBody>
        <w:p w:rsidR="007D03DF" w:rsidRDefault="007D03DF" w:rsidP="007D03DF">
          <w:pPr>
            <w:pStyle w:val="739276C50F3A4D3C9D6A4DCAB530E4C3"/>
          </w:pPr>
          <w:r>
            <w:t>…</w:t>
          </w:r>
        </w:p>
      </w:docPartBody>
    </w:docPart>
    <w:docPart>
      <w:docPartPr>
        <w:name w:val="BABB3C2CC5734DC3A483BA09F3606E97"/>
        <w:category>
          <w:name w:val="General"/>
          <w:gallery w:val="placeholder"/>
        </w:category>
        <w:types>
          <w:type w:val="bbPlcHdr"/>
        </w:types>
        <w:behaviors>
          <w:behavior w:val="content"/>
        </w:behaviors>
        <w:guid w:val="{FE6A8F84-415C-4278-A61C-9329879AE5D3}"/>
      </w:docPartPr>
      <w:docPartBody>
        <w:p w:rsidR="007D03DF" w:rsidRDefault="007D03DF" w:rsidP="007D03DF">
          <w:pPr>
            <w:pStyle w:val="BABB3C2CC5734DC3A483BA09F3606E97"/>
          </w:pPr>
          <w:r>
            <w:t>…</w:t>
          </w:r>
        </w:p>
      </w:docPartBody>
    </w:docPart>
    <w:docPart>
      <w:docPartPr>
        <w:name w:val="ED268200ADD147AA84605160873F296E"/>
        <w:category>
          <w:name w:val="General"/>
          <w:gallery w:val="placeholder"/>
        </w:category>
        <w:types>
          <w:type w:val="bbPlcHdr"/>
        </w:types>
        <w:behaviors>
          <w:behavior w:val="content"/>
        </w:behaviors>
        <w:guid w:val="{82294A11-E153-4039-BD1C-D101D84B5BC7}"/>
      </w:docPartPr>
      <w:docPartBody>
        <w:p w:rsidR="007D03DF" w:rsidRDefault="007D03DF" w:rsidP="007D03DF">
          <w:pPr>
            <w:pStyle w:val="ED268200ADD147AA84605160873F296E"/>
          </w:pPr>
          <w:r>
            <w:t>…</w:t>
          </w:r>
        </w:p>
      </w:docPartBody>
    </w:docPart>
    <w:docPart>
      <w:docPartPr>
        <w:name w:val="75F449EAD61241B7A4215A2ED4DE8912"/>
        <w:category>
          <w:name w:val="General"/>
          <w:gallery w:val="placeholder"/>
        </w:category>
        <w:types>
          <w:type w:val="bbPlcHdr"/>
        </w:types>
        <w:behaviors>
          <w:behavior w:val="content"/>
        </w:behaviors>
        <w:guid w:val="{646C85CA-6ECC-46FD-8278-727102887518}"/>
      </w:docPartPr>
      <w:docPartBody>
        <w:p w:rsidR="007D03DF" w:rsidRDefault="007D03DF" w:rsidP="007D03DF">
          <w:pPr>
            <w:pStyle w:val="75F449EAD61241B7A4215A2ED4DE8912"/>
          </w:pPr>
          <w:r>
            <w:t>…</w:t>
          </w:r>
        </w:p>
      </w:docPartBody>
    </w:docPart>
    <w:docPart>
      <w:docPartPr>
        <w:name w:val="E6AE85070F074000AE4E53DED13B10BC"/>
        <w:category>
          <w:name w:val="General"/>
          <w:gallery w:val="placeholder"/>
        </w:category>
        <w:types>
          <w:type w:val="bbPlcHdr"/>
        </w:types>
        <w:behaviors>
          <w:behavior w:val="content"/>
        </w:behaviors>
        <w:guid w:val="{2A4A0331-F4BB-4D38-BE65-30DA78559337}"/>
      </w:docPartPr>
      <w:docPartBody>
        <w:p w:rsidR="007D03DF" w:rsidRDefault="007D03DF" w:rsidP="007D03DF">
          <w:pPr>
            <w:pStyle w:val="E6AE85070F074000AE4E53DED13B10BC"/>
          </w:pPr>
          <w:r>
            <w:t>…</w:t>
          </w:r>
        </w:p>
      </w:docPartBody>
    </w:docPart>
    <w:docPart>
      <w:docPartPr>
        <w:name w:val="2EEC46ED7225476D832AECF1D821DF60"/>
        <w:category>
          <w:name w:val="General"/>
          <w:gallery w:val="placeholder"/>
        </w:category>
        <w:types>
          <w:type w:val="bbPlcHdr"/>
        </w:types>
        <w:behaviors>
          <w:behavior w:val="content"/>
        </w:behaviors>
        <w:guid w:val="{A9331047-FBF7-46B9-989B-AAE4471AB0C5}"/>
      </w:docPartPr>
      <w:docPartBody>
        <w:p w:rsidR="007D03DF" w:rsidRDefault="007D03DF" w:rsidP="007D03DF">
          <w:pPr>
            <w:pStyle w:val="2EEC46ED7225476D832AECF1D821DF60"/>
          </w:pPr>
          <w:r>
            <w:t>…</w:t>
          </w:r>
        </w:p>
      </w:docPartBody>
    </w:docPart>
    <w:docPart>
      <w:docPartPr>
        <w:name w:val="ABE298E7B8A94F44B971C1F7AFD7B83B"/>
        <w:category>
          <w:name w:val="General"/>
          <w:gallery w:val="placeholder"/>
        </w:category>
        <w:types>
          <w:type w:val="bbPlcHdr"/>
        </w:types>
        <w:behaviors>
          <w:behavior w:val="content"/>
        </w:behaviors>
        <w:guid w:val="{91E68E68-C68B-4322-9D30-3B79BE2315FA}"/>
      </w:docPartPr>
      <w:docPartBody>
        <w:p w:rsidR="007D03DF" w:rsidRDefault="007D03DF" w:rsidP="007D03DF">
          <w:pPr>
            <w:pStyle w:val="ABE298E7B8A94F44B971C1F7AFD7B83B"/>
          </w:pPr>
          <w:r>
            <w:t>…</w:t>
          </w:r>
        </w:p>
      </w:docPartBody>
    </w:docPart>
    <w:docPart>
      <w:docPartPr>
        <w:name w:val="6888936EA39D47A1A3D0C6F93290D686"/>
        <w:category>
          <w:name w:val="General"/>
          <w:gallery w:val="placeholder"/>
        </w:category>
        <w:types>
          <w:type w:val="bbPlcHdr"/>
        </w:types>
        <w:behaviors>
          <w:behavior w:val="content"/>
        </w:behaviors>
        <w:guid w:val="{1867A167-37FE-4270-8193-46E237A298FE}"/>
      </w:docPartPr>
      <w:docPartBody>
        <w:p w:rsidR="007D03DF" w:rsidRDefault="007D03DF" w:rsidP="007D03DF">
          <w:pPr>
            <w:pStyle w:val="6888936EA39D47A1A3D0C6F93290D686"/>
          </w:pPr>
          <w:r>
            <w:t>…</w:t>
          </w:r>
        </w:p>
      </w:docPartBody>
    </w:docPart>
    <w:docPart>
      <w:docPartPr>
        <w:name w:val="30606E59530F485CABCF66DC93FCF82E"/>
        <w:category>
          <w:name w:val="General"/>
          <w:gallery w:val="placeholder"/>
        </w:category>
        <w:types>
          <w:type w:val="bbPlcHdr"/>
        </w:types>
        <w:behaviors>
          <w:behavior w:val="content"/>
        </w:behaviors>
        <w:guid w:val="{95C5D6F7-A95D-4AAF-80ED-B4655F2E630C}"/>
      </w:docPartPr>
      <w:docPartBody>
        <w:p w:rsidR="007D03DF" w:rsidRDefault="007D03DF" w:rsidP="007D03DF">
          <w:pPr>
            <w:pStyle w:val="30606E59530F485CABCF66DC93FCF82E"/>
          </w:pPr>
          <w:r>
            <w:t>…</w:t>
          </w:r>
        </w:p>
      </w:docPartBody>
    </w:docPart>
    <w:docPart>
      <w:docPartPr>
        <w:name w:val="355D14108B034987A1512491E4E4E54D"/>
        <w:category>
          <w:name w:val="General"/>
          <w:gallery w:val="placeholder"/>
        </w:category>
        <w:types>
          <w:type w:val="bbPlcHdr"/>
        </w:types>
        <w:behaviors>
          <w:behavior w:val="content"/>
        </w:behaviors>
        <w:guid w:val="{C9A4B6E3-596F-4142-9AF0-3D6319186486}"/>
      </w:docPartPr>
      <w:docPartBody>
        <w:p w:rsidR="007D03DF" w:rsidRDefault="007D03DF" w:rsidP="007D03DF">
          <w:pPr>
            <w:pStyle w:val="355D14108B034987A1512491E4E4E54D"/>
          </w:pPr>
          <w:r>
            <w:t>…</w:t>
          </w:r>
        </w:p>
      </w:docPartBody>
    </w:docPart>
    <w:docPart>
      <w:docPartPr>
        <w:name w:val="5C6D533629D442E4AF65EEAD7241263C"/>
        <w:category>
          <w:name w:val="General"/>
          <w:gallery w:val="placeholder"/>
        </w:category>
        <w:types>
          <w:type w:val="bbPlcHdr"/>
        </w:types>
        <w:behaviors>
          <w:behavior w:val="content"/>
        </w:behaviors>
        <w:guid w:val="{06FA7987-2CF4-4837-9F15-55806FAA3D41}"/>
      </w:docPartPr>
      <w:docPartBody>
        <w:p w:rsidR="007D03DF" w:rsidRDefault="007D03DF" w:rsidP="007D03DF">
          <w:pPr>
            <w:pStyle w:val="5C6D533629D442E4AF65EEAD7241263C"/>
          </w:pPr>
          <w:r>
            <w:t>…</w:t>
          </w:r>
        </w:p>
      </w:docPartBody>
    </w:docPart>
    <w:docPart>
      <w:docPartPr>
        <w:name w:val="9A5E305B3B724DE689BDF4B16EDEE9F1"/>
        <w:category>
          <w:name w:val="General"/>
          <w:gallery w:val="placeholder"/>
        </w:category>
        <w:types>
          <w:type w:val="bbPlcHdr"/>
        </w:types>
        <w:behaviors>
          <w:behavior w:val="content"/>
        </w:behaviors>
        <w:guid w:val="{A4FAB3E2-B762-4F12-BD6C-EF3239F551BE}"/>
      </w:docPartPr>
      <w:docPartBody>
        <w:p w:rsidR="007D03DF" w:rsidRDefault="007D03DF" w:rsidP="007D03DF">
          <w:pPr>
            <w:pStyle w:val="9A5E305B3B724DE689BDF4B16EDEE9F1"/>
          </w:pPr>
          <w:r>
            <w:t>…</w:t>
          </w:r>
        </w:p>
      </w:docPartBody>
    </w:docPart>
    <w:docPart>
      <w:docPartPr>
        <w:name w:val="7E6DA5F5E70F4B41952CC70AB85A6E01"/>
        <w:category>
          <w:name w:val="General"/>
          <w:gallery w:val="placeholder"/>
        </w:category>
        <w:types>
          <w:type w:val="bbPlcHdr"/>
        </w:types>
        <w:behaviors>
          <w:behavior w:val="content"/>
        </w:behaviors>
        <w:guid w:val="{CF11C1FC-7B4A-4A12-906E-91423420040C}"/>
      </w:docPartPr>
      <w:docPartBody>
        <w:p w:rsidR="007D03DF" w:rsidRDefault="007D03DF" w:rsidP="007D03DF">
          <w:pPr>
            <w:pStyle w:val="7E6DA5F5E70F4B41952CC70AB85A6E01"/>
          </w:pPr>
          <w:r>
            <w:t>…</w:t>
          </w:r>
        </w:p>
      </w:docPartBody>
    </w:docPart>
    <w:docPart>
      <w:docPartPr>
        <w:name w:val="0B839CB758DE4962BA9C4CFFDD1F23A4"/>
        <w:category>
          <w:name w:val="General"/>
          <w:gallery w:val="placeholder"/>
        </w:category>
        <w:types>
          <w:type w:val="bbPlcHdr"/>
        </w:types>
        <w:behaviors>
          <w:behavior w:val="content"/>
        </w:behaviors>
        <w:guid w:val="{197E3E04-1A2B-4BC3-908F-664A5BA89C35}"/>
      </w:docPartPr>
      <w:docPartBody>
        <w:p w:rsidR="007D03DF" w:rsidRDefault="007D03DF" w:rsidP="007D03DF">
          <w:pPr>
            <w:pStyle w:val="0B839CB758DE4962BA9C4CFFDD1F23A4"/>
          </w:pPr>
          <w:r>
            <w:t>…</w:t>
          </w:r>
        </w:p>
      </w:docPartBody>
    </w:docPart>
    <w:docPart>
      <w:docPartPr>
        <w:name w:val="E903C64596B140C6A8B9DF703E74D2B8"/>
        <w:category>
          <w:name w:val="General"/>
          <w:gallery w:val="placeholder"/>
        </w:category>
        <w:types>
          <w:type w:val="bbPlcHdr"/>
        </w:types>
        <w:behaviors>
          <w:behavior w:val="content"/>
        </w:behaviors>
        <w:guid w:val="{BA47C415-D326-412F-B01F-91B08BB4C41B}"/>
      </w:docPartPr>
      <w:docPartBody>
        <w:p w:rsidR="007D03DF" w:rsidRDefault="007D03DF" w:rsidP="007D03DF">
          <w:pPr>
            <w:pStyle w:val="E903C64596B140C6A8B9DF703E74D2B8"/>
          </w:pPr>
          <w:r>
            <w:t>…</w:t>
          </w:r>
        </w:p>
      </w:docPartBody>
    </w:docPart>
    <w:docPart>
      <w:docPartPr>
        <w:name w:val="A9A20C7C30064EF19DD8AE6C1A25DF9C"/>
        <w:category>
          <w:name w:val="General"/>
          <w:gallery w:val="placeholder"/>
        </w:category>
        <w:types>
          <w:type w:val="bbPlcHdr"/>
        </w:types>
        <w:behaviors>
          <w:behavior w:val="content"/>
        </w:behaviors>
        <w:guid w:val="{D6D45BAE-3595-4C91-B597-E244306F3DC4}"/>
      </w:docPartPr>
      <w:docPartBody>
        <w:p w:rsidR="007D03DF" w:rsidRDefault="007D03DF" w:rsidP="007D03DF">
          <w:pPr>
            <w:pStyle w:val="A9A20C7C30064EF19DD8AE6C1A25DF9C"/>
          </w:pPr>
          <w:r>
            <w:t>…</w:t>
          </w:r>
        </w:p>
      </w:docPartBody>
    </w:docPart>
    <w:docPart>
      <w:docPartPr>
        <w:name w:val="98A6DA6A0E414E1B9C2E176DA891D5C2"/>
        <w:category>
          <w:name w:val="General"/>
          <w:gallery w:val="placeholder"/>
        </w:category>
        <w:types>
          <w:type w:val="bbPlcHdr"/>
        </w:types>
        <w:behaviors>
          <w:behavior w:val="content"/>
        </w:behaviors>
        <w:guid w:val="{4EF63CC3-7563-42D7-BBDF-37E10E970353}"/>
      </w:docPartPr>
      <w:docPartBody>
        <w:p w:rsidR="007D03DF" w:rsidRDefault="007D03DF" w:rsidP="007D03DF">
          <w:pPr>
            <w:pStyle w:val="98A6DA6A0E414E1B9C2E176DA891D5C2"/>
          </w:pPr>
          <w:r>
            <w:t>…</w:t>
          </w:r>
        </w:p>
      </w:docPartBody>
    </w:docPart>
    <w:docPart>
      <w:docPartPr>
        <w:name w:val="F92128C082A349A9860E0FD4582B0707"/>
        <w:category>
          <w:name w:val="General"/>
          <w:gallery w:val="placeholder"/>
        </w:category>
        <w:types>
          <w:type w:val="bbPlcHdr"/>
        </w:types>
        <w:behaviors>
          <w:behavior w:val="content"/>
        </w:behaviors>
        <w:guid w:val="{13072EC2-BD00-4834-84AA-A402B919E228}"/>
      </w:docPartPr>
      <w:docPartBody>
        <w:p w:rsidR="007D03DF" w:rsidRDefault="007D03DF" w:rsidP="007D03DF">
          <w:pPr>
            <w:pStyle w:val="F92128C082A349A9860E0FD4582B0707"/>
          </w:pPr>
          <w:r>
            <w:t>…</w:t>
          </w:r>
        </w:p>
      </w:docPartBody>
    </w:docPart>
    <w:docPart>
      <w:docPartPr>
        <w:name w:val="9CFB6476C6404C08BD3E6FC6264AF02F"/>
        <w:category>
          <w:name w:val="General"/>
          <w:gallery w:val="placeholder"/>
        </w:category>
        <w:types>
          <w:type w:val="bbPlcHdr"/>
        </w:types>
        <w:behaviors>
          <w:behavior w:val="content"/>
        </w:behaviors>
        <w:guid w:val="{A59895BC-725D-42E4-9B4F-13C3AAD52A0B}"/>
      </w:docPartPr>
      <w:docPartBody>
        <w:p w:rsidR="007D03DF" w:rsidRDefault="007D03DF" w:rsidP="007D03DF">
          <w:pPr>
            <w:pStyle w:val="9CFB6476C6404C08BD3E6FC6264AF02F"/>
          </w:pPr>
          <w:r>
            <w:t>…</w:t>
          </w:r>
        </w:p>
      </w:docPartBody>
    </w:docPart>
    <w:docPart>
      <w:docPartPr>
        <w:name w:val="12DD8F2035F343A598042F3098376406"/>
        <w:category>
          <w:name w:val="General"/>
          <w:gallery w:val="placeholder"/>
        </w:category>
        <w:types>
          <w:type w:val="bbPlcHdr"/>
        </w:types>
        <w:behaviors>
          <w:behavior w:val="content"/>
        </w:behaviors>
        <w:guid w:val="{7DFB9277-DD5F-4B3F-8220-E6BA98429D00}"/>
      </w:docPartPr>
      <w:docPartBody>
        <w:p w:rsidR="007D03DF" w:rsidRDefault="007D03DF" w:rsidP="007D03DF">
          <w:pPr>
            <w:pStyle w:val="12DD8F2035F343A598042F3098376406"/>
          </w:pPr>
          <w:r>
            <w:t>…</w:t>
          </w:r>
        </w:p>
      </w:docPartBody>
    </w:docPart>
    <w:docPart>
      <w:docPartPr>
        <w:name w:val="B7D1CE49E4CC4DD58159B9A7E40A04C0"/>
        <w:category>
          <w:name w:val="General"/>
          <w:gallery w:val="placeholder"/>
        </w:category>
        <w:types>
          <w:type w:val="bbPlcHdr"/>
        </w:types>
        <w:behaviors>
          <w:behavior w:val="content"/>
        </w:behaviors>
        <w:guid w:val="{74E4E04F-52F5-47AB-B5D9-D74865F28DB3}"/>
      </w:docPartPr>
      <w:docPartBody>
        <w:p w:rsidR="007D03DF" w:rsidRDefault="007D03DF" w:rsidP="007D03DF">
          <w:pPr>
            <w:pStyle w:val="B7D1CE49E4CC4DD58159B9A7E40A04C0"/>
          </w:pPr>
          <w:r>
            <w:t>…</w:t>
          </w:r>
        </w:p>
      </w:docPartBody>
    </w:docPart>
    <w:docPart>
      <w:docPartPr>
        <w:name w:val="1A2AEDB75116498E92F20007F45A216E"/>
        <w:category>
          <w:name w:val="General"/>
          <w:gallery w:val="placeholder"/>
        </w:category>
        <w:types>
          <w:type w:val="bbPlcHdr"/>
        </w:types>
        <w:behaviors>
          <w:behavior w:val="content"/>
        </w:behaviors>
        <w:guid w:val="{664E67D3-4DB0-4F95-BEC1-73BAA1B43433}"/>
      </w:docPartPr>
      <w:docPartBody>
        <w:p w:rsidR="007D03DF" w:rsidRDefault="007D03DF" w:rsidP="007D03DF">
          <w:pPr>
            <w:pStyle w:val="1A2AEDB75116498E92F20007F45A216E"/>
          </w:pPr>
          <w:r>
            <w:t>…</w:t>
          </w:r>
        </w:p>
      </w:docPartBody>
    </w:docPart>
    <w:docPart>
      <w:docPartPr>
        <w:name w:val="82D3479A3F70457E9CB6C59D4AFFA20F"/>
        <w:category>
          <w:name w:val="General"/>
          <w:gallery w:val="placeholder"/>
        </w:category>
        <w:types>
          <w:type w:val="bbPlcHdr"/>
        </w:types>
        <w:behaviors>
          <w:behavior w:val="content"/>
        </w:behaviors>
        <w:guid w:val="{67AD0FCB-E6DA-42D7-971A-44EDBFD097C3}"/>
      </w:docPartPr>
      <w:docPartBody>
        <w:p w:rsidR="007D03DF" w:rsidRDefault="007D03DF" w:rsidP="007D03DF">
          <w:pPr>
            <w:pStyle w:val="82D3479A3F70457E9CB6C59D4AFFA20F"/>
          </w:pPr>
          <w:r>
            <w:t>…</w:t>
          </w:r>
        </w:p>
      </w:docPartBody>
    </w:docPart>
    <w:docPart>
      <w:docPartPr>
        <w:name w:val="2EFE872D1BE3449D8145AE6573B6CF2D"/>
        <w:category>
          <w:name w:val="General"/>
          <w:gallery w:val="placeholder"/>
        </w:category>
        <w:types>
          <w:type w:val="bbPlcHdr"/>
        </w:types>
        <w:behaviors>
          <w:behavior w:val="content"/>
        </w:behaviors>
        <w:guid w:val="{DE10F268-DE92-4BCF-8519-199A63DCF2C7}"/>
      </w:docPartPr>
      <w:docPartBody>
        <w:p w:rsidR="007D03DF" w:rsidRDefault="007D03DF" w:rsidP="007D03DF">
          <w:pPr>
            <w:pStyle w:val="2EFE872D1BE3449D8145AE6573B6CF2D"/>
          </w:pPr>
          <w:r>
            <w:t>…</w:t>
          </w:r>
        </w:p>
      </w:docPartBody>
    </w:docPart>
    <w:docPart>
      <w:docPartPr>
        <w:name w:val="2F74E804F2BE4EE28BDFFA4F19CCE512"/>
        <w:category>
          <w:name w:val="General"/>
          <w:gallery w:val="placeholder"/>
        </w:category>
        <w:types>
          <w:type w:val="bbPlcHdr"/>
        </w:types>
        <w:behaviors>
          <w:behavior w:val="content"/>
        </w:behaviors>
        <w:guid w:val="{F4B4AE20-F366-4690-8EE4-DCEA8BBF0EDC}"/>
      </w:docPartPr>
      <w:docPartBody>
        <w:p w:rsidR="007D03DF" w:rsidRDefault="007D03DF" w:rsidP="007D03DF">
          <w:pPr>
            <w:pStyle w:val="2F74E804F2BE4EE28BDFFA4F19CCE512"/>
          </w:pPr>
          <w:r>
            <w:t>…</w:t>
          </w:r>
        </w:p>
      </w:docPartBody>
    </w:docPart>
    <w:docPart>
      <w:docPartPr>
        <w:name w:val="D452F2DD4A0A4E6CADFD1B235B95A1AD"/>
        <w:category>
          <w:name w:val="General"/>
          <w:gallery w:val="placeholder"/>
        </w:category>
        <w:types>
          <w:type w:val="bbPlcHdr"/>
        </w:types>
        <w:behaviors>
          <w:behavior w:val="content"/>
        </w:behaviors>
        <w:guid w:val="{FD4108DF-7AE1-43EF-A218-4057D0026DB9}"/>
      </w:docPartPr>
      <w:docPartBody>
        <w:p w:rsidR="007D03DF" w:rsidRDefault="007D03DF" w:rsidP="007D03DF">
          <w:pPr>
            <w:pStyle w:val="D452F2DD4A0A4E6CADFD1B235B95A1AD"/>
          </w:pPr>
          <w:r>
            <w:t>…</w:t>
          </w:r>
        </w:p>
      </w:docPartBody>
    </w:docPart>
    <w:docPart>
      <w:docPartPr>
        <w:name w:val="21B59471FC5D40F0BAEB107219EC6E52"/>
        <w:category>
          <w:name w:val="General"/>
          <w:gallery w:val="placeholder"/>
        </w:category>
        <w:types>
          <w:type w:val="bbPlcHdr"/>
        </w:types>
        <w:behaviors>
          <w:behavior w:val="content"/>
        </w:behaviors>
        <w:guid w:val="{4824BC0C-EA72-436F-92D4-75668F818541}"/>
      </w:docPartPr>
      <w:docPartBody>
        <w:p w:rsidR="007D03DF" w:rsidRDefault="007D03DF" w:rsidP="007D03DF">
          <w:pPr>
            <w:pStyle w:val="21B59471FC5D40F0BAEB107219EC6E52"/>
          </w:pPr>
          <w:r>
            <w:t>…</w:t>
          </w:r>
        </w:p>
      </w:docPartBody>
    </w:docPart>
    <w:docPart>
      <w:docPartPr>
        <w:name w:val="C25E4CE88EFA45388BEB3AD0AEE935D4"/>
        <w:category>
          <w:name w:val="General"/>
          <w:gallery w:val="placeholder"/>
        </w:category>
        <w:types>
          <w:type w:val="bbPlcHdr"/>
        </w:types>
        <w:behaviors>
          <w:behavior w:val="content"/>
        </w:behaviors>
        <w:guid w:val="{78E4B124-0187-49AB-9925-1DF89EBCAA48}"/>
      </w:docPartPr>
      <w:docPartBody>
        <w:p w:rsidR="007D03DF" w:rsidRDefault="007D03DF" w:rsidP="007D03DF">
          <w:pPr>
            <w:pStyle w:val="C25E4CE88EFA45388BEB3AD0AEE935D4"/>
          </w:pPr>
          <w:r>
            <w:t>…</w:t>
          </w:r>
        </w:p>
      </w:docPartBody>
    </w:docPart>
    <w:docPart>
      <w:docPartPr>
        <w:name w:val="1E8FAC2A4DDF4B75B7ACFE190539D512"/>
        <w:category>
          <w:name w:val="General"/>
          <w:gallery w:val="placeholder"/>
        </w:category>
        <w:types>
          <w:type w:val="bbPlcHdr"/>
        </w:types>
        <w:behaviors>
          <w:behavior w:val="content"/>
        </w:behaviors>
        <w:guid w:val="{D10688B6-B153-4013-A0D4-DAA91EE94DC6}"/>
      </w:docPartPr>
      <w:docPartBody>
        <w:p w:rsidR="007D03DF" w:rsidRDefault="007D03DF" w:rsidP="007D03DF">
          <w:pPr>
            <w:pStyle w:val="1E8FAC2A4DDF4B75B7ACFE190539D512"/>
          </w:pPr>
          <w:r>
            <w:t>…</w:t>
          </w:r>
        </w:p>
      </w:docPartBody>
    </w:docPart>
    <w:docPart>
      <w:docPartPr>
        <w:name w:val="6DD0F26F54234A1FA288297C8252C797"/>
        <w:category>
          <w:name w:val="General"/>
          <w:gallery w:val="placeholder"/>
        </w:category>
        <w:types>
          <w:type w:val="bbPlcHdr"/>
        </w:types>
        <w:behaviors>
          <w:behavior w:val="content"/>
        </w:behaviors>
        <w:guid w:val="{128F617C-D8A8-4AC2-A61F-CFC66035EAAD}"/>
      </w:docPartPr>
      <w:docPartBody>
        <w:p w:rsidR="007D03DF" w:rsidRDefault="007D03DF" w:rsidP="007D03DF">
          <w:pPr>
            <w:pStyle w:val="6DD0F26F54234A1FA288297C8252C797"/>
          </w:pPr>
          <w:r>
            <w:t>…</w:t>
          </w:r>
        </w:p>
      </w:docPartBody>
    </w:docPart>
    <w:docPart>
      <w:docPartPr>
        <w:name w:val="ED7D7BEDBEA04F3C83ABAF85ACADA934"/>
        <w:category>
          <w:name w:val="General"/>
          <w:gallery w:val="placeholder"/>
        </w:category>
        <w:types>
          <w:type w:val="bbPlcHdr"/>
        </w:types>
        <w:behaviors>
          <w:behavior w:val="content"/>
        </w:behaviors>
        <w:guid w:val="{6E3A151B-EC68-4C67-A445-63E15545A0B1}"/>
      </w:docPartPr>
      <w:docPartBody>
        <w:p w:rsidR="007D03DF" w:rsidRDefault="007D03DF" w:rsidP="007D03DF">
          <w:pPr>
            <w:pStyle w:val="ED7D7BEDBEA04F3C83ABAF85ACADA934"/>
          </w:pPr>
          <w:r>
            <w:t>…</w:t>
          </w:r>
        </w:p>
      </w:docPartBody>
    </w:docPart>
    <w:docPart>
      <w:docPartPr>
        <w:name w:val="9C4DFC95120A4918B0227420B844CB49"/>
        <w:category>
          <w:name w:val="General"/>
          <w:gallery w:val="placeholder"/>
        </w:category>
        <w:types>
          <w:type w:val="bbPlcHdr"/>
        </w:types>
        <w:behaviors>
          <w:behavior w:val="content"/>
        </w:behaviors>
        <w:guid w:val="{7ECA73DA-A7B9-4933-ACB3-2547A699A5C7}"/>
      </w:docPartPr>
      <w:docPartBody>
        <w:p w:rsidR="007D03DF" w:rsidRDefault="007D03DF" w:rsidP="007D03DF">
          <w:pPr>
            <w:pStyle w:val="9C4DFC95120A4918B0227420B844CB49"/>
          </w:pPr>
          <w:r>
            <w:t>…</w:t>
          </w:r>
        </w:p>
      </w:docPartBody>
    </w:docPart>
    <w:docPart>
      <w:docPartPr>
        <w:name w:val="354DDD97D6B74AF986BAFE25A3EBBA94"/>
        <w:category>
          <w:name w:val="General"/>
          <w:gallery w:val="placeholder"/>
        </w:category>
        <w:types>
          <w:type w:val="bbPlcHdr"/>
        </w:types>
        <w:behaviors>
          <w:behavior w:val="content"/>
        </w:behaviors>
        <w:guid w:val="{5EE74818-5EB2-45EF-B07A-5A613DA64D15}"/>
      </w:docPartPr>
      <w:docPartBody>
        <w:p w:rsidR="007D03DF" w:rsidRDefault="007D03DF" w:rsidP="007D03DF">
          <w:pPr>
            <w:pStyle w:val="354DDD97D6B74AF986BAFE25A3EBBA94"/>
          </w:pPr>
          <w:r>
            <w:t>…</w:t>
          </w:r>
        </w:p>
      </w:docPartBody>
    </w:docPart>
    <w:docPart>
      <w:docPartPr>
        <w:name w:val="CF09F678E6E2404098E80952095E1646"/>
        <w:category>
          <w:name w:val="General"/>
          <w:gallery w:val="placeholder"/>
        </w:category>
        <w:types>
          <w:type w:val="bbPlcHdr"/>
        </w:types>
        <w:behaviors>
          <w:behavior w:val="content"/>
        </w:behaviors>
        <w:guid w:val="{EC2708B2-B960-4F62-962D-1450C20A3ECE}"/>
      </w:docPartPr>
      <w:docPartBody>
        <w:p w:rsidR="007D03DF" w:rsidRDefault="007D03DF" w:rsidP="007D03DF">
          <w:pPr>
            <w:pStyle w:val="CF09F678E6E2404098E80952095E1646"/>
          </w:pPr>
          <w:r>
            <w:t>…</w:t>
          </w:r>
        </w:p>
      </w:docPartBody>
    </w:docPart>
    <w:docPart>
      <w:docPartPr>
        <w:name w:val="DD5CC675455848519925C27B6C420E21"/>
        <w:category>
          <w:name w:val="General"/>
          <w:gallery w:val="placeholder"/>
        </w:category>
        <w:types>
          <w:type w:val="bbPlcHdr"/>
        </w:types>
        <w:behaviors>
          <w:behavior w:val="content"/>
        </w:behaviors>
        <w:guid w:val="{3580930E-EC91-49B0-B46A-8DC7DEB3F211}"/>
      </w:docPartPr>
      <w:docPartBody>
        <w:p w:rsidR="007D03DF" w:rsidRDefault="007D03DF" w:rsidP="007D03DF">
          <w:pPr>
            <w:pStyle w:val="DD5CC675455848519925C27B6C420E21"/>
          </w:pPr>
          <w:r>
            <w:t>…</w:t>
          </w:r>
        </w:p>
      </w:docPartBody>
    </w:docPart>
    <w:docPart>
      <w:docPartPr>
        <w:name w:val="BE8C0B64BB23404C80B27B0E4280D2DC"/>
        <w:category>
          <w:name w:val="General"/>
          <w:gallery w:val="placeholder"/>
        </w:category>
        <w:types>
          <w:type w:val="bbPlcHdr"/>
        </w:types>
        <w:behaviors>
          <w:behavior w:val="content"/>
        </w:behaviors>
        <w:guid w:val="{54671C33-A9BF-4D1C-93B3-6EA488B16739}"/>
      </w:docPartPr>
      <w:docPartBody>
        <w:p w:rsidR="007D03DF" w:rsidRDefault="007D03DF" w:rsidP="007D03DF">
          <w:pPr>
            <w:pStyle w:val="BE8C0B64BB23404C80B27B0E4280D2DC"/>
          </w:pPr>
          <w:r>
            <w:t>…</w:t>
          </w:r>
        </w:p>
      </w:docPartBody>
    </w:docPart>
    <w:docPart>
      <w:docPartPr>
        <w:name w:val="E5E6A4DE7AF5420BBAC5BD646730EC46"/>
        <w:category>
          <w:name w:val="General"/>
          <w:gallery w:val="placeholder"/>
        </w:category>
        <w:types>
          <w:type w:val="bbPlcHdr"/>
        </w:types>
        <w:behaviors>
          <w:behavior w:val="content"/>
        </w:behaviors>
        <w:guid w:val="{0E7762E0-7FC7-4025-8A77-4229233860F9}"/>
      </w:docPartPr>
      <w:docPartBody>
        <w:p w:rsidR="007D03DF" w:rsidRDefault="007D03DF" w:rsidP="007D03DF">
          <w:pPr>
            <w:pStyle w:val="E5E6A4DE7AF5420BBAC5BD646730EC46"/>
          </w:pPr>
          <w:r>
            <w:t>…</w:t>
          </w:r>
        </w:p>
      </w:docPartBody>
    </w:docPart>
    <w:docPart>
      <w:docPartPr>
        <w:name w:val="16E727D819EA4856A4FBA35ABFCE5518"/>
        <w:category>
          <w:name w:val="General"/>
          <w:gallery w:val="placeholder"/>
        </w:category>
        <w:types>
          <w:type w:val="bbPlcHdr"/>
        </w:types>
        <w:behaviors>
          <w:behavior w:val="content"/>
        </w:behaviors>
        <w:guid w:val="{6E451FF4-F31C-4298-86B9-A0EF6C1C2BDE}"/>
      </w:docPartPr>
      <w:docPartBody>
        <w:p w:rsidR="007D03DF" w:rsidRDefault="007D03DF" w:rsidP="007D03DF">
          <w:pPr>
            <w:pStyle w:val="16E727D819EA4856A4FBA35ABFCE5518"/>
          </w:pPr>
          <w:r>
            <w:t>…</w:t>
          </w:r>
        </w:p>
      </w:docPartBody>
    </w:docPart>
    <w:docPart>
      <w:docPartPr>
        <w:name w:val="7CF8D05E724840CB91483591A8849F67"/>
        <w:category>
          <w:name w:val="General"/>
          <w:gallery w:val="placeholder"/>
        </w:category>
        <w:types>
          <w:type w:val="bbPlcHdr"/>
        </w:types>
        <w:behaviors>
          <w:behavior w:val="content"/>
        </w:behaviors>
        <w:guid w:val="{3FF0DDF4-BD92-4160-A5D7-334AD8030713}"/>
      </w:docPartPr>
      <w:docPartBody>
        <w:p w:rsidR="007D03DF" w:rsidRDefault="007D03DF" w:rsidP="007D03DF">
          <w:pPr>
            <w:pStyle w:val="7CF8D05E724840CB91483591A8849F67"/>
          </w:pPr>
          <w:r>
            <w:t>…</w:t>
          </w:r>
        </w:p>
      </w:docPartBody>
    </w:docPart>
    <w:docPart>
      <w:docPartPr>
        <w:name w:val="DD2A2563351749DD8AAF1952BD9B5E61"/>
        <w:category>
          <w:name w:val="General"/>
          <w:gallery w:val="placeholder"/>
        </w:category>
        <w:types>
          <w:type w:val="bbPlcHdr"/>
        </w:types>
        <w:behaviors>
          <w:behavior w:val="content"/>
        </w:behaviors>
        <w:guid w:val="{E60119B1-2A27-486B-9267-316F73E334A3}"/>
      </w:docPartPr>
      <w:docPartBody>
        <w:p w:rsidR="007D03DF" w:rsidRDefault="007D03DF" w:rsidP="007D03DF">
          <w:pPr>
            <w:pStyle w:val="DD2A2563351749DD8AAF1952BD9B5E61"/>
          </w:pPr>
          <w:r>
            <w:t>…</w:t>
          </w:r>
        </w:p>
      </w:docPartBody>
    </w:docPart>
    <w:docPart>
      <w:docPartPr>
        <w:name w:val="52FB20461DE1455CA9F54262033F412C"/>
        <w:category>
          <w:name w:val="General"/>
          <w:gallery w:val="placeholder"/>
        </w:category>
        <w:types>
          <w:type w:val="bbPlcHdr"/>
        </w:types>
        <w:behaviors>
          <w:behavior w:val="content"/>
        </w:behaviors>
        <w:guid w:val="{0671F4D3-A094-4685-B323-5FD87F7FC70A}"/>
      </w:docPartPr>
      <w:docPartBody>
        <w:p w:rsidR="007D03DF" w:rsidRDefault="007D03DF" w:rsidP="007D03DF">
          <w:pPr>
            <w:pStyle w:val="52FB20461DE1455CA9F54262033F412C"/>
          </w:pPr>
          <w:r>
            <w:t>…</w:t>
          </w:r>
        </w:p>
      </w:docPartBody>
    </w:docPart>
    <w:docPart>
      <w:docPartPr>
        <w:name w:val="F0824DFA492D4A5C98FE5F01F15E6E1A"/>
        <w:category>
          <w:name w:val="General"/>
          <w:gallery w:val="placeholder"/>
        </w:category>
        <w:types>
          <w:type w:val="bbPlcHdr"/>
        </w:types>
        <w:behaviors>
          <w:behavior w:val="content"/>
        </w:behaviors>
        <w:guid w:val="{F7F90F73-59D2-477D-A2A9-296CD79F13B3}"/>
      </w:docPartPr>
      <w:docPartBody>
        <w:p w:rsidR="007D03DF" w:rsidRDefault="007D03DF" w:rsidP="007D03DF">
          <w:pPr>
            <w:pStyle w:val="F0824DFA492D4A5C98FE5F01F15E6E1A"/>
          </w:pPr>
          <w:r>
            <w:t>…</w:t>
          </w:r>
        </w:p>
      </w:docPartBody>
    </w:docPart>
    <w:docPart>
      <w:docPartPr>
        <w:name w:val="EA4A1CDCE70B4EC099AA0F9486D9E25C"/>
        <w:category>
          <w:name w:val="General"/>
          <w:gallery w:val="placeholder"/>
        </w:category>
        <w:types>
          <w:type w:val="bbPlcHdr"/>
        </w:types>
        <w:behaviors>
          <w:behavior w:val="content"/>
        </w:behaviors>
        <w:guid w:val="{80B759BF-00D6-46A5-8D24-2AFCA8B520FF}"/>
      </w:docPartPr>
      <w:docPartBody>
        <w:p w:rsidR="007D03DF" w:rsidRDefault="007D03DF" w:rsidP="007D03DF">
          <w:pPr>
            <w:pStyle w:val="EA4A1CDCE70B4EC099AA0F9486D9E25C"/>
          </w:pPr>
          <w:r>
            <w:t>…</w:t>
          </w:r>
        </w:p>
      </w:docPartBody>
    </w:docPart>
    <w:docPart>
      <w:docPartPr>
        <w:name w:val="478307E19A6B48AAA225FAE9E6BC6E8C"/>
        <w:category>
          <w:name w:val="General"/>
          <w:gallery w:val="placeholder"/>
        </w:category>
        <w:types>
          <w:type w:val="bbPlcHdr"/>
        </w:types>
        <w:behaviors>
          <w:behavior w:val="content"/>
        </w:behaviors>
        <w:guid w:val="{2DED0798-E958-4564-95ED-0784D6997AF3}"/>
      </w:docPartPr>
      <w:docPartBody>
        <w:p w:rsidR="007D03DF" w:rsidRDefault="007D03DF" w:rsidP="007D03DF">
          <w:pPr>
            <w:pStyle w:val="478307E19A6B48AAA225FAE9E6BC6E8C"/>
          </w:pPr>
          <w:r>
            <w:t>…</w:t>
          </w:r>
        </w:p>
      </w:docPartBody>
    </w:docPart>
    <w:docPart>
      <w:docPartPr>
        <w:name w:val="008EE7BA76C845239E3596DCF045F82E"/>
        <w:category>
          <w:name w:val="General"/>
          <w:gallery w:val="placeholder"/>
        </w:category>
        <w:types>
          <w:type w:val="bbPlcHdr"/>
        </w:types>
        <w:behaviors>
          <w:behavior w:val="content"/>
        </w:behaviors>
        <w:guid w:val="{8AF30BA1-6682-419E-B367-3A297A831E03}"/>
      </w:docPartPr>
      <w:docPartBody>
        <w:p w:rsidR="007D03DF" w:rsidRDefault="007D03DF" w:rsidP="007D03DF">
          <w:pPr>
            <w:pStyle w:val="008EE7BA76C845239E3596DCF045F82E"/>
          </w:pPr>
          <w:r>
            <w:t>…</w:t>
          </w:r>
        </w:p>
      </w:docPartBody>
    </w:docPart>
    <w:docPart>
      <w:docPartPr>
        <w:name w:val="EA269B10F8844C2C9FB4CB39689EFA17"/>
        <w:category>
          <w:name w:val="General"/>
          <w:gallery w:val="placeholder"/>
        </w:category>
        <w:types>
          <w:type w:val="bbPlcHdr"/>
        </w:types>
        <w:behaviors>
          <w:behavior w:val="content"/>
        </w:behaviors>
        <w:guid w:val="{8BC55EFB-0321-440D-B274-B503C72074F7}"/>
      </w:docPartPr>
      <w:docPartBody>
        <w:p w:rsidR="007D03DF" w:rsidRDefault="007D03DF" w:rsidP="007D03DF">
          <w:pPr>
            <w:pStyle w:val="EA269B10F8844C2C9FB4CB39689EFA17"/>
          </w:pPr>
          <w:r>
            <w:t>…</w:t>
          </w:r>
        </w:p>
      </w:docPartBody>
    </w:docPart>
    <w:docPart>
      <w:docPartPr>
        <w:name w:val="F8F2200182F64BBD801F159D78D4002A"/>
        <w:category>
          <w:name w:val="General"/>
          <w:gallery w:val="placeholder"/>
        </w:category>
        <w:types>
          <w:type w:val="bbPlcHdr"/>
        </w:types>
        <w:behaviors>
          <w:behavior w:val="content"/>
        </w:behaviors>
        <w:guid w:val="{F3066790-2985-4D47-BE63-B8367727A46C}"/>
      </w:docPartPr>
      <w:docPartBody>
        <w:p w:rsidR="007D03DF" w:rsidRDefault="007D03DF" w:rsidP="007D03DF">
          <w:pPr>
            <w:pStyle w:val="F8F2200182F64BBD801F159D78D4002A"/>
          </w:pPr>
          <w:r>
            <w:t>…</w:t>
          </w:r>
        </w:p>
      </w:docPartBody>
    </w:docPart>
    <w:docPart>
      <w:docPartPr>
        <w:name w:val="51BCA8A2716945B081C55A16A368E3B6"/>
        <w:category>
          <w:name w:val="General"/>
          <w:gallery w:val="placeholder"/>
        </w:category>
        <w:types>
          <w:type w:val="bbPlcHdr"/>
        </w:types>
        <w:behaviors>
          <w:behavior w:val="content"/>
        </w:behaviors>
        <w:guid w:val="{444F8E38-F65B-49E7-811F-4CA5B0D84F78}"/>
      </w:docPartPr>
      <w:docPartBody>
        <w:p w:rsidR="007D03DF" w:rsidRDefault="007D03DF" w:rsidP="007D03DF">
          <w:pPr>
            <w:pStyle w:val="51BCA8A2716945B081C55A16A368E3B6"/>
          </w:pPr>
          <w:r>
            <w:t>…</w:t>
          </w:r>
        </w:p>
      </w:docPartBody>
    </w:docPart>
    <w:docPart>
      <w:docPartPr>
        <w:name w:val="AEB7A4B39D334195BB892248CEFBD92E"/>
        <w:category>
          <w:name w:val="General"/>
          <w:gallery w:val="placeholder"/>
        </w:category>
        <w:types>
          <w:type w:val="bbPlcHdr"/>
        </w:types>
        <w:behaviors>
          <w:behavior w:val="content"/>
        </w:behaviors>
        <w:guid w:val="{F0695494-E56F-4732-AD64-8E3B6724A3CE}"/>
      </w:docPartPr>
      <w:docPartBody>
        <w:p w:rsidR="007D03DF" w:rsidRDefault="007D03DF" w:rsidP="007D03DF">
          <w:pPr>
            <w:pStyle w:val="AEB7A4B39D334195BB892248CEFBD92E"/>
          </w:pPr>
          <w:r>
            <w:t>…</w:t>
          </w:r>
        </w:p>
      </w:docPartBody>
    </w:docPart>
    <w:docPart>
      <w:docPartPr>
        <w:name w:val="2AE16C597C444F7EA9E012988B71FC7A"/>
        <w:category>
          <w:name w:val="General"/>
          <w:gallery w:val="placeholder"/>
        </w:category>
        <w:types>
          <w:type w:val="bbPlcHdr"/>
        </w:types>
        <w:behaviors>
          <w:behavior w:val="content"/>
        </w:behaviors>
        <w:guid w:val="{DF072FC1-904A-4761-9058-48E68BF9DA58}"/>
      </w:docPartPr>
      <w:docPartBody>
        <w:p w:rsidR="007D03DF" w:rsidRDefault="007D03DF" w:rsidP="007D03DF">
          <w:pPr>
            <w:pStyle w:val="2AE16C597C444F7EA9E012988B71FC7A"/>
          </w:pPr>
          <w:r>
            <w:t>…</w:t>
          </w:r>
        </w:p>
      </w:docPartBody>
    </w:docPart>
    <w:docPart>
      <w:docPartPr>
        <w:name w:val="1AE1F11D9857424F9AA26488BD031B46"/>
        <w:category>
          <w:name w:val="General"/>
          <w:gallery w:val="placeholder"/>
        </w:category>
        <w:types>
          <w:type w:val="bbPlcHdr"/>
        </w:types>
        <w:behaviors>
          <w:behavior w:val="content"/>
        </w:behaviors>
        <w:guid w:val="{E2CEB979-4B2E-4485-993B-8574B9865812}"/>
      </w:docPartPr>
      <w:docPartBody>
        <w:p w:rsidR="007D03DF" w:rsidRDefault="007D03DF" w:rsidP="007D03DF">
          <w:pPr>
            <w:pStyle w:val="1AE1F11D9857424F9AA26488BD031B46"/>
          </w:pPr>
          <w:r>
            <w:t>…</w:t>
          </w:r>
        </w:p>
      </w:docPartBody>
    </w:docPart>
    <w:docPart>
      <w:docPartPr>
        <w:name w:val="E5F1A06E42A14E1BBFB5F8E31B68FDFE"/>
        <w:category>
          <w:name w:val="General"/>
          <w:gallery w:val="placeholder"/>
        </w:category>
        <w:types>
          <w:type w:val="bbPlcHdr"/>
        </w:types>
        <w:behaviors>
          <w:behavior w:val="content"/>
        </w:behaviors>
        <w:guid w:val="{2012B8FC-F265-4E7C-A5E2-58249191B4C1}"/>
      </w:docPartPr>
      <w:docPartBody>
        <w:p w:rsidR="007D03DF" w:rsidRDefault="007D03DF" w:rsidP="007D03DF">
          <w:pPr>
            <w:pStyle w:val="E5F1A06E42A14E1BBFB5F8E31B68FDFE"/>
          </w:pPr>
          <w:r>
            <w:t>…</w:t>
          </w:r>
        </w:p>
      </w:docPartBody>
    </w:docPart>
    <w:docPart>
      <w:docPartPr>
        <w:name w:val="36E8E3778F1342E49D95B8EBA05A3161"/>
        <w:category>
          <w:name w:val="General"/>
          <w:gallery w:val="placeholder"/>
        </w:category>
        <w:types>
          <w:type w:val="bbPlcHdr"/>
        </w:types>
        <w:behaviors>
          <w:behavior w:val="content"/>
        </w:behaviors>
        <w:guid w:val="{035B2296-F183-4AB3-AD63-3B4E6DCD1920}"/>
      </w:docPartPr>
      <w:docPartBody>
        <w:p w:rsidR="007D03DF" w:rsidRDefault="007D03DF" w:rsidP="007D03DF">
          <w:pPr>
            <w:pStyle w:val="36E8E3778F1342E49D95B8EBA05A3161"/>
          </w:pPr>
          <w:r>
            <w:t>…</w:t>
          </w:r>
        </w:p>
      </w:docPartBody>
    </w:docPart>
    <w:docPart>
      <w:docPartPr>
        <w:name w:val="5A6C78B1B88B4BB290A0D34FFA466AED"/>
        <w:category>
          <w:name w:val="General"/>
          <w:gallery w:val="placeholder"/>
        </w:category>
        <w:types>
          <w:type w:val="bbPlcHdr"/>
        </w:types>
        <w:behaviors>
          <w:behavior w:val="content"/>
        </w:behaviors>
        <w:guid w:val="{2E77C29A-D4E4-4098-B541-65382A1B9839}"/>
      </w:docPartPr>
      <w:docPartBody>
        <w:p w:rsidR="007D03DF" w:rsidRDefault="007D03DF" w:rsidP="007D03DF">
          <w:pPr>
            <w:pStyle w:val="5A6C78B1B88B4BB290A0D34FFA466AED"/>
          </w:pPr>
          <w:r>
            <w:t>…</w:t>
          </w:r>
        </w:p>
      </w:docPartBody>
    </w:docPart>
    <w:docPart>
      <w:docPartPr>
        <w:name w:val="62F2531991304CDFA55477CA81151160"/>
        <w:category>
          <w:name w:val="General"/>
          <w:gallery w:val="placeholder"/>
        </w:category>
        <w:types>
          <w:type w:val="bbPlcHdr"/>
        </w:types>
        <w:behaviors>
          <w:behavior w:val="content"/>
        </w:behaviors>
        <w:guid w:val="{F04F638F-7296-45FA-BA0C-228480D48444}"/>
      </w:docPartPr>
      <w:docPartBody>
        <w:p w:rsidR="007D03DF" w:rsidRDefault="007D03DF" w:rsidP="007D03DF">
          <w:pPr>
            <w:pStyle w:val="62F2531991304CDFA55477CA81151160"/>
          </w:pPr>
          <w:r>
            <w:t>…</w:t>
          </w:r>
        </w:p>
      </w:docPartBody>
    </w:docPart>
    <w:docPart>
      <w:docPartPr>
        <w:name w:val="0BB651A0ADA543F0B9181044FD1EC289"/>
        <w:category>
          <w:name w:val="General"/>
          <w:gallery w:val="placeholder"/>
        </w:category>
        <w:types>
          <w:type w:val="bbPlcHdr"/>
        </w:types>
        <w:behaviors>
          <w:behavior w:val="content"/>
        </w:behaviors>
        <w:guid w:val="{5C7BDAE9-1C5F-4272-8411-18D36F662DE7}"/>
      </w:docPartPr>
      <w:docPartBody>
        <w:p w:rsidR="007D03DF" w:rsidRDefault="007D03DF" w:rsidP="007D03DF">
          <w:pPr>
            <w:pStyle w:val="0BB651A0ADA543F0B9181044FD1EC289"/>
          </w:pPr>
          <w:r>
            <w:t>…</w:t>
          </w:r>
        </w:p>
      </w:docPartBody>
    </w:docPart>
    <w:docPart>
      <w:docPartPr>
        <w:name w:val="2D748BB4265C4B1C8EA6CF213DDEF765"/>
        <w:category>
          <w:name w:val="General"/>
          <w:gallery w:val="placeholder"/>
        </w:category>
        <w:types>
          <w:type w:val="bbPlcHdr"/>
        </w:types>
        <w:behaviors>
          <w:behavior w:val="content"/>
        </w:behaviors>
        <w:guid w:val="{2BE09191-155A-48FF-B4F4-2932325D66D8}"/>
      </w:docPartPr>
      <w:docPartBody>
        <w:p w:rsidR="007D03DF" w:rsidRDefault="007D03DF" w:rsidP="007D03DF">
          <w:pPr>
            <w:pStyle w:val="2D748BB4265C4B1C8EA6CF213DDEF765"/>
          </w:pPr>
          <w:r>
            <w:t>…</w:t>
          </w:r>
        </w:p>
      </w:docPartBody>
    </w:docPart>
    <w:docPart>
      <w:docPartPr>
        <w:name w:val="C389CE3A65DA4571A2805FDFAE3AA032"/>
        <w:category>
          <w:name w:val="General"/>
          <w:gallery w:val="placeholder"/>
        </w:category>
        <w:types>
          <w:type w:val="bbPlcHdr"/>
        </w:types>
        <w:behaviors>
          <w:behavior w:val="content"/>
        </w:behaviors>
        <w:guid w:val="{659A1D72-C836-4DA0-9A52-2935E79D2DB4}"/>
      </w:docPartPr>
      <w:docPartBody>
        <w:p w:rsidR="007D03DF" w:rsidRDefault="007D03DF" w:rsidP="007D03DF">
          <w:pPr>
            <w:pStyle w:val="C389CE3A65DA4571A2805FDFAE3AA032"/>
          </w:pPr>
          <w:r>
            <w:t>…</w:t>
          </w:r>
        </w:p>
      </w:docPartBody>
    </w:docPart>
    <w:docPart>
      <w:docPartPr>
        <w:name w:val="0EBBE285D6E74E9F84A1783C1444B31B"/>
        <w:category>
          <w:name w:val="General"/>
          <w:gallery w:val="placeholder"/>
        </w:category>
        <w:types>
          <w:type w:val="bbPlcHdr"/>
        </w:types>
        <w:behaviors>
          <w:behavior w:val="content"/>
        </w:behaviors>
        <w:guid w:val="{BDE87343-30C1-48A7-BEA5-B0288FC3F6C9}"/>
      </w:docPartPr>
      <w:docPartBody>
        <w:p w:rsidR="007D03DF" w:rsidRDefault="007D03DF" w:rsidP="007D03DF">
          <w:pPr>
            <w:pStyle w:val="0EBBE285D6E74E9F84A1783C1444B31B"/>
          </w:pPr>
          <w:r>
            <w:t>…</w:t>
          </w:r>
        </w:p>
      </w:docPartBody>
    </w:docPart>
    <w:docPart>
      <w:docPartPr>
        <w:name w:val="6A5C9E61827E48939595706E18E111F5"/>
        <w:category>
          <w:name w:val="General"/>
          <w:gallery w:val="placeholder"/>
        </w:category>
        <w:types>
          <w:type w:val="bbPlcHdr"/>
        </w:types>
        <w:behaviors>
          <w:behavior w:val="content"/>
        </w:behaviors>
        <w:guid w:val="{6C7ADF6A-20BD-4E89-B3B9-BF94CA72B49A}"/>
      </w:docPartPr>
      <w:docPartBody>
        <w:p w:rsidR="007D03DF" w:rsidRDefault="007D03DF" w:rsidP="007D03DF">
          <w:pPr>
            <w:pStyle w:val="6A5C9E61827E48939595706E18E111F5"/>
          </w:pPr>
          <w:r>
            <w:t>…</w:t>
          </w:r>
        </w:p>
      </w:docPartBody>
    </w:docPart>
    <w:docPart>
      <w:docPartPr>
        <w:name w:val="10BABDEA50A04846A9DC6FE4949D8CFF"/>
        <w:category>
          <w:name w:val="General"/>
          <w:gallery w:val="placeholder"/>
        </w:category>
        <w:types>
          <w:type w:val="bbPlcHdr"/>
        </w:types>
        <w:behaviors>
          <w:behavior w:val="content"/>
        </w:behaviors>
        <w:guid w:val="{C22C2EBC-0D52-4B66-A1F8-333B9B097D96}"/>
      </w:docPartPr>
      <w:docPartBody>
        <w:p w:rsidR="007D03DF" w:rsidRDefault="007D03DF" w:rsidP="007D03DF">
          <w:pPr>
            <w:pStyle w:val="10BABDEA50A04846A9DC6FE4949D8CFF"/>
          </w:pPr>
          <w:r>
            <w:t>…</w:t>
          </w:r>
        </w:p>
      </w:docPartBody>
    </w:docPart>
    <w:docPart>
      <w:docPartPr>
        <w:name w:val="7BF283373C9448C1B0B0B2EF3D518C0E"/>
        <w:category>
          <w:name w:val="General"/>
          <w:gallery w:val="placeholder"/>
        </w:category>
        <w:types>
          <w:type w:val="bbPlcHdr"/>
        </w:types>
        <w:behaviors>
          <w:behavior w:val="content"/>
        </w:behaviors>
        <w:guid w:val="{B8B2DE9E-5042-4F54-A215-9B0EA025FEFA}"/>
      </w:docPartPr>
      <w:docPartBody>
        <w:p w:rsidR="007D03DF" w:rsidRDefault="007D03DF" w:rsidP="007D03DF">
          <w:pPr>
            <w:pStyle w:val="7BF283373C9448C1B0B0B2EF3D518C0E"/>
          </w:pPr>
          <w:r>
            <w:t>…</w:t>
          </w:r>
        </w:p>
      </w:docPartBody>
    </w:docPart>
    <w:docPart>
      <w:docPartPr>
        <w:name w:val="11447F77398A441F8B36B5B37FB668D2"/>
        <w:category>
          <w:name w:val="General"/>
          <w:gallery w:val="placeholder"/>
        </w:category>
        <w:types>
          <w:type w:val="bbPlcHdr"/>
        </w:types>
        <w:behaviors>
          <w:behavior w:val="content"/>
        </w:behaviors>
        <w:guid w:val="{23510158-0BCA-4811-9E43-942B91C0EC48}"/>
      </w:docPartPr>
      <w:docPartBody>
        <w:p w:rsidR="007D03DF" w:rsidRDefault="007D03DF" w:rsidP="007D03DF">
          <w:pPr>
            <w:pStyle w:val="11447F77398A441F8B36B5B37FB668D2"/>
          </w:pPr>
          <w:r>
            <w:t>…</w:t>
          </w:r>
        </w:p>
      </w:docPartBody>
    </w:docPart>
    <w:docPart>
      <w:docPartPr>
        <w:name w:val="328706504C0C4C548FE259DF9CB4CC18"/>
        <w:category>
          <w:name w:val="General"/>
          <w:gallery w:val="placeholder"/>
        </w:category>
        <w:types>
          <w:type w:val="bbPlcHdr"/>
        </w:types>
        <w:behaviors>
          <w:behavior w:val="content"/>
        </w:behaviors>
        <w:guid w:val="{1D74AE24-0DBB-4263-A2E0-763F50A3D6AF}"/>
      </w:docPartPr>
      <w:docPartBody>
        <w:p w:rsidR="007D03DF" w:rsidRDefault="007D03DF" w:rsidP="007D03DF">
          <w:pPr>
            <w:pStyle w:val="328706504C0C4C548FE259DF9CB4CC18"/>
          </w:pPr>
          <w:r>
            <w:t>…</w:t>
          </w:r>
        </w:p>
      </w:docPartBody>
    </w:docPart>
    <w:docPart>
      <w:docPartPr>
        <w:name w:val="6CA5F2A86C7E4E2F820586661AF7C058"/>
        <w:category>
          <w:name w:val="General"/>
          <w:gallery w:val="placeholder"/>
        </w:category>
        <w:types>
          <w:type w:val="bbPlcHdr"/>
        </w:types>
        <w:behaviors>
          <w:behavior w:val="content"/>
        </w:behaviors>
        <w:guid w:val="{7DD5BFAF-546A-4559-9A90-E71494CB30A2}"/>
      </w:docPartPr>
      <w:docPartBody>
        <w:p w:rsidR="007D03DF" w:rsidRDefault="007D03DF" w:rsidP="007D03DF">
          <w:pPr>
            <w:pStyle w:val="6CA5F2A86C7E4E2F820586661AF7C058"/>
          </w:pPr>
          <w:r>
            <w:t>…</w:t>
          </w:r>
        </w:p>
      </w:docPartBody>
    </w:docPart>
    <w:docPart>
      <w:docPartPr>
        <w:name w:val="D7D16BD4CDBD4AB5AFD8FAA40D4CDE17"/>
        <w:category>
          <w:name w:val="General"/>
          <w:gallery w:val="placeholder"/>
        </w:category>
        <w:types>
          <w:type w:val="bbPlcHdr"/>
        </w:types>
        <w:behaviors>
          <w:behavior w:val="content"/>
        </w:behaviors>
        <w:guid w:val="{55269449-F6D1-40D3-84E5-856928D9D1BB}"/>
      </w:docPartPr>
      <w:docPartBody>
        <w:p w:rsidR="007D03DF" w:rsidRDefault="007D03DF" w:rsidP="007D03DF">
          <w:pPr>
            <w:pStyle w:val="D7D16BD4CDBD4AB5AFD8FAA40D4CDE17"/>
          </w:pPr>
          <w:r>
            <w:t>…</w:t>
          </w:r>
        </w:p>
      </w:docPartBody>
    </w:docPart>
    <w:docPart>
      <w:docPartPr>
        <w:name w:val="A79696F48F7041F3B119DDC7035E9E9E"/>
        <w:category>
          <w:name w:val="General"/>
          <w:gallery w:val="placeholder"/>
        </w:category>
        <w:types>
          <w:type w:val="bbPlcHdr"/>
        </w:types>
        <w:behaviors>
          <w:behavior w:val="content"/>
        </w:behaviors>
        <w:guid w:val="{0C6F6594-9C25-41CF-86FD-714E10BFD7AB}"/>
      </w:docPartPr>
      <w:docPartBody>
        <w:p w:rsidR="007D03DF" w:rsidRDefault="007D03DF" w:rsidP="007D03DF">
          <w:pPr>
            <w:pStyle w:val="A79696F48F7041F3B119DDC7035E9E9E"/>
          </w:pPr>
          <w:r>
            <w:t>…</w:t>
          </w:r>
        </w:p>
      </w:docPartBody>
    </w:docPart>
    <w:docPart>
      <w:docPartPr>
        <w:name w:val="8B0FC450278D4B908BB7544764DAD038"/>
        <w:category>
          <w:name w:val="General"/>
          <w:gallery w:val="placeholder"/>
        </w:category>
        <w:types>
          <w:type w:val="bbPlcHdr"/>
        </w:types>
        <w:behaviors>
          <w:behavior w:val="content"/>
        </w:behaviors>
        <w:guid w:val="{BE7906AD-04A0-4148-B76D-8C9FB008D469}"/>
      </w:docPartPr>
      <w:docPartBody>
        <w:p w:rsidR="007D03DF" w:rsidRDefault="007D03DF" w:rsidP="007D03DF">
          <w:pPr>
            <w:pStyle w:val="8B0FC450278D4B908BB7544764DAD038"/>
          </w:pPr>
          <w:r>
            <w:t>…</w:t>
          </w:r>
        </w:p>
      </w:docPartBody>
    </w:docPart>
    <w:docPart>
      <w:docPartPr>
        <w:name w:val="D9793A26C9794572B27CE0428A5D0A33"/>
        <w:category>
          <w:name w:val="General"/>
          <w:gallery w:val="placeholder"/>
        </w:category>
        <w:types>
          <w:type w:val="bbPlcHdr"/>
        </w:types>
        <w:behaviors>
          <w:behavior w:val="content"/>
        </w:behaviors>
        <w:guid w:val="{38161325-9A05-48E6-AC3E-62828644D712}"/>
      </w:docPartPr>
      <w:docPartBody>
        <w:p w:rsidR="007D03DF" w:rsidRDefault="007D03DF" w:rsidP="007D03DF">
          <w:pPr>
            <w:pStyle w:val="D9793A26C9794572B27CE0428A5D0A33"/>
          </w:pPr>
          <w:r>
            <w:t>…</w:t>
          </w:r>
        </w:p>
      </w:docPartBody>
    </w:docPart>
    <w:docPart>
      <w:docPartPr>
        <w:name w:val="419F4A27EFD64ECAA564771F15224AC2"/>
        <w:category>
          <w:name w:val="General"/>
          <w:gallery w:val="placeholder"/>
        </w:category>
        <w:types>
          <w:type w:val="bbPlcHdr"/>
        </w:types>
        <w:behaviors>
          <w:behavior w:val="content"/>
        </w:behaviors>
        <w:guid w:val="{C500A5FB-2838-43A6-BD66-465871676960}"/>
      </w:docPartPr>
      <w:docPartBody>
        <w:p w:rsidR="007D03DF" w:rsidRDefault="007D03DF" w:rsidP="007D03DF">
          <w:pPr>
            <w:pStyle w:val="419F4A27EFD64ECAA564771F15224AC2"/>
          </w:pPr>
          <w:r>
            <w:t>…</w:t>
          </w:r>
        </w:p>
      </w:docPartBody>
    </w:docPart>
    <w:docPart>
      <w:docPartPr>
        <w:name w:val="E30ACE470F4242EF896B89A142AAD2B8"/>
        <w:category>
          <w:name w:val="General"/>
          <w:gallery w:val="placeholder"/>
        </w:category>
        <w:types>
          <w:type w:val="bbPlcHdr"/>
        </w:types>
        <w:behaviors>
          <w:behavior w:val="content"/>
        </w:behaviors>
        <w:guid w:val="{C457BF33-F7A9-447A-9354-C96B664C9382}"/>
      </w:docPartPr>
      <w:docPartBody>
        <w:p w:rsidR="007D03DF" w:rsidRDefault="007D03DF" w:rsidP="007D03DF">
          <w:pPr>
            <w:pStyle w:val="E30ACE470F4242EF896B89A142AAD2B8"/>
          </w:pPr>
          <w:r>
            <w:t>…</w:t>
          </w:r>
        </w:p>
      </w:docPartBody>
    </w:docPart>
    <w:docPart>
      <w:docPartPr>
        <w:name w:val="713A5F561FB54EB1956A34DBE95D8691"/>
        <w:category>
          <w:name w:val="General"/>
          <w:gallery w:val="placeholder"/>
        </w:category>
        <w:types>
          <w:type w:val="bbPlcHdr"/>
        </w:types>
        <w:behaviors>
          <w:behavior w:val="content"/>
        </w:behaviors>
        <w:guid w:val="{BDC47A3A-50EC-4403-AAA5-C71592869B1F}"/>
      </w:docPartPr>
      <w:docPartBody>
        <w:p w:rsidR="007D03DF" w:rsidRDefault="007D03DF" w:rsidP="007D03DF">
          <w:pPr>
            <w:pStyle w:val="713A5F561FB54EB1956A34DBE95D8691"/>
          </w:pPr>
          <w:r>
            <w:t>…</w:t>
          </w:r>
        </w:p>
      </w:docPartBody>
    </w:docPart>
    <w:docPart>
      <w:docPartPr>
        <w:name w:val="514FDD42D6A740509376782C5FC908B5"/>
        <w:category>
          <w:name w:val="General"/>
          <w:gallery w:val="placeholder"/>
        </w:category>
        <w:types>
          <w:type w:val="bbPlcHdr"/>
        </w:types>
        <w:behaviors>
          <w:behavior w:val="content"/>
        </w:behaviors>
        <w:guid w:val="{E3F65E08-179B-4CD5-934B-74E95502BC6F}"/>
      </w:docPartPr>
      <w:docPartBody>
        <w:p w:rsidR="007D03DF" w:rsidRDefault="007D03DF" w:rsidP="007D03DF">
          <w:pPr>
            <w:pStyle w:val="514FDD42D6A740509376782C5FC908B5"/>
          </w:pPr>
          <w:r>
            <w:t>…</w:t>
          </w:r>
        </w:p>
      </w:docPartBody>
    </w:docPart>
    <w:docPart>
      <w:docPartPr>
        <w:name w:val="EEA0B52316254F5D9594F4329C49BA88"/>
        <w:category>
          <w:name w:val="General"/>
          <w:gallery w:val="placeholder"/>
        </w:category>
        <w:types>
          <w:type w:val="bbPlcHdr"/>
        </w:types>
        <w:behaviors>
          <w:behavior w:val="content"/>
        </w:behaviors>
        <w:guid w:val="{D6F90E18-C757-40E6-9D6E-6106FFE06271}"/>
      </w:docPartPr>
      <w:docPartBody>
        <w:p w:rsidR="007D03DF" w:rsidRDefault="007D03DF" w:rsidP="007D03DF">
          <w:pPr>
            <w:pStyle w:val="EEA0B52316254F5D9594F4329C49BA88"/>
          </w:pPr>
          <w:r>
            <w:t>…</w:t>
          </w:r>
        </w:p>
      </w:docPartBody>
    </w:docPart>
    <w:docPart>
      <w:docPartPr>
        <w:name w:val="51B18CC7907E4115822C0D444BF0DA42"/>
        <w:category>
          <w:name w:val="General"/>
          <w:gallery w:val="placeholder"/>
        </w:category>
        <w:types>
          <w:type w:val="bbPlcHdr"/>
        </w:types>
        <w:behaviors>
          <w:behavior w:val="content"/>
        </w:behaviors>
        <w:guid w:val="{EF218E87-2160-4AB5-8361-6E0C7524975C}"/>
      </w:docPartPr>
      <w:docPartBody>
        <w:p w:rsidR="007D03DF" w:rsidRDefault="007D03DF" w:rsidP="007D03DF">
          <w:pPr>
            <w:pStyle w:val="51B18CC7907E4115822C0D444BF0DA42"/>
          </w:pPr>
          <w:r>
            <w:t>…</w:t>
          </w:r>
        </w:p>
      </w:docPartBody>
    </w:docPart>
    <w:docPart>
      <w:docPartPr>
        <w:name w:val="21D7EDE22EA74ABE9744F9BF0CA70CBC"/>
        <w:category>
          <w:name w:val="General"/>
          <w:gallery w:val="placeholder"/>
        </w:category>
        <w:types>
          <w:type w:val="bbPlcHdr"/>
        </w:types>
        <w:behaviors>
          <w:behavior w:val="content"/>
        </w:behaviors>
        <w:guid w:val="{18825E1E-F5C7-49F6-944F-EFD6C81F76EC}"/>
      </w:docPartPr>
      <w:docPartBody>
        <w:p w:rsidR="007D03DF" w:rsidRDefault="007D03DF" w:rsidP="007D03DF">
          <w:pPr>
            <w:pStyle w:val="21D7EDE22EA74ABE9744F9BF0CA70CBC"/>
          </w:pPr>
          <w:r>
            <w:t>…</w:t>
          </w:r>
        </w:p>
      </w:docPartBody>
    </w:docPart>
    <w:docPart>
      <w:docPartPr>
        <w:name w:val="91A4A75F776A40F0B562D59845D48CAD"/>
        <w:category>
          <w:name w:val="General"/>
          <w:gallery w:val="placeholder"/>
        </w:category>
        <w:types>
          <w:type w:val="bbPlcHdr"/>
        </w:types>
        <w:behaviors>
          <w:behavior w:val="content"/>
        </w:behaviors>
        <w:guid w:val="{23BE03AE-250E-4AE2-8D1E-7E2731BF44EF}"/>
      </w:docPartPr>
      <w:docPartBody>
        <w:p w:rsidR="007D03DF" w:rsidRDefault="007D03DF" w:rsidP="007D03DF">
          <w:pPr>
            <w:pStyle w:val="91A4A75F776A40F0B562D59845D48CAD"/>
          </w:pPr>
          <w:r>
            <w:t>…</w:t>
          </w:r>
        </w:p>
      </w:docPartBody>
    </w:docPart>
    <w:docPart>
      <w:docPartPr>
        <w:name w:val="A101754D3BA54D768879939C6278E1B8"/>
        <w:category>
          <w:name w:val="General"/>
          <w:gallery w:val="placeholder"/>
        </w:category>
        <w:types>
          <w:type w:val="bbPlcHdr"/>
        </w:types>
        <w:behaviors>
          <w:behavior w:val="content"/>
        </w:behaviors>
        <w:guid w:val="{9B1AA622-F44D-4743-93FF-F4AFAB3542CC}"/>
      </w:docPartPr>
      <w:docPartBody>
        <w:p w:rsidR="007D03DF" w:rsidRDefault="007D03DF" w:rsidP="007D03DF">
          <w:pPr>
            <w:pStyle w:val="A101754D3BA54D768879939C6278E1B8"/>
          </w:pPr>
          <w:r>
            <w:t>…</w:t>
          </w:r>
        </w:p>
      </w:docPartBody>
    </w:docPart>
    <w:docPart>
      <w:docPartPr>
        <w:name w:val="13924C127E714C249E75A3FBBBD40D07"/>
        <w:category>
          <w:name w:val="General"/>
          <w:gallery w:val="placeholder"/>
        </w:category>
        <w:types>
          <w:type w:val="bbPlcHdr"/>
        </w:types>
        <w:behaviors>
          <w:behavior w:val="content"/>
        </w:behaviors>
        <w:guid w:val="{9B80C846-D69F-4291-8836-EE230FF62EAB}"/>
      </w:docPartPr>
      <w:docPartBody>
        <w:p w:rsidR="007D03DF" w:rsidRDefault="007D03DF" w:rsidP="007D03DF">
          <w:pPr>
            <w:pStyle w:val="13924C127E714C249E75A3FBBBD40D07"/>
          </w:pPr>
          <w:r>
            <w:t>…</w:t>
          </w:r>
        </w:p>
      </w:docPartBody>
    </w:docPart>
    <w:docPart>
      <w:docPartPr>
        <w:name w:val="B0A5FE6ECB8F4F27ADA2E51DEFB550DF"/>
        <w:category>
          <w:name w:val="General"/>
          <w:gallery w:val="placeholder"/>
        </w:category>
        <w:types>
          <w:type w:val="bbPlcHdr"/>
        </w:types>
        <w:behaviors>
          <w:behavior w:val="content"/>
        </w:behaviors>
        <w:guid w:val="{0F591934-83D6-4D27-ABEB-85D76526C040}"/>
      </w:docPartPr>
      <w:docPartBody>
        <w:p w:rsidR="007D03DF" w:rsidRDefault="007D03DF" w:rsidP="007D03DF">
          <w:pPr>
            <w:pStyle w:val="B0A5FE6ECB8F4F27ADA2E51DEFB550DF"/>
          </w:pPr>
          <w:r>
            <w:t>…</w:t>
          </w:r>
        </w:p>
      </w:docPartBody>
    </w:docPart>
    <w:docPart>
      <w:docPartPr>
        <w:name w:val="1BD78176B31C494A83E05F9720CD02C4"/>
        <w:category>
          <w:name w:val="General"/>
          <w:gallery w:val="placeholder"/>
        </w:category>
        <w:types>
          <w:type w:val="bbPlcHdr"/>
        </w:types>
        <w:behaviors>
          <w:behavior w:val="content"/>
        </w:behaviors>
        <w:guid w:val="{933ECA0E-5FAA-4B0A-90E9-10DA8B887046}"/>
      </w:docPartPr>
      <w:docPartBody>
        <w:p w:rsidR="007D03DF" w:rsidRDefault="007D03DF" w:rsidP="007D03DF">
          <w:pPr>
            <w:pStyle w:val="1BD78176B31C494A83E05F9720CD02C4"/>
          </w:pPr>
          <w:r>
            <w:t>…</w:t>
          </w:r>
        </w:p>
      </w:docPartBody>
    </w:docPart>
    <w:docPart>
      <w:docPartPr>
        <w:name w:val="5922F62632EA42C0A82EDEEE60F24EA2"/>
        <w:category>
          <w:name w:val="General"/>
          <w:gallery w:val="placeholder"/>
        </w:category>
        <w:types>
          <w:type w:val="bbPlcHdr"/>
        </w:types>
        <w:behaviors>
          <w:behavior w:val="content"/>
        </w:behaviors>
        <w:guid w:val="{41BD941D-4A0E-44CA-B630-55FDAF59FBC2}"/>
      </w:docPartPr>
      <w:docPartBody>
        <w:p w:rsidR="007D03DF" w:rsidRDefault="007D03DF" w:rsidP="007D03DF">
          <w:pPr>
            <w:pStyle w:val="5922F62632EA42C0A82EDEEE60F24EA2"/>
          </w:pPr>
          <w:r>
            <w:t>…</w:t>
          </w:r>
        </w:p>
      </w:docPartBody>
    </w:docPart>
    <w:docPart>
      <w:docPartPr>
        <w:name w:val="C6097ECAC24C4891B0BB276B14CAF9FD"/>
        <w:category>
          <w:name w:val="General"/>
          <w:gallery w:val="placeholder"/>
        </w:category>
        <w:types>
          <w:type w:val="bbPlcHdr"/>
        </w:types>
        <w:behaviors>
          <w:behavior w:val="content"/>
        </w:behaviors>
        <w:guid w:val="{9B04AEF1-9735-4EA6-8104-7BEA9CD2385A}"/>
      </w:docPartPr>
      <w:docPartBody>
        <w:p w:rsidR="007D03DF" w:rsidRDefault="007D03DF" w:rsidP="007D03DF">
          <w:pPr>
            <w:pStyle w:val="C6097ECAC24C4891B0BB276B14CAF9FD"/>
          </w:pPr>
          <w:r>
            <w:t>…</w:t>
          </w:r>
        </w:p>
      </w:docPartBody>
    </w:docPart>
    <w:docPart>
      <w:docPartPr>
        <w:name w:val="CC6EEDD95B3D4B0C9A387640B52573A9"/>
        <w:category>
          <w:name w:val="General"/>
          <w:gallery w:val="placeholder"/>
        </w:category>
        <w:types>
          <w:type w:val="bbPlcHdr"/>
        </w:types>
        <w:behaviors>
          <w:behavior w:val="content"/>
        </w:behaviors>
        <w:guid w:val="{CB52CA95-F7B7-4DE5-BDC4-8647398D02D0}"/>
      </w:docPartPr>
      <w:docPartBody>
        <w:p w:rsidR="007D03DF" w:rsidRDefault="007D03DF" w:rsidP="007D03DF">
          <w:pPr>
            <w:pStyle w:val="CC6EEDD95B3D4B0C9A387640B52573A9"/>
          </w:pPr>
          <w:r>
            <w:t>…</w:t>
          </w:r>
        </w:p>
      </w:docPartBody>
    </w:docPart>
    <w:docPart>
      <w:docPartPr>
        <w:name w:val="293B5009566647E299A59E32BBD0F4EB"/>
        <w:category>
          <w:name w:val="General"/>
          <w:gallery w:val="placeholder"/>
        </w:category>
        <w:types>
          <w:type w:val="bbPlcHdr"/>
        </w:types>
        <w:behaviors>
          <w:behavior w:val="content"/>
        </w:behaviors>
        <w:guid w:val="{958B49CD-D0BA-40F8-A221-B81EE75E0789}"/>
      </w:docPartPr>
      <w:docPartBody>
        <w:p w:rsidR="007D03DF" w:rsidRDefault="007D03DF" w:rsidP="007D03DF">
          <w:pPr>
            <w:pStyle w:val="293B5009566647E299A59E32BBD0F4EB"/>
          </w:pPr>
          <w:r>
            <w:t>…</w:t>
          </w:r>
        </w:p>
      </w:docPartBody>
    </w:docPart>
    <w:docPart>
      <w:docPartPr>
        <w:name w:val="B47144A83B68456DA481E149A1E451EB"/>
        <w:category>
          <w:name w:val="General"/>
          <w:gallery w:val="placeholder"/>
        </w:category>
        <w:types>
          <w:type w:val="bbPlcHdr"/>
        </w:types>
        <w:behaviors>
          <w:behavior w:val="content"/>
        </w:behaviors>
        <w:guid w:val="{CBEAB2A0-4305-4186-9DDD-FE69FDD1CF61}"/>
      </w:docPartPr>
      <w:docPartBody>
        <w:p w:rsidR="007D03DF" w:rsidRDefault="007D03DF" w:rsidP="007D03DF">
          <w:pPr>
            <w:pStyle w:val="B47144A83B68456DA481E149A1E451EB"/>
          </w:pPr>
          <w:r>
            <w:t>…</w:t>
          </w:r>
        </w:p>
      </w:docPartBody>
    </w:docPart>
    <w:docPart>
      <w:docPartPr>
        <w:name w:val="2D1E8CF2671846C69F2C642AB87E6EC4"/>
        <w:category>
          <w:name w:val="General"/>
          <w:gallery w:val="placeholder"/>
        </w:category>
        <w:types>
          <w:type w:val="bbPlcHdr"/>
        </w:types>
        <w:behaviors>
          <w:behavior w:val="content"/>
        </w:behaviors>
        <w:guid w:val="{0A2A8E5D-E176-4204-82AD-370C8563B772}"/>
      </w:docPartPr>
      <w:docPartBody>
        <w:p w:rsidR="007D03DF" w:rsidRDefault="007D03DF" w:rsidP="007D03DF">
          <w:pPr>
            <w:pStyle w:val="2D1E8CF2671846C69F2C642AB87E6EC4"/>
          </w:pPr>
          <w:r>
            <w:t>…</w:t>
          </w:r>
        </w:p>
      </w:docPartBody>
    </w:docPart>
    <w:docPart>
      <w:docPartPr>
        <w:name w:val="5A51C807824343138E3D0AD115211238"/>
        <w:category>
          <w:name w:val="General"/>
          <w:gallery w:val="placeholder"/>
        </w:category>
        <w:types>
          <w:type w:val="bbPlcHdr"/>
        </w:types>
        <w:behaviors>
          <w:behavior w:val="content"/>
        </w:behaviors>
        <w:guid w:val="{D1333F04-EC1C-4555-ADFC-EEE45CD93CC5}"/>
      </w:docPartPr>
      <w:docPartBody>
        <w:p w:rsidR="007D03DF" w:rsidRDefault="007D03DF" w:rsidP="007D03DF">
          <w:pPr>
            <w:pStyle w:val="5A51C807824343138E3D0AD115211238"/>
          </w:pPr>
          <w:r>
            <w:t>…</w:t>
          </w:r>
        </w:p>
      </w:docPartBody>
    </w:docPart>
    <w:docPart>
      <w:docPartPr>
        <w:name w:val="EF90A4CFB4CB434A9F0188A7E36FA52C"/>
        <w:category>
          <w:name w:val="General"/>
          <w:gallery w:val="placeholder"/>
        </w:category>
        <w:types>
          <w:type w:val="bbPlcHdr"/>
        </w:types>
        <w:behaviors>
          <w:behavior w:val="content"/>
        </w:behaviors>
        <w:guid w:val="{821836B8-7C73-48D2-ABF5-070975A74A32}"/>
      </w:docPartPr>
      <w:docPartBody>
        <w:p w:rsidR="007D03DF" w:rsidRDefault="007D03DF" w:rsidP="007D03DF">
          <w:pPr>
            <w:pStyle w:val="EF90A4CFB4CB434A9F0188A7E36FA52C"/>
          </w:pPr>
          <w:r>
            <w:t>…</w:t>
          </w:r>
        </w:p>
      </w:docPartBody>
    </w:docPart>
    <w:docPart>
      <w:docPartPr>
        <w:name w:val="F8DC7C29BC8F4195B875E00BE1E79DDC"/>
        <w:category>
          <w:name w:val="General"/>
          <w:gallery w:val="placeholder"/>
        </w:category>
        <w:types>
          <w:type w:val="bbPlcHdr"/>
        </w:types>
        <w:behaviors>
          <w:behavior w:val="content"/>
        </w:behaviors>
        <w:guid w:val="{D4E62ABB-666C-483B-8EE1-17387C5DCF0E}"/>
      </w:docPartPr>
      <w:docPartBody>
        <w:p w:rsidR="007D03DF" w:rsidRDefault="007D03DF" w:rsidP="007D03DF">
          <w:pPr>
            <w:pStyle w:val="F8DC7C29BC8F4195B875E00BE1E79DDC"/>
          </w:pPr>
          <w:r>
            <w:t>…</w:t>
          </w:r>
        </w:p>
      </w:docPartBody>
    </w:docPart>
    <w:docPart>
      <w:docPartPr>
        <w:name w:val="FBA297F2488C41589C9CBB37BF65A038"/>
        <w:category>
          <w:name w:val="General"/>
          <w:gallery w:val="placeholder"/>
        </w:category>
        <w:types>
          <w:type w:val="bbPlcHdr"/>
        </w:types>
        <w:behaviors>
          <w:behavior w:val="content"/>
        </w:behaviors>
        <w:guid w:val="{07455F11-EA4C-42B8-98EF-0FD4F4B3B215}"/>
      </w:docPartPr>
      <w:docPartBody>
        <w:p w:rsidR="007D03DF" w:rsidRDefault="007D03DF" w:rsidP="007D03DF">
          <w:pPr>
            <w:pStyle w:val="FBA297F2488C41589C9CBB37BF65A038"/>
          </w:pPr>
          <w:r>
            <w:t>…</w:t>
          </w:r>
        </w:p>
      </w:docPartBody>
    </w:docPart>
    <w:docPart>
      <w:docPartPr>
        <w:name w:val="2AE6B79E5130486FB18FEDEE24E4F144"/>
        <w:category>
          <w:name w:val="General"/>
          <w:gallery w:val="placeholder"/>
        </w:category>
        <w:types>
          <w:type w:val="bbPlcHdr"/>
        </w:types>
        <w:behaviors>
          <w:behavior w:val="content"/>
        </w:behaviors>
        <w:guid w:val="{EB29D31A-AE00-47AC-BFB7-9361535A603D}"/>
      </w:docPartPr>
      <w:docPartBody>
        <w:p w:rsidR="007D03DF" w:rsidRDefault="007D03DF" w:rsidP="007D03DF">
          <w:pPr>
            <w:pStyle w:val="2AE6B79E5130486FB18FEDEE24E4F144"/>
          </w:pPr>
          <w:r>
            <w:t>…</w:t>
          </w:r>
        </w:p>
      </w:docPartBody>
    </w:docPart>
    <w:docPart>
      <w:docPartPr>
        <w:name w:val="21494C65868D4EB3B59A737E2F94B9D1"/>
        <w:category>
          <w:name w:val="General"/>
          <w:gallery w:val="placeholder"/>
        </w:category>
        <w:types>
          <w:type w:val="bbPlcHdr"/>
        </w:types>
        <w:behaviors>
          <w:behavior w:val="content"/>
        </w:behaviors>
        <w:guid w:val="{DA674CDB-E38D-4202-95DE-77EE032D4779}"/>
      </w:docPartPr>
      <w:docPartBody>
        <w:p w:rsidR="007D03DF" w:rsidRDefault="007D03DF" w:rsidP="007D03DF">
          <w:pPr>
            <w:pStyle w:val="21494C65868D4EB3B59A737E2F94B9D1"/>
          </w:pPr>
          <w:r>
            <w:t>…</w:t>
          </w:r>
        </w:p>
      </w:docPartBody>
    </w:docPart>
    <w:docPart>
      <w:docPartPr>
        <w:name w:val="7C4699B985CA4E9BA2DB3E8BCE69B489"/>
        <w:category>
          <w:name w:val="General"/>
          <w:gallery w:val="placeholder"/>
        </w:category>
        <w:types>
          <w:type w:val="bbPlcHdr"/>
        </w:types>
        <w:behaviors>
          <w:behavior w:val="content"/>
        </w:behaviors>
        <w:guid w:val="{1B3DF689-98F5-4E06-B7DB-F27EF9666838}"/>
      </w:docPartPr>
      <w:docPartBody>
        <w:p w:rsidR="007D03DF" w:rsidRDefault="007D03DF" w:rsidP="007D03DF">
          <w:pPr>
            <w:pStyle w:val="7C4699B985CA4E9BA2DB3E8BCE69B489"/>
          </w:pPr>
          <w:r>
            <w:t>…</w:t>
          </w:r>
        </w:p>
      </w:docPartBody>
    </w:docPart>
    <w:docPart>
      <w:docPartPr>
        <w:name w:val="AD22D9661AFA4359B3DABB4162DBFEA4"/>
        <w:category>
          <w:name w:val="General"/>
          <w:gallery w:val="placeholder"/>
        </w:category>
        <w:types>
          <w:type w:val="bbPlcHdr"/>
        </w:types>
        <w:behaviors>
          <w:behavior w:val="content"/>
        </w:behaviors>
        <w:guid w:val="{A6499C26-3842-4B2A-A1E8-42F1EBC7E8B1}"/>
      </w:docPartPr>
      <w:docPartBody>
        <w:p w:rsidR="007D03DF" w:rsidRDefault="007D03DF" w:rsidP="007D03DF">
          <w:pPr>
            <w:pStyle w:val="AD22D9661AFA4359B3DABB4162DBFEA4"/>
          </w:pPr>
          <w:r>
            <w:t>…</w:t>
          </w:r>
        </w:p>
      </w:docPartBody>
    </w:docPart>
    <w:docPart>
      <w:docPartPr>
        <w:name w:val="888E6D80738548DD9FC90C8D31218EC3"/>
        <w:category>
          <w:name w:val="General"/>
          <w:gallery w:val="placeholder"/>
        </w:category>
        <w:types>
          <w:type w:val="bbPlcHdr"/>
        </w:types>
        <w:behaviors>
          <w:behavior w:val="content"/>
        </w:behaviors>
        <w:guid w:val="{C451023D-DAF7-4D95-B2C7-D76E9E6C04A5}"/>
      </w:docPartPr>
      <w:docPartBody>
        <w:p w:rsidR="007D03DF" w:rsidRDefault="007D03DF" w:rsidP="007D03DF">
          <w:pPr>
            <w:pStyle w:val="888E6D80738548DD9FC90C8D31218EC3"/>
          </w:pPr>
          <w:r>
            <w:t>…</w:t>
          </w:r>
        </w:p>
      </w:docPartBody>
    </w:docPart>
    <w:docPart>
      <w:docPartPr>
        <w:name w:val="DFF27F6888B84B6991E3BB7A3E76C941"/>
        <w:category>
          <w:name w:val="General"/>
          <w:gallery w:val="placeholder"/>
        </w:category>
        <w:types>
          <w:type w:val="bbPlcHdr"/>
        </w:types>
        <w:behaviors>
          <w:behavior w:val="content"/>
        </w:behaviors>
        <w:guid w:val="{B28F343A-B7F2-4365-8411-3775AB63C3EC}"/>
      </w:docPartPr>
      <w:docPartBody>
        <w:p w:rsidR="007D03DF" w:rsidRDefault="007D03DF" w:rsidP="007D03DF">
          <w:pPr>
            <w:pStyle w:val="DFF27F6888B84B6991E3BB7A3E76C941"/>
          </w:pPr>
          <w:r>
            <w:t>…</w:t>
          </w:r>
        </w:p>
      </w:docPartBody>
    </w:docPart>
    <w:docPart>
      <w:docPartPr>
        <w:name w:val="C037A5AA22B3409EBBF533AD63984E66"/>
        <w:category>
          <w:name w:val="General"/>
          <w:gallery w:val="placeholder"/>
        </w:category>
        <w:types>
          <w:type w:val="bbPlcHdr"/>
        </w:types>
        <w:behaviors>
          <w:behavior w:val="content"/>
        </w:behaviors>
        <w:guid w:val="{DD17ED76-290D-40F3-BEA7-4B3FB4EDC329}"/>
      </w:docPartPr>
      <w:docPartBody>
        <w:p w:rsidR="007D03DF" w:rsidRDefault="007D03DF" w:rsidP="007D03DF">
          <w:pPr>
            <w:pStyle w:val="C037A5AA22B3409EBBF533AD63984E66"/>
          </w:pPr>
          <w:r>
            <w:t>…</w:t>
          </w:r>
        </w:p>
      </w:docPartBody>
    </w:docPart>
    <w:docPart>
      <w:docPartPr>
        <w:name w:val="87613BB41EEC43168BC0F83CA3B19FA2"/>
        <w:category>
          <w:name w:val="General"/>
          <w:gallery w:val="placeholder"/>
        </w:category>
        <w:types>
          <w:type w:val="bbPlcHdr"/>
        </w:types>
        <w:behaviors>
          <w:behavior w:val="content"/>
        </w:behaviors>
        <w:guid w:val="{6494C104-B789-4E2E-986E-AC3645F0F283}"/>
      </w:docPartPr>
      <w:docPartBody>
        <w:p w:rsidR="007D03DF" w:rsidRDefault="007D03DF" w:rsidP="007D03DF">
          <w:pPr>
            <w:pStyle w:val="87613BB41EEC43168BC0F83CA3B19FA2"/>
          </w:pPr>
          <w:r>
            <w:t>…</w:t>
          </w:r>
        </w:p>
      </w:docPartBody>
    </w:docPart>
    <w:docPart>
      <w:docPartPr>
        <w:name w:val="68FE3556771747C9A8CA2841E9688718"/>
        <w:category>
          <w:name w:val="General"/>
          <w:gallery w:val="placeholder"/>
        </w:category>
        <w:types>
          <w:type w:val="bbPlcHdr"/>
        </w:types>
        <w:behaviors>
          <w:behavior w:val="content"/>
        </w:behaviors>
        <w:guid w:val="{A0E65523-B833-422C-A88E-7CAA33EED62A}"/>
      </w:docPartPr>
      <w:docPartBody>
        <w:p w:rsidR="007D03DF" w:rsidRDefault="007D03DF" w:rsidP="007D03DF">
          <w:pPr>
            <w:pStyle w:val="68FE3556771747C9A8CA2841E9688718"/>
          </w:pPr>
          <w:r>
            <w:t>…</w:t>
          </w:r>
        </w:p>
      </w:docPartBody>
    </w:docPart>
    <w:docPart>
      <w:docPartPr>
        <w:name w:val="5D4C3FEEBD6E43A08B549690B6A6DEC3"/>
        <w:category>
          <w:name w:val="General"/>
          <w:gallery w:val="placeholder"/>
        </w:category>
        <w:types>
          <w:type w:val="bbPlcHdr"/>
        </w:types>
        <w:behaviors>
          <w:behavior w:val="content"/>
        </w:behaviors>
        <w:guid w:val="{99272295-F566-429E-B54B-F9B8BB00B5E2}"/>
      </w:docPartPr>
      <w:docPartBody>
        <w:p w:rsidR="007D03DF" w:rsidRDefault="007D03DF" w:rsidP="007D03DF">
          <w:pPr>
            <w:pStyle w:val="5D4C3FEEBD6E43A08B549690B6A6DEC3"/>
          </w:pPr>
          <w:r>
            <w:t>…</w:t>
          </w:r>
        </w:p>
      </w:docPartBody>
    </w:docPart>
    <w:docPart>
      <w:docPartPr>
        <w:name w:val="B8ED2375C4394C588D746347368976B5"/>
        <w:category>
          <w:name w:val="General"/>
          <w:gallery w:val="placeholder"/>
        </w:category>
        <w:types>
          <w:type w:val="bbPlcHdr"/>
        </w:types>
        <w:behaviors>
          <w:behavior w:val="content"/>
        </w:behaviors>
        <w:guid w:val="{DB575978-9598-4872-9C8B-FCA094B9D31F}"/>
      </w:docPartPr>
      <w:docPartBody>
        <w:p w:rsidR="007D03DF" w:rsidRDefault="007D03DF" w:rsidP="007D03DF">
          <w:pPr>
            <w:pStyle w:val="B8ED2375C4394C588D746347368976B5"/>
          </w:pPr>
          <w:r>
            <w:t>…</w:t>
          </w:r>
        </w:p>
      </w:docPartBody>
    </w:docPart>
    <w:docPart>
      <w:docPartPr>
        <w:name w:val="30FEEE2A32DC42A4BB9FAD1120F454EC"/>
        <w:category>
          <w:name w:val="General"/>
          <w:gallery w:val="placeholder"/>
        </w:category>
        <w:types>
          <w:type w:val="bbPlcHdr"/>
        </w:types>
        <w:behaviors>
          <w:behavior w:val="content"/>
        </w:behaviors>
        <w:guid w:val="{6F0DDA1F-BCB1-40A6-B997-86BA23D48042}"/>
      </w:docPartPr>
      <w:docPartBody>
        <w:p w:rsidR="007D03DF" w:rsidRDefault="007D03DF" w:rsidP="007D03DF">
          <w:pPr>
            <w:pStyle w:val="30FEEE2A32DC42A4BB9FAD1120F454EC"/>
          </w:pPr>
          <w:r>
            <w:t>…</w:t>
          </w:r>
        </w:p>
      </w:docPartBody>
    </w:docPart>
    <w:docPart>
      <w:docPartPr>
        <w:name w:val="080F501C01A4495687055AA84BF12DAB"/>
        <w:category>
          <w:name w:val="General"/>
          <w:gallery w:val="placeholder"/>
        </w:category>
        <w:types>
          <w:type w:val="bbPlcHdr"/>
        </w:types>
        <w:behaviors>
          <w:behavior w:val="content"/>
        </w:behaviors>
        <w:guid w:val="{4948DBDA-DD01-4E9D-AD12-C3FDD056CA92}"/>
      </w:docPartPr>
      <w:docPartBody>
        <w:p w:rsidR="007D03DF" w:rsidRDefault="007D03DF" w:rsidP="007D03DF">
          <w:pPr>
            <w:pStyle w:val="080F501C01A4495687055AA84BF12DAB"/>
          </w:pPr>
          <w:r>
            <w:t>…</w:t>
          </w:r>
        </w:p>
      </w:docPartBody>
    </w:docPart>
    <w:docPart>
      <w:docPartPr>
        <w:name w:val="744CB383657B4703879BB7B3AB31869D"/>
        <w:category>
          <w:name w:val="General"/>
          <w:gallery w:val="placeholder"/>
        </w:category>
        <w:types>
          <w:type w:val="bbPlcHdr"/>
        </w:types>
        <w:behaviors>
          <w:behavior w:val="content"/>
        </w:behaviors>
        <w:guid w:val="{B7200CC5-E987-452B-A0BD-4DC75FAAA78E}"/>
      </w:docPartPr>
      <w:docPartBody>
        <w:p w:rsidR="007D03DF" w:rsidRDefault="007D03DF" w:rsidP="007D03DF">
          <w:pPr>
            <w:pStyle w:val="744CB383657B4703879BB7B3AB31869D"/>
          </w:pPr>
          <w:r>
            <w:t>…</w:t>
          </w:r>
        </w:p>
      </w:docPartBody>
    </w:docPart>
    <w:docPart>
      <w:docPartPr>
        <w:name w:val="8DA2F964FF1B4C73A7EA6FADA1A081EA"/>
        <w:category>
          <w:name w:val="General"/>
          <w:gallery w:val="placeholder"/>
        </w:category>
        <w:types>
          <w:type w:val="bbPlcHdr"/>
        </w:types>
        <w:behaviors>
          <w:behavior w:val="content"/>
        </w:behaviors>
        <w:guid w:val="{CA40A06A-54FF-49D7-8F5B-C9D59B21D6C8}"/>
      </w:docPartPr>
      <w:docPartBody>
        <w:p w:rsidR="007D03DF" w:rsidRDefault="007D03DF" w:rsidP="007D03DF">
          <w:pPr>
            <w:pStyle w:val="8DA2F964FF1B4C73A7EA6FADA1A081EA"/>
          </w:pPr>
          <w:r>
            <w:t>…</w:t>
          </w:r>
        </w:p>
      </w:docPartBody>
    </w:docPart>
    <w:docPart>
      <w:docPartPr>
        <w:name w:val="EAAA21CF23884F53A69E213DBB0A008B"/>
        <w:category>
          <w:name w:val="General"/>
          <w:gallery w:val="placeholder"/>
        </w:category>
        <w:types>
          <w:type w:val="bbPlcHdr"/>
        </w:types>
        <w:behaviors>
          <w:behavior w:val="content"/>
        </w:behaviors>
        <w:guid w:val="{4F9C2C79-3C45-4013-A61D-6041EE49716A}"/>
      </w:docPartPr>
      <w:docPartBody>
        <w:p w:rsidR="007D03DF" w:rsidRDefault="007D03DF" w:rsidP="007D03DF">
          <w:pPr>
            <w:pStyle w:val="EAAA21CF23884F53A69E213DBB0A008B"/>
          </w:pPr>
          <w:r>
            <w:t>…</w:t>
          </w:r>
        </w:p>
      </w:docPartBody>
    </w:docPart>
    <w:docPart>
      <w:docPartPr>
        <w:name w:val="35B1006416014C87B8CEEF2B7C659A62"/>
        <w:category>
          <w:name w:val="General"/>
          <w:gallery w:val="placeholder"/>
        </w:category>
        <w:types>
          <w:type w:val="bbPlcHdr"/>
        </w:types>
        <w:behaviors>
          <w:behavior w:val="content"/>
        </w:behaviors>
        <w:guid w:val="{D173AF66-60C8-4E61-9E8F-1E5D79638D2F}"/>
      </w:docPartPr>
      <w:docPartBody>
        <w:p w:rsidR="007D03DF" w:rsidRDefault="007D03DF" w:rsidP="007D03DF">
          <w:pPr>
            <w:pStyle w:val="35B1006416014C87B8CEEF2B7C659A62"/>
          </w:pPr>
          <w:r>
            <w:t>…</w:t>
          </w:r>
        </w:p>
      </w:docPartBody>
    </w:docPart>
    <w:docPart>
      <w:docPartPr>
        <w:name w:val="9CD52F9A52084C6BA0977A28F8EF6159"/>
        <w:category>
          <w:name w:val="General"/>
          <w:gallery w:val="placeholder"/>
        </w:category>
        <w:types>
          <w:type w:val="bbPlcHdr"/>
        </w:types>
        <w:behaviors>
          <w:behavior w:val="content"/>
        </w:behaviors>
        <w:guid w:val="{24173AAB-F207-4789-96A9-97E403518926}"/>
      </w:docPartPr>
      <w:docPartBody>
        <w:p w:rsidR="007D03DF" w:rsidRDefault="007D03DF" w:rsidP="007D03DF">
          <w:pPr>
            <w:pStyle w:val="9CD52F9A52084C6BA0977A28F8EF6159"/>
          </w:pPr>
          <w:r>
            <w:t>…</w:t>
          </w:r>
        </w:p>
      </w:docPartBody>
    </w:docPart>
    <w:docPart>
      <w:docPartPr>
        <w:name w:val="611A220386264F14A73C90E8C69CA477"/>
        <w:category>
          <w:name w:val="General"/>
          <w:gallery w:val="placeholder"/>
        </w:category>
        <w:types>
          <w:type w:val="bbPlcHdr"/>
        </w:types>
        <w:behaviors>
          <w:behavior w:val="content"/>
        </w:behaviors>
        <w:guid w:val="{71B303C9-55BB-429E-A3F8-35766806D841}"/>
      </w:docPartPr>
      <w:docPartBody>
        <w:p w:rsidR="007D03DF" w:rsidRDefault="007D03DF" w:rsidP="007D03DF">
          <w:pPr>
            <w:pStyle w:val="611A220386264F14A73C90E8C69CA477"/>
          </w:pPr>
          <w:r>
            <w:t>…</w:t>
          </w:r>
        </w:p>
      </w:docPartBody>
    </w:docPart>
    <w:docPart>
      <w:docPartPr>
        <w:name w:val="110ACE1C794A490291DBD28789071065"/>
        <w:category>
          <w:name w:val="General"/>
          <w:gallery w:val="placeholder"/>
        </w:category>
        <w:types>
          <w:type w:val="bbPlcHdr"/>
        </w:types>
        <w:behaviors>
          <w:behavior w:val="content"/>
        </w:behaviors>
        <w:guid w:val="{FC902336-5AC2-4070-B1FD-AAC024F8DD90}"/>
      </w:docPartPr>
      <w:docPartBody>
        <w:p w:rsidR="007D03DF" w:rsidRDefault="007D03DF" w:rsidP="007D03DF">
          <w:pPr>
            <w:pStyle w:val="110ACE1C794A490291DBD28789071065"/>
          </w:pPr>
          <w:r>
            <w:t>…</w:t>
          </w:r>
        </w:p>
      </w:docPartBody>
    </w:docPart>
    <w:docPart>
      <w:docPartPr>
        <w:name w:val="789825C05B5F453AA1B77445E3ADC5A9"/>
        <w:category>
          <w:name w:val="General"/>
          <w:gallery w:val="placeholder"/>
        </w:category>
        <w:types>
          <w:type w:val="bbPlcHdr"/>
        </w:types>
        <w:behaviors>
          <w:behavior w:val="content"/>
        </w:behaviors>
        <w:guid w:val="{8B16648E-6C05-481F-8625-6988D223CF84}"/>
      </w:docPartPr>
      <w:docPartBody>
        <w:p w:rsidR="007D03DF" w:rsidRDefault="007D03DF" w:rsidP="007D03DF">
          <w:pPr>
            <w:pStyle w:val="789825C05B5F453AA1B77445E3ADC5A9"/>
          </w:pPr>
          <w:r>
            <w:t>…</w:t>
          </w:r>
        </w:p>
      </w:docPartBody>
    </w:docPart>
    <w:docPart>
      <w:docPartPr>
        <w:name w:val="FEA8B20D131042FF951140694B18ECCE"/>
        <w:category>
          <w:name w:val="General"/>
          <w:gallery w:val="placeholder"/>
        </w:category>
        <w:types>
          <w:type w:val="bbPlcHdr"/>
        </w:types>
        <w:behaviors>
          <w:behavior w:val="content"/>
        </w:behaviors>
        <w:guid w:val="{38451146-3C4C-4713-9049-D5D5738A9F6F}"/>
      </w:docPartPr>
      <w:docPartBody>
        <w:p w:rsidR="007D03DF" w:rsidRDefault="007D03DF" w:rsidP="007D03DF">
          <w:pPr>
            <w:pStyle w:val="FEA8B20D131042FF951140694B18ECCE"/>
          </w:pPr>
          <w:r>
            <w:t>…</w:t>
          </w:r>
        </w:p>
      </w:docPartBody>
    </w:docPart>
    <w:docPart>
      <w:docPartPr>
        <w:name w:val="EB4149A375344928BEE057001CE32417"/>
        <w:category>
          <w:name w:val="General"/>
          <w:gallery w:val="placeholder"/>
        </w:category>
        <w:types>
          <w:type w:val="bbPlcHdr"/>
        </w:types>
        <w:behaviors>
          <w:behavior w:val="content"/>
        </w:behaviors>
        <w:guid w:val="{9AF192F9-2A0A-45EC-B836-DDD11AD00C57}"/>
      </w:docPartPr>
      <w:docPartBody>
        <w:p w:rsidR="007D03DF" w:rsidRDefault="007D03DF" w:rsidP="007D03DF">
          <w:pPr>
            <w:pStyle w:val="EB4149A375344928BEE057001CE32417"/>
          </w:pPr>
          <w:r>
            <w:t>…</w:t>
          </w:r>
        </w:p>
      </w:docPartBody>
    </w:docPart>
    <w:docPart>
      <w:docPartPr>
        <w:name w:val="616BAE9BFF094B10BDFD68AF899A4C0C"/>
        <w:category>
          <w:name w:val="General"/>
          <w:gallery w:val="placeholder"/>
        </w:category>
        <w:types>
          <w:type w:val="bbPlcHdr"/>
        </w:types>
        <w:behaviors>
          <w:behavior w:val="content"/>
        </w:behaviors>
        <w:guid w:val="{4CC40E7D-6DC2-4239-A39E-824B2EE86CB3}"/>
      </w:docPartPr>
      <w:docPartBody>
        <w:p w:rsidR="007D03DF" w:rsidRDefault="007D03DF" w:rsidP="007D03DF">
          <w:pPr>
            <w:pStyle w:val="616BAE9BFF094B10BDFD68AF899A4C0C"/>
          </w:pPr>
          <w:r>
            <w:t>…</w:t>
          </w:r>
        </w:p>
      </w:docPartBody>
    </w:docPart>
    <w:docPart>
      <w:docPartPr>
        <w:name w:val="CC1A4EE7A18C4592BDF8BB85C62C33D9"/>
        <w:category>
          <w:name w:val="General"/>
          <w:gallery w:val="placeholder"/>
        </w:category>
        <w:types>
          <w:type w:val="bbPlcHdr"/>
        </w:types>
        <w:behaviors>
          <w:behavior w:val="content"/>
        </w:behaviors>
        <w:guid w:val="{5D73AFC9-282F-4443-84B9-4F172130D4D0}"/>
      </w:docPartPr>
      <w:docPartBody>
        <w:p w:rsidR="007D03DF" w:rsidRDefault="007D03DF" w:rsidP="007D03DF">
          <w:pPr>
            <w:pStyle w:val="CC1A4EE7A18C4592BDF8BB85C62C33D9"/>
          </w:pPr>
          <w:r>
            <w:t>…</w:t>
          </w:r>
        </w:p>
      </w:docPartBody>
    </w:docPart>
    <w:docPart>
      <w:docPartPr>
        <w:name w:val="DC01A085AD094E75A106DCA5E951AFF3"/>
        <w:category>
          <w:name w:val="General"/>
          <w:gallery w:val="placeholder"/>
        </w:category>
        <w:types>
          <w:type w:val="bbPlcHdr"/>
        </w:types>
        <w:behaviors>
          <w:behavior w:val="content"/>
        </w:behaviors>
        <w:guid w:val="{1C9EF0C1-30BC-4FF5-8F53-9C9F29A03CCD}"/>
      </w:docPartPr>
      <w:docPartBody>
        <w:p w:rsidR="007D03DF" w:rsidRDefault="007D03DF" w:rsidP="007D03DF">
          <w:pPr>
            <w:pStyle w:val="DC01A085AD094E75A106DCA5E951AFF3"/>
          </w:pPr>
          <w:r>
            <w:t>…</w:t>
          </w:r>
        </w:p>
      </w:docPartBody>
    </w:docPart>
    <w:docPart>
      <w:docPartPr>
        <w:name w:val="0CB891336BC74519B429EDA9466FF5E6"/>
        <w:category>
          <w:name w:val="General"/>
          <w:gallery w:val="placeholder"/>
        </w:category>
        <w:types>
          <w:type w:val="bbPlcHdr"/>
        </w:types>
        <w:behaviors>
          <w:behavior w:val="content"/>
        </w:behaviors>
        <w:guid w:val="{C8FDE202-7E0D-4035-B820-A4495AD58C8F}"/>
      </w:docPartPr>
      <w:docPartBody>
        <w:p w:rsidR="007D03DF" w:rsidRDefault="007D03DF" w:rsidP="007D03DF">
          <w:pPr>
            <w:pStyle w:val="0CB891336BC74519B429EDA9466FF5E6"/>
          </w:pPr>
          <w:r>
            <w:t>…</w:t>
          </w:r>
        </w:p>
      </w:docPartBody>
    </w:docPart>
    <w:docPart>
      <w:docPartPr>
        <w:name w:val="8DA9B18F53714E37877A3AD21D7B9C40"/>
        <w:category>
          <w:name w:val="General"/>
          <w:gallery w:val="placeholder"/>
        </w:category>
        <w:types>
          <w:type w:val="bbPlcHdr"/>
        </w:types>
        <w:behaviors>
          <w:behavior w:val="content"/>
        </w:behaviors>
        <w:guid w:val="{F14208A3-A0E8-45A3-AE01-A9AC6ACE9754}"/>
      </w:docPartPr>
      <w:docPartBody>
        <w:p w:rsidR="007D03DF" w:rsidRDefault="007D03DF" w:rsidP="007D03DF">
          <w:pPr>
            <w:pStyle w:val="8DA9B18F53714E37877A3AD21D7B9C40"/>
          </w:pPr>
          <w:r>
            <w:t>…</w:t>
          </w:r>
        </w:p>
      </w:docPartBody>
    </w:docPart>
    <w:docPart>
      <w:docPartPr>
        <w:name w:val="323C371557D745E282662ED383D0FE45"/>
        <w:category>
          <w:name w:val="General"/>
          <w:gallery w:val="placeholder"/>
        </w:category>
        <w:types>
          <w:type w:val="bbPlcHdr"/>
        </w:types>
        <w:behaviors>
          <w:behavior w:val="content"/>
        </w:behaviors>
        <w:guid w:val="{B4331B26-E148-4065-99E3-0C3FA62E2ED4}"/>
      </w:docPartPr>
      <w:docPartBody>
        <w:p w:rsidR="007D03DF" w:rsidRDefault="007D03DF" w:rsidP="007D03DF">
          <w:pPr>
            <w:pStyle w:val="323C371557D745E282662ED383D0FE45"/>
          </w:pPr>
          <w:r>
            <w:t>…</w:t>
          </w:r>
        </w:p>
      </w:docPartBody>
    </w:docPart>
    <w:docPart>
      <w:docPartPr>
        <w:name w:val="3EFB82B0357C4A3B97D8B3C63406ACD8"/>
        <w:category>
          <w:name w:val="General"/>
          <w:gallery w:val="placeholder"/>
        </w:category>
        <w:types>
          <w:type w:val="bbPlcHdr"/>
        </w:types>
        <w:behaviors>
          <w:behavior w:val="content"/>
        </w:behaviors>
        <w:guid w:val="{0C0E1585-4624-4E71-92FE-842F5C1AC95C}"/>
      </w:docPartPr>
      <w:docPartBody>
        <w:p w:rsidR="007D03DF" w:rsidRDefault="007D03DF" w:rsidP="007D03DF">
          <w:pPr>
            <w:pStyle w:val="3EFB82B0357C4A3B97D8B3C63406ACD8"/>
          </w:pPr>
          <w:r>
            <w:t>…</w:t>
          </w:r>
        </w:p>
      </w:docPartBody>
    </w:docPart>
    <w:docPart>
      <w:docPartPr>
        <w:name w:val="D3017D09502C4130A48B643C46FD5B00"/>
        <w:category>
          <w:name w:val="General"/>
          <w:gallery w:val="placeholder"/>
        </w:category>
        <w:types>
          <w:type w:val="bbPlcHdr"/>
        </w:types>
        <w:behaviors>
          <w:behavior w:val="content"/>
        </w:behaviors>
        <w:guid w:val="{CCAE1BF0-04C6-4BEC-B10E-48364413DAFB}"/>
      </w:docPartPr>
      <w:docPartBody>
        <w:p w:rsidR="007D03DF" w:rsidRDefault="007D03DF" w:rsidP="007D03DF">
          <w:pPr>
            <w:pStyle w:val="D3017D09502C4130A48B643C46FD5B00"/>
          </w:pPr>
          <w:r>
            <w:t>…</w:t>
          </w:r>
        </w:p>
      </w:docPartBody>
    </w:docPart>
    <w:docPart>
      <w:docPartPr>
        <w:name w:val="8B7E764962E94980872429CEF672A8F5"/>
        <w:category>
          <w:name w:val="General"/>
          <w:gallery w:val="placeholder"/>
        </w:category>
        <w:types>
          <w:type w:val="bbPlcHdr"/>
        </w:types>
        <w:behaviors>
          <w:behavior w:val="content"/>
        </w:behaviors>
        <w:guid w:val="{7C6591C0-ACE7-4622-A0DA-2CF4F840E0DE}"/>
      </w:docPartPr>
      <w:docPartBody>
        <w:p w:rsidR="007D03DF" w:rsidRDefault="007D03DF" w:rsidP="007D03DF">
          <w:pPr>
            <w:pStyle w:val="8B7E764962E94980872429CEF672A8F5"/>
          </w:pPr>
          <w:r>
            <w:t>…</w:t>
          </w:r>
        </w:p>
      </w:docPartBody>
    </w:docPart>
    <w:docPart>
      <w:docPartPr>
        <w:name w:val="AC091DC3F8914E22874D195B09EDA34A"/>
        <w:category>
          <w:name w:val="General"/>
          <w:gallery w:val="placeholder"/>
        </w:category>
        <w:types>
          <w:type w:val="bbPlcHdr"/>
        </w:types>
        <w:behaviors>
          <w:behavior w:val="content"/>
        </w:behaviors>
        <w:guid w:val="{EBF16B53-38A1-4B0A-8C36-D5E3197D3450}"/>
      </w:docPartPr>
      <w:docPartBody>
        <w:p w:rsidR="007D03DF" w:rsidRDefault="007D03DF" w:rsidP="007D03DF">
          <w:pPr>
            <w:pStyle w:val="AC091DC3F8914E22874D195B09EDA34A"/>
          </w:pPr>
          <w:r>
            <w:t>…</w:t>
          </w:r>
        </w:p>
      </w:docPartBody>
    </w:docPart>
    <w:docPart>
      <w:docPartPr>
        <w:name w:val="DB63B5DFC81347BF9C63B6F3FBE21726"/>
        <w:category>
          <w:name w:val="General"/>
          <w:gallery w:val="placeholder"/>
        </w:category>
        <w:types>
          <w:type w:val="bbPlcHdr"/>
        </w:types>
        <w:behaviors>
          <w:behavior w:val="content"/>
        </w:behaviors>
        <w:guid w:val="{1F39B252-DD8D-4269-AB7C-7B5C68364A6E}"/>
      </w:docPartPr>
      <w:docPartBody>
        <w:p w:rsidR="007D03DF" w:rsidRDefault="007D03DF" w:rsidP="007D03DF">
          <w:pPr>
            <w:pStyle w:val="DB63B5DFC81347BF9C63B6F3FBE21726"/>
          </w:pPr>
          <w:r>
            <w:t>…</w:t>
          </w:r>
        </w:p>
      </w:docPartBody>
    </w:docPart>
    <w:docPart>
      <w:docPartPr>
        <w:name w:val="991CF4A329C947CEADD50EA2EBEB6190"/>
        <w:category>
          <w:name w:val="General"/>
          <w:gallery w:val="placeholder"/>
        </w:category>
        <w:types>
          <w:type w:val="bbPlcHdr"/>
        </w:types>
        <w:behaviors>
          <w:behavior w:val="content"/>
        </w:behaviors>
        <w:guid w:val="{343014E9-29C4-4425-8024-490D6D9D4C4A}"/>
      </w:docPartPr>
      <w:docPartBody>
        <w:p w:rsidR="007D03DF" w:rsidRDefault="007D03DF" w:rsidP="007D03DF">
          <w:pPr>
            <w:pStyle w:val="991CF4A329C947CEADD50EA2EBEB6190"/>
          </w:pPr>
          <w:r>
            <w:t>…</w:t>
          </w:r>
        </w:p>
      </w:docPartBody>
    </w:docPart>
    <w:docPart>
      <w:docPartPr>
        <w:name w:val="150071B09A4E49C1B2C7AFB13AB2F418"/>
        <w:category>
          <w:name w:val="General"/>
          <w:gallery w:val="placeholder"/>
        </w:category>
        <w:types>
          <w:type w:val="bbPlcHdr"/>
        </w:types>
        <w:behaviors>
          <w:behavior w:val="content"/>
        </w:behaviors>
        <w:guid w:val="{3691D9A0-F8E3-4DDE-BFC8-805FD8BC8D3B}"/>
      </w:docPartPr>
      <w:docPartBody>
        <w:p w:rsidR="007D03DF" w:rsidRDefault="007D03DF" w:rsidP="007D03DF">
          <w:pPr>
            <w:pStyle w:val="150071B09A4E49C1B2C7AFB13AB2F418"/>
          </w:pPr>
          <w:r>
            <w:t>…</w:t>
          </w:r>
        </w:p>
      </w:docPartBody>
    </w:docPart>
    <w:docPart>
      <w:docPartPr>
        <w:name w:val="CAD0464120BF466891F7EA4FA3B2A100"/>
        <w:category>
          <w:name w:val="General"/>
          <w:gallery w:val="placeholder"/>
        </w:category>
        <w:types>
          <w:type w:val="bbPlcHdr"/>
        </w:types>
        <w:behaviors>
          <w:behavior w:val="content"/>
        </w:behaviors>
        <w:guid w:val="{9BE6F80A-A829-4C38-9003-6618E7A90A94}"/>
      </w:docPartPr>
      <w:docPartBody>
        <w:p w:rsidR="007D03DF" w:rsidRDefault="007D03DF" w:rsidP="007D03DF">
          <w:pPr>
            <w:pStyle w:val="CAD0464120BF466891F7EA4FA3B2A100"/>
          </w:pPr>
          <w:r>
            <w:t>…</w:t>
          </w:r>
        </w:p>
      </w:docPartBody>
    </w:docPart>
    <w:docPart>
      <w:docPartPr>
        <w:name w:val="90C65C3D322D456BAE8186A9DFF84869"/>
        <w:category>
          <w:name w:val="General"/>
          <w:gallery w:val="placeholder"/>
        </w:category>
        <w:types>
          <w:type w:val="bbPlcHdr"/>
        </w:types>
        <w:behaviors>
          <w:behavior w:val="content"/>
        </w:behaviors>
        <w:guid w:val="{E5AF3518-B9D8-472B-AED6-6B87DC141A41}"/>
      </w:docPartPr>
      <w:docPartBody>
        <w:p w:rsidR="007D03DF" w:rsidRDefault="007D03DF" w:rsidP="007D03DF">
          <w:pPr>
            <w:pStyle w:val="90C65C3D322D456BAE8186A9DFF84869"/>
          </w:pPr>
          <w:r>
            <w:t>…</w:t>
          </w:r>
        </w:p>
      </w:docPartBody>
    </w:docPart>
    <w:docPart>
      <w:docPartPr>
        <w:name w:val="43C9DA8B1D1E4D44BF05940FBB4CDC66"/>
        <w:category>
          <w:name w:val="General"/>
          <w:gallery w:val="placeholder"/>
        </w:category>
        <w:types>
          <w:type w:val="bbPlcHdr"/>
        </w:types>
        <w:behaviors>
          <w:behavior w:val="content"/>
        </w:behaviors>
        <w:guid w:val="{444C936F-4565-4E7D-869B-62D8A7A84BC4}"/>
      </w:docPartPr>
      <w:docPartBody>
        <w:p w:rsidR="007D03DF" w:rsidRDefault="007D03DF" w:rsidP="007D03DF">
          <w:pPr>
            <w:pStyle w:val="43C9DA8B1D1E4D44BF05940FBB4CDC66"/>
          </w:pPr>
          <w:r>
            <w:t>…</w:t>
          </w:r>
        </w:p>
      </w:docPartBody>
    </w:docPart>
    <w:docPart>
      <w:docPartPr>
        <w:name w:val="1A3390FFC8EA42E5A8910748DAF86A5C"/>
        <w:category>
          <w:name w:val="General"/>
          <w:gallery w:val="placeholder"/>
        </w:category>
        <w:types>
          <w:type w:val="bbPlcHdr"/>
        </w:types>
        <w:behaviors>
          <w:behavior w:val="content"/>
        </w:behaviors>
        <w:guid w:val="{927D5074-E79A-4BB6-A84D-9B8E50F04ABD}"/>
      </w:docPartPr>
      <w:docPartBody>
        <w:p w:rsidR="007D03DF" w:rsidRDefault="007D03DF" w:rsidP="007D03DF">
          <w:pPr>
            <w:pStyle w:val="1A3390FFC8EA42E5A8910748DAF86A5C"/>
          </w:pPr>
          <w:r>
            <w:t>…</w:t>
          </w:r>
        </w:p>
      </w:docPartBody>
    </w:docPart>
    <w:docPart>
      <w:docPartPr>
        <w:name w:val="2F7C0819006546B9A6A4C07C27462113"/>
        <w:category>
          <w:name w:val="General"/>
          <w:gallery w:val="placeholder"/>
        </w:category>
        <w:types>
          <w:type w:val="bbPlcHdr"/>
        </w:types>
        <w:behaviors>
          <w:behavior w:val="content"/>
        </w:behaviors>
        <w:guid w:val="{F20A23A6-4B90-4825-9CE6-819EDE63167A}"/>
      </w:docPartPr>
      <w:docPartBody>
        <w:p w:rsidR="007D03DF" w:rsidRDefault="007D03DF" w:rsidP="007D03DF">
          <w:pPr>
            <w:pStyle w:val="2F7C0819006546B9A6A4C07C27462113"/>
          </w:pPr>
          <w:r>
            <w:t>…</w:t>
          </w:r>
        </w:p>
      </w:docPartBody>
    </w:docPart>
    <w:docPart>
      <w:docPartPr>
        <w:name w:val="F9F195721A68424B8A7442B3B284061E"/>
        <w:category>
          <w:name w:val="General"/>
          <w:gallery w:val="placeholder"/>
        </w:category>
        <w:types>
          <w:type w:val="bbPlcHdr"/>
        </w:types>
        <w:behaviors>
          <w:behavior w:val="content"/>
        </w:behaviors>
        <w:guid w:val="{E66F74F8-7533-41F7-ABC9-D30578B376ED}"/>
      </w:docPartPr>
      <w:docPartBody>
        <w:p w:rsidR="007D03DF" w:rsidRDefault="007D03DF" w:rsidP="007D03DF">
          <w:pPr>
            <w:pStyle w:val="F9F195721A68424B8A7442B3B284061E"/>
          </w:pPr>
          <w:r>
            <w:t>…</w:t>
          </w:r>
        </w:p>
      </w:docPartBody>
    </w:docPart>
    <w:docPart>
      <w:docPartPr>
        <w:name w:val="91937A16769F406B99BC6FA7A89A90EC"/>
        <w:category>
          <w:name w:val="General"/>
          <w:gallery w:val="placeholder"/>
        </w:category>
        <w:types>
          <w:type w:val="bbPlcHdr"/>
        </w:types>
        <w:behaviors>
          <w:behavior w:val="content"/>
        </w:behaviors>
        <w:guid w:val="{7438A900-D365-4414-AF52-7AD0D92E50EA}"/>
      </w:docPartPr>
      <w:docPartBody>
        <w:p w:rsidR="007D03DF" w:rsidRDefault="007D03DF" w:rsidP="007D03DF">
          <w:pPr>
            <w:pStyle w:val="91937A16769F406B99BC6FA7A89A90EC"/>
          </w:pPr>
          <w:r>
            <w:t>…</w:t>
          </w:r>
        </w:p>
      </w:docPartBody>
    </w:docPart>
    <w:docPart>
      <w:docPartPr>
        <w:name w:val="99DE21D899E54005944B6CA27B8E61B7"/>
        <w:category>
          <w:name w:val="General"/>
          <w:gallery w:val="placeholder"/>
        </w:category>
        <w:types>
          <w:type w:val="bbPlcHdr"/>
        </w:types>
        <w:behaviors>
          <w:behavior w:val="content"/>
        </w:behaviors>
        <w:guid w:val="{0185269D-905A-4BAB-8483-65DDF21771FF}"/>
      </w:docPartPr>
      <w:docPartBody>
        <w:p w:rsidR="007D03DF" w:rsidRDefault="007D03DF" w:rsidP="007D03DF">
          <w:pPr>
            <w:pStyle w:val="99DE21D899E54005944B6CA27B8E61B7"/>
          </w:pPr>
          <w:r>
            <w:t>…</w:t>
          </w:r>
        </w:p>
      </w:docPartBody>
    </w:docPart>
    <w:docPart>
      <w:docPartPr>
        <w:name w:val="ED491CEFFA5D4546A438752770C3F62C"/>
        <w:category>
          <w:name w:val="General"/>
          <w:gallery w:val="placeholder"/>
        </w:category>
        <w:types>
          <w:type w:val="bbPlcHdr"/>
        </w:types>
        <w:behaviors>
          <w:behavior w:val="content"/>
        </w:behaviors>
        <w:guid w:val="{D83F941B-2BA9-452E-9173-37ECCDD20CF8}"/>
      </w:docPartPr>
      <w:docPartBody>
        <w:p w:rsidR="007D03DF" w:rsidRDefault="007D03DF" w:rsidP="007D03DF">
          <w:pPr>
            <w:pStyle w:val="ED491CEFFA5D4546A438752770C3F62C"/>
          </w:pPr>
          <w:r>
            <w:t>…</w:t>
          </w:r>
        </w:p>
      </w:docPartBody>
    </w:docPart>
    <w:docPart>
      <w:docPartPr>
        <w:name w:val="9AB3B27AC04743A89850D8637C869807"/>
        <w:category>
          <w:name w:val="General"/>
          <w:gallery w:val="placeholder"/>
        </w:category>
        <w:types>
          <w:type w:val="bbPlcHdr"/>
        </w:types>
        <w:behaviors>
          <w:behavior w:val="content"/>
        </w:behaviors>
        <w:guid w:val="{FF477BFE-4C85-4B49-92EF-7AB01862379A}"/>
      </w:docPartPr>
      <w:docPartBody>
        <w:p w:rsidR="007D03DF" w:rsidRDefault="007D03DF" w:rsidP="007D03DF">
          <w:pPr>
            <w:pStyle w:val="9AB3B27AC04743A89850D8637C869807"/>
          </w:pPr>
          <w:r>
            <w:t>…</w:t>
          </w:r>
        </w:p>
      </w:docPartBody>
    </w:docPart>
    <w:docPart>
      <w:docPartPr>
        <w:name w:val="F2C0886451B44791BF2C01E28B1CB50A"/>
        <w:category>
          <w:name w:val="General"/>
          <w:gallery w:val="placeholder"/>
        </w:category>
        <w:types>
          <w:type w:val="bbPlcHdr"/>
        </w:types>
        <w:behaviors>
          <w:behavior w:val="content"/>
        </w:behaviors>
        <w:guid w:val="{FDD78AC0-3555-4F1F-805F-14D010D4FE3B}"/>
      </w:docPartPr>
      <w:docPartBody>
        <w:p w:rsidR="007D03DF" w:rsidRDefault="007D03DF" w:rsidP="007D03DF">
          <w:pPr>
            <w:pStyle w:val="F2C0886451B44791BF2C01E28B1CB50A"/>
          </w:pPr>
          <w:r>
            <w:t>…</w:t>
          </w:r>
        </w:p>
      </w:docPartBody>
    </w:docPart>
    <w:docPart>
      <w:docPartPr>
        <w:name w:val="A9B0E430B9C74CBF918460755D3CE16F"/>
        <w:category>
          <w:name w:val="General"/>
          <w:gallery w:val="placeholder"/>
        </w:category>
        <w:types>
          <w:type w:val="bbPlcHdr"/>
        </w:types>
        <w:behaviors>
          <w:behavior w:val="content"/>
        </w:behaviors>
        <w:guid w:val="{DFB31D30-F4E5-4886-B6C7-25DDDD7378C9}"/>
      </w:docPartPr>
      <w:docPartBody>
        <w:p w:rsidR="007D03DF" w:rsidRDefault="007D03DF" w:rsidP="007D03DF">
          <w:pPr>
            <w:pStyle w:val="A9B0E430B9C74CBF918460755D3CE16F"/>
          </w:pPr>
          <w:r>
            <w:t>…</w:t>
          </w:r>
        </w:p>
      </w:docPartBody>
    </w:docPart>
    <w:docPart>
      <w:docPartPr>
        <w:name w:val="ADAE7E27A80E4F439ABFC934A252BC57"/>
        <w:category>
          <w:name w:val="General"/>
          <w:gallery w:val="placeholder"/>
        </w:category>
        <w:types>
          <w:type w:val="bbPlcHdr"/>
        </w:types>
        <w:behaviors>
          <w:behavior w:val="content"/>
        </w:behaviors>
        <w:guid w:val="{232FDC0F-3C58-4314-9BB9-29B5AA138A79}"/>
      </w:docPartPr>
      <w:docPartBody>
        <w:p w:rsidR="007D03DF" w:rsidRDefault="007D03DF" w:rsidP="007D03DF">
          <w:pPr>
            <w:pStyle w:val="ADAE7E27A80E4F439ABFC934A252BC57"/>
          </w:pPr>
          <w:r>
            <w:t>…</w:t>
          </w:r>
        </w:p>
      </w:docPartBody>
    </w:docPart>
    <w:docPart>
      <w:docPartPr>
        <w:name w:val="1BFE430A4F9748DDBFDA7E345ACC9EEB"/>
        <w:category>
          <w:name w:val="General"/>
          <w:gallery w:val="placeholder"/>
        </w:category>
        <w:types>
          <w:type w:val="bbPlcHdr"/>
        </w:types>
        <w:behaviors>
          <w:behavior w:val="content"/>
        </w:behaviors>
        <w:guid w:val="{79BD3963-01D6-4F6A-B1BC-B139A265D77A}"/>
      </w:docPartPr>
      <w:docPartBody>
        <w:p w:rsidR="007D03DF" w:rsidRDefault="007D03DF" w:rsidP="007D03DF">
          <w:pPr>
            <w:pStyle w:val="1BFE430A4F9748DDBFDA7E345ACC9EEB"/>
          </w:pPr>
          <w:r>
            <w:t>…</w:t>
          </w:r>
        </w:p>
      </w:docPartBody>
    </w:docPart>
    <w:docPart>
      <w:docPartPr>
        <w:name w:val="1CCD4D7F103242738E4D783F414D9926"/>
        <w:category>
          <w:name w:val="General"/>
          <w:gallery w:val="placeholder"/>
        </w:category>
        <w:types>
          <w:type w:val="bbPlcHdr"/>
        </w:types>
        <w:behaviors>
          <w:behavior w:val="content"/>
        </w:behaviors>
        <w:guid w:val="{E4A94B7D-BECC-4716-A780-2A128A276640}"/>
      </w:docPartPr>
      <w:docPartBody>
        <w:p w:rsidR="007D03DF" w:rsidRDefault="007D03DF" w:rsidP="007D03DF">
          <w:pPr>
            <w:pStyle w:val="1CCD4D7F103242738E4D783F414D9926"/>
          </w:pPr>
          <w:r>
            <w:t>…</w:t>
          </w:r>
        </w:p>
      </w:docPartBody>
    </w:docPart>
    <w:docPart>
      <w:docPartPr>
        <w:name w:val="E39D893F560F4DF0A2CDFB150F0E7449"/>
        <w:category>
          <w:name w:val="General"/>
          <w:gallery w:val="placeholder"/>
        </w:category>
        <w:types>
          <w:type w:val="bbPlcHdr"/>
        </w:types>
        <w:behaviors>
          <w:behavior w:val="content"/>
        </w:behaviors>
        <w:guid w:val="{091C5429-CA96-41A3-8D28-5141B2C9FE43}"/>
      </w:docPartPr>
      <w:docPartBody>
        <w:p w:rsidR="007D03DF" w:rsidRDefault="007D03DF" w:rsidP="007D03DF">
          <w:pPr>
            <w:pStyle w:val="E39D893F560F4DF0A2CDFB150F0E7449"/>
          </w:pPr>
          <w:r>
            <w:t>…</w:t>
          </w:r>
        </w:p>
      </w:docPartBody>
    </w:docPart>
    <w:docPart>
      <w:docPartPr>
        <w:name w:val="55ED0345DAA4471FA3F73C349359BA51"/>
        <w:category>
          <w:name w:val="General"/>
          <w:gallery w:val="placeholder"/>
        </w:category>
        <w:types>
          <w:type w:val="bbPlcHdr"/>
        </w:types>
        <w:behaviors>
          <w:behavior w:val="content"/>
        </w:behaviors>
        <w:guid w:val="{3F259CDA-5C99-48DE-A893-0A99B3B8B49C}"/>
      </w:docPartPr>
      <w:docPartBody>
        <w:p w:rsidR="007D03DF" w:rsidRDefault="007D03DF" w:rsidP="007D03DF">
          <w:pPr>
            <w:pStyle w:val="55ED0345DAA4471FA3F73C349359BA51"/>
          </w:pPr>
          <w:r>
            <w:t>…</w:t>
          </w:r>
        </w:p>
      </w:docPartBody>
    </w:docPart>
    <w:docPart>
      <w:docPartPr>
        <w:name w:val="00C1BAE8D51E454E9DF9A2AEFE44F119"/>
        <w:category>
          <w:name w:val="General"/>
          <w:gallery w:val="placeholder"/>
        </w:category>
        <w:types>
          <w:type w:val="bbPlcHdr"/>
        </w:types>
        <w:behaviors>
          <w:behavior w:val="content"/>
        </w:behaviors>
        <w:guid w:val="{ED665830-14C7-4E0E-98D0-1A3CDBDBB1DE}"/>
      </w:docPartPr>
      <w:docPartBody>
        <w:p w:rsidR="007D03DF" w:rsidRDefault="007D03DF" w:rsidP="007D03DF">
          <w:pPr>
            <w:pStyle w:val="00C1BAE8D51E454E9DF9A2AEFE44F119"/>
          </w:pPr>
          <w:r>
            <w:t>…</w:t>
          </w:r>
        </w:p>
      </w:docPartBody>
    </w:docPart>
    <w:docPart>
      <w:docPartPr>
        <w:name w:val="0683F0FDA1094E20A5152183ED400B80"/>
        <w:category>
          <w:name w:val="General"/>
          <w:gallery w:val="placeholder"/>
        </w:category>
        <w:types>
          <w:type w:val="bbPlcHdr"/>
        </w:types>
        <w:behaviors>
          <w:behavior w:val="content"/>
        </w:behaviors>
        <w:guid w:val="{5D4ABECF-597F-47A9-9754-6997326E9B43}"/>
      </w:docPartPr>
      <w:docPartBody>
        <w:p w:rsidR="007D03DF" w:rsidRDefault="007D03DF" w:rsidP="007D03DF">
          <w:pPr>
            <w:pStyle w:val="0683F0FDA1094E20A5152183ED400B80"/>
          </w:pPr>
          <w:r>
            <w:t>…</w:t>
          </w:r>
        </w:p>
      </w:docPartBody>
    </w:docPart>
    <w:docPart>
      <w:docPartPr>
        <w:name w:val="84EE3ED44E7B4D29A63918F99541FF79"/>
        <w:category>
          <w:name w:val="General"/>
          <w:gallery w:val="placeholder"/>
        </w:category>
        <w:types>
          <w:type w:val="bbPlcHdr"/>
        </w:types>
        <w:behaviors>
          <w:behavior w:val="content"/>
        </w:behaviors>
        <w:guid w:val="{626F1E26-C500-49DC-AC70-FA4F70739C21}"/>
      </w:docPartPr>
      <w:docPartBody>
        <w:p w:rsidR="007D03DF" w:rsidRDefault="007D03DF" w:rsidP="007D03DF">
          <w:pPr>
            <w:pStyle w:val="84EE3ED44E7B4D29A63918F99541FF79"/>
          </w:pPr>
          <w:r>
            <w:t>…</w:t>
          </w:r>
        </w:p>
      </w:docPartBody>
    </w:docPart>
    <w:docPart>
      <w:docPartPr>
        <w:name w:val="A4F1C6D399384C9C8D908F3E491830CF"/>
        <w:category>
          <w:name w:val="General"/>
          <w:gallery w:val="placeholder"/>
        </w:category>
        <w:types>
          <w:type w:val="bbPlcHdr"/>
        </w:types>
        <w:behaviors>
          <w:behavior w:val="content"/>
        </w:behaviors>
        <w:guid w:val="{49A71F79-4776-4E53-A005-7CC1847FDB86}"/>
      </w:docPartPr>
      <w:docPartBody>
        <w:p w:rsidR="007D03DF" w:rsidRDefault="007D03DF" w:rsidP="007D03DF">
          <w:pPr>
            <w:pStyle w:val="A4F1C6D399384C9C8D908F3E491830CF"/>
          </w:pPr>
          <w:r>
            <w:t>…</w:t>
          </w:r>
        </w:p>
      </w:docPartBody>
    </w:docPart>
    <w:docPart>
      <w:docPartPr>
        <w:name w:val="46F155BEEBCC472DBDDF99890E16DBFB"/>
        <w:category>
          <w:name w:val="General"/>
          <w:gallery w:val="placeholder"/>
        </w:category>
        <w:types>
          <w:type w:val="bbPlcHdr"/>
        </w:types>
        <w:behaviors>
          <w:behavior w:val="content"/>
        </w:behaviors>
        <w:guid w:val="{C8B753B3-F551-4666-AD3A-B54E0E6199A6}"/>
      </w:docPartPr>
      <w:docPartBody>
        <w:p w:rsidR="007D03DF" w:rsidRDefault="007D03DF" w:rsidP="007D03DF">
          <w:pPr>
            <w:pStyle w:val="46F155BEEBCC472DBDDF99890E16DBFB"/>
          </w:pPr>
          <w:r>
            <w:t>…</w:t>
          </w:r>
        </w:p>
      </w:docPartBody>
    </w:docPart>
    <w:docPart>
      <w:docPartPr>
        <w:name w:val="3749F665FC904424B9F6D04A0501431E"/>
        <w:category>
          <w:name w:val="General"/>
          <w:gallery w:val="placeholder"/>
        </w:category>
        <w:types>
          <w:type w:val="bbPlcHdr"/>
        </w:types>
        <w:behaviors>
          <w:behavior w:val="content"/>
        </w:behaviors>
        <w:guid w:val="{93173507-092A-48CB-8468-EA1644099012}"/>
      </w:docPartPr>
      <w:docPartBody>
        <w:p w:rsidR="007D03DF" w:rsidRDefault="007D03DF" w:rsidP="007D03DF">
          <w:pPr>
            <w:pStyle w:val="3749F665FC904424B9F6D04A0501431E"/>
          </w:pPr>
          <w:r>
            <w:t>…</w:t>
          </w:r>
        </w:p>
      </w:docPartBody>
    </w:docPart>
    <w:docPart>
      <w:docPartPr>
        <w:name w:val="5794D1D5363F4717BFEB270A1088C05B"/>
        <w:category>
          <w:name w:val="General"/>
          <w:gallery w:val="placeholder"/>
        </w:category>
        <w:types>
          <w:type w:val="bbPlcHdr"/>
        </w:types>
        <w:behaviors>
          <w:behavior w:val="content"/>
        </w:behaviors>
        <w:guid w:val="{474EEDCC-8237-49E6-9272-9793D7716D47}"/>
      </w:docPartPr>
      <w:docPartBody>
        <w:p w:rsidR="007D03DF" w:rsidRDefault="007D03DF" w:rsidP="007D03DF">
          <w:pPr>
            <w:pStyle w:val="5794D1D5363F4717BFEB270A1088C05B"/>
          </w:pPr>
          <w:r>
            <w:t>…</w:t>
          </w:r>
        </w:p>
      </w:docPartBody>
    </w:docPart>
    <w:docPart>
      <w:docPartPr>
        <w:name w:val="94AB5CD0894448D49E80B86070DC89B9"/>
        <w:category>
          <w:name w:val="General"/>
          <w:gallery w:val="placeholder"/>
        </w:category>
        <w:types>
          <w:type w:val="bbPlcHdr"/>
        </w:types>
        <w:behaviors>
          <w:behavior w:val="content"/>
        </w:behaviors>
        <w:guid w:val="{99003E24-A1B5-4AF6-B975-81E892716C4D}"/>
      </w:docPartPr>
      <w:docPartBody>
        <w:p w:rsidR="007D03DF" w:rsidRDefault="007D03DF" w:rsidP="007D03DF">
          <w:pPr>
            <w:pStyle w:val="94AB5CD0894448D49E80B86070DC89B9"/>
          </w:pPr>
          <w:r>
            <w:t>…</w:t>
          </w:r>
        </w:p>
      </w:docPartBody>
    </w:docPart>
    <w:docPart>
      <w:docPartPr>
        <w:name w:val="25945725EBF74F7E9B2AA749471D272B"/>
        <w:category>
          <w:name w:val="General"/>
          <w:gallery w:val="placeholder"/>
        </w:category>
        <w:types>
          <w:type w:val="bbPlcHdr"/>
        </w:types>
        <w:behaviors>
          <w:behavior w:val="content"/>
        </w:behaviors>
        <w:guid w:val="{A9076C1C-27F1-44AC-AA7C-3AA9ABD58350}"/>
      </w:docPartPr>
      <w:docPartBody>
        <w:p w:rsidR="007D03DF" w:rsidRDefault="007D03DF" w:rsidP="007D03DF">
          <w:pPr>
            <w:pStyle w:val="25945725EBF74F7E9B2AA749471D272B"/>
          </w:pPr>
          <w:r>
            <w:t>…</w:t>
          </w:r>
        </w:p>
      </w:docPartBody>
    </w:docPart>
    <w:docPart>
      <w:docPartPr>
        <w:name w:val="32351C4FA75B4163B45A180125E053B7"/>
        <w:category>
          <w:name w:val="General"/>
          <w:gallery w:val="placeholder"/>
        </w:category>
        <w:types>
          <w:type w:val="bbPlcHdr"/>
        </w:types>
        <w:behaviors>
          <w:behavior w:val="content"/>
        </w:behaviors>
        <w:guid w:val="{6143F798-7E11-4D0A-A691-125B5B08C666}"/>
      </w:docPartPr>
      <w:docPartBody>
        <w:p w:rsidR="007D03DF" w:rsidRDefault="007D03DF" w:rsidP="007D03DF">
          <w:pPr>
            <w:pStyle w:val="32351C4FA75B4163B45A180125E053B7"/>
          </w:pPr>
          <w:r>
            <w:t>…</w:t>
          </w:r>
        </w:p>
      </w:docPartBody>
    </w:docPart>
    <w:docPart>
      <w:docPartPr>
        <w:name w:val="4E880E917D544FE7898A636244465C9D"/>
        <w:category>
          <w:name w:val="General"/>
          <w:gallery w:val="placeholder"/>
        </w:category>
        <w:types>
          <w:type w:val="bbPlcHdr"/>
        </w:types>
        <w:behaviors>
          <w:behavior w:val="content"/>
        </w:behaviors>
        <w:guid w:val="{28AE20BD-2043-4D97-9BB7-395D23BCDE67}"/>
      </w:docPartPr>
      <w:docPartBody>
        <w:p w:rsidR="007D03DF" w:rsidRDefault="007D03DF" w:rsidP="007D03DF">
          <w:pPr>
            <w:pStyle w:val="4E880E917D544FE7898A636244465C9D"/>
          </w:pPr>
          <w:r>
            <w:t>…</w:t>
          </w:r>
        </w:p>
      </w:docPartBody>
    </w:docPart>
    <w:docPart>
      <w:docPartPr>
        <w:name w:val="7554AD3A1B5F4B89B5362DA375209BDC"/>
        <w:category>
          <w:name w:val="General"/>
          <w:gallery w:val="placeholder"/>
        </w:category>
        <w:types>
          <w:type w:val="bbPlcHdr"/>
        </w:types>
        <w:behaviors>
          <w:behavior w:val="content"/>
        </w:behaviors>
        <w:guid w:val="{B4CF55D4-ED8D-4D95-9744-4DE7B90AD713}"/>
      </w:docPartPr>
      <w:docPartBody>
        <w:p w:rsidR="007D03DF" w:rsidRDefault="007D03DF" w:rsidP="007D03DF">
          <w:pPr>
            <w:pStyle w:val="7554AD3A1B5F4B89B5362DA375209BDC"/>
          </w:pPr>
          <w:r>
            <w:t>…</w:t>
          </w:r>
        </w:p>
      </w:docPartBody>
    </w:docPart>
    <w:docPart>
      <w:docPartPr>
        <w:name w:val="F29B0964E52944E1B1EDBE854D18D1AB"/>
        <w:category>
          <w:name w:val="General"/>
          <w:gallery w:val="placeholder"/>
        </w:category>
        <w:types>
          <w:type w:val="bbPlcHdr"/>
        </w:types>
        <w:behaviors>
          <w:behavior w:val="content"/>
        </w:behaviors>
        <w:guid w:val="{E9371BE6-4693-40CD-BDAB-822F00E669D6}"/>
      </w:docPartPr>
      <w:docPartBody>
        <w:p w:rsidR="007D03DF" w:rsidRDefault="007D03DF" w:rsidP="007D03DF">
          <w:pPr>
            <w:pStyle w:val="F29B0964E52944E1B1EDBE854D18D1AB"/>
          </w:pPr>
          <w:r>
            <w:t>…</w:t>
          </w:r>
        </w:p>
      </w:docPartBody>
    </w:docPart>
    <w:docPart>
      <w:docPartPr>
        <w:name w:val="3B434D6B03774F37BA92C662AB49165C"/>
        <w:category>
          <w:name w:val="General"/>
          <w:gallery w:val="placeholder"/>
        </w:category>
        <w:types>
          <w:type w:val="bbPlcHdr"/>
        </w:types>
        <w:behaviors>
          <w:behavior w:val="content"/>
        </w:behaviors>
        <w:guid w:val="{FBE6AAFA-52E9-4299-9B18-CBFCE81BE4EC}"/>
      </w:docPartPr>
      <w:docPartBody>
        <w:p w:rsidR="007D03DF" w:rsidRDefault="007D03DF" w:rsidP="007D03DF">
          <w:pPr>
            <w:pStyle w:val="3B434D6B03774F37BA92C662AB49165C"/>
          </w:pPr>
          <w:r>
            <w:t>…</w:t>
          </w:r>
        </w:p>
      </w:docPartBody>
    </w:docPart>
    <w:docPart>
      <w:docPartPr>
        <w:name w:val="9AAB6608480E44299B17C54041FD8874"/>
        <w:category>
          <w:name w:val="General"/>
          <w:gallery w:val="placeholder"/>
        </w:category>
        <w:types>
          <w:type w:val="bbPlcHdr"/>
        </w:types>
        <w:behaviors>
          <w:behavior w:val="content"/>
        </w:behaviors>
        <w:guid w:val="{46F34FCC-585C-4BC8-9E26-A686C81D03E2}"/>
      </w:docPartPr>
      <w:docPartBody>
        <w:p w:rsidR="007D03DF" w:rsidRDefault="007D03DF" w:rsidP="007D03DF">
          <w:pPr>
            <w:pStyle w:val="9AAB6608480E44299B17C54041FD8874"/>
          </w:pPr>
          <w:r>
            <w:t>…</w:t>
          </w:r>
        </w:p>
      </w:docPartBody>
    </w:docPart>
    <w:docPart>
      <w:docPartPr>
        <w:name w:val="330B89561FE940FCB614CDA29CA2D82E"/>
        <w:category>
          <w:name w:val="General"/>
          <w:gallery w:val="placeholder"/>
        </w:category>
        <w:types>
          <w:type w:val="bbPlcHdr"/>
        </w:types>
        <w:behaviors>
          <w:behavior w:val="content"/>
        </w:behaviors>
        <w:guid w:val="{3D351135-1EC0-4947-AC35-2307E5D1790A}"/>
      </w:docPartPr>
      <w:docPartBody>
        <w:p w:rsidR="007D03DF" w:rsidRDefault="007D03DF" w:rsidP="007D03DF">
          <w:pPr>
            <w:pStyle w:val="330B89561FE940FCB614CDA29CA2D82E"/>
          </w:pPr>
          <w:r>
            <w:t>…</w:t>
          </w:r>
        </w:p>
      </w:docPartBody>
    </w:docPart>
    <w:docPart>
      <w:docPartPr>
        <w:name w:val="0230D2C8318C4E8E9AEF43511A162DC3"/>
        <w:category>
          <w:name w:val="General"/>
          <w:gallery w:val="placeholder"/>
        </w:category>
        <w:types>
          <w:type w:val="bbPlcHdr"/>
        </w:types>
        <w:behaviors>
          <w:behavior w:val="content"/>
        </w:behaviors>
        <w:guid w:val="{C6889551-49D8-4F87-A081-82AC4634D6F9}"/>
      </w:docPartPr>
      <w:docPartBody>
        <w:p w:rsidR="007D03DF" w:rsidRDefault="007D03DF" w:rsidP="007D03DF">
          <w:pPr>
            <w:pStyle w:val="0230D2C8318C4E8E9AEF43511A162DC3"/>
          </w:pPr>
          <w:r>
            <w:t>…</w:t>
          </w:r>
        </w:p>
      </w:docPartBody>
    </w:docPart>
    <w:docPart>
      <w:docPartPr>
        <w:name w:val="A0180B2F621242D3B12E2A69D56E26AE"/>
        <w:category>
          <w:name w:val="General"/>
          <w:gallery w:val="placeholder"/>
        </w:category>
        <w:types>
          <w:type w:val="bbPlcHdr"/>
        </w:types>
        <w:behaviors>
          <w:behavior w:val="content"/>
        </w:behaviors>
        <w:guid w:val="{BC7AFBF4-D37C-4E29-85DA-6DA2FFB4FBA6}"/>
      </w:docPartPr>
      <w:docPartBody>
        <w:p w:rsidR="007D03DF" w:rsidRDefault="007D03DF" w:rsidP="007D03DF">
          <w:pPr>
            <w:pStyle w:val="A0180B2F621242D3B12E2A69D56E26AE"/>
          </w:pPr>
          <w:r>
            <w:t>…</w:t>
          </w:r>
        </w:p>
      </w:docPartBody>
    </w:docPart>
    <w:docPart>
      <w:docPartPr>
        <w:name w:val="EDA18D64B5764C1E8F7AFF1AE5EF78BC"/>
        <w:category>
          <w:name w:val="General"/>
          <w:gallery w:val="placeholder"/>
        </w:category>
        <w:types>
          <w:type w:val="bbPlcHdr"/>
        </w:types>
        <w:behaviors>
          <w:behavior w:val="content"/>
        </w:behaviors>
        <w:guid w:val="{92A4F199-CE29-4C2B-A7BC-5A6AC7C36E85}"/>
      </w:docPartPr>
      <w:docPartBody>
        <w:p w:rsidR="007D03DF" w:rsidRDefault="007D03DF" w:rsidP="007D03DF">
          <w:pPr>
            <w:pStyle w:val="EDA18D64B5764C1E8F7AFF1AE5EF78BC"/>
          </w:pPr>
          <w:r>
            <w:t>…</w:t>
          </w:r>
        </w:p>
      </w:docPartBody>
    </w:docPart>
    <w:docPart>
      <w:docPartPr>
        <w:name w:val="152A3FE5792848F48E8D3EABBB2DBB9E"/>
        <w:category>
          <w:name w:val="General"/>
          <w:gallery w:val="placeholder"/>
        </w:category>
        <w:types>
          <w:type w:val="bbPlcHdr"/>
        </w:types>
        <w:behaviors>
          <w:behavior w:val="content"/>
        </w:behaviors>
        <w:guid w:val="{3158BAE7-7712-49CD-B731-8D31D007C361}"/>
      </w:docPartPr>
      <w:docPartBody>
        <w:p w:rsidR="007D03DF" w:rsidRDefault="007D03DF" w:rsidP="007D03DF">
          <w:pPr>
            <w:pStyle w:val="152A3FE5792848F48E8D3EABBB2DBB9E"/>
          </w:pPr>
          <w:r>
            <w:t>…</w:t>
          </w:r>
        </w:p>
      </w:docPartBody>
    </w:docPart>
    <w:docPart>
      <w:docPartPr>
        <w:name w:val="3572C0296BFC42A59CCCA36F6CA0E701"/>
        <w:category>
          <w:name w:val="General"/>
          <w:gallery w:val="placeholder"/>
        </w:category>
        <w:types>
          <w:type w:val="bbPlcHdr"/>
        </w:types>
        <w:behaviors>
          <w:behavior w:val="content"/>
        </w:behaviors>
        <w:guid w:val="{18AF6045-EF7C-4ADB-AA9C-1EA33306BDDE}"/>
      </w:docPartPr>
      <w:docPartBody>
        <w:p w:rsidR="007D03DF" w:rsidRDefault="007D03DF" w:rsidP="007D03DF">
          <w:pPr>
            <w:pStyle w:val="3572C0296BFC42A59CCCA36F6CA0E701"/>
          </w:pPr>
          <w:r>
            <w:t>…</w:t>
          </w:r>
        </w:p>
      </w:docPartBody>
    </w:docPart>
    <w:docPart>
      <w:docPartPr>
        <w:name w:val="CDA2BD443EBC4875A8CC23912711842C"/>
        <w:category>
          <w:name w:val="General"/>
          <w:gallery w:val="placeholder"/>
        </w:category>
        <w:types>
          <w:type w:val="bbPlcHdr"/>
        </w:types>
        <w:behaviors>
          <w:behavior w:val="content"/>
        </w:behaviors>
        <w:guid w:val="{F2052980-AE10-4367-8DE5-580918D0E85F}"/>
      </w:docPartPr>
      <w:docPartBody>
        <w:p w:rsidR="007D03DF" w:rsidRDefault="007D03DF" w:rsidP="007D03DF">
          <w:pPr>
            <w:pStyle w:val="CDA2BD443EBC4875A8CC23912711842C"/>
          </w:pPr>
          <w:r>
            <w:t>…</w:t>
          </w:r>
        </w:p>
      </w:docPartBody>
    </w:docPart>
    <w:docPart>
      <w:docPartPr>
        <w:name w:val="264677530A6B4B3D98436F49B7E45068"/>
        <w:category>
          <w:name w:val="General"/>
          <w:gallery w:val="placeholder"/>
        </w:category>
        <w:types>
          <w:type w:val="bbPlcHdr"/>
        </w:types>
        <w:behaviors>
          <w:behavior w:val="content"/>
        </w:behaviors>
        <w:guid w:val="{AA1AE1B2-A429-4826-A814-4F25FBBA189C}"/>
      </w:docPartPr>
      <w:docPartBody>
        <w:p w:rsidR="007D03DF" w:rsidRDefault="007D03DF" w:rsidP="007D03DF">
          <w:pPr>
            <w:pStyle w:val="264677530A6B4B3D98436F49B7E45068"/>
          </w:pPr>
          <w:r>
            <w:t>…</w:t>
          </w:r>
        </w:p>
      </w:docPartBody>
    </w:docPart>
    <w:docPart>
      <w:docPartPr>
        <w:name w:val="E68E91B6260044ECAC52E6B9CB173C3B"/>
        <w:category>
          <w:name w:val="General"/>
          <w:gallery w:val="placeholder"/>
        </w:category>
        <w:types>
          <w:type w:val="bbPlcHdr"/>
        </w:types>
        <w:behaviors>
          <w:behavior w:val="content"/>
        </w:behaviors>
        <w:guid w:val="{E8E17521-D6CC-4DE0-B827-AC94E01606D6}"/>
      </w:docPartPr>
      <w:docPartBody>
        <w:p w:rsidR="007D03DF" w:rsidRDefault="007D03DF" w:rsidP="007D03DF">
          <w:pPr>
            <w:pStyle w:val="E68E91B6260044ECAC52E6B9CB173C3B"/>
          </w:pPr>
          <w:r>
            <w:t>…</w:t>
          </w:r>
        </w:p>
      </w:docPartBody>
    </w:docPart>
    <w:docPart>
      <w:docPartPr>
        <w:name w:val="F49B24A6A028444BB08EC955CFAF1661"/>
        <w:category>
          <w:name w:val="General"/>
          <w:gallery w:val="placeholder"/>
        </w:category>
        <w:types>
          <w:type w:val="bbPlcHdr"/>
        </w:types>
        <w:behaviors>
          <w:behavior w:val="content"/>
        </w:behaviors>
        <w:guid w:val="{2F8ABFD0-6CC8-4EBA-B483-3A9BC6471CD5}"/>
      </w:docPartPr>
      <w:docPartBody>
        <w:p w:rsidR="007D03DF" w:rsidRDefault="007D03DF" w:rsidP="007D03DF">
          <w:pPr>
            <w:pStyle w:val="F49B24A6A028444BB08EC955CFAF1661"/>
          </w:pPr>
          <w:r>
            <w:t>…</w:t>
          </w:r>
        </w:p>
      </w:docPartBody>
    </w:docPart>
    <w:docPart>
      <w:docPartPr>
        <w:name w:val="DE8DF934F27347969C16D1528566FB0B"/>
        <w:category>
          <w:name w:val="General"/>
          <w:gallery w:val="placeholder"/>
        </w:category>
        <w:types>
          <w:type w:val="bbPlcHdr"/>
        </w:types>
        <w:behaviors>
          <w:behavior w:val="content"/>
        </w:behaviors>
        <w:guid w:val="{A634A5E7-3D94-460D-8B2A-2197DF6B909A}"/>
      </w:docPartPr>
      <w:docPartBody>
        <w:p w:rsidR="007D03DF" w:rsidRDefault="007D03DF" w:rsidP="007D03DF">
          <w:pPr>
            <w:pStyle w:val="DE8DF934F27347969C16D1528566FB0B"/>
          </w:pPr>
          <w:r>
            <w:t>…</w:t>
          </w:r>
        </w:p>
      </w:docPartBody>
    </w:docPart>
    <w:docPart>
      <w:docPartPr>
        <w:name w:val="B57F9F09A3104FD29F6B79519E6E875D"/>
        <w:category>
          <w:name w:val="General"/>
          <w:gallery w:val="placeholder"/>
        </w:category>
        <w:types>
          <w:type w:val="bbPlcHdr"/>
        </w:types>
        <w:behaviors>
          <w:behavior w:val="content"/>
        </w:behaviors>
        <w:guid w:val="{AC24E3B2-5DCF-4669-A8E6-03D503554E26}"/>
      </w:docPartPr>
      <w:docPartBody>
        <w:p w:rsidR="007D03DF" w:rsidRDefault="007D03DF" w:rsidP="007D03DF">
          <w:pPr>
            <w:pStyle w:val="B57F9F09A3104FD29F6B79519E6E875D"/>
          </w:pPr>
          <w:r>
            <w:t>…</w:t>
          </w:r>
        </w:p>
      </w:docPartBody>
    </w:docPart>
    <w:docPart>
      <w:docPartPr>
        <w:name w:val="D6F668592BDB4F1FB687ECA8A8BF6E35"/>
        <w:category>
          <w:name w:val="General"/>
          <w:gallery w:val="placeholder"/>
        </w:category>
        <w:types>
          <w:type w:val="bbPlcHdr"/>
        </w:types>
        <w:behaviors>
          <w:behavior w:val="content"/>
        </w:behaviors>
        <w:guid w:val="{7DE21A96-229C-4B05-A9F8-DB0880117D57}"/>
      </w:docPartPr>
      <w:docPartBody>
        <w:p w:rsidR="007D03DF" w:rsidRDefault="007D03DF" w:rsidP="007D03DF">
          <w:pPr>
            <w:pStyle w:val="D6F668592BDB4F1FB687ECA8A8BF6E35"/>
          </w:pPr>
          <w:r>
            <w:t>…</w:t>
          </w:r>
        </w:p>
      </w:docPartBody>
    </w:docPart>
    <w:docPart>
      <w:docPartPr>
        <w:name w:val="057051B565DC4022A44306E19C7EAB1B"/>
        <w:category>
          <w:name w:val="General"/>
          <w:gallery w:val="placeholder"/>
        </w:category>
        <w:types>
          <w:type w:val="bbPlcHdr"/>
        </w:types>
        <w:behaviors>
          <w:behavior w:val="content"/>
        </w:behaviors>
        <w:guid w:val="{E1E80945-3F6C-4E2B-8A74-D77B3F649416}"/>
      </w:docPartPr>
      <w:docPartBody>
        <w:p w:rsidR="007D03DF" w:rsidRDefault="007D03DF" w:rsidP="007D03DF">
          <w:pPr>
            <w:pStyle w:val="057051B565DC4022A44306E19C7EAB1B"/>
          </w:pPr>
          <w:r>
            <w:t>…</w:t>
          </w:r>
        </w:p>
      </w:docPartBody>
    </w:docPart>
    <w:docPart>
      <w:docPartPr>
        <w:name w:val="DFB77D4434FD4330BAD2C0D43F26F06A"/>
        <w:category>
          <w:name w:val="General"/>
          <w:gallery w:val="placeholder"/>
        </w:category>
        <w:types>
          <w:type w:val="bbPlcHdr"/>
        </w:types>
        <w:behaviors>
          <w:behavior w:val="content"/>
        </w:behaviors>
        <w:guid w:val="{36AED3F8-6A4C-4772-B340-92C375C80D99}"/>
      </w:docPartPr>
      <w:docPartBody>
        <w:p w:rsidR="007D03DF" w:rsidRDefault="007D03DF" w:rsidP="007D03DF">
          <w:pPr>
            <w:pStyle w:val="DFB77D4434FD4330BAD2C0D43F26F06A"/>
          </w:pPr>
          <w:r>
            <w:t>…</w:t>
          </w:r>
        </w:p>
      </w:docPartBody>
    </w:docPart>
    <w:docPart>
      <w:docPartPr>
        <w:name w:val="6CDA8BD435844C86A358D605CA6158A7"/>
        <w:category>
          <w:name w:val="General"/>
          <w:gallery w:val="placeholder"/>
        </w:category>
        <w:types>
          <w:type w:val="bbPlcHdr"/>
        </w:types>
        <w:behaviors>
          <w:behavior w:val="content"/>
        </w:behaviors>
        <w:guid w:val="{79B729CF-3C34-4FE3-B507-BC7FDC987EBB}"/>
      </w:docPartPr>
      <w:docPartBody>
        <w:p w:rsidR="007D03DF" w:rsidRDefault="007D03DF" w:rsidP="007D03DF">
          <w:pPr>
            <w:pStyle w:val="6CDA8BD435844C86A358D605CA6158A7"/>
          </w:pPr>
          <w:r>
            <w:t>…</w:t>
          </w:r>
        </w:p>
      </w:docPartBody>
    </w:docPart>
    <w:docPart>
      <w:docPartPr>
        <w:name w:val="0CF5517B3E564A0FAF28D41A9E11DADC"/>
        <w:category>
          <w:name w:val="General"/>
          <w:gallery w:val="placeholder"/>
        </w:category>
        <w:types>
          <w:type w:val="bbPlcHdr"/>
        </w:types>
        <w:behaviors>
          <w:behavior w:val="content"/>
        </w:behaviors>
        <w:guid w:val="{0A111848-C1A8-4498-B85A-0E781F9F1A09}"/>
      </w:docPartPr>
      <w:docPartBody>
        <w:p w:rsidR="007D03DF" w:rsidRDefault="007D03DF" w:rsidP="007D03DF">
          <w:pPr>
            <w:pStyle w:val="0CF5517B3E564A0FAF28D41A9E11DADC"/>
          </w:pPr>
          <w:r>
            <w:t>…</w:t>
          </w:r>
        </w:p>
      </w:docPartBody>
    </w:docPart>
    <w:docPart>
      <w:docPartPr>
        <w:name w:val="9412424F340946D88A36337DDFFEBD72"/>
        <w:category>
          <w:name w:val="General"/>
          <w:gallery w:val="placeholder"/>
        </w:category>
        <w:types>
          <w:type w:val="bbPlcHdr"/>
        </w:types>
        <w:behaviors>
          <w:behavior w:val="content"/>
        </w:behaviors>
        <w:guid w:val="{C0E0FFB4-0C58-4B37-A30A-FA6936473187}"/>
      </w:docPartPr>
      <w:docPartBody>
        <w:p w:rsidR="007D03DF" w:rsidRDefault="007D03DF" w:rsidP="007D03DF">
          <w:pPr>
            <w:pStyle w:val="9412424F340946D88A36337DDFFEBD72"/>
          </w:pPr>
          <w:r>
            <w:t>…</w:t>
          </w:r>
        </w:p>
      </w:docPartBody>
    </w:docPart>
    <w:docPart>
      <w:docPartPr>
        <w:name w:val="D6503B4FE3A84839A44638158590D94F"/>
        <w:category>
          <w:name w:val="General"/>
          <w:gallery w:val="placeholder"/>
        </w:category>
        <w:types>
          <w:type w:val="bbPlcHdr"/>
        </w:types>
        <w:behaviors>
          <w:behavior w:val="content"/>
        </w:behaviors>
        <w:guid w:val="{98B2EA96-8A61-41CF-88B0-B303E8C5B9CB}"/>
      </w:docPartPr>
      <w:docPartBody>
        <w:p w:rsidR="007D03DF" w:rsidRDefault="007D03DF" w:rsidP="007D03DF">
          <w:pPr>
            <w:pStyle w:val="D6503B4FE3A84839A44638158590D94F"/>
          </w:pPr>
          <w:r>
            <w:t>…</w:t>
          </w:r>
        </w:p>
      </w:docPartBody>
    </w:docPart>
    <w:docPart>
      <w:docPartPr>
        <w:name w:val="463B41E40A514BFF9DC402644E0D1EB3"/>
        <w:category>
          <w:name w:val="General"/>
          <w:gallery w:val="placeholder"/>
        </w:category>
        <w:types>
          <w:type w:val="bbPlcHdr"/>
        </w:types>
        <w:behaviors>
          <w:behavior w:val="content"/>
        </w:behaviors>
        <w:guid w:val="{453670A6-B87C-40D0-9EF8-4FAC29E1E803}"/>
      </w:docPartPr>
      <w:docPartBody>
        <w:p w:rsidR="007D03DF" w:rsidRDefault="007D03DF" w:rsidP="007D03DF">
          <w:pPr>
            <w:pStyle w:val="463B41E40A514BFF9DC402644E0D1EB3"/>
          </w:pPr>
          <w:r>
            <w:t>…</w:t>
          </w:r>
        </w:p>
      </w:docPartBody>
    </w:docPart>
    <w:docPart>
      <w:docPartPr>
        <w:name w:val="761F2DDEE0B849ACAA1DF399189ABADF"/>
        <w:category>
          <w:name w:val="General"/>
          <w:gallery w:val="placeholder"/>
        </w:category>
        <w:types>
          <w:type w:val="bbPlcHdr"/>
        </w:types>
        <w:behaviors>
          <w:behavior w:val="content"/>
        </w:behaviors>
        <w:guid w:val="{95A1F0F4-5BF8-49C9-857A-351A9E2D475D}"/>
      </w:docPartPr>
      <w:docPartBody>
        <w:p w:rsidR="007D03DF" w:rsidRDefault="007D03DF" w:rsidP="007D03DF">
          <w:pPr>
            <w:pStyle w:val="761F2DDEE0B849ACAA1DF399189ABADF"/>
          </w:pPr>
          <w:r>
            <w:t>…</w:t>
          </w:r>
        </w:p>
      </w:docPartBody>
    </w:docPart>
    <w:docPart>
      <w:docPartPr>
        <w:name w:val="D82FFEFF79F34A068F792943FB0C6063"/>
        <w:category>
          <w:name w:val="General"/>
          <w:gallery w:val="placeholder"/>
        </w:category>
        <w:types>
          <w:type w:val="bbPlcHdr"/>
        </w:types>
        <w:behaviors>
          <w:behavior w:val="content"/>
        </w:behaviors>
        <w:guid w:val="{786B66D0-9FDF-4FE6-BCD0-9C5E68AB4E79}"/>
      </w:docPartPr>
      <w:docPartBody>
        <w:p w:rsidR="007D03DF" w:rsidRDefault="007D03DF" w:rsidP="007D03DF">
          <w:pPr>
            <w:pStyle w:val="D82FFEFF79F34A068F792943FB0C6063"/>
          </w:pPr>
          <w:r>
            <w:t>…</w:t>
          </w:r>
        </w:p>
      </w:docPartBody>
    </w:docPart>
    <w:docPart>
      <w:docPartPr>
        <w:name w:val="EFC8459E538E43F89DEEBBF9F2D0863E"/>
        <w:category>
          <w:name w:val="General"/>
          <w:gallery w:val="placeholder"/>
        </w:category>
        <w:types>
          <w:type w:val="bbPlcHdr"/>
        </w:types>
        <w:behaviors>
          <w:behavior w:val="content"/>
        </w:behaviors>
        <w:guid w:val="{304ADB96-83BE-4684-B2FA-F51020F03C81}"/>
      </w:docPartPr>
      <w:docPartBody>
        <w:p w:rsidR="007D03DF" w:rsidRDefault="007D03DF" w:rsidP="007D03DF">
          <w:pPr>
            <w:pStyle w:val="EFC8459E538E43F89DEEBBF9F2D0863E"/>
          </w:pPr>
          <w:r>
            <w:t>…</w:t>
          </w:r>
        </w:p>
      </w:docPartBody>
    </w:docPart>
    <w:docPart>
      <w:docPartPr>
        <w:name w:val="17A5E77FC63C495CB96CCEF39F7EAB9B"/>
        <w:category>
          <w:name w:val="General"/>
          <w:gallery w:val="placeholder"/>
        </w:category>
        <w:types>
          <w:type w:val="bbPlcHdr"/>
        </w:types>
        <w:behaviors>
          <w:behavior w:val="content"/>
        </w:behaviors>
        <w:guid w:val="{B0657AD4-73E8-4ABE-8AD9-F7A2C8922AC0}"/>
      </w:docPartPr>
      <w:docPartBody>
        <w:p w:rsidR="007D03DF" w:rsidRDefault="007D03DF" w:rsidP="007D03DF">
          <w:pPr>
            <w:pStyle w:val="17A5E77FC63C495CB96CCEF39F7EAB9B"/>
          </w:pPr>
          <w:r>
            <w:t>…</w:t>
          </w:r>
        </w:p>
      </w:docPartBody>
    </w:docPart>
    <w:docPart>
      <w:docPartPr>
        <w:name w:val="3DDF1055F4F3479199075D31308133EC"/>
        <w:category>
          <w:name w:val="General"/>
          <w:gallery w:val="placeholder"/>
        </w:category>
        <w:types>
          <w:type w:val="bbPlcHdr"/>
        </w:types>
        <w:behaviors>
          <w:behavior w:val="content"/>
        </w:behaviors>
        <w:guid w:val="{ECC31565-EB17-4AE3-8FB0-ACA0706FDA6C}"/>
      </w:docPartPr>
      <w:docPartBody>
        <w:p w:rsidR="007D03DF" w:rsidRDefault="007D03DF" w:rsidP="007D03DF">
          <w:pPr>
            <w:pStyle w:val="3DDF1055F4F3479199075D31308133EC"/>
          </w:pPr>
          <w:r>
            <w:t>…</w:t>
          </w:r>
        </w:p>
      </w:docPartBody>
    </w:docPart>
    <w:docPart>
      <w:docPartPr>
        <w:name w:val="0B36577BD33C4805BF03C394ABCF73B4"/>
        <w:category>
          <w:name w:val="General"/>
          <w:gallery w:val="placeholder"/>
        </w:category>
        <w:types>
          <w:type w:val="bbPlcHdr"/>
        </w:types>
        <w:behaviors>
          <w:behavior w:val="content"/>
        </w:behaviors>
        <w:guid w:val="{630A013C-B407-431E-B4A9-8F621B81A838}"/>
      </w:docPartPr>
      <w:docPartBody>
        <w:p w:rsidR="007D03DF" w:rsidRDefault="007D03DF" w:rsidP="007D03DF">
          <w:pPr>
            <w:pStyle w:val="0B36577BD33C4805BF03C394ABCF73B4"/>
          </w:pPr>
          <w:r>
            <w:t>…</w:t>
          </w:r>
        </w:p>
      </w:docPartBody>
    </w:docPart>
    <w:docPart>
      <w:docPartPr>
        <w:name w:val="89FD5DD1E42C49B5AB84978C41FADA6C"/>
        <w:category>
          <w:name w:val="General"/>
          <w:gallery w:val="placeholder"/>
        </w:category>
        <w:types>
          <w:type w:val="bbPlcHdr"/>
        </w:types>
        <w:behaviors>
          <w:behavior w:val="content"/>
        </w:behaviors>
        <w:guid w:val="{54E8D574-D15B-44FA-848C-24073CAEE7A7}"/>
      </w:docPartPr>
      <w:docPartBody>
        <w:p w:rsidR="007D03DF" w:rsidRDefault="007D03DF" w:rsidP="007D03DF">
          <w:pPr>
            <w:pStyle w:val="89FD5DD1E42C49B5AB84978C41FADA6C"/>
          </w:pPr>
          <w:r>
            <w:t>…</w:t>
          </w:r>
        </w:p>
      </w:docPartBody>
    </w:docPart>
    <w:docPart>
      <w:docPartPr>
        <w:name w:val="7E3D1BC37AA7488B8608A5A226EE027D"/>
        <w:category>
          <w:name w:val="General"/>
          <w:gallery w:val="placeholder"/>
        </w:category>
        <w:types>
          <w:type w:val="bbPlcHdr"/>
        </w:types>
        <w:behaviors>
          <w:behavior w:val="content"/>
        </w:behaviors>
        <w:guid w:val="{3370EBB8-19C4-4E7A-B93A-107387ADDDC2}"/>
      </w:docPartPr>
      <w:docPartBody>
        <w:p w:rsidR="007D03DF" w:rsidRDefault="007D03DF" w:rsidP="007D03DF">
          <w:pPr>
            <w:pStyle w:val="7E3D1BC37AA7488B8608A5A226EE027D"/>
          </w:pPr>
          <w:r>
            <w:t>…</w:t>
          </w:r>
        </w:p>
      </w:docPartBody>
    </w:docPart>
    <w:docPart>
      <w:docPartPr>
        <w:name w:val="64AF42A3DAB7459A9FD546ACD8176FB7"/>
        <w:category>
          <w:name w:val="General"/>
          <w:gallery w:val="placeholder"/>
        </w:category>
        <w:types>
          <w:type w:val="bbPlcHdr"/>
        </w:types>
        <w:behaviors>
          <w:behavior w:val="content"/>
        </w:behaviors>
        <w:guid w:val="{2C9EF054-190E-49E9-8788-C68BC4B8BF53}"/>
      </w:docPartPr>
      <w:docPartBody>
        <w:p w:rsidR="007D03DF" w:rsidRDefault="007D03DF" w:rsidP="007D03DF">
          <w:pPr>
            <w:pStyle w:val="64AF42A3DAB7459A9FD546ACD8176FB7"/>
          </w:pPr>
          <w:r>
            <w:t>…</w:t>
          </w:r>
        </w:p>
      </w:docPartBody>
    </w:docPart>
    <w:docPart>
      <w:docPartPr>
        <w:name w:val="1540CD5944804D2F8EDE9B392B10D0AA"/>
        <w:category>
          <w:name w:val="General"/>
          <w:gallery w:val="placeholder"/>
        </w:category>
        <w:types>
          <w:type w:val="bbPlcHdr"/>
        </w:types>
        <w:behaviors>
          <w:behavior w:val="content"/>
        </w:behaviors>
        <w:guid w:val="{F75D55F0-B13F-4D2B-88E4-AFF5B9666281}"/>
      </w:docPartPr>
      <w:docPartBody>
        <w:p w:rsidR="007D03DF" w:rsidRDefault="007D03DF" w:rsidP="007D03DF">
          <w:pPr>
            <w:pStyle w:val="1540CD5944804D2F8EDE9B392B10D0AA"/>
          </w:pPr>
          <w:r>
            <w:t>…</w:t>
          </w:r>
        </w:p>
      </w:docPartBody>
    </w:docPart>
    <w:docPart>
      <w:docPartPr>
        <w:name w:val="185F650BC9514E2681945DA3FA022E7D"/>
        <w:category>
          <w:name w:val="General"/>
          <w:gallery w:val="placeholder"/>
        </w:category>
        <w:types>
          <w:type w:val="bbPlcHdr"/>
        </w:types>
        <w:behaviors>
          <w:behavior w:val="content"/>
        </w:behaviors>
        <w:guid w:val="{8AFAD84B-491D-4024-8D3B-43E48415D641}"/>
      </w:docPartPr>
      <w:docPartBody>
        <w:p w:rsidR="007D03DF" w:rsidRDefault="007D03DF" w:rsidP="007D03DF">
          <w:pPr>
            <w:pStyle w:val="185F650BC9514E2681945DA3FA022E7D"/>
          </w:pPr>
          <w:r>
            <w:t>…</w:t>
          </w:r>
        </w:p>
      </w:docPartBody>
    </w:docPart>
    <w:docPart>
      <w:docPartPr>
        <w:name w:val="8947F89AEE944F1F860098A7BB60BC7E"/>
        <w:category>
          <w:name w:val="General"/>
          <w:gallery w:val="placeholder"/>
        </w:category>
        <w:types>
          <w:type w:val="bbPlcHdr"/>
        </w:types>
        <w:behaviors>
          <w:behavior w:val="content"/>
        </w:behaviors>
        <w:guid w:val="{CA3FE014-DAA3-477D-A6F7-AE8480CD1B0C}"/>
      </w:docPartPr>
      <w:docPartBody>
        <w:p w:rsidR="007D03DF" w:rsidRDefault="007D03DF" w:rsidP="007D03DF">
          <w:pPr>
            <w:pStyle w:val="8947F89AEE944F1F860098A7BB60BC7E"/>
          </w:pPr>
          <w:r>
            <w:t>…</w:t>
          </w:r>
        </w:p>
      </w:docPartBody>
    </w:docPart>
    <w:docPart>
      <w:docPartPr>
        <w:name w:val="C38DD11C7E6D4192AB72DF2FB47E6E7A"/>
        <w:category>
          <w:name w:val="General"/>
          <w:gallery w:val="placeholder"/>
        </w:category>
        <w:types>
          <w:type w:val="bbPlcHdr"/>
        </w:types>
        <w:behaviors>
          <w:behavior w:val="content"/>
        </w:behaviors>
        <w:guid w:val="{1DE460DE-5E0D-4E49-BA70-A0205F07BFAA}"/>
      </w:docPartPr>
      <w:docPartBody>
        <w:p w:rsidR="007D03DF" w:rsidRDefault="007D03DF" w:rsidP="007D03DF">
          <w:pPr>
            <w:pStyle w:val="C38DD11C7E6D4192AB72DF2FB47E6E7A"/>
          </w:pPr>
          <w:r>
            <w:t>…</w:t>
          </w:r>
        </w:p>
      </w:docPartBody>
    </w:docPart>
    <w:docPart>
      <w:docPartPr>
        <w:name w:val="B1F497C794504536A23DF411964F1621"/>
        <w:category>
          <w:name w:val="General"/>
          <w:gallery w:val="placeholder"/>
        </w:category>
        <w:types>
          <w:type w:val="bbPlcHdr"/>
        </w:types>
        <w:behaviors>
          <w:behavior w:val="content"/>
        </w:behaviors>
        <w:guid w:val="{8E5CC43D-9380-4014-8396-11E84E34395A}"/>
      </w:docPartPr>
      <w:docPartBody>
        <w:p w:rsidR="007D03DF" w:rsidRDefault="007D03DF" w:rsidP="007D03DF">
          <w:pPr>
            <w:pStyle w:val="B1F497C794504536A23DF411964F1621"/>
          </w:pPr>
          <w:r>
            <w:t>…</w:t>
          </w:r>
        </w:p>
      </w:docPartBody>
    </w:docPart>
    <w:docPart>
      <w:docPartPr>
        <w:name w:val="73CE3274570C4B778E075D2E5F8D66AC"/>
        <w:category>
          <w:name w:val="General"/>
          <w:gallery w:val="placeholder"/>
        </w:category>
        <w:types>
          <w:type w:val="bbPlcHdr"/>
        </w:types>
        <w:behaviors>
          <w:behavior w:val="content"/>
        </w:behaviors>
        <w:guid w:val="{076899A8-D258-4B4D-8195-CA9BF70117D9}"/>
      </w:docPartPr>
      <w:docPartBody>
        <w:p w:rsidR="007D03DF" w:rsidRDefault="007D03DF" w:rsidP="007D03DF">
          <w:pPr>
            <w:pStyle w:val="73CE3274570C4B778E075D2E5F8D66AC"/>
          </w:pPr>
          <w:r>
            <w:t>…</w:t>
          </w:r>
        </w:p>
      </w:docPartBody>
    </w:docPart>
    <w:docPart>
      <w:docPartPr>
        <w:name w:val="3AA4DFE79CA14DD3AD9FF4A20896181D"/>
        <w:category>
          <w:name w:val="General"/>
          <w:gallery w:val="placeholder"/>
        </w:category>
        <w:types>
          <w:type w:val="bbPlcHdr"/>
        </w:types>
        <w:behaviors>
          <w:behavior w:val="content"/>
        </w:behaviors>
        <w:guid w:val="{76149034-5702-4F34-970B-BA93968426A3}"/>
      </w:docPartPr>
      <w:docPartBody>
        <w:p w:rsidR="007D03DF" w:rsidRDefault="007D03DF" w:rsidP="007D03DF">
          <w:pPr>
            <w:pStyle w:val="3AA4DFE79CA14DD3AD9FF4A20896181D"/>
          </w:pPr>
          <w:r>
            <w:t>…</w:t>
          </w:r>
        </w:p>
      </w:docPartBody>
    </w:docPart>
    <w:docPart>
      <w:docPartPr>
        <w:name w:val="23A8B9A6937949A584D4A2AA8F40F1E5"/>
        <w:category>
          <w:name w:val="General"/>
          <w:gallery w:val="placeholder"/>
        </w:category>
        <w:types>
          <w:type w:val="bbPlcHdr"/>
        </w:types>
        <w:behaviors>
          <w:behavior w:val="content"/>
        </w:behaviors>
        <w:guid w:val="{7317882A-E0C9-4ADF-9F18-D96DA30B774F}"/>
      </w:docPartPr>
      <w:docPartBody>
        <w:p w:rsidR="007D03DF" w:rsidRDefault="007D03DF" w:rsidP="007D03DF">
          <w:pPr>
            <w:pStyle w:val="23A8B9A6937949A584D4A2AA8F40F1E5"/>
          </w:pPr>
          <w:r>
            <w:t>…</w:t>
          </w:r>
        </w:p>
      </w:docPartBody>
    </w:docPart>
    <w:docPart>
      <w:docPartPr>
        <w:name w:val="B709AF74FA9542DF9C045D1CED266FC7"/>
        <w:category>
          <w:name w:val="General"/>
          <w:gallery w:val="placeholder"/>
        </w:category>
        <w:types>
          <w:type w:val="bbPlcHdr"/>
        </w:types>
        <w:behaviors>
          <w:behavior w:val="content"/>
        </w:behaviors>
        <w:guid w:val="{8B588E3C-C158-4B3E-8CC6-F1F77B06B4FF}"/>
      </w:docPartPr>
      <w:docPartBody>
        <w:p w:rsidR="007D03DF" w:rsidRDefault="007D03DF" w:rsidP="007D03DF">
          <w:pPr>
            <w:pStyle w:val="B709AF74FA9542DF9C045D1CED266FC7"/>
          </w:pPr>
          <w:r>
            <w:t>…</w:t>
          </w:r>
        </w:p>
      </w:docPartBody>
    </w:docPart>
    <w:docPart>
      <w:docPartPr>
        <w:name w:val="14E0A09923264A8CBFA475B9C9ED9E57"/>
        <w:category>
          <w:name w:val="General"/>
          <w:gallery w:val="placeholder"/>
        </w:category>
        <w:types>
          <w:type w:val="bbPlcHdr"/>
        </w:types>
        <w:behaviors>
          <w:behavior w:val="content"/>
        </w:behaviors>
        <w:guid w:val="{1E7152F1-5AA4-44B3-A9D2-6D9B1ACCF1FA}"/>
      </w:docPartPr>
      <w:docPartBody>
        <w:p w:rsidR="007D03DF" w:rsidRDefault="007D03DF" w:rsidP="007D03DF">
          <w:pPr>
            <w:pStyle w:val="14E0A09923264A8CBFA475B9C9ED9E57"/>
          </w:pPr>
          <w:r>
            <w:t>…</w:t>
          </w:r>
        </w:p>
      </w:docPartBody>
    </w:docPart>
    <w:docPart>
      <w:docPartPr>
        <w:name w:val="E641E480B0434AF293D88E8CD9FACDE8"/>
        <w:category>
          <w:name w:val="General"/>
          <w:gallery w:val="placeholder"/>
        </w:category>
        <w:types>
          <w:type w:val="bbPlcHdr"/>
        </w:types>
        <w:behaviors>
          <w:behavior w:val="content"/>
        </w:behaviors>
        <w:guid w:val="{396ADEBD-C9A3-4328-A6A3-843D045C25CD}"/>
      </w:docPartPr>
      <w:docPartBody>
        <w:p w:rsidR="007D03DF" w:rsidRDefault="007D03DF" w:rsidP="007D03DF">
          <w:pPr>
            <w:pStyle w:val="E641E480B0434AF293D88E8CD9FACDE8"/>
          </w:pPr>
          <w:r>
            <w:t>…</w:t>
          </w:r>
        </w:p>
      </w:docPartBody>
    </w:docPart>
    <w:docPart>
      <w:docPartPr>
        <w:name w:val="62CA9D31BFF54356B8B30834584E7418"/>
        <w:category>
          <w:name w:val="General"/>
          <w:gallery w:val="placeholder"/>
        </w:category>
        <w:types>
          <w:type w:val="bbPlcHdr"/>
        </w:types>
        <w:behaviors>
          <w:behavior w:val="content"/>
        </w:behaviors>
        <w:guid w:val="{B3D6443B-1C47-41D4-A81A-D5A6DA6CEC47}"/>
      </w:docPartPr>
      <w:docPartBody>
        <w:p w:rsidR="007D03DF" w:rsidRDefault="007D03DF" w:rsidP="007D03DF">
          <w:pPr>
            <w:pStyle w:val="62CA9D31BFF54356B8B30834584E7418"/>
          </w:pPr>
          <w:r>
            <w:t>…</w:t>
          </w:r>
        </w:p>
      </w:docPartBody>
    </w:docPart>
    <w:docPart>
      <w:docPartPr>
        <w:name w:val="CF760E588CD34CC292E0A5D7F91E7710"/>
        <w:category>
          <w:name w:val="General"/>
          <w:gallery w:val="placeholder"/>
        </w:category>
        <w:types>
          <w:type w:val="bbPlcHdr"/>
        </w:types>
        <w:behaviors>
          <w:behavior w:val="content"/>
        </w:behaviors>
        <w:guid w:val="{1EF28AC1-128F-40F5-9CB4-5BA109A8AB9F}"/>
      </w:docPartPr>
      <w:docPartBody>
        <w:p w:rsidR="007D03DF" w:rsidRDefault="007D03DF" w:rsidP="007D03DF">
          <w:pPr>
            <w:pStyle w:val="CF760E588CD34CC292E0A5D7F91E7710"/>
          </w:pPr>
          <w:r>
            <w:t>…</w:t>
          </w:r>
        </w:p>
      </w:docPartBody>
    </w:docPart>
    <w:docPart>
      <w:docPartPr>
        <w:name w:val="CE1BE6E65BE046FCB92DAF6E905A4875"/>
        <w:category>
          <w:name w:val="General"/>
          <w:gallery w:val="placeholder"/>
        </w:category>
        <w:types>
          <w:type w:val="bbPlcHdr"/>
        </w:types>
        <w:behaviors>
          <w:behavior w:val="content"/>
        </w:behaviors>
        <w:guid w:val="{5258B862-851A-4AD5-8350-831D505B65E3}"/>
      </w:docPartPr>
      <w:docPartBody>
        <w:p w:rsidR="007D03DF" w:rsidRDefault="007D03DF" w:rsidP="007D03DF">
          <w:pPr>
            <w:pStyle w:val="CE1BE6E65BE046FCB92DAF6E905A4875"/>
          </w:pPr>
          <w:r>
            <w:t>…</w:t>
          </w:r>
        </w:p>
      </w:docPartBody>
    </w:docPart>
    <w:docPart>
      <w:docPartPr>
        <w:name w:val="B71328F0E6FD48AEA6B1A2FC17798637"/>
        <w:category>
          <w:name w:val="General"/>
          <w:gallery w:val="placeholder"/>
        </w:category>
        <w:types>
          <w:type w:val="bbPlcHdr"/>
        </w:types>
        <w:behaviors>
          <w:behavior w:val="content"/>
        </w:behaviors>
        <w:guid w:val="{4CB511F5-BFAF-41E2-BAB6-4A9A9539AD21}"/>
      </w:docPartPr>
      <w:docPartBody>
        <w:p w:rsidR="007D03DF" w:rsidRDefault="007D03DF" w:rsidP="007D03DF">
          <w:pPr>
            <w:pStyle w:val="B71328F0E6FD48AEA6B1A2FC17798637"/>
          </w:pPr>
          <w:r>
            <w:t>…</w:t>
          </w:r>
        </w:p>
      </w:docPartBody>
    </w:docPart>
    <w:docPart>
      <w:docPartPr>
        <w:name w:val="648848E2CFCF41E2B2B10D592B4CBABF"/>
        <w:category>
          <w:name w:val="General"/>
          <w:gallery w:val="placeholder"/>
        </w:category>
        <w:types>
          <w:type w:val="bbPlcHdr"/>
        </w:types>
        <w:behaviors>
          <w:behavior w:val="content"/>
        </w:behaviors>
        <w:guid w:val="{E04C00C1-59C5-4238-ABC3-6A6D0A06B988}"/>
      </w:docPartPr>
      <w:docPartBody>
        <w:p w:rsidR="007D03DF" w:rsidRDefault="007D03DF" w:rsidP="007D03DF">
          <w:pPr>
            <w:pStyle w:val="648848E2CFCF41E2B2B10D592B4CBABF"/>
          </w:pPr>
          <w:r>
            <w:t>…</w:t>
          </w:r>
        </w:p>
      </w:docPartBody>
    </w:docPart>
    <w:docPart>
      <w:docPartPr>
        <w:name w:val="59623C2F3F014F88842FFA43C3824A77"/>
        <w:category>
          <w:name w:val="General"/>
          <w:gallery w:val="placeholder"/>
        </w:category>
        <w:types>
          <w:type w:val="bbPlcHdr"/>
        </w:types>
        <w:behaviors>
          <w:behavior w:val="content"/>
        </w:behaviors>
        <w:guid w:val="{4B32E3AA-529A-49BD-87C1-82069CA65800}"/>
      </w:docPartPr>
      <w:docPartBody>
        <w:p w:rsidR="007D03DF" w:rsidRDefault="007D03DF" w:rsidP="007D03DF">
          <w:pPr>
            <w:pStyle w:val="59623C2F3F014F88842FFA43C3824A77"/>
          </w:pPr>
          <w:r>
            <w:t>…</w:t>
          </w:r>
        </w:p>
      </w:docPartBody>
    </w:docPart>
    <w:docPart>
      <w:docPartPr>
        <w:name w:val="310E637795A84C54806D168FF212A4A8"/>
        <w:category>
          <w:name w:val="General"/>
          <w:gallery w:val="placeholder"/>
        </w:category>
        <w:types>
          <w:type w:val="bbPlcHdr"/>
        </w:types>
        <w:behaviors>
          <w:behavior w:val="content"/>
        </w:behaviors>
        <w:guid w:val="{F19138C7-9512-4D4F-8A50-DBA86B657EA1}"/>
      </w:docPartPr>
      <w:docPartBody>
        <w:p w:rsidR="007D03DF" w:rsidRDefault="007D03DF" w:rsidP="007D03DF">
          <w:pPr>
            <w:pStyle w:val="310E637795A84C54806D168FF212A4A8"/>
          </w:pPr>
          <w:r>
            <w:t>…</w:t>
          </w:r>
        </w:p>
      </w:docPartBody>
    </w:docPart>
    <w:docPart>
      <w:docPartPr>
        <w:name w:val="9B84EE63B1924B8186BC082B04029C6D"/>
        <w:category>
          <w:name w:val="General"/>
          <w:gallery w:val="placeholder"/>
        </w:category>
        <w:types>
          <w:type w:val="bbPlcHdr"/>
        </w:types>
        <w:behaviors>
          <w:behavior w:val="content"/>
        </w:behaviors>
        <w:guid w:val="{5F32DC6B-9FC7-4761-8B4E-C0E8F6D20A9A}"/>
      </w:docPartPr>
      <w:docPartBody>
        <w:p w:rsidR="007D03DF" w:rsidRDefault="007D03DF" w:rsidP="007D03DF">
          <w:pPr>
            <w:pStyle w:val="9B84EE63B1924B8186BC082B04029C6D"/>
          </w:pPr>
          <w:r>
            <w:t>…</w:t>
          </w:r>
        </w:p>
      </w:docPartBody>
    </w:docPart>
    <w:docPart>
      <w:docPartPr>
        <w:name w:val="5F8A9E30A3A347BA9BF80997FC2D59F3"/>
        <w:category>
          <w:name w:val="General"/>
          <w:gallery w:val="placeholder"/>
        </w:category>
        <w:types>
          <w:type w:val="bbPlcHdr"/>
        </w:types>
        <w:behaviors>
          <w:behavior w:val="content"/>
        </w:behaviors>
        <w:guid w:val="{6AFC11A4-4BE1-4E82-B228-A2D97A8E8875}"/>
      </w:docPartPr>
      <w:docPartBody>
        <w:p w:rsidR="007D03DF" w:rsidRDefault="007D03DF" w:rsidP="007D03DF">
          <w:pPr>
            <w:pStyle w:val="5F8A9E30A3A347BA9BF80997FC2D59F3"/>
          </w:pPr>
          <w:r>
            <w:t>…</w:t>
          </w:r>
        </w:p>
      </w:docPartBody>
    </w:docPart>
    <w:docPart>
      <w:docPartPr>
        <w:name w:val="5B88D2982F834F4490722558620AF405"/>
        <w:category>
          <w:name w:val="General"/>
          <w:gallery w:val="placeholder"/>
        </w:category>
        <w:types>
          <w:type w:val="bbPlcHdr"/>
        </w:types>
        <w:behaviors>
          <w:behavior w:val="content"/>
        </w:behaviors>
        <w:guid w:val="{8DFFCB7D-A326-4DFF-871C-8B08DF046BD6}"/>
      </w:docPartPr>
      <w:docPartBody>
        <w:p w:rsidR="007D03DF" w:rsidRDefault="007D03DF" w:rsidP="007D03DF">
          <w:pPr>
            <w:pStyle w:val="5B88D2982F834F4490722558620AF405"/>
          </w:pPr>
          <w:r>
            <w:t>…</w:t>
          </w:r>
        </w:p>
      </w:docPartBody>
    </w:docPart>
    <w:docPart>
      <w:docPartPr>
        <w:name w:val="94FA106CB9C3447D871094589FC79CEF"/>
        <w:category>
          <w:name w:val="General"/>
          <w:gallery w:val="placeholder"/>
        </w:category>
        <w:types>
          <w:type w:val="bbPlcHdr"/>
        </w:types>
        <w:behaviors>
          <w:behavior w:val="content"/>
        </w:behaviors>
        <w:guid w:val="{D86ECD12-E526-4BC9-B700-FE04E8181601}"/>
      </w:docPartPr>
      <w:docPartBody>
        <w:p w:rsidR="007D03DF" w:rsidRDefault="007D03DF" w:rsidP="007D03DF">
          <w:pPr>
            <w:pStyle w:val="94FA106CB9C3447D871094589FC79CEF"/>
          </w:pPr>
          <w:r>
            <w:t>…</w:t>
          </w:r>
        </w:p>
      </w:docPartBody>
    </w:docPart>
    <w:docPart>
      <w:docPartPr>
        <w:name w:val="FB692C1CB4B04184A236932580B2DCF1"/>
        <w:category>
          <w:name w:val="General"/>
          <w:gallery w:val="placeholder"/>
        </w:category>
        <w:types>
          <w:type w:val="bbPlcHdr"/>
        </w:types>
        <w:behaviors>
          <w:behavior w:val="content"/>
        </w:behaviors>
        <w:guid w:val="{03EEEFE1-5354-4DC3-84CA-5CDBE0A93F37}"/>
      </w:docPartPr>
      <w:docPartBody>
        <w:p w:rsidR="007D03DF" w:rsidRDefault="007D03DF" w:rsidP="007D03DF">
          <w:pPr>
            <w:pStyle w:val="FB692C1CB4B04184A236932580B2DCF1"/>
          </w:pPr>
          <w:r>
            <w:t>…</w:t>
          </w:r>
        </w:p>
      </w:docPartBody>
    </w:docPart>
    <w:docPart>
      <w:docPartPr>
        <w:name w:val="EF66BC803AE345FF9909F70B0D7983F0"/>
        <w:category>
          <w:name w:val="General"/>
          <w:gallery w:val="placeholder"/>
        </w:category>
        <w:types>
          <w:type w:val="bbPlcHdr"/>
        </w:types>
        <w:behaviors>
          <w:behavior w:val="content"/>
        </w:behaviors>
        <w:guid w:val="{01859343-DA3F-4726-A184-715AF9E3C3B3}"/>
      </w:docPartPr>
      <w:docPartBody>
        <w:p w:rsidR="007D03DF" w:rsidRDefault="007D03DF" w:rsidP="007D03DF">
          <w:pPr>
            <w:pStyle w:val="EF66BC803AE345FF9909F70B0D7983F0"/>
          </w:pPr>
          <w:r>
            <w:t>…</w:t>
          </w:r>
        </w:p>
      </w:docPartBody>
    </w:docPart>
    <w:docPart>
      <w:docPartPr>
        <w:name w:val="FEA881F900794554B85DEB2FDE5A6095"/>
        <w:category>
          <w:name w:val="General"/>
          <w:gallery w:val="placeholder"/>
        </w:category>
        <w:types>
          <w:type w:val="bbPlcHdr"/>
        </w:types>
        <w:behaviors>
          <w:behavior w:val="content"/>
        </w:behaviors>
        <w:guid w:val="{79E828F7-17CC-4EF1-B10A-F025A6E07691}"/>
      </w:docPartPr>
      <w:docPartBody>
        <w:p w:rsidR="007D03DF" w:rsidRDefault="007D03DF" w:rsidP="007D03DF">
          <w:pPr>
            <w:pStyle w:val="FEA881F900794554B85DEB2FDE5A6095"/>
          </w:pPr>
          <w:r>
            <w:t>…</w:t>
          </w:r>
        </w:p>
      </w:docPartBody>
    </w:docPart>
    <w:docPart>
      <w:docPartPr>
        <w:name w:val="C21CD2F491EA4845A35EFAE82F7C957F"/>
        <w:category>
          <w:name w:val="General"/>
          <w:gallery w:val="placeholder"/>
        </w:category>
        <w:types>
          <w:type w:val="bbPlcHdr"/>
        </w:types>
        <w:behaviors>
          <w:behavior w:val="content"/>
        </w:behaviors>
        <w:guid w:val="{3F23C534-9047-41DD-9B52-16067F8C3DD1}"/>
      </w:docPartPr>
      <w:docPartBody>
        <w:p w:rsidR="007D03DF" w:rsidRDefault="007D03DF" w:rsidP="007D03DF">
          <w:pPr>
            <w:pStyle w:val="C21CD2F491EA4845A35EFAE82F7C957F"/>
          </w:pPr>
          <w:r>
            <w:t>…</w:t>
          </w:r>
        </w:p>
      </w:docPartBody>
    </w:docPart>
    <w:docPart>
      <w:docPartPr>
        <w:name w:val="6CCFEB62F1E046168C4D47030E73B911"/>
        <w:category>
          <w:name w:val="General"/>
          <w:gallery w:val="placeholder"/>
        </w:category>
        <w:types>
          <w:type w:val="bbPlcHdr"/>
        </w:types>
        <w:behaviors>
          <w:behavior w:val="content"/>
        </w:behaviors>
        <w:guid w:val="{AA3E9A06-B016-4500-9B86-ADDF627E9225}"/>
      </w:docPartPr>
      <w:docPartBody>
        <w:p w:rsidR="007D03DF" w:rsidRDefault="007D03DF" w:rsidP="007D03DF">
          <w:pPr>
            <w:pStyle w:val="6CCFEB62F1E046168C4D47030E73B911"/>
          </w:pPr>
          <w:r>
            <w:t>…</w:t>
          </w:r>
        </w:p>
      </w:docPartBody>
    </w:docPart>
    <w:docPart>
      <w:docPartPr>
        <w:name w:val="88485B2B979C458796F6ED936C9D8B33"/>
        <w:category>
          <w:name w:val="General"/>
          <w:gallery w:val="placeholder"/>
        </w:category>
        <w:types>
          <w:type w:val="bbPlcHdr"/>
        </w:types>
        <w:behaviors>
          <w:behavior w:val="content"/>
        </w:behaviors>
        <w:guid w:val="{6AC86799-F737-45BE-9997-C5C3B381F722}"/>
      </w:docPartPr>
      <w:docPartBody>
        <w:p w:rsidR="007D03DF" w:rsidRDefault="007D03DF" w:rsidP="007D03DF">
          <w:pPr>
            <w:pStyle w:val="88485B2B979C458796F6ED936C9D8B33"/>
          </w:pPr>
          <w:r>
            <w:t>…</w:t>
          </w:r>
        </w:p>
      </w:docPartBody>
    </w:docPart>
    <w:docPart>
      <w:docPartPr>
        <w:name w:val="AF939A99F05E4103A45AECBCD9D7A922"/>
        <w:category>
          <w:name w:val="General"/>
          <w:gallery w:val="placeholder"/>
        </w:category>
        <w:types>
          <w:type w:val="bbPlcHdr"/>
        </w:types>
        <w:behaviors>
          <w:behavior w:val="content"/>
        </w:behaviors>
        <w:guid w:val="{20D9F5D8-9DAB-4291-9750-D139B863CEA5}"/>
      </w:docPartPr>
      <w:docPartBody>
        <w:p w:rsidR="007D03DF" w:rsidRDefault="007D03DF" w:rsidP="007D03DF">
          <w:pPr>
            <w:pStyle w:val="AF939A99F05E4103A45AECBCD9D7A922"/>
          </w:pPr>
          <w:r>
            <w:t>…</w:t>
          </w:r>
        </w:p>
      </w:docPartBody>
    </w:docPart>
    <w:docPart>
      <w:docPartPr>
        <w:name w:val="6015037B79F24C7283A67028B707BE71"/>
        <w:category>
          <w:name w:val="General"/>
          <w:gallery w:val="placeholder"/>
        </w:category>
        <w:types>
          <w:type w:val="bbPlcHdr"/>
        </w:types>
        <w:behaviors>
          <w:behavior w:val="content"/>
        </w:behaviors>
        <w:guid w:val="{F6F54897-D00C-4715-8C82-FB571C839D26}"/>
      </w:docPartPr>
      <w:docPartBody>
        <w:p w:rsidR="007D03DF" w:rsidRDefault="007D03DF" w:rsidP="007D03DF">
          <w:pPr>
            <w:pStyle w:val="6015037B79F24C7283A67028B707BE71"/>
          </w:pPr>
          <w:r>
            <w:t>…</w:t>
          </w:r>
        </w:p>
      </w:docPartBody>
    </w:docPart>
    <w:docPart>
      <w:docPartPr>
        <w:name w:val="279662B742094DF3B728B3D902F52C7C"/>
        <w:category>
          <w:name w:val="General"/>
          <w:gallery w:val="placeholder"/>
        </w:category>
        <w:types>
          <w:type w:val="bbPlcHdr"/>
        </w:types>
        <w:behaviors>
          <w:behavior w:val="content"/>
        </w:behaviors>
        <w:guid w:val="{9FB0DB9F-CBF7-4C28-A8EC-C2ECF57B44A9}"/>
      </w:docPartPr>
      <w:docPartBody>
        <w:p w:rsidR="007D03DF" w:rsidRDefault="007D03DF" w:rsidP="007D03DF">
          <w:pPr>
            <w:pStyle w:val="279662B742094DF3B728B3D902F52C7C"/>
          </w:pPr>
          <w:r>
            <w:t>…</w:t>
          </w:r>
        </w:p>
      </w:docPartBody>
    </w:docPart>
    <w:docPart>
      <w:docPartPr>
        <w:name w:val="05DC83AF16974EB4B31D4F105D3E2879"/>
        <w:category>
          <w:name w:val="General"/>
          <w:gallery w:val="placeholder"/>
        </w:category>
        <w:types>
          <w:type w:val="bbPlcHdr"/>
        </w:types>
        <w:behaviors>
          <w:behavior w:val="content"/>
        </w:behaviors>
        <w:guid w:val="{8F6D6FFB-53F5-4D22-8CFF-0F2ACF5771C8}"/>
      </w:docPartPr>
      <w:docPartBody>
        <w:p w:rsidR="007D03DF" w:rsidRDefault="007D03DF" w:rsidP="007D03DF">
          <w:pPr>
            <w:pStyle w:val="05DC83AF16974EB4B31D4F105D3E2879"/>
          </w:pPr>
          <w:r>
            <w:t>…</w:t>
          </w:r>
        </w:p>
      </w:docPartBody>
    </w:docPart>
    <w:docPart>
      <w:docPartPr>
        <w:name w:val="197814B49D4242529E5B1726F14E81D9"/>
        <w:category>
          <w:name w:val="General"/>
          <w:gallery w:val="placeholder"/>
        </w:category>
        <w:types>
          <w:type w:val="bbPlcHdr"/>
        </w:types>
        <w:behaviors>
          <w:behavior w:val="content"/>
        </w:behaviors>
        <w:guid w:val="{DFAC0976-55E2-40CA-9C9A-F67379C6C4FF}"/>
      </w:docPartPr>
      <w:docPartBody>
        <w:p w:rsidR="007D03DF" w:rsidRDefault="007D03DF" w:rsidP="007D03DF">
          <w:pPr>
            <w:pStyle w:val="197814B49D4242529E5B1726F14E81D9"/>
          </w:pPr>
          <w:r>
            <w:t>…</w:t>
          </w:r>
        </w:p>
      </w:docPartBody>
    </w:docPart>
    <w:docPart>
      <w:docPartPr>
        <w:name w:val="05F98535123D45B3A3B19EB94002ECD7"/>
        <w:category>
          <w:name w:val="General"/>
          <w:gallery w:val="placeholder"/>
        </w:category>
        <w:types>
          <w:type w:val="bbPlcHdr"/>
        </w:types>
        <w:behaviors>
          <w:behavior w:val="content"/>
        </w:behaviors>
        <w:guid w:val="{594FFF54-7699-44A2-88EB-C787DA9B4669}"/>
      </w:docPartPr>
      <w:docPartBody>
        <w:p w:rsidR="007D03DF" w:rsidRDefault="007D03DF" w:rsidP="007D03DF">
          <w:pPr>
            <w:pStyle w:val="05F98535123D45B3A3B19EB94002ECD7"/>
          </w:pPr>
          <w:r>
            <w:t>…</w:t>
          </w:r>
        </w:p>
      </w:docPartBody>
    </w:docPart>
    <w:docPart>
      <w:docPartPr>
        <w:name w:val="E54F6C53799D44118B64D02813063006"/>
        <w:category>
          <w:name w:val="General"/>
          <w:gallery w:val="placeholder"/>
        </w:category>
        <w:types>
          <w:type w:val="bbPlcHdr"/>
        </w:types>
        <w:behaviors>
          <w:behavior w:val="content"/>
        </w:behaviors>
        <w:guid w:val="{7DE78EEC-0EA2-4B23-A20A-5CD91C093C3D}"/>
      </w:docPartPr>
      <w:docPartBody>
        <w:p w:rsidR="007D03DF" w:rsidRDefault="007D03DF" w:rsidP="007D03DF">
          <w:pPr>
            <w:pStyle w:val="E54F6C53799D44118B64D02813063006"/>
          </w:pPr>
          <w:r>
            <w:t>…</w:t>
          </w:r>
        </w:p>
      </w:docPartBody>
    </w:docPart>
    <w:docPart>
      <w:docPartPr>
        <w:name w:val="3F51C54EE3324D2B96E3C23F98A47E1D"/>
        <w:category>
          <w:name w:val="General"/>
          <w:gallery w:val="placeholder"/>
        </w:category>
        <w:types>
          <w:type w:val="bbPlcHdr"/>
        </w:types>
        <w:behaviors>
          <w:behavior w:val="content"/>
        </w:behaviors>
        <w:guid w:val="{522F75CD-7818-4237-9BE7-A527EBA62676}"/>
      </w:docPartPr>
      <w:docPartBody>
        <w:p w:rsidR="007D03DF" w:rsidRDefault="007D03DF" w:rsidP="007D03DF">
          <w:pPr>
            <w:pStyle w:val="3F51C54EE3324D2B96E3C23F98A47E1D"/>
          </w:pPr>
          <w:r>
            <w:t>…</w:t>
          </w:r>
        </w:p>
      </w:docPartBody>
    </w:docPart>
    <w:docPart>
      <w:docPartPr>
        <w:name w:val="C99717A677DC4D86B0577C38A5741289"/>
        <w:category>
          <w:name w:val="General"/>
          <w:gallery w:val="placeholder"/>
        </w:category>
        <w:types>
          <w:type w:val="bbPlcHdr"/>
        </w:types>
        <w:behaviors>
          <w:behavior w:val="content"/>
        </w:behaviors>
        <w:guid w:val="{D2B1BBD5-65EE-4CD0-9A13-A7F74DE3C123}"/>
      </w:docPartPr>
      <w:docPartBody>
        <w:p w:rsidR="007D03DF" w:rsidRDefault="007D03DF" w:rsidP="007D03DF">
          <w:pPr>
            <w:pStyle w:val="C99717A677DC4D86B0577C38A5741289"/>
          </w:pPr>
          <w:r>
            <w:t>…</w:t>
          </w:r>
        </w:p>
      </w:docPartBody>
    </w:docPart>
    <w:docPart>
      <w:docPartPr>
        <w:name w:val="025CBD2B119D436CB420F4509E42D437"/>
        <w:category>
          <w:name w:val="General"/>
          <w:gallery w:val="placeholder"/>
        </w:category>
        <w:types>
          <w:type w:val="bbPlcHdr"/>
        </w:types>
        <w:behaviors>
          <w:behavior w:val="content"/>
        </w:behaviors>
        <w:guid w:val="{62D34281-ED6E-4488-85CE-CCB8731F9FD8}"/>
      </w:docPartPr>
      <w:docPartBody>
        <w:p w:rsidR="007D03DF" w:rsidRDefault="007D03DF" w:rsidP="007D03DF">
          <w:pPr>
            <w:pStyle w:val="025CBD2B119D436CB420F4509E42D437"/>
          </w:pPr>
          <w:r>
            <w:t>…</w:t>
          </w:r>
        </w:p>
      </w:docPartBody>
    </w:docPart>
    <w:docPart>
      <w:docPartPr>
        <w:name w:val="CB4535F3686449F8AE79673E68572ECF"/>
        <w:category>
          <w:name w:val="General"/>
          <w:gallery w:val="placeholder"/>
        </w:category>
        <w:types>
          <w:type w:val="bbPlcHdr"/>
        </w:types>
        <w:behaviors>
          <w:behavior w:val="content"/>
        </w:behaviors>
        <w:guid w:val="{B6949C88-B9CE-4826-AAF1-3F812B631499}"/>
      </w:docPartPr>
      <w:docPartBody>
        <w:p w:rsidR="007D03DF" w:rsidRDefault="007D03DF" w:rsidP="007D03DF">
          <w:pPr>
            <w:pStyle w:val="CB4535F3686449F8AE79673E68572ECF"/>
          </w:pPr>
          <w:r>
            <w:t>…</w:t>
          </w:r>
        </w:p>
      </w:docPartBody>
    </w:docPart>
    <w:docPart>
      <w:docPartPr>
        <w:name w:val="FB094DA45B37460E82DF5997D43E799E"/>
        <w:category>
          <w:name w:val="General"/>
          <w:gallery w:val="placeholder"/>
        </w:category>
        <w:types>
          <w:type w:val="bbPlcHdr"/>
        </w:types>
        <w:behaviors>
          <w:behavior w:val="content"/>
        </w:behaviors>
        <w:guid w:val="{6672E505-42CD-4203-8597-FB7FE939BCF3}"/>
      </w:docPartPr>
      <w:docPartBody>
        <w:p w:rsidR="007D03DF" w:rsidRDefault="007D03DF" w:rsidP="007D03DF">
          <w:pPr>
            <w:pStyle w:val="FB094DA45B37460E82DF5997D43E799E"/>
          </w:pPr>
          <w:r>
            <w:t>…</w:t>
          </w:r>
        </w:p>
      </w:docPartBody>
    </w:docPart>
    <w:docPart>
      <w:docPartPr>
        <w:name w:val="0C3A0E21BC1F400D9746EF18135D183B"/>
        <w:category>
          <w:name w:val="General"/>
          <w:gallery w:val="placeholder"/>
        </w:category>
        <w:types>
          <w:type w:val="bbPlcHdr"/>
        </w:types>
        <w:behaviors>
          <w:behavior w:val="content"/>
        </w:behaviors>
        <w:guid w:val="{3B4DC0CF-7D7D-4405-A7C5-39AA364EA1F9}"/>
      </w:docPartPr>
      <w:docPartBody>
        <w:p w:rsidR="007D03DF" w:rsidRDefault="007D03DF" w:rsidP="007D03DF">
          <w:pPr>
            <w:pStyle w:val="0C3A0E21BC1F400D9746EF18135D183B"/>
          </w:pPr>
          <w:r>
            <w:t>…</w:t>
          </w:r>
        </w:p>
      </w:docPartBody>
    </w:docPart>
    <w:docPart>
      <w:docPartPr>
        <w:name w:val="087AA6A70039499EB33E2498270AACCC"/>
        <w:category>
          <w:name w:val="General"/>
          <w:gallery w:val="placeholder"/>
        </w:category>
        <w:types>
          <w:type w:val="bbPlcHdr"/>
        </w:types>
        <w:behaviors>
          <w:behavior w:val="content"/>
        </w:behaviors>
        <w:guid w:val="{16651D81-1556-445E-835F-4797EACFB3B9}"/>
      </w:docPartPr>
      <w:docPartBody>
        <w:p w:rsidR="007D03DF" w:rsidRDefault="007D03DF" w:rsidP="007D03DF">
          <w:pPr>
            <w:pStyle w:val="087AA6A70039499EB33E2498270AACCC"/>
          </w:pPr>
          <w:r>
            <w:t>…</w:t>
          </w:r>
        </w:p>
      </w:docPartBody>
    </w:docPart>
    <w:docPart>
      <w:docPartPr>
        <w:name w:val="F9DBE6DDA5044126A9DF9719FF3BE264"/>
        <w:category>
          <w:name w:val="General"/>
          <w:gallery w:val="placeholder"/>
        </w:category>
        <w:types>
          <w:type w:val="bbPlcHdr"/>
        </w:types>
        <w:behaviors>
          <w:behavior w:val="content"/>
        </w:behaviors>
        <w:guid w:val="{8C93B639-112D-4292-85F0-65A0215B587C}"/>
      </w:docPartPr>
      <w:docPartBody>
        <w:p w:rsidR="007D03DF" w:rsidRDefault="007D03DF" w:rsidP="007D03DF">
          <w:pPr>
            <w:pStyle w:val="F9DBE6DDA5044126A9DF9719FF3BE264"/>
          </w:pPr>
          <w:r>
            <w:t>…</w:t>
          </w:r>
        </w:p>
      </w:docPartBody>
    </w:docPart>
    <w:docPart>
      <w:docPartPr>
        <w:name w:val="4117368C7BB9421AA739E89EFDB1ECFB"/>
        <w:category>
          <w:name w:val="General"/>
          <w:gallery w:val="placeholder"/>
        </w:category>
        <w:types>
          <w:type w:val="bbPlcHdr"/>
        </w:types>
        <w:behaviors>
          <w:behavior w:val="content"/>
        </w:behaviors>
        <w:guid w:val="{04DEA3F4-F6BE-4FEB-A34B-B8A7AD1F6059}"/>
      </w:docPartPr>
      <w:docPartBody>
        <w:p w:rsidR="007D03DF" w:rsidRDefault="007D03DF" w:rsidP="007D03DF">
          <w:pPr>
            <w:pStyle w:val="4117368C7BB9421AA739E89EFDB1ECFB"/>
          </w:pPr>
          <w:r>
            <w:t>…</w:t>
          </w:r>
        </w:p>
      </w:docPartBody>
    </w:docPart>
    <w:docPart>
      <w:docPartPr>
        <w:name w:val="32F2EA6B1B5D4A9C996282B63EDFEA89"/>
        <w:category>
          <w:name w:val="General"/>
          <w:gallery w:val="placeholder"/>
        </w:category>
        <w:types>
          <w:type w:val="bbPlcHdr"/>
        </w:types>
        <w:behaviors>
          <w:behavior w:val="content"/>
        </w:behaviors>
        <w:guid w:val="{F623609E-2CFB-4ED4-AE8A-50C5DA3C678C}"/>
      </w:docPartPr>
      <w:docPartBody>
        <w:p w:rsidR="007D03DF" w:rsidRDefault="007D03DF" w:rsidP="007D03DF">
          <w:pPr>
            <w:pStyle w:val="32F2EA6B1B5D4A9C996282B63EDFEA89"/>
          </w:pPr>
          <w:r>
            <w:t>…</w:t>
          </w:r>
        </w:p>
      </w:docPartBody>
    </w:docPart>
    <w:docPart>
      <w:docPartPr>
        <w:name w:val="D3EE7C282F4E45728FA652C08EBE19F2"/>
        <w:category>
          <w:name w:val="General"/>
          <w:gallery w:val="placeholder"/>
        </w:category>
        <w:types>
          <w:type w:val="bbPlcHdr"/>
        </w:types>
        <w:behaviors>
          <w:behavior w:val="content"/>
        </w:behaviors>
        <w:guid w:val="{E888BF96-5342-4AFC-96CF-002BB093C57C}"/>
      </w:docPartPr>
      <w:docPartBody>
        <w:p w:rsidR="007D03DF" w:rsidRDefault="007D03DF" w:rsidP="007D03DF">
          <w:pPr>
            <w:pStyle w:val="D3EE7C282F4E45728FA652C08EBE19F2"/>
          </w:pPr>
          <w:r>
            <w:t>…</w:t>
          </w:r>
        </w:p>
      </w:docPartBody>
    </w:docPart>
    <w:docPart>
      <w:docPartPr>
        <w:name w:val="25C983F5C41A4B3EA4593CE9A208A16A"/>
        <w:category>
          <w:name w:val="General"/>
          <w:gallery w:val="placeholder"/>
        </w:category>
        <w:types>
          <w:type w:val="bbPlcHdr"/>
        </w:types>
        <w:behaviors>
          <w:behavior w:val="content"/>
        </w:behaviors>
        <w:guid w:val="{59B99EF4-8D00-4371-8E4B-113773673CD4}"/>
      </w:docPartPr>
      <w:docPartBody>
        <w:p w:rsidR="007D03DF" w:rsidRDefault="007D03DF" w:rsidP="007D03DF">
          <w:pPr>
            <w:pStyle w:val="25C983F5C41A4B3EA4593CE9A208A16A"/>
          </w:pPr>
          <w:r>
            <w:t>…</w:t>
          </w:r>
        </w:p>
      </w:docPartBody>
    </w:docPart>
    <w:docPart>
      <w:docPartPr>
        <w:name w:val="639D55BAF27E4223ADBB4707EC39A46A"/>
        <w:category>
          <w:name w:val="General"/>
          <w:gallery w:val="placeholder"/>
        </w:category>
        <w:types>
          <w:type w:val="bbPlcHdr"/>
        </w:types>
        <w:behaviors>
          <w:behavior w:val="content"/>
        </w:behaviors>
        <w:guid w:val="{58461CED-7CC3-4C02-B85A-E235E36C384D}"/>
      </w:docPartPr>
      <w:docPartBody>
        <w:p w:rsidR="007D03DF" w:rsidRDefault="007D03DF" w:rsidP="007D03DF">
          <w:pPr>
            <w:pStyle w:val="639D55BAF27E4223ADBB4707EC39A46A"/>
          </w:pPr>
          <w:r>
            <w:t>…</w:t>
          </w:r>
        </w:p>
      </w:docPartBody>
    </w:docPart>
    <w:docPart>
      <w:docPartPr>
        <w:name w:val="F6B46DD23E434A5F8DD3EA8273B6D707"/>
        <w:category>
          <w:name w:val="General"/>
          <w:gallery w:val="placeholder"/>
        </w:category>
        <w:types>
          <w:type w:val="bbPlcHdr"/>
        </w:types>
        <w:behaviors>
          <w:behavior w:val="content"/>
        </w:behaviors>
        <w:guid w:val="{3A4355C9-28F6-4D7C-B771-42899EDE3C98}"/>
      </w:docPartPr>
      <w:docPartBody>
        <w:p w:rsidR="007D03DF" w:rsidRDefault="007D03DF" w:rsidP="007D03DF">
          <w:pPr>
            <w:pStyle w:val="F6B46DD23E434A5F8DD3EA8273B6D707"/>
          </w:pPr>
          <w:r>
            <w:t>…</w:t>
          </w:r>
        </w:p>
      </w:docPartBody>
    </w:docPart>
    <w:docPart>
      <w:docPartPr>
        <w:name w:val="1E4E363AE5A64382A020B2AB49DB81F5"/>
        <w:category>
          <w:name w:val="General"/>
          <w:gallery w:val="placeholder"/>
        </w:category>
        <w:types>
          <w:type w:val="bbPlcHdr"/>
        </w:types>
        <w:behaviors>
          <w:behavior w:val="content"/>
        </w:behaviors>
        <w:guid w:val="{CE777066-9095-4B4F-9F15-74C053551287}"/>
      </w:docPartPr>
      <w:docPartBody>
        <w:p w:rsidR="007D03DF" w:rsidRDefault="007D03DF" w:rsidP="007D03DF">
          <w:pPr>
            <w:pStyle w:val="1E4E363AE5A64382A020B2AB49DB81F5"/>
          </w:pPr>
          <w:r>
            <w:t>…</w:t>
          </w:r>
        </w:p>
      </w:docPartBody>
    </w:docPart>
    <w:docPart>
      <w:docPartPr>
        <w:name w:val="F3EBEAB86EA84875A589E298CECE579B"/>
        <w:category>
          <w:name w:val="General"/>
          <w:gallery w:val="placeholder"/>
        </w:category>
        <w:types>
          <w:type w:val="bbPlcHdr"/>
        </w:types>
        <w:behaviors>
          <w:behavior w:val="content"/>
        </w:behaviors>
        <w:guid w:val="{21387B3D-9083-49DD-8AAC-3E3EEF5ECEFC}"/>
      </w:docPartPr>
      <w:docPartBody>
        <w:p w:rsidR="007D03DF" w:rsidRDefault="007D03DF" w:rsidP="007D03DF">
          <w:pPr>
            <w:pStyle w:val="F3EBEAB86EA84875A589E298CECE579B"/>
          </w:pPr>
          <w:r>
            <w:t>…</w:t>
          </w:r>
        </w:p>
      </w:docPartBody>
    </w:docPart>
    <w:docPart>
      <w:docPartPr>
        <w:name w:val="51EBE7E945374B4C9BB6F0C3A7E73937"/>
        <w:category>
          <w:name w:val="General"/>
          <w:gallery w:val="placeholder"/>
        </w:category>
        <w:types>
          <w:type w:val="bbPlcHdr"/>
        </w:types>
        <w:behaviors>
          <w:behavior w:val="content"/>
        </w:behaviors>
        <w:guid w:val="{F53A4F8D-1A11-4E8C-B1EB-14FCF9295155}"/>
      </w:docPartPr>
      <w:docPartBody>
        <w:p w:rsidR="007D03DF" w:rsidRDefault="007D03DF" w:rsidP="007D03DF">
          <w:pPr>
            <w:pStyle w:val="51EBE7E945374B4C9BB6F0C3A7E73937"/>
          </w:pPr>
          <w:r>
            <w:t>…</w:t>
          </w:r>
        </w:p>
      </w:docPartBody>
    </w:docPart>
    <w:docPart>
      <w:docPartPr>
        <w:name w:val="FB252097246C41DB95AD40128F85C895"/>
        <w:category>
          <w:name w:val="General"/>
          <w:gallery w:val="placeholder"/>
        </w:category>
        <w:types>
          <w:type w:val="bbPlcHdr"/>
        </w:types>
        <w:behaviors>
          <w:behavior w:val="content"/>
        </w:behaviors>
        <w:guid w:val="{8F21DCDD-4B0B-4662-9BAD-1771D4AF63E6}"/>
      </w:docPartPr>
      <w:docPartBody>
        <w:p w:rsidR="007D03DF" w:rsidRDefault="007D03DF" w:rsidP="007D03DF">
          <w:pPr>
            <w:pStyle w:val="FB252097246C41DB95AD40128F85C895"/>
          </w:pPr>
          <w:r>
            <w:t>…</w:t>
          </w:r>
        </w:p>
      </w:docPartBody>
    </w:docPart>
    <w:docPart>
      <w:docPartPr>
        <w:name w:val="855E3C31F1104A7EBF253A90B39BBFD4"/>
        <w:category>
          <w:name w:val="General"/>
          <w:gallery w:val="placeholder"/>
        </w:category>
        <w:types>
          <w:type w:val="bbPlcHdr"/>
        </w:types>
        <w:behaviors>
          <w:behavior w:val="content"/>
        </w:behaviors>
        <w:guid w:val="{903ED8A7-32B9-42DE-BE6A-1A8C2366D9FB}"/>
      </w:docPartPr>
      <w:docPartBody>
        <w:p w:rsidR="007D03DF" w:rsidRDefault="007D03DF" w:rsidP="007D03DF">
          <w:pPr>
            <w:pStyle w:val="855E3C31F1104A7EBF253A90B39BBFD4"/>
          </w:pPr>
          <w:r>
            <w:t>…</w:t>
          </w:r>
        </w:p>
      </w:docPartBody>
    </w:docPart>
    <w:docPart>
      <w:docPartPr>
        <w:name w:val="F54326DC30D74985827BC2B3B3DB5DB9"/>
        <w:category>
          <w:name w:val="General"/>
          <w:gallery w:val="placeholder"/>
        </w:category>
        <w:types>
          <w:type w:val="bbPlcHdr"/>
        </w:types>
        <w:behaviors>
          <w:behavior w:val="content"/>
        </w:behaviors>
        <w:guid w:val="{03225133-F241-475C-83D9-A68FA153307C}"/>
      </w:docPartPr>
      <w:docPartBody>
        <w:p w:rsidR="007D03DF" w:rsidRDefault="007D03DF" w:rsidP="007D03DF">
          <w:pPr>
            <w:pStyle w:val="F54326DC30D74985827BC2B3B3DB5DB9"/>
          </w:pPr>
          <w:r>
            <w:t>…</w:t>
          </w:r>
        </w:p>
      </w:docPartBody>
    </w:docPart>
    <w:docPart>
      <w:docPartPr>
        <w:name w:val="AD1F36C641FF4A5092F0B71D2C9B81ED"/>
        <w:category>
          <w:name w:val="General"/>
          <w:gallery w:val="placeholder"/>
        </w:category>
        <w:types>
          <w:type w:val="bbPlcHdr"/>
        </w:types>
        <w:behaviors>
          <w:behavior w:val="content"/>
        </w:behaviors>
        <w:guid w:val="{4E21554D-51E0-454D-83AE-45863F15FAFF}"/>
      </w:docPartPr>
      <w:docPartBody>
        <w:p w:rsidR="007D03DF" w:rsidRDefault="007D03DF" w:rsidP="007D03DF">
          <w:pPr>
            <w:pStyle w:val="AD1F36C641FF4A5092F0B71D2C9B81ED"/>
          </w:pPr>
          <w:r>
            <w:t>…</w:t>
          </w:r>
        </w:p>
      </w:docPartBody>
    </w:docPart>
    <w:docPart>
      <w:docPartPr>
        <w:name w:val="B3052D702B7245249D6605DBF4B83C8F"/>
        <w:category>
          <w:name w:val="General"/>
          <w:gallery w:val="placeholder"/>
        </w:category>
        <w:types>
          <w:type w:val="bbPlcHdr"/>
        </w:types>
        <w:behaviors>
          <w:behavior w:val="content"/>
        </w:behaviors>
        <w:guid w:val="{CA3795BF-E709-47D6-9D0F-8F8AA9151620}"/>
      </w:docPartPr>
      <w:docPartBody>
        <w:p w:rsidR="007D03DF" w:rsidRDefault="007D03DF" w:rsidP="007D03DF">
          <w:pPr>
            <w:pStyle w:val="B3052D702B7245249D6605DBF4B83C8F"/>
          </w:pPr>
          <w:r>
            <w:t>…</w:t>
          </w:r>
        </w:p>
      </w:docPartBody>
    </w:docPart>
    <w:docPart>
      <w:docPartPr>
        <w:name w:val="95F014213F404640828B1E933D6E1D02"/>
        <w:category>
          <w:name w:val="General"/>
          <w:gallery w:val="placeholder"/>
        </w:category>
        <w:types>
          <w:type w:val="bbPlcHdr"/>
        </w:types>
        <w:behaviors>
          <w:behavior w:val="content"/>
        </w:behaviors>
        <w:guid w:val="{C162F562-D6D3-4FD1-9224-09A887D01C84}"/>
      </w:docPartPr>
      <w:docPartBody>
        <w:p w:rsidR="007D03DF" w:rsidRDefault="007D03DF" w:rsidP="007D03DF">
          <w:pPr>
            <w:pStyle w:val="95F014213F404640828B1E933D6E1D02"/>
          </w:pPr>
          <w:r>
            <w:t>…</w:t>
          </w:r>
        </w:p>
      </w:docPartBody>
    </w:docPart>
    <w:docPart>
      <w:docPartPr>
        <w:name w:val="AB91D64E03FF4AFC8539567D38C69974"/>
        <w:category>
          <w:name w:val="General"/>
          <w:gallery w:val="placeholder"/>
        </w:category>
        <w:types>
          <w:type w:val="bbPlcHdr"/>
        </w:types>
        <w:behaviors>
          <w:behavior w:val="content"/>
        </w:behaviors>
        <w:guid w:val="{00470B3A-2CAB-45F6-87FE-DAF0200610B4}"/>
      </w:docPartPr>
      <w:docPartBody>
        <w:p w:rsidR="007D03DF" w:rsidRDefault="007D03DF" w:rsidP="007D03DF">
          <w:pPr>
            <w:pStyle w:val="AB91D64E03FF4AFC8539567D38C69974"/>
          </w:pPr>
          <w:r>
            <w:t>…</w:t>
          </w:r>
        </w:p>
      </w:docPartBody>
    </w:docPart>
    <w:docPart>
      <w:docPartPr>
        <w:name w:val="0F935B29B0524E6B988F3E668C87936C"/>
        <w:category>
          <w:name w:val="General"/>
          <w:gallery w:val="placeholder"/>
        </w:category>
        <w:types>
          <w:type w:val="bbPlcHdr"/>
        </w:types>
        <w:behaviors>
          <w:behavior w:val="content"/>
        </w:behaviors>
        <w:guid w:val="{A3F1C5D3-91FE-40A6-A72C-3103FC2B7761}"/>
      </w:docPartPr>
      <w:docPartBody>
        <w:p w:rsidR="007D03DF" w:rsidRDefault="007D03DF" w:rsidP="007D03DF">
          <w:pPr>
            <w:pStyle w:val="0F935B29B0524E6B988F3E668C87936C"/>
          </w:pPr>
          <w:r>
            <w:t>…</w:t>
          </w:r>
        </w:p>
      </w:docPartBody>
    </w:docPart>
    <w:docPart>
      <w:docPartPr>
        <w:name w:val="1B6187AA8CBA4B43AF0FC61AE36F7D6F"/>
        <w:category>
          <w:name w:val="General"/>
          <w:gallery w:val="placeholder"/>
        </w:category>
        <w:types>
          <w:type w:val="bbPlcHdr"/>
        </w:types>
        <w:behaviors>
          <w:behavior w:val="content"/>
        </w:behaviors>
        <w:guid w:val="{F0685ECD-FD0C-47BE-B514-206582E53E3E}"/>
      </w:docPartPr>
      <w:docPartBody>
        <w:p w:rsidR="007D03DF" w:rsidRDefault="007D03DF" w:rsidP="007D03DF">
          <w:pPr>
            <w:pStyle w:val="1B6187AA8CBA4B43AF0FC61AE36F7D6F"/>
          </w:pPr>
          <w:r>
            <w:t>…</w:t>
          </w:r>
        </w:p>
      </w:docPartBody>
    </w:docPart>
    <w:docPart>
      <w:docPartPr>
        <w:name w:val="2202AFEB980B48DEB75CDDAFD916A049"/>
        <w:category>
          <w:name w:val="General"/>
          <w:gallery w:val="placeholder"/>
        </w:category>
        <w:types>
          <w:type w:val="bbPlcHdr"/>
        </w:types>
        <w:behaviors>
          <w:behavior w:val="content"/>
        </w:behaviors>
        <w:guid w:val="{240C3B49-1FF5-48E9-B76F-86BC9D26E821}"/>
      </w:docPartPr>
      <w:docPartBody>
        <w:p w:rsidR="007D03DF" w:rsidRDefault="007D03DF" w:rsidP="007D03DF">
          <w:pPr>
            <w:pStyle w:val="2202AFEB980B48DEB75CDDAFD916A049"/>
          </w:pPr>
          <w:r>
            <w:t>…</w:t>
          </w:r>
        </w:p>
      </w:docPartBody>
    </w:docPart>
    <w:docPart>
      <w:docPartPr>
        <w:name w:val="A5AA3139441B4116A5B053D956BFCD47"/>
        <w:category>
          <w:name w:val="General"/>
          <w:gallery w:val="placeholder"/>
        </w:category>
        <w:types>
          <w:type w:val="bbPlcHdr"/>
        </w:types>
        <w:behaviors>
          <w:behavior w:val="content"/>
        </w:behaviors>
        <w:guid w:val="{10B0FA4D-F046-4CA3-A837-BCBB9968E73B}"/>
      </w:docPartPr>
      <w:docPartBody>
        <w:p w:rsidR="007D03DF" w:rsidRDefault="007D03DF" w:rsidP="007D03DF">
          <w:pPr>
            <w:pStyle w:val="A5AA3139441B4116A5B053D956BFCD47"/>
          </w:pPr>
          <w:r>
            <w:t>…</w:t>
          </w:r>
        </w:p>
      </w:docPartBody>
    </w:docPart>
    <w:docPart>
      <w:docPartPr>
        <w:name w:val="5B65EE8A69304D9B923DFDB8A9B6C618"/>
        <w:category>
          <w:name w:val="General"/>
          <w:gallery w:val="placeholder"/>
        </w:category>
        <w:types>
          <w:type w:val="bbPlcHdr"/>
        </w:types>
        <w:behaviors>
          <w:behavior w:val="content"/>
        </w:behaviors>
        <w:guid w:val="{7B866F1C-AA2D-42B3-8D01-8E5F28B186FA}"/>
      </w:docPartPr>
      <w:docPartBody>
        <w:p w:rsidR="007D03DF" w:rsidRDefault="007D03DF" w:rsidP="007D03DF">
          <w:pPr>
            <w:pStyle w:val="5B65EE8A69304D9B923DFDB8A9B6C618"/>
          </w:pPr>
          <w:r>
            <w:t>…</w:t>
          </w:r>
        </w:p>
      </w:docPartBody>
    </w:docPart>
    <w:docPart>
      <w:docPartPr>
        <w:name w:val="67F4D82DD7EC4BE69C0DCE7AAB5A0A0A"/>
        <w:category>
          <w:name w:val="General"/>
          <w:gallery w:val="placeholder"/>
        </w:category>
        <w:types>
          <w:type w:val="bbPlcHdr"/>
        </w:types>
        <w:behaviors>
          <w:behavior w:val="content"/>
        </w:behaviors>
        <w:guid w:val="{7DCF6C01-BE1A-4A45-B85B-87ED71F16009}"/>
      </w:docPartPr>
      <w:docPartBody>
        <w:p w:rsidR="007D03DF" w:rsidRDefault="007D03DF" w:rsidP="007D03DF">
          <w:pPr>
            <w:pStyle w:val="67F4D82DD7EC4BE69C0DCE7AAB5A0A0A"/>
          </w:pPr>
          <w:r>
            <w:t>…</w:t>
          </w:r>
        </w:p>
      </w:docPartBody>
    </w:docPart>
    <w:docPart>
      <w:docPartPr>
        <w:name w:val="9625C3CB2A4C4F5FBDB32F88F5A6D9E4"/>
        <w:category>
          <w:name w:val="General"/>
          <w:gallery w:val="placeholder"/>
        </w:category>
        <w:types>
          <w:type w:val="bbPlcHdr"/>
        </w:types>
        <w:behaviors>
          <w:behavior w:val="content"/>
        </w:behaviors>
        <w:guid w:val="{9BB3D024-36F0-4299-948B-F18A09032361}"/>
      </w:docPartPr>
      <w:docPartBody>
        <w:p w:rsidR="007D03DF" w:rsidRDefault="007D03DF" w:rsidP="007D03DF">
          <w:pPr>
            <w:pStyle w:val="9625C3CB2A4C4F5FBDB32F88F5A6D9E4"/>
          </w:pPr>
          <w:r>
            <w:t>…</w:t>
          </w:r>
        </w:p>
      </w:docPartBody>
    </w:docPart>
    <w:docPart>
      <w:docPartPr>
        <w:name w:val="BE840FAC9C984656AA1A427144BF8FD9"/>
        <w:category>
          <w:name w:val="General"/>
          <w:gallery w:val="placeholder"/>
        </w:category>
        <w:types>
          <w:type w:val="bbPlcHdr"/>
        </w:types>
        <w:behaviors>
          <w:behavior w:val="content"/>
        </w:behaviors>
        <w:guid w:val="{4E03A83E-5884-4C2A-9C05-B96359C44EEC}"/>
      </w:docPartPr>
      <w:docPartBody>
        <w:p w:rsidR="007D03DF" w:rsidRDefault="007D03DF" w:rsidP="007D03DF">
          <w:pPr>
            <w:pStyle w:val="BE840FAC9C984656AA1A427144BF8FD9"/>
          </w:pPr>
          <w:r>
            <w:t>…</w:t>
          </w:r>
        </w:p>
      </w:docPartBody>
    </w:docPart>
    <w:docPart>
      <w:docPartPr>
        <w:name w:val="160E1F186735454AA67F2DA8F028726A"/>
        <w:category>
          <w:name w:val="General"/>
          <w:gallery w:val="placeholder"/>
        </w:category>
        <w:types>
          <w:type w:val="bbPlcHdr"/>
        </w:types>
        <w:behaviors>
          <w:behavior w:val="content"/>
        </w:behaviors>
        <w:guid w:val="{09EE9B64-5E25-498B-8CEF-ED0AE42BA19E}"/>
      </w:docPartPr>
      <w:docPartBody>
        <w:p w:rsidR="007D03DF" w:rsidRDefault="007D03DF" w:rsidP="007D03DF">
          <w:pPr>
            <w:pStyle w:val="160E1F186735454AA67F2DA8F028726A"/>
          </w:pPr>
          <w:r>
            <w:t>…</w:t>
          </w:r>
        </w:p>
      </w:docPartBody>
    </w:docPart>
    <w:docPart>
      <w:docPartPr>
        <w:name w:val="EA7FEA230F5D4641A43FE3B28302CCB2"/>
        <w:category>
          <w:name w:val="General"/>
          <w:gallery w:val="placeholder"/>
        </w:category>
        <w:types>
          <w:type w:val="bbPlcHdr"/>
        </w:types>
        <w:behaviors>
          <w:behavior w:val="content"/>
        </w:behaviors>
        <w:guid w:val="{56291ABE-6F4F-4740-B4AE-AE39B6003BBF}"/>
      </w:docPartPr>
      <w:docPartBody>
        <w:p w:rsidR="007D03DF" w:rsidRDefault="007D03DF" w:rsidP="007D03DF">
          <w:pPr>
            <w:pStyle w:val="EA7FEA230F5D4641A43FE3B28302CCB2"/>
          </w:pPr>
          <w:r>
            <w:t>…</w:t>
          </w:r>
        </w:p>
      </w:docPartBody>
    </w:docPart>
    <w:docPart>
      <w:docPartPr>
        <w:name w:val="9F4884045B384BA2B0766571A577948D"/>
        <w:category>
          <w:name w:val="General"/>
          <w:gallery w:val="placeholder"/>
        </w:category>
        <w:types>
          <w:type w:val="bbPlcHdr"/>
        </w:types>
        <w:behaviors>
          <w:behavior w:val="content"/>
        </w:behaviors>
        <w:guid w:val="{807A8F26-8C1A-4665-9098-9CD7D59FCA33}"/>
      </w:docPartPr>
      <w:docPartBody>
        <w:p w:rsidR="007D03DF" w:rsidRDefault="007D03DF" w:rsidP="007D03DF">
          <w:pPr>
            <w:pStyle w:val="9F4884045B384BA2B0766571A577948D"/>
          </w:pPr>
          <w:r>
            <w:t>…</w:t>
          </w:r>
        </w:p>
      </w:docPartBody>
    </w:docPart>
    <w:docPart>
      <w:docPartPr>
        <w:name w:val="C09C09B0999D4A2A8703B6F5559B4FE7"/>
        <w:category>
          <w:name w:val="General"/>
          <w:gallery w:val="placeholder"/>
        </w:category>
        <w:types>
          <w:type w:val="bbPlcHdr"/>
        </w:types>
        <w:behaviors>
          <w:behavior w:val="content"/>
        </w:behaviors>
        <w:guid w:val="{F2680489-3C71-4FAC-8FD6-909C0479E14A}"/>
      </w:docPartPr>
      <w:docPartBody>
        <w:p w:rsidR="007D03DF" w:rsidRDefault="007D03DF" w:rsidP="007D03DF">
          <w:pPr>
            <w:pStyle w:val="C09C09B0999D4A2A8703B6F5559B4FE7"/>
          </w:pPr>
          <w:r>
            <w:t>…</w:t>
          </w:r>
        </w:p>
      </w:docPartBody>
    </w:docPart>
    <w:docPart>
      <w:docPartPr>
        <w:name w:val="CDA0A80DEB3D4773A1CB2AD8C86C3119"/>
        <w:category>
          <w:name w:val="General"/>
          <w:gallery w:val="placeholder"/>
        </w:category>
        <w:types>
          <w:type w:val="bbPlcHdr"/>
        </w:types>
        <w:behaviors>
          <w:behavior w:val="content"/>
        </w:behaviors>
        <w:guid w:val="{CDC280F5-0248-457F-9819-7E3BDD5E96AA}"/>
      </w:docPartPr>
      <w:docPartBody>
        <w:p w:rsidR="007D03DF" w:rsidRDefault="007D03DF" w:rsidP="007D03DF">
          <w:pPr>
            <w:pStyle w:val="CDA0A80DEB3D4773A1CB2AD8C86C3119"/>
          </w:pPr>
          <w:r>
            <w:t>…</w:t>
          </w:r>
        </w:p>
      </w:docPartBody>
    </w:docPart>
    <w:docPart>
      <w:docPartPr>
        <w:name w:val="F129C0A6672C4C8CA179DC4E0E55A3D7"/>
        <w:category>
          <w:name w:val="General"/>
          <w:gallery w:val="placeholder"/>
        </w:category>
        <w:types>
          <w:type w:val="bbPlcHdr"/>
        </w:types>
        <w:behaviors>
          <w:behavior w:val="content"/>
        </w:behaviors>
        <w:guid w:val="{C087D1E5-A972-45D6-83C4-89760093A11C}"/>
      </w:docPartPr>
      <w:docPartBody>
        <w:p w:rsidR="007D03DF" w:rsidRDefault="007D03DF" w:rsidP="007D03DF">
          <w:pPr>
            <w:pStyle w:val="F129C0A6672C4C8CA179DC4E0E55A3D7"/>
          </w:pPr>
          <w:r>
            <w:t>…</w:t>
          </w:r>
        </w:p>
      </w:docPartBody>
    </w:docPart>
    <w:docPart>
      <w:docPartPr>
        <w:name w:val="C669DF44C6974F63B0A8FC341985985B"/>
        <w:category>
          <w:name w:val="General"/>
          <w:gallery w:val="placeholder"/>
        </w:category>
        <w:types>
          <w:type w:val="bbPlcHdr"/>
        </w:types>
        <w:behaviors>
          <w:behavior w:val="content"/>
        </w:behaviors>
        <w:guid w:val="{3C06F7F9-10FB-467F-B62D-BAE9485FE330}"/>
      </w:docPartPr>
      <w:docPartBody>
        <w:p w:rsidR="007D03DF" w:rsidRDefault="007D03DF" w:rsidP="007D03DF">
          <w:pPr>
            <w:pStyle w:val="C669DF44C6974F63B0A8FC341985985B"/>
          </w:pPr>
          <w:r>
            <w:t>…</w:t>
          </w:r>
        </w:p>
      </w:docPartBody>
    </w:docPart>
    <w:docPart>
      <w:docPartPr>
        <w:name w:val="265E51BA5FCE40ECA24AB43FE765BF29"/>
        <w:category>
          <w:name w:val="General"/>
          <w:gallery w:val="placeholder"/>
        </w:category>
        <w:types>
          <w:type w:val="bbPlcHdr"/>
        </w:types>
        <w:behaviors>
          <w:behavior w:val="content"/>
        </w:behaviors>
        <w:guid w:val="{87457544-5FA5-48F3-8C1E-4704C51D0DD7}"/>
      </w:docPartPr>
      <w:docPartBody>
        <w:p w:rsidR="007D03DF" w:rsidRDefault="007D03DF" w:rsidP="007D03DF">
          <w:pPr>
            <w:pStyle w:val="265E51BA5FCE40ECA24AB43FE765BF29"/>
          </w:pPr>
          <w:r>
            <w:t>…</w:t>
          </w:r>
        </w:p>
      </w:docPartBody>
    </w:docPart>
    <w:docPart>
      <w:docPartPr>
        <w:name w:val="44FEC5EE04A84E1493FBC37BDDE42595"/>
        <w:category>
          <w:name w:val="General"/>
          <w:gallery w:val="placeholder"/>
        </w:category>
        <w:types>
          <w:type w:val="bbPlcHdr"/>
        </w:types>
        <w:behaviors>
          <w:behavior w:val="content"/>
        </w:behaviors>
        <w:guid w:val="{195A97D8-7B36-4463-A8F6-5337E3A1B790}"/>
      </w:docPartPr>
      <w:docPartBody>
        <w:p w:rsidR="007D03DF" w:rsidRDefault="007D03DF" w:rsidP="007D03DF">
          <w:pPr>
            <w:pStyle w:val="44FEC5EE04A84E1493FBC37BDDE42595"/>
          </w:pPr>
          <w:r>
            <w:t>…</w:t>
          </w:r>
        </w:p>
      </w:docPartBody>
    </w:docPart>
    <w:docPart>
      <w:docPartPr>
        <w:name w:val="D54FD42F921941CF9C2F477FD3A49A2A"/>
        <w:category>
          <w:name w:val="General"/>
          <w:gallery w:val="placeholder"/>
        </w:category>
        <w:types>
          <w:type w:val="bbPlcHdr"/>
        </w:types>
        <w:behaviors>
          <w:behavior w:val="content"/>
        </w:behaviors>
        <w:guid w:val="{26B489D6-174A-45AD-958E-EA15A74FB6CE}"/>
      </w:docPartPr>
      <w:docPartBody>
        <w:p w:rsidR="007D03DF" w:rsidRDefault="007D03DF" w:rsidP="007D03DF">
          <w:pPr>
            <w:pStyle w:val="D54FD42F921941CF9C2F477FD3A49A2A"/>
          </w:pPr>
          <w:r>
            <w:t>…</w:t>
          </w:r>
        </w:p>
      </w:docPartBody>
    </w:docPart>
    <w:docPart>
      <w:docPartPr>
        <w:name w:val="E9BDDDA9C1644C73A52597DE2D67B6B3"/>
        <w:category>
          <w:name w:val="General"/>
          <w:gallery w:val="placeholder"/>
        </w:category>
        <w:types>
          <w:type w:val="bbPlcHdr"/>
        </w:types>
        <w:behaviors>
          <w:behavior w:val="content"/>
        </w:behaviors>
        <w:guid w:val="{90D097CC-9E44-4F4A-8BDB-69E830B5F6EE}"/>
      </w:docPartPr>
      <w:docPartBody>
        <w:p w:rsidR="006532A3" w:rsidRDefault="006532A3" w:rsidP="006532A3">
          <w:pPr>
            <w:pStyle w:val="E9BDDDA9C1644C73A52597DE2D67B6B3"/>
          </w:pPr>
          <w:r>
            <w:t>…</w:t>
          </w:r>
        </w:p>
      </w:docPartBody>
    </w:docPart>
    <w:docPart>
      <w:docPartPr>
        <w:name w:val="72C16D4229FB4BB99D748869ED6EB29B"/>
        <w:category>
          <w:name w:val="General"/>
          <w:gallery w:val="placeholder"/>
        </w:category>
        <w:types>
          <w:type w:val="bbPlcHdr"/>
        </w:types>
        <w:behaviors>
          <w:behavior w:val="content"/>
        </w:behaviors>
        <w:guid w:val="{B776FF86-FD46-4D35-8B93-B594710D80B8}"/>
      </w:docPartPr>
      <w:docPartBody>
        <w:p w:rsidR="006532A3" w:rsidRDefault="006532A3" w:rsidP="006532A3">
          <w:pPr>
            <w:pStyle w:val="72C16D4229FB4BB99D748869ED6EB29B"/>
          </w:pPr>
          <w:r>
            <w:t>…</w:t>
          </w:r>
        </w:p>
      </w:docPartBody>
    </w:docPart>
    <w:docPart>
      <w:docPartPr>
        <w:name w:val="A870B40C5F3B4737B6027031E4B7D43D"/>
        <w:category>
          <w:name w:val="General"/>
          <w:gallery w:val="placeholder"/>
        </w:category>
        <w:types>
          <w:type w:val="bbPlcHdr"/>
        </w:types>
        <w:behaviors>
          <w:behavior w:val="content"/>
        </w:behaviors>
        <w:guid w:val="{9B6E550F-8F57-42E5-86C6-A6FF81A998D2}"/>
      </w:docPartPr>
      <w:docPartBody>
        <w:p w:rsidR="006532A3" w:rsidRDefault="006532A3" w:rsidP="006532A3">
          <w:pPr>
            <w:pStyle w:val="A870B40C5F3B4737B6027031E4B7D43D"/>
          </w:pPr>
          <w:r>
            <w:t>…</w:t>
          </w:r>
        </w:p>
      </w:docPartBody>
    </w:docPart>
    <w:docPart>
      <w:docPartPr>
        <w:name w:val="51E47FDCFB0E4FF8841328D14DF3098A"/>
        <w:category>
          <w:name w:val="General"/>
          <w:gallery w:val="placeholder"/>
        </w:category>
        <w:types>
          <w:type w:val="bbPlcHdr"/>
        </w:types>
        <w:behaviors>
          <w:behavior w:val="content"/>
        </w:behaviors>
        <w:guid w:val="{4FDAE74A-48DC-42DA-8B49-9B784FB88039}"/>
      </w:docPartPr>
      <w:docPartBody>
        <w:p w:rsidR="006532A3" w:rsidRDefault="006532A3" w:rsidP="006532A3">
          <w:pPr>
            <w:pStyle w:val="51E47FDCFB0E4FF8841328D14DF3098A"/>
          </w:pPr>
          <w:r>
            <w:t>…</w:t>
          </w:r>
        </w:p>
      </w:docPartBody>
    </w:docPart>
    <w:docPart>
      <w:docPartPr>
        <w:name w:val="54457FBFFB7A41AE8D065D938711DBFD"/>
        <w:category>
          <w:name w:val="General"/>
          <w:gallery w:val="placeholder"/>
        </w:category>
        <w:types>
          <w:type w:val="bbPlcHdr"/>
        </w:types>
        <w:behaviors>
          <w:behavior w:val="content"/>
        </w:behaviors>
        <w:guid w:val="{973712CE-1E40-4337-97FA-4D85FE2EFEEC}"/>
      </w:docPartPr>
      <w:docPartBody>
        <w:p w:rsidR="006532A3" w:rsidRDefault="006532A3" w:rsidP="006532A3">
          <w:pPr>
            <w:pStyle w:val="54457FBFFB7A41AE8D065D938711DBFD"/>
          </w:pPr>
          <w:r>
            <w:t>…</w:t>
          </w:r>
        </w:p>
      </w:docPartBody>
    </w:docPart>
    <w:docPart>
      <w:docPartPr>
        <w:name w:val="E332034A4FA5412AAA988C75A1FB0150"/>
        <w:category>
          <w:name w:val="General"/>
          <w:gallery w:val="placeholder"/>
        </w:category>
        <w:types>
          <w:type w:val="bbPlcHdr"/>
        </w:types>
        <w:behaviors>
          <w:behavior w:val="content"/>
        </w:behaviors>
        <w:guid w:val="{ECF726FD-9659-4A1A-B16F-09E30DDB9FBA}"/>
      </w:docPartPr>
      <w:docPartBody>
        <w:p w:rsidR="006532A3" w:rsidRDefault="006532A3" w:rsidP="006532A3">
          <w:pPr>
            <w:pStyle w:val="E332034A4FA5412AAA988C75A1FB0150"/>
          </w:pPr>
          <w:r>
            <w:t>…</w:t>
          </w:r>
        </w:p>
      </w:docPartBody>
    </w:docPart>
    <w:docPart>
      <w:docPartPr>
        <w:name w:val="A446A52B8D574CA9867B3591042A4F48"/>
        <w:category>
          <w:name w:val="General"/>
          <w:gallery w:val="placeholder"/>
        </w:category>
        <w:types>
          <w:type w:val="bbPlcHdr"/>
        </w:types>
        <w:behaviors>
          <w:behavior w:val="content"/>
        </w:behaviors>
        <w:guid w:val="{75332F14-2313-46F7-A8F5-F21CD9869992}"/>
      </w:docPartPr>
      <w:docPartBody>
        <w:p w:rsidR="006532A3" w:rsidRDefault="006532A3" w:rsidP="006532A3">
          <w:pPr>
            <w:pStyle w:val="A446A52B8D574CA9867B3591042A4F48"/>
          </w:pPr>
          <w:r>
            <w:t>…</w:t>
          </w:r>
        </w:p>
      </w:docPartBody>
    </w:docPart>
    <w:docPart>
      <w:docPartPr>
        <w:name w:val="D66C37FEF8B04568B70737F8A76357BE"/>
        <w:category>
          <w:name w:val="General"/>
          <w:gallery w:val="placeholder"/>
        </w:category>
        <w:types>
          <w:type w:val="bbPlcHdr"/>
        </w:types>
        <w:behaviors>
          <w:behavior w:val="content"/>
        </w:behaviors>
        <w:guid w:val="{3B3720CC-76D2-4ED0-89CB-0AF442590BCA}"/>
      </w:docPartPr>
      <w:docPartBody>
        <w:p w:rsidR="006532A3" w:rsidRDefault="006532A3" w:rsidP="006532A3">
          <w:pPr>
            <w:pStyle w:val="D66C37FEF8B04568B70737F8A76357BE"/>
          </w:pPr>
          <w:r>
            <w:t>…</w:t>
          </w:r>
        </w:p>
      </w:docPartBody>
    </w:docPart>
    <w:docPart>
      <w:docPartPr>
        <w:name w:val="BE86CC1C024F4C6F8859AE2413CFA3D7"/>
        <w:category>
          <w:name w:val="General"/>
          <w:gallery w:val="placeholder"/>
        </w:category>
        <w:types>
          <w:type w:val="bbPlcHdr"/>
        </w:types>
        <w:behaviors>
          <w:behavior w:val="content"/>
        </w:behaviors>
        <w:guid w:val="{F0A8EFFD-DD9D-4B74-BA8D-03F06DB4AE14}"/>
      </w:docPartPr>
      <w:docPartBody>
        <w:p w:rsidR="006532A3" w:rsidRDefault="006532A3" w:rsidP="006532A3">
          <w:pPr>
            <w:pStyle w:val="BE86CC1C024F4C6F8859AE2413CFA3D7"/>
          </w:pPr>
          <w:r>
            <w:t>…</w:t>
          </w:r>
        </w:p>
      </w:docPartBody>
    </w:docPart>
    <w:docPart>
      <w:docPartPr>
        <w:name w:val="38F73C7BBD6C41CC8E3A7CF1066F2B9C"/>
        <w:category>
          <w:name w:val="General"/>
          <w:gallery w:val="placeholder"/>
        </w:category>
        <w:types>
          <w:type w:val="bbPlcHdr"/>
        </w:types>
        <w:behaviors>
          <w:behavior w:val="content"/>
        </w:behaviors>
        <w:guid w:val="{A123B897-8596-4AA3-9874-6E4D5724A0E6}"/>
      </w:docPartPr>
      <w:docPartBody>
        <w:p w:rsidR="006532A3" w:rsidRDefault="006532A3" w:rsidP="006532A3">
          <w:pPr>
            <w:pStyle w:val="38F73C7BBD6C41CC8E3A7CF1066F2B9C"/>
          </w:pPr>
          <w:r>
            <w:t>…</w:t>
          </w:r>
        </w:p>
      </w:docPartBody>
    </w:docPart>
    <w:docPart>
      <w:docPartPr>
        <w:name w:val="77644B0D92A24BF9859B9E8D4D1C96F0"/>
        <w:category>
          <w:name w:val="General"/>
          <w:gallery w:val="placeholder"/>
        </w:category>
        <w:types>
          <w:type w:val="bbPlcHdr"/>
        </w:types>
        <w:behaviors>
          <w:behavior w:val="content"/>
        </w:behaviors>
        <w:guid w:val="{6BB6866F-5F5A-4066-9404-A1A4BB704E62}"/>
      </w:docPartPr>
      <w:docPartBody>
        <w:p w:rsidR="006532A3" w:rsidRDefault="006532A3" w:rsidP="006532A3">
          <w:pPr>
            <w:pStyle w:val="77644B0D92A24BF9859B9E8D4D1C96F0"/>
          </w:pPr>
          <w:r>
            <w:t>…</w:t>
          </w:r>
        </w:p>
      </w:docPartBody>
    </w:docPart>
    <w:docPart>
      <w:docPartPr>
        <w:name w:val="ED66CBB854804ADF87E76F6689D5BDCC"/>
        <w:category>
          <w:name w:val="General"/>
          <w:gallery w:val="placeholder"/>
        </w:category>
        <w:types>
          <w:type w:val="bbPlcHdr"/>
        </w:types>
        <w:behaviors>
          <w:behavior w:val="content"/>
        </w:behaviors>
        <w:guid w:val="{4AA3B71B-4F4C-4CD1-8FCC-ED3162C16A6A}"/>
      </w:docPartPr>
      <w:docPartBody>
        <w:p w:rsidR="006532A3" w:rsidRDefault="006532A3" w:rsidP="006532A3">
          <w:pPr>
            <w:pStyle w:val="ED66CBB854804ADF87E76F6689D5BDCC"/>
          </w:pPr>
          <w:r>
            <w:t>…</w:t>
          </w:r>
        </w:p>
      </w:docPartBody>
    </w:docPart>
    <w:docPart>
      <w:docPartPr>
        <w:name w:val="5183910AF0AF4079B5F7503B5859C9AA"/>
        <w:category>
          <w:name w:val="General"/>
          <w:gallery w:val="placeholder"/>
        </w:category>
        <w:types>
          <w:type w:val="bbPlcHdr"/>
        </w:types>
        <w:behaviors>
          <w:behavior w:val="content"/>
        </w:behaviors>
        <w:guid w:val="{E1657889-EB64-450E-A9A8-CC0592BBDC04}"/>
      </w:docPartPr>
      <w:docPartBody>
        <w:p w:rsidR="006532A3" w:rsidRDefault="006532A3" w:rsidP="006532A3">
          <w:pPr>
            <w:pStyle w:val="5183910AF0AF4079B5F7503B5859C9AA"/>
          </w:pPr>
          <w:r>
            <w:t>…</w:t>
          </w:r>
        </w:p>
      </w:docPartBody>
    </w:docPart>
    <w:docPart>
      <w:docPartPr>
        <w:name w:val="EBC018C90BBB411BBDF8BB3B0C50FD5D"/>
        <w:category>
          <w:name w:val="General"/>
          <w:gallery w:val="placeholder"/>
        </w:category>
        <w:types>
          <w:type w:val="bbPlcHdr"/>
        </w:types>
        <w:behaviors>
          <w:behavior w:val="content"/>
        </w:behaviors>
        <w:guid w:val="{3D1985FD-824C-45D4-A792-1073497288D3}"/>
      </w:docPartPr>
      <w:docPartBody>
        <w:p w:rsidR="006532A3" w:rsidRDefault="006532A3" w:rsidP="006532A3">
          <w:pPr>
            <w:pStyle w:val="EBC018C90BBB411BBDF8BB3B0C50FD5D"/>
          </w:pPr>
          <w:r>
            <w:t>…</w:t>
          </w:r>
        </w:p>
      </w:docPartBody>
    </w:docPart>
    <w:docPart>
      <w:docPartPr>
        <w:name w:val="39E8E6580B9C455F90202C21F64ACC3A"/>
        <w:category>
          <w:name w:val="General"/>
          <w:gallery w:val="placeholder"/>
        </w:category>
        <w:types>
          <w:type w:val="bbPlcHdr"/>
        </w:types>
        <w:behaviors>
          <w:behavior w:val="content"/>
        </w:behaviors>
        <w:guid w:val="{0482C63C-C45E-4D9D-B412-BB924E72FE5C}"/>
      </w:docPartPr>
      <w:docPartBody>
        <w:p w:rsidR="006532A3" w:rsidRDefault="006532A3" w:rsidP="006532A3">
          <w:pPr>
            <w:pStyle w:val="39E8E6580B9C455F90202C21F64ACC3A"/>
          </w:pPr>
          <w:r>
            <w:t>…</w:t>
          </w:r>
        </w:p>
      </w:docPartBody>
    </w:docPart>
    <w:docPart>
      <w:docPartPr>
        <w:name w:val="FE0504BF72544C4CA5C2EC9F2963F1BD"/>
        <w:category>
          <w:name w:val="General"/>
          <w:gallery w:val="placeholder"/>
        </w:category>
        <w:types>
          <w:type w:val="bbPlcHdr"/>
        </w:types>
        <w:behaviors>
          <w:behavior w:val="content"/>
        </w:behaviors>
        <w:guid w:val="{73822559-F159-4F2D-B03C-E42BAFE4BF06}"/>
      </w:docPartPr>
      <w:docPartBody>
        <w:p w:rsidR="006532A3" w:rsidRDefault="006532A3" w:rsidP="006532A3">
          <w:pPr>
            <w:pStyle w:val="FE0504BF72544C4CA5C2EC9F2963F1BD"/>
          </w:pPr>
          <w:r>
            <w:t>…</w:t>
          </w:r>
        </w:p>
      </w:docPartBody>
    </w:docPart>
    <w:docPart>
      <w:docPartPr>
        <w:name w:val="F0F023E1BC804F0D8ADC2959A7A9E579"/>
        <w:category>
          <w:name w:val="General"/>
          <w:gallery w:val="placeholder"/>
        </w:category>
        <w:types>
          <w:type w:val="bbPlcHdr"/>
        </w:types>
        <w:behaviors>
          <w:behavior w:val="content"/>
        </w:behaviors>
        <w:guid w:val="{CAAA8B4A-A502-49CE-B664-999B1FA63D8F}"/>
      </w:docPartPr>
      <w:docPartBody>
        <w:p w:rsidR="006532A3" w:rsidRDefault="006532A3" w:rsidP="006532A3">
          <w:pPr>
            <w:pStyle w:val="F0F023E1BC804F0D8ADC2959A7A9E579"/>
          </w:pPr>
          <w:r>
            <w:t>…</w:t>
          </w:r>
        </w:p>
      </w:docPartBody>
    </w:docPart>
    <w:docPart>
      <w:docPartPr>
        <w:name w:val="B1AFCB93161E41AFA2C868B999B25E99"/>
        <w:category>
          <w:name w:val="General"/>
          <w:gallery w:val="placeholder"/>
        </w:category>
        <w:types>
          <w:type w:val="bbPlcHdr"/>
        </w:types>
        <w:behaviors>
          <w:behavior w:val="content"/>
        </w:behaviors>
        <w:guid w:val="{4AA06091-2B53-4941-BE04-244EA196BE36}"/>
      </w:docPartPr>
      <w:docPartBody>
        <w:p w:rsidR="006532A3" w:rsidRDefault="006532A3" w:rsidP="006532A3">
          <w:pPr>
            <w:pStyle w:val="B1AFCB93161E41AFA2C868B999B25E99"/>
          </w:pPr>
          <w:r>
            <w:t>…</w:t>
          </w:r>
        </w:p>
      </w:docPartBody>
    </w:docPart>
    <w:docPart>
      <w:docPartPr>
        <w:name w:val="6FE6C49BA89C442EB48D10650AA0D350"/>
        <w:category>
          <w:name w:val="General"/>
          <w:gallery w:val="placeholder"/>
        </w:category>
        <w:types>
          <w:type w:val="bbPlcHdr"/>
        </w:types>
        <w:behaviors>
          <w:behavior w:val="content"/>
        </w:behaviors>
        <w:guid w:val="{B0B31E5F-B3EF-4955-9D61-4764706EE875}"/>
      </w:docPartPr>
      <w:docPartBody>
        <w:p w:rsidR="006532A3" w:rsidRDefault="006532A3" w:rsidP="006532A3">
          <w:pPr>
            <w:pStyle w:val="6FE6C49BA89C442EB48D10650AA0D350"/>
          </w:pPr>
          <w:r>
            <w:t>…</w:t>
          </w:r>
        </w:p>
      </w:docPartBody>
    </w:docPart>
    <w:docPart>
      <w:docPartPr>
        <w:name w:val="1EDAF16146424E9D8F8C09AB835533AE"/>
        <w:category>
          <w:name w:val="General"/>
          <w:gallery w:val="placeholder"/>
        </w:category>
        <w:types>
          <w:type w:val="bbPlcHdr"/>
        </w:types>
        <w:behaviors>
          <w:behavior w:val="content"/>
        </w:behaviors>
        <w:guid w:val="{146C4615-B68A-4E2C-A891-03294C5ABD1B}"/>
      </w:docPartPr>
      <w:docPartBody>
        <w:p w:rsidR="006532A3" w:rsidRDefault="006532A3" w:rsidP="006532A3">
          <w:pPr>
            <w:pStyle w:val="1EDAF16146424E9D8F8C09AB835533AE"/>
          </w:pPr>
          <w:r>
            <w:t>…</w:t>
          </w:r>
        </w:p>
      </w:docPartBody>
    </w:docPart>
    <w:docPart>
      <w:docPartPr>
        <w:name w:val="4E9608D176D043C4B59F43F499F39CA7"/>
        <w:category>
          <w:name w:val="General"/>
          <w:gallery w:val="placeholder"/>
        </w:category>
        <w:types>
          <w:type w:val="bbPlcHdr"/>
        </w:types>
        <w:behaviors>
          <w:behavior w:val="content"/>
        </w:behaviors>
        <w:guid w:val="{5CC0A38E-C768-41C3-9FC9-B97F2344D8F2}"/>
      </w:docPartPr>
      <w:docPartBody>
        <w:p w:rsidR="006532A3" w:rsidRDefault="006532A3" w:rsidP="006532A3">
          <w:pPr>
            <w:pStyle w:val="4E9608D176D043C4B59F43F499F39CA7"/>
          </w:pPr>
          <w:r>
            <w:t>…</w:t>
          </w:r>
        </w:p>
      </w:docPartBody>
    </w:docPart>
    <w:docPart>
      <w:docPartPr>
        <w:name w:val="8B9BF73D00C34B91B35AABC6A82D6631"/>
        <w:category>
          <w:name w:val="General"/>
          <w:gallery w:val="placeholder"/>
        </w:category>
        <w:types>
          <w:type w:val="bbPlcHdr"/>
        </w:types>
        <w:behaviors>
          <w:behavior w:val="content"/>
        </w:behaviors>
        <w:guid w:val="{62D32534-ED46-40C9-9FF9-086E1DCBA148}"/>
      </w:docPartPr>
      <w:docPartBody>
        <w:p w:rsidR="006532A3" w:rsidRDefault="006532A3" w:rsidP="006532A3">
          <w:pPr>
            <w:pStyle w:val="8B9BF73D00C34B91B35AABC6A82D6631"/>
          </w:pPr>
          <w:r>
            <w:t>…</w:t>
          </w:r>
        </w:p>
      </w:docPartBody>
    </w:docPart>
    <w:docPart>
      <w:docPartPr>
        <w:name w:val="F05F5EDAB1E84F95B152C66F12D2334A"/>
        <w:category>
          <w:name w:val="General"/>
          <w:gallery w:val="placeholder"/>
        </w:category>
        <w:types>
          <w:type w:val="bbPlcHdr"/>
        </w:types>
        <w:behaviors>
          <w:behavior w:val="content"/>
        </w:behaviors>
        <w:guid w:val="{A735E4C5-6E03-45FA-89D5-1CAA7E027EDC}"/>
      </w:docPartPr>
      <w:docPartBody>
        <w:p w:rsidR="006532A3" w:rsidRDefault="006532A3" w:rsidP="006532A3">
          <w:pPr>
            <w:pStyle w:val="F05F5EDAB1E84F95B152C66F12D2334A"/>
          </w:pPr>
          <w:r>
            <w:t>…</w:t>
          </w:r>
        </w:p>
      </w:docPartBody>
    </w:docPart>
    <w:docPart>
      <w:docPartPr>
        <w:name w:val="E997F0CE4E824D6D9E39A586A08A407E"/>
        <w:category>
          <w:name w:val="General"/>
          <w:gallery w:val="placeholder"/>
        </w:category>
        <w:types>
          <w:type w:val="bbPlcHdr"/>
        </w:types>
        <w:behaviors>
          <w:behavior w:val="content"/>
        </w:behaviors>
        <w:guid w:val="{217D2720-A990-4DF6-BB6E-78EFCE45B493}"/>
      </w:docPartPr>
      <w:docPartBody>
        <w:p w:rsidR="006532A3" w:rsidRDefault="006532A3" w:rsidP="006532A3">
          <w:pPr>
            <w:pStyle w:val="E997F0CE4E824D6D9E39A586A08A407E"/>
          </w:pPr>
          <w:r>
            <w:t>…</w:t>
          </w:r>
        </w:p>
      </w:docPartBody>
    </w:docPart>
    <w:docPart>
      <w:docPartPr>
        <w:name w:val="A07B1DADD70F4E6787D3E008912E5C67"/>
        <w:category>
          <w:name w:val="General"/>
          <w:gallery w:val="placeholder"/>
        </w:category>
        <w:types>
          <w:type w:val="bbPlcHdr"/>
        </w:types>
        <w:behaviors>
          <w:behavior w:val="content"/>
        </w:behaviors>
        <w:guid w:val="{99CA4FC6-A018-4569-9CC1-3CC0E8F0C230}"/>
      </w:docPartPr>
      <w:docPartBody>
        <w:p w:rsidR="006532A3" w:rsidRDefault="006532A3" w:rsidP="006532A3">
          <w:pPr>
            <w:pStyle w:val="A07B1DADD70F4E6787D3E008912E5C67"/>
          </w:pPr>
          <w:r>
            <w:t>…</w:t>
          </w:r>
        </w:p>
      </w:docPartBody>
    </w:docPart>
    <w:docPart>
      <w:docPartPr>
        <w:name w:val="E81232671A6C4393A30790813B74310C"/>
        <w:category>
          <w:name w:val="General"/>
          <w:gallery w:val="placeholder"/>
        </w:category>
        <w:types>
          <w:type w:val="bbPlcHdr"/>
        </w:types>
        <w:behaviors>
          <w:behavior w:val="content"/>
        </w:behaviors>
        <w:guid w:val="{D040BDBE-5C69-40C9-A82A-69049F403AE3}"/>
      </w:docPartPr>
      <w:docPartBody>
        <w:p w:rsidR="006532A3" w:rsidRDefault="006532A3" w:rsidP="006532A3">
          <w:pPr>
            <w:pStyle w:val="E81232671A6C4393A30790813B74310C"/>
          </w:pPr>
          <w:r>
            <w:t>…</w:t>
          </w:r>
        </w:p>
      </w:docPartBody>
    </w:docPart>
    <w:docPart>
      <w:docPartPr>
        <w:name w:val="05453C53A22F4C3884F46B4CEFCEBF0D"/>
        <w:category>
          <w:name w:val="General"/>
          <w:gallery w:val="placeholder"/>
        </w:category>
        <w:types>
          <w:type w:val="bbPlcHdr"/>
        </w:types>
        <w:behaviors>
          <w:behavior w:val="content"/>
        </w:behaviors>
        <w:guid w:val="{FEA435D4-CD00-4135-9209-04578CFCA38C}"/>
      </w:docPartPr>
      <w:docPartBody>
        <w:p w:rsidR="006532A3" w:rsidRDefault="006532A3" w:rsidP="006532A3">
          <w:pPr>
            <w:pStyle w:val="05453C53A22F4C3884F46B4CEFCEBF0D"/>
          </w:pPr>
          <w:r>
            <w:t>…</w:t>
          </w:r>
        </w:p>
      </w:docPartBody>
    </w:docPart>
    <w:docPart>
      <w:docPartPr>
        <w:name w:val="FE45E1EB450047B2BFEB43EEC0A0791D"/>
        <w:category>
          <w:name w:val="General"/>
          <w:gallery w:val="placeholder"/>
        </w:category>
        <w:types>
          <w:type w:val="bbPlcHdr"/>
        </w:types>
        <w:behaviors>
          <w:behavior w:val="content"/>
        </w:behaviors>
        <w:guid w:val="{48EE2826-AC9E-4831-8996-E155796E38AA}"/>
      </w:docPartPr>
      <w:docPartBody>
        <w:p w:rsidR="006532A3" w:rsidRDefault="006532A3" w:rsidP="006532A3">
          <w:pPr>
            <w:pStyle w:val="FE45E1EB450047B2BFEB43EEC0A0791D"/>
          </w:pPr>
          <w:r>
            <w:t>…</w:t>
          </w:r>
        </w:p>
      </w:docPartBody>
    </w:docPart>
    <w:docPart>
      <w:docPartPr>
        <w:name w:val="EC857361CD1D4234B8D5D0D1214E98AA"/>
        <w:category>
          <w:name w:val="General"/>
          <w:gallery w:val="placeholder"/>
        </w:category>
        <w:types>
          <w:type w:val="bbPlcHdr"/>
        </w:types>
        <w:behaviors>
          <w:behavior w:val="content"/>
        </w:behaviors>
        <w:guid w:val="{4170A301-7CDB-4163-8EE9-DA51966823A5}"/>
      </w:docPartPr>
      <w:docPartBody>
        <w:p w:rsidR="006532A3" w:rsidRDefault="006532A3" w:rsidP="006532A3">
          <w:pPr>
            <w:pStyle w:val="EC857361CD1D4234B8D5D0D1214E98AA"/>
          </w:pPr>
          <w:r>
            <w:t>…</w:t>
          </w:r>
        </w:p>
      </w:docPartBody>
    </w:docPart>
    <w:docPart>
      <w:docPartPr>
        <w:name w:val="B32910F2775A4A9C97A22B82FB39D1A6"/>
        <w:category>
          <w:name w:val="General"/>
          <w:gallery w:val="placeholder"/>
        </w:category>
        <w:types>
          <w:type w:val="bbPlcHdr"/>
        </w:types>
        <w:behaviors>
          <w:behavior w:val="content"/>
        </w:behaviors>
        <w:guid w:val="{8B540F02-2221-44CF-9E36-E4182C3E1CEF}"/>
      </w:docPartPr>
      <w:docPartBody>
        <w:p w:rsidR="006532A3" w:rsidRDefault="006532A3" w:rsidP="006532A3">
          <w:pPr>
            <w:pStyle w:val="B32910F2775A4A9C97A22B82FB39D1A6"/>
          </w:pPr>
          <w:r>
            <w:t>…</w:t>
          </w:r>
        </w:p>
      </w:docPartBody>
    </w:docPart>
    <w:docPart>
      <w:docPartPr>
        <w:name w:val="D313120D13314DB5BFF3713BF4E4EFDA"/>
        <w:category>
          <w:name w:val="General"/>
          <w:gallery w:val="placeholder"/>
        </w:category>
        <w:types>
          <w:type w:val="bbPlcHdr"/>
        </w:types>
        <w:behaviors>
          <w:behavior w:val="content"/>
        </w:behaviors>
        <w:guid w:val="{9704CB32-3753-4C8F-8FEF-599EE946B6D8}"/>
      </w:docPartPr>
      <w:docPartBody>
        <w:p w:rsidR="006532A3" w:rsidRDefault="006532A3" w:rsidP="006532A3">
          <w:pPr>
            <w:pStyle w:val="D313120D13314DB5BFF3713BF4E4EFDA"/>
          </w:pPr>
          <w:r>
            <w:t>…</w:t>
          </w:r>
        </w:p>
      </w:docPartBody>
    </w:docPart>
    <w:docPart>
      <w:docPartPr>
        <w:name w:val="4C5B45DAA40649EFBB64AC311A5E34EF"/>
        <w:category>
          <w:name w:val="General"/>
          <w:gallery w:val="placeholder"/>
        </w:category>
        <w:types>
          <w:type w:val="bbPlcHdr"/>
        </w:types>
        <w:behaviors>
          <w:behavior w:val="content"/>
        </w:behaviors>
        <w:guid w:val="{416625C3-65F6-40F5-B36A-2E562743FFD5}"/>
      </w:docPartPr>
      <w:docPartBody>
        <w:p w:rsidR="006532A3" w:rsidRDefault="006532A3" w:rsidP="006532A3">
          <w:pPr>
            <w:pStyle w:val="4C5B45DAA40649EFBB64AC311A5E34EF"/>
          </w:pPr>
          <w:r>
            <w:t>…</w:t>
          </w:r>
        </w:p>
      </w:docPartBody>
    </w:docPart>
    <w:docPart>
      <w:docPartPr>
        <w:name w:val="DB97180337A24ADCA3EB191B026DFF6D"/>
        <w:category>
          <w:name w:val="General"/>
          <w:gallery w:val="placeholder"/>
        </w:category>
        <w:types>
          <w:type w:val="bbPlcHdr"/>
        </w:types>
        <w:behaviors>
          <w:behavior w:val="content"/>
        </w:behaviors>
        <w:guid w:val="{937BF35F-2CDE-4D7B-B93D-BF0F51E1F42D}"/>
      </w:docPartPr>
      <w:docPartBody>
        <w:p w:rsidR="006532A3" w:rsidRDefault="006532A3" w:rsidP="006532A3">
          <w:pPr>
            <w:pStyle w:val="DB97180337A24ADCA3EB191B026DFF6D"/>
          </w:pPr>
          <w:r>
            <w:t>…</w:t>
          </w:r>
        </w:p>
      </w:docPartBody>
    </w:docPart>
    <w:docPart>
      <w:docPartPr>
        <w:name w:val="5B44F3150C7B4C00913BDE756F754C3F"/>
        <w:category>
          <w:name w:val="General"/>
          <w:gallery w:val="placeholder"/>
        </w:category>
        <w:types>
          <w:type w:val="bbPlcHdr"/>
        </w:types>
        <w:behaviors>
          <w:behavior w:val="content"/>
        </w:behaviors>
        <w:guid w:val="{28B28B6F-14A3-4987-B94D-695CB00521C4}"/>
      </w:docPartPr>
      <w:docPartBody>
        <w:p w:rsidR="006532A3" w:rsidRDefault="006532A3" w:rsidP="006532A3">
          <w:pPr>
            <w:pStyle w:val="5B44F3150C7B4C00913BDE756F754C3F"/>
          </w:pPr>
          <w:r>
            <w:t>…</w:t>
          </w:r>
        </w:p>
      </w:docPartBody>
    </w:docPart>
    <w:docPart>
      <w:docPartPr>
        <w:name w:val="243F7C84C71E462386E9C33E9303D41C"/>
        <w:category>
          <w:name w:val="General"/>
          <w:gallery w:val="placeholder"/>
        </w:category>
        <w:types>
          <w:type w:val="bbPlcHdr"/>
        </w:types>
        <w:behaviors>
          <w:behavior w:val="content"/>
        </w:behaviors>
        <w:guid w:val="{63ADBCFA-90B9-420C-B16F-0A9552F73EDA}"/>
      </w:docPartPr>
      <w:docPartBody>
        <w:p w:rsidR="006532A3" w:rsidRDefault="006532A3" w:rsidP="006532A3">
          <w:pPr>
            <w:pStyle w:val="243F7C84C71E462386E9C33E9303D41C"/>
          </w:pPr>
          <w:r>
            <w:t>…</w:t>
          </w:r>
        </w:p>
      </w:docPartBody>
    </w:docPart>
    <w:docPart>
      <w:docPartPr>
        <w:name w:val="BADC6B997D7B48179DD10A5390AB015C"/>
        <w:category>
          <w:name w:val="General"/>
          <w:gallery w:val="placeholder"/>
        </w:category>
        <w:types>
          <w:type w:val="bbPlcHdr"/>
        </w:types>
        <w:behaviors>
          <w:behavior w:val="content"/>
        </w:behaviors>
        <w:guid w:val="{523E4778-D3EB-42F7-AC6F-84BBE0B625F3}"/>
      </w:docPartPr>
      <w:docPartBody>
        <w:p w:rsidR="006532A3" w:rsidRDefault="006532A3" w:rsidP="006532A3">
          <w:pPr>
            <w:pStyle w:val="BADC6B997D7B48179DD10A5390AB015C"/>
          </w:pPr>
          <w:r>
            <w:t>…</w:t>
          </w:r>
        </w:p>
      </w:docPartBody>
    </w:docPart>
    <w:docPart>
      <w:docPartPr>
        <w:name w:val="60FEF7F2B1ED465ABCEA3490C1F3B726"/>
        <w:category>
          <w:name w:val="General"/>
          <w:gallery w:val="placeholder"/>
        </w:category>
        <w:types>
          <w:type w:val="bbPlcHdr"/>
        </w:types>
        <w:behaviors>
          <w:behavior w:val="content"/>
        </w:behaviors>
        <w:guid w:val="{521D6162-812E-475F-9589-9C39F82636FA}"/>
      </w:docPartPr>
      <w:docPartBody>
        <w:p w:rsidR="006532A3" w:rsidRDefault="006532A3" w:rsidP="006532A3">
          <w:pPr>
            <w:pStyle w:val="60FEF7F2B1ED465ABCEA3490C1F3B726"/>
          </w:pPr>
          <w:r>
            <w:t>…</w:t>
          </w:r>
        </w:p>
      </w:docPartBody>
    </w:docPart>
    <w:docPart>
      <w:docPartPr>
        <w:name w:val="F4192B4668A9430D91AB71CC762320D6"/>
        <w:category>
          <w:name w:val="General"/>
          <w:gallery w:val="placeholder"/>
        </w:category>
        <w:types>
          <w:type w:val="bbPlcHdr"/>
        </w:types>
        <w:behaviors>
          <w:behavior w:val="content"/>
        </w:behaviors>
        <w:guid w:val="{17216A94-8B47-401F-B486-F5C9AEDA266C}"/>
      </w:docPartPr>
      <w:docPartBody>
        <w:p w:rsidR="006532A3" w:rsidRDefault="006532A3" w:rsidP="006532A3">
          <w:pPr>
            <w:pStyle w:val="F4192B4668A9430D91AB71CC762320D6"/>
          </w:pPr>
          <w:r>
            <w:t>…</w:t>
          </w:r>
        </w:p>
      </w:docPartBody>
    </w:docPart>
    <w:docPart>
      <w:docPartPr>
        <w:name w:val="342478A02ADF43078D593B54AD658C3E"/>
        <w:category>
          <w:name w:val="General"/>
          <w:gallery w:val="placeholder"/>
        </w:category>
        <w:types>
          <w:type w:val="bbPlcHdr"/>
        </w:types>
        <w:behaviors>
          <w:behavior w:val="content"/>
        </w:behaviors>
        <w:guid w:val="{8AA72293-02B9-45D3-8CC6-7D0460F1CBFA}"/>
      </w:docPartPr>
      <w:docPartBody>
        <w:p w:rsidR="006532A3" w:rsidRDefault="006532A3" w:rsidP="006532A3">
          <w:pPr>
            <w:pStyle w:val="342478A02ADF43078D593B54AD658C3E"/>
          </w:pPr>
          <w:r>
            <w:t>…</w:t>
          </w:r>
        </w:p>
      </w:docPartBody>
    </w:docPart>
    <w:docPart>
      <w:docPartPr>
        <w:name w:val="B7822CCAA6BB4AC39AFA9BE9C1FFB522"/>
        <w:category>
          <w:name w:val="General"/>
          <w:gallery w:val="placeholder"/>
        </w:category>
        <w:types>
          <w:type w:val="bbPlcHdr"/>
        </w:types>
        <w:behaviors>
          <w:behavior w:val="content"/>
        </w:behaviors>
        <w:guid w:val="{8BE5013C-EDDC-46FB-B034-0AC744A2F2E1}"/>
      </w:docPartPr>
      <w:docPartBody>
        <w:p w:rsidR="006532A3" w:rsidRDefault="006532A3" w:rsidP="006532A3">
          <w:pPr>
            <w:pStyle w:val="B7822CCAA6BB4AC39AFA9BE9C1FFB522"/>
          </w:pPr>
          <w:r>
            <w:t>…</w:t>
          </w:r>
        </w:p>
      </w:docPartBody>
    </w:docPart>
    <w:docPart>
      <w:docPartPr>
        <w:name w:val="6E430D7C937045EB881F8E5A9938269F"/>
        <w:category>
          <w:name w:val="General"/>
          <w:gallery w:val="placeholder"/>
        </w:category>
        <w:types>
          <w:type w:val="bbPlcHdr"/>
        </w:types>
        <w:behaviors>
          <w:behavior w:val="content"/>
        </w:behaviors>
        <w:guid w:val="{169AAC6E-8331-4099-AF84-BABB18D7A50A}"/>
      </w:docPartPr>
      <w:docPartBody>
        <w:p w:rsidR="006532A3" w:rsidRDefault="006532A3" w:rsidP="006532A3">
          <w:pPr>
            <w:pStyle w:val="6E430D7C937045EB881F8E5A9938269F"/>
          </w:pPr>
          <w:r>
            <w:t>…</w:t>
          </w:r>
        </w:p>
      </w:docPartBody>
    </w:docPart>
    <w:docPart>
      <w:docPartPr>
        <w:name w:val="08197EF1DDE44B51A96882991BD03D27"/>
        <w:category>
          <w:name w:val="General"/>
          <w:gallery w:val="placeholder"/>
        </w:category>
        <w:types>
          <w:type w:val="bbPlcHdr"/>
        </w:types>
        <w:behaviors>
          <w:behavior w:val="content"/>
        </w:behaviors>
        <w:guid w:val="{92411E69-4B7D-4414-8176-8D140A4F8678}"/>
      </w:docPartPr>
      <w:docPartBody>
        <w:p w:rsidR="006532A3" w:rsidRDefault="006532A3" w:rsidP="006532A3">
          <w:pPr>
            <w:pStyle w:val="08197EF1DDE44B51A96882991BD03D27"/>
          </w:pPr>
          <w:r>
            <w:t>…</w:t>
          </w:r>
        </w:p>
      </w:docPartBody>
    </w:docPart>
    <w:docPart>
      <w:docPartPr>
        <w:name w:val="7561BF2B1A114046A93AE99562815E85"/>
        <w:category>
          <w:name w:val="General"/>
          <w:gallery w:val="placeholder"/>
        </w:category>
        <w:types>
          <w:type w:val="bbPlcHdr"/>
        </w:types>
        <w:behaviors>
          <w:behavior w:val="content"/>
        </w:behaviors>
        <w:guid w:val="{CBDBD5D4-A9BB-485B-809C-003BEEF59E4A}"/>
      </w:docPartPr>
      <w:docPartBody>
        <w:p w:rsidR="006532A3" w:rsidRDefault="006532A3" w:rsidP="006532A3">
          <w:pPr>
            <w:pStyle w:val="7561BF2B1A114046A93AE99562815E85"/>
          </w:pPr>
          <w:r>
            <w:t>…</w:t>
          </w:r>
        </w:p>
      </w:docPartBody>
    </w:docPart>
    <w:docPart>
      <w:docPartPr>
        <w:name w:val="7A598680A5534E9E9E280FD544C02A40"/>
        <w:category>
          <w:name w:val="General"/>
          <w:gallery w:val="placeholder"/>
        </w:category>
        <w:types>
          <w:type w:val="bbPlcHdr"/>
        </w:types>
        <w:behaviors>
          <w:behavior w:val="content"/>
        </w:behaviors>
        <w:guid w:val="{A506BCC9-BFB3-4912-A5A8-21CBB9D7FFF8}"/>
      </w:docPartPr>
      <w:docPartBody>
        <w:p w:rsidR="006532A3" w:rsidRDefault="006532A3" w:rsidP="006532A3">
          <w:pPr>
            <w:pStyle w:val="7A598680A5534E9E9E280FD544C02A40"/>
          </w:pPr>
          <w:r>
            <w:t>…</w:t>
          </w:r>
        </w:p>
      </w:docPartBody>
    </w:docPart>
    <w:docPart>
      <w:docPartPr>
        <w:name w:val="52A5D90D65B94926A9554E5D71B42C35"/>
        <w:category>
          <w:name w:val="General"/>
          <w:gallery w:val="placeholder"/>
        </w:category>
        <w:types>
          <w:type w:val="bbPlcHdr"/>
        </w:types>
        <w:behaviors>
          <w:behavior w:val="content"/>
        </w:behaviors>
        <w:guid w:val="{8843B03C-A5EB-49A2-84C4-C11234767AE3}"/>
      </w:docPartPr>
      <w:docPartBody>
        <w:p w:rsidR="006532A3" w:rsidRDefault="006532A3" w:rsidP="006532A3">
          <w:pPr>
            <w:pStyle w:val="52A5D90D65B94926A9554E5D71B42C35"/>
          </w:pPr>
          <w:r>
            <w:t>…</w:t>
          </w:r>
        </w:p>
      </w:docPartBody>
    </w:docPart>
    <w:docPart>
      <w:docPartPr>
        <w:name w:val="A6D16B36D672402BA947E41DDB29B64B"/>
        <w:category>
          <w:name w:val="General"/>
          <w:gallery w:val="placeholder"/>
        </w:category>
        <w:types>
          <w:type w:val="bbPlcHdr"/>
        </w:types>
        <w:behaviors>
          <w:behavior w:val="content"/>
        </w:behaviors>
        <w:guid w:val="{2E62BFA8-FF0A-414E-A99A-34722268E3AA}"/>
      </w:docPartPr>
      <w:docPartBody>
        <w:p w:rsidR="006532A3" w:rsidRDefault="006532A3" w:rsidP="006532A3">
          <w:pPr>
            <w:pStyle w:val="A6D16B36D672402BA947E41DDB29B64B"/>
          </w:pPr>
          <w:r>
            <w:t>…</w:t>
          </w:r>
        </w:p>
      </w:docPartBody>
    </w:docPart>
    <w:docPart>
      <w:docPartPr>
        <w:name w:val="F704B87440F448BA8915CBF2F986EB9A"/>
        <w:category>
          <w:name w:val="General"/>
          <w:gallery w:val="placeholder"/>
        </w:category>
        <w:types>
          <w:type w:val="bbPlcHdr"/>
        </w:types>
        <w:behaviors>
          <w:behavior w:val="content"/>
        </w:behaviors>
        <w:guid w:val="{A008139A-9400-4ED3-9223-D2A6D33EBAC7}"/>
      </w:docPartPr>
      <w:docPartBody>
        <w:p w:rsidR="006532A3" w:rsidRDefault="006532A3" w:rsidP="006532A3">
          <w:pPr>
            <w:pStyle w:val="F704B87440F448BA8915CBF2F986EB9A"/>
          </w:pPr>
          <w:r>
            <w:t>…</w:t>
          </w:r>
        </w:p>
      </w:docPartBody>
    </w:docPart>
    <w:docPart>
      <w:docPartPr>
        <w:name w:val="49D7D937BF3547E3B51F7074901D7866"/>
        <w:category>
          <w:name w:val="General"/>
          <w:gallery w:val="placeholder"/>
        </w:category>
        <w:types>
          <w:type w:val="bbPlcHdr"/>
        </w:types>
        <w:behaviors>
          <w:behavior w:val="content"/>
        </w:behaviors>
        <w:guid w:val="{BC30D36A-F47E-42B1-8892-9C7567EFC4AA}"/>
      </w:docPartPr>
      <w:docPartBody>
        <w:p w:rsidR="006532A3" w:rsidRDefault="006532A3" w:rsidP="006532A3">
          <w:pPr>
            <w:pStyle w:val="49D7D937BF3547E3B51F7074901D7866"/>
          </w:pPr>
          <w:r>
            <w:t>…</w:t>
          </w:r>
        </w:p>
      </w:docPartBody>
    </w:docPart>
    <w:docPart>
      <w:docPartPr>
        <w:name w:val="B9FBF57EE53E4C58A29D07C97D7DA928"/>
        <w:category>
          <w:name w:val="General"/>
          <w:gallery w:val="placeholder"/>
        </w:category>
        <w:types>
          <w:type w:val="bbPlcHdr"/>
        </w:types>
        <w:behaviors>
          <w:behavior w:val="content"/>
        </w:behaviors>
        <w:guid w:val="{7110B0B5-5601-44ED-970B-9A5252DDFC75}"/>
      </w:docPartPr>
      <w:docPartBody>
        <w:p w:rsidR="006532A3" w:rsidRDefault="006532A3" w:rsidP="006532A3">
          <w:pPr>
            <w:pStyle w:val="B9FBF57EE53E4C58A29D07C97D7DA928"/>
          </w:pPr>
          <w:r>
            <w:t>…</w:t>
          </w:r>
        </w:p>
      </w:docPartBody>
    </w:docPart>
    <w:docPart>
      <w:docPartPr>
        <w:name w:val="735375F88DA340ABB1B3BE514FC6F56E"/>
        <w:category>
          <w:name w:val="General"/>
          <w:gallery w:val="placeholder"/>
        </w:category>
        <w:types>
          <w:type w:val="bbPlcHdr"/>
        </w:types>
        <w:behaviors>
          <w:behavior w:val="content"/>
        </w:behaviors>
        <w:guid w:val="{1E10F263-E560-4F1B-9C79-58F7AB530B08}"/>
      </w:docPartPr>
      <w:docPartBody>
        <w:p w:rsidR="006532A3" w:rsidRDefault="006532A3" w:rsidP="006532A3">
          <w:pPr>
            <w:pStyle w:val="735375F88DA340ABB1B3BE514FC6F56E"/>
          </w:pPr>
          <w:r>
            <w:t>…</w:t>
          </w:r>
        </w:p>
      </w:docPartBody>
    </w:docPart>
    <w:docPart>
      <w:docPartPr>
        <w:name w:val="0A74E5CFE2474BDF9554C75F4F8799D1"/>
        <w:category>
          <w:name w:val="General"/>
          <w:gallery w:val="placeholder"/>
        </w:category>
        <w:types>
          <w:type w:val="bbPlcHdr"/>
        </w:types>
        <w:behaviors>
          <w:behavior w:val="content"/>
        </w:behaviors>
        <w:guid w:val="{86F1B434-CAAC-4713-A473-3AE653E0C2F8}"/>
      </w:docPartPr>
      <w:docPartBody>
        <w:p w:rsidR="006532A3" w:rsidRDefault="006532A3" w:rsidP="006532A3">
          <w:pPr>
            <w:pStyle w:val="0A74E5CFE2474BDF9554C75F4F8799D1"/>
          </w:pPr>
          <w:r>
            <w:t>…</w:t>
          </w:r>
        </w:p>
      </w:docPartBody>
    </w:docPart>
    <w:docPart>
      <w:docPartPr>
        <w:name w:val="7A85A8E7FA354C1FB6E1D1B01B30D7C2"/>
        <w:category>
          <w:name w:val="General"/>
          <w:gallery w:val="placeholder"/>
        </w:category>
        <w:types>
          <w:type w:val="bbPlcHdr"/>
        </w:types>
        <w:behaviors>
          <w:behavior w:val="content"/>
        </w:behaviors>
        <w:guid w:val="{762C3083-E2AC-46E0-AC77-91B302A248FA}"/>
      </w:docPartPr>
      <w:docPartBody>
        <w:p w:rsidR="006532A3" w:rsidRDefault="006532A3" w:rsidP="006532A3">
          <w:pPr>
            <w:pStyle w:val="7A85A8E7FA354C1FB6E1D1B01B30D7C2"/>
          </w:pPr>
          <w:r>
            <w:t>…</w:t>
          </w:r>
        </w:p>
      </w:docPartBody>
    </w:docPart>
    <w:docPart>
      <w:docPartPr>
        <w:name w:val="C287F027198E4FD5A0262CFCAB17694B"/>
        <w:category>
          <w:name w:val="General"/>
          <w:gallery w:val="placeholder"/>
        </w:category>
        <w:types>
          <w:type w:val="bbPlcHdr"/>
        </w:types>
        <w:behaviors>
          <w:behavior w:val="content"/>
        </w:behaviors>
        <w:guid w:val="{4F3F0956-A4A3-4621-AD15-C16CB84DC64D}"/>
      </w:docPartPr>
      <w:docPartBody>
        <w:p w:rsidR="006532A3" w:rsidRDefault="006532A3" w:rsidP="006532A3">
          <w:pPr>
            <w:pStyle w:val="C287F027198E4FD5A0262CFCAB17694B"/>
          </w:pPr>
          <w:r>
            <w:t>…</w:t>
          </w:r>
        </w:p>
      </w:docPartBody>
    </w:docPart>
    <w:docPart>
      <w:docPartPr>
        <w:name w:val="81887C1E14194C6295E1617C6AA9D3C8"/>
        <w:category>
          <w:name w:val="General"/>
          <w:gallery w:val="placeholder"/>
        </w:category>
        <w:types>
          <w:type w:val="bbPlcHdr"/>
        </w:types>
        <w:behaviors>
          <w:behavior w:val="content"/>
        </w:behaviors>
        <w:guid w:val="{E6C048EB-6D49-46AE-A00D-DA1E9506A41E}"/>
      </w:docPartPr>
      <w:docPartBody>
        <w:p w:rsidR="006532A3" w:rsidRDefault="006532A3" w:rsidP="006532A3">
          <w:pPr>
            <w:pStyle w:val="81887C1E14194C6295E1617C6AA9D3C8"/>
          </w:pPr>
          <w:r>
            <w:t>…</w:t>
          </w:r>
        </w:p>
      </w:docPartBody>
    </w:docPart>
    <w:docPart>
      <w:docPartPr>
        <w:name w:val="A5BFB7026EC140FE837BED9A80D648A4"/>
        <w:category>
          <w:name w:val="General"/>
          <w:gallery w:val="placeholder"/>
        </w:category>
        <w:types>
          <w:type w:val="bbPlcHdr"/>
        </w:types>
        <w:behaviors>
          <w:behavior w:val="content"/>
        </w:behaviors>
        <w:guid w:val="{8DA4B7DA-1D9B-4A1E-838C-8CD4AE550DDA}"/>
      </w:docPartPr>
      <w:docPartBody>
        <w:p w:rsidR="006532A3" w:rsidRDefault="006532A3" w:rsidP="006532A3">
          <w:pPr>
            <w:pStyle w:val="A5BFB7026EC140FE837BED9A80D648A4"/>
          </w:pPr>
          <w:r>
            <w:t>…</w:t>
          </w:r>
        </w:p>
      </w:docPartBody>
    </w:docPart>
    <w:docPart>
      <w:docPartPr>
        <w:name w:val="8A3CD70207C74ED8B4A0C367FF68F01B"/>
        <w:category>
          <w:name w:val="General"/>
          <w:gallery w:val="placeholder"/>
        </w:category>
        <w:types>
          <w:type w:val="bbPlcHdr"/>
        </w:types>
        <w:behaviors>
          <w:behavior w:val="content"/>
        </w:behaviors>
        <w:guid w:val="{26DD551D-F6FD-4BAC-817B-6CC310FA6EEB}"/>
      </w:docPartPr>
      <w:docPartBody>
        <w:p w:rsidR="006532A3" w:rsidRDefault="006532A3" w:rsidP="006532A3">
          <w:pPr>
            <w:pStyle w:val="8A3CD70207C74ED8B4A0C367FF68F01B"/>
          </w:pPr>
          <w:r>
            <w:t>…</w:t>
          </w:r>
        </w:p>
      </w:docPartBody>
    </w:docPart>
    <w:docPart>
      <w:docPartPr>
        <w:name w:val="A682E458F6BE408A8CC380B4F3C75230"/>
        <w:category>
          <w:name w:val="General"/>
          <w:gallery w:val="placeholder"/>
        </w:category>
        <w:types>
          <w:type w:val="bbPlcHdr"/>
        </w:types>
        <w:behaviors>
          <w:behavior w:val="content"/>
        </w:behaviors>
        <w:guid w:val="{17404426-A5E6-46E5-9C7D-26D76460D5EB}"/>
      </w:docPartPr>
      <w:docPartBody>
        <w:p w:rsidR="006532A3" w:rsidRDefault="006532A3" w:rsidP="006532A3">
          <w:pPr>
            <w:pStyle w:val="A682E458F6BE408A8CC380B4F3C75230"/>
          </w:pPr>
          <w:r>
            <w:t>…</w:t>
          </w:r>
        </w:p>
      </w:docPartBody>
    </w:docPart>
    <w:docPart>
      <w:docPartPr>
        <w:name w:val="4973F0D5185A4A35B95E6D330F05AA4C"/>
        <w:category>
          <w:name w:val="General"/>
          <w:gallery w:val="placeholder"/>
        </w:category>
        <w:types>
          <w:type w:val="bbPlcHdr"/>
        </w:types>
        <w:behaviors>
          <w:behavior w:val="content"/>
        </w:behaviors>
        <w:guid w:val="{13E397B7-5720-43D7-80EE-D85FA349D482}"/>
      </w:docPartPr>
      <w:docPartBody>
        <w:p w:rsidR="006532A3" w:rsidRDefault="006532A3" w:rsidP="006532A3">
          <w:pPr>
            <w:pStyle w:val="4973F0D5185A4A35B95E6D330F05AA4C"/>
          </w:pPr>
          <w:r>
            <w:t>…</w:t>
          </w:r>
        </w:p>
      </w:docPartBody>
    </w:docPart>
    <w:docPart>
      <w:docPartPr>
        <w:name w:val="ED3EA05BC9AC48BE8B0B431EBE32CE4B"/>
        <w:category>
          <w:name w:val="General"/>
          <w:gallery w:val="placeholder"/>
        </w:category>
        <w:types>
          <w:type w:val="bbPlcHdr"/>
        </w:types>
        <w:behaviors>
          <w:behavior w:val="content"/>
        </w:behaviors>
        <w:guid w:val="{8B30A6E6-BC87-4DC6-BE35-58828AB6151C}"/>
      </w:docPartPr>
      <w:docPartBody>
        <w:p w:rsidR="006532A3" w:rsidRDefault="006532A3" w:rsidP="006532A3">
          <w:pPr>
            <w:pStyle w:val="ED3EA05BC9AC48BE8B0B431EBE32CE4B"/>
          </w:pPr>
          <w:r>
            <w:t>…</w:t>
          </w:r>
        </w:p>
      </w:docPartBody>
    </w:docPart>
    <w:docPart>
      <w:docPartPr>
        <w:name w:val="D61336932D0F427CAB02CCB0A48EC0A9"/>
        <w:category>
          <w:name w:val="General"/>
          <w:gallery w:val="placeholder"/>
        </w:category>
        <w:types>
          <w:type w:val="bbPlcHdr"/>
        </w:types>
        <w:behaviors>
          <w:behavior w:val="content"/>
        </w:behaviors>
        <w:guid w:val="{E46D5F1E-34EC-42B0-931E-98363F61E3FE}"/>
      </w:docPartPr>
      <w:docPartBody>
        <w:p w:rsidR="006532A3" w:rsidRDefault="006532A3" w:rsidP="006532A3">
          <w:pPr>
            <w:pStyle w:val="D61336932D0F427CAB02CCB0A48EC0A9"/>
          </w:pPr>
          <w:r>
            <w:t>…</w:t>
          </w:r>
        </w:p>
      </w:docPartBody>
    </w:docPart>
    <w:docPart>
      <w:docPartPr>
        <w:name w:val="AC35BC2D3E2140D2B066C2C49DC1DEDD"/>
        <w:category>
          <w:name w:val="General"/>
          <w:gallery w:val="placeholder"/>
        </w:category>
        <w:types>
          <w:type w:val="bbPlcHdr"/>
        </w:types>
        <w:behaviors>
          <w:behavior w:val="content"/>
        </w:behaviors>
        <w:guid w:val="{3BC56475-31E5-409D-BA2E-BE8B9305F1BE}"/>
      </w:docPartPr>
      <w:docPartBody>
        <w:p w:rsidR="006532A3" w:rsidRDefault="006532A3" w:rsidP="006532A3">
          <w:pPr>
            <w:pStyle w:val="AC35BC2D3E2140D2B066C2C49DC1DEDD"/>
          </w:pPr>
          <w:r>
            <w:t>…</w:t>
          </w:r>
        </w:p>
      </w:docPartBody>
    </w:docPart>
    <w:docPart>
      <w:docPartPr>
        <w:name w:val="8A7A500FC451482C90AF407A35AD3362"/>
        <w:category>
          <w:name w:val="General"/>
          <w:gallery w:val="placeholder"/>
        </w:category>
        <w:types>
          <w:type w:val="bbPlcHdr"/>
        </w:types>
        <w:behaviors>
          <w:behavior w:val="content"/>
        </w:behaviors>
        <w:guid w:val="{B32EAF72-0129-4E88-8FFD-010888E46634}"/>
      </w:docPartPr>
      <w:docPartBody>
        <w:p w:rsidR="006532A3" w:rsidRDefault="006532A3" w:rsidP="006532A3">
          <w:pPr>
            <w:pStyle w:val="8A7A500FC451482C90AF407A35AD3362"/>
          </w:pPr>
          <w:r>
            <w:t>…</w:t>
          </w:r>
        </w:p>
      </w:docPartBody>
    </w:docPart>
    <w:docPart>
      <w:docPartPr>
        <w:name w:val="97FF9E4C5B7D48A8B066C848F599DD6F"/>
        <w:category>
          <w:name w:val="General"/>
          <w:gallery w:val="placeholder"/>
        </w:category>
        <w:types>
          <w:type w:val="bbPlcHdr"/>
        </w:types>
        <w:behaviors>
          <w:behavior w:val="content"/>
        </w:behaviors>
        <w:guid w:val="{946E788E-8536-4CC8-9C77-7664C96A89F7}"/>
      </w:docPartPr>
      <w:docPartBody>
        <w:p w:rsidR="006532A3" w:rsidRDefault="006532A3" w:rsidP="006532A3">
          <w:pPr>
            <w:pStyle w:val="97FF9E4C5B7D48A8B066C848F599DD6F"/>
          </w:pPr>
          <w:r>
            <w:t>…</w:t>
          </w:r>
        </w:p>
      </w:docPartBody>
    </w:docPart>
    <w:docPart>
      <w:docPartPr>
        <w:name w:val="7FEFD581508E47BB954FFCC79507BC14"/>
        <w:category>
          <w:name w:val="General"/>
          <w:gallery w:val="placeholder"/>
        </w:category>
        <w:types>
          <w:type w:val="bbPlcHdr"/>
        </w:types>
        <w:behaviors>
          <w:behavior w:val="content"/>
        </w:behaviors>
        <w:guid w:val="{802CBD0C-30C4-4E74-A9B2-E89C3D7C5470}"/>
      </w:docPartPr>
      <w:docPartBody>
        <w:p w:rsidR="006532A3" w:rsidRDefault="006532A3" w:rsidP="006532A3">
          <w:pPr>
            <w:pStyle w:val="7FEFD581508E47BB954FFCC79507BC14"/>
          </w:pPr>
          <w:r>
            <w:t>…</w:t>
          </w:r>
        </w:p>
      </w:docPartBody>
    </w:docPart>
    <w:docPart>
      <w:docPartPr>
        <w:name w:val="173388BCF0784937BD5FD82EC8135D93"/>
        <w:category>
          <w:name w:val="General"/>
          <w:gallery w:val="placeholder"/>
        </w:category>
        <w:types>
          <w:type w:val="bbPlcHdr"/>
        </w:types>
        <w:behaviors>
          <w:behavior w:val="content"/>
        </w:behaviors>
        <w:guid w:val="{6C2894A6-7A14-4220-9608-F3801D5B668E}"/>
      </w:docPartPr>
      <w:docPartBody>
        <w:p w:rsidR="006532A3" w:rsidRDefault="006532A3" w:rsidP="006532A3">
          <w:pPr>
            <w:pStyle w:val="173388BCF0784937BD5FD82EC8135D93"/>
          </w:pPr>
          <w:r>
            <w:t>…</w:t>
          </w:r>
        </w:p>
      </w:docPartBody>
    </w:docPart>
    <w:docPart>
      <w:docPartPr>
        <w:name w:val="7F5756C4802D461881BDD26C8D2949A6"/>
        <w:category>
          <w:name w:val="General"/>
          <w:gallery w:val="placeholder"/>
        </w:category>
        <w:types>
          <w:type w:val="bbPlcHdr"/>
        </w:types>
        <w:behaviors>
          <w:behavior w:val="content"/>
        </w:behaviors>
        <w:guid w:val="{91A97048-BE9A-47F4-8360-B8C1840C56BC}"/>
      </w:docPartPr>
      <w:docPartBody>
        <w:p w:rsidR="006532A3" w:rsidRDefault="006532A3" w:rsidP="006532A3">
          <w:pPr>
            <w:pStyle w:val="7F5756C4802D461881BDD26C8D2949A6"/>
          </w:pPr>
          <w:r>
            <w:t>…</w:t>
          </w:r>
        </w:p>
      </w:docPartBody>
    </w:docPart>
    <w:docPart>
      <w:docPartPr>
        <w:name w:val="C06CB27928A14535A555C8654EF3C494"/>
        <w:category>
          <w:name w:val="General"/>
          <w:gallery w:val="placeholder"/>
        </w:category>
        <w:types>
          <w:type w:val="bbPlcHdr"/>
        </w:types>
        <w:behaviors>
          <w:behavior w:val="content"/>
        </w:behaviors>
        <w:guid w:val="{26B3C9B3-805E-4FFB-8EAF-C1BE5A7D3E02}"/>
      </w:docPartPr>
      <w:docPartBody>
        <w:p w:rsidR="006532A3" w:rsidRDefault="006532A3" w:rsidP="006532A3">
          <w:pPr>
            <w:pStyle w:val="C06CB27928A14535A555C8654EF3C494"/>
          </w:pPr>
          <w:r>
            <w:t>…</w:t>
          </w:r>
        </w:p>
      </w:docPartBody>
    </w:docPart>
    <w:docPart>
      <w:docPartPr>
        <w:name w:val="723060B8461D4A45BD5A39921FCA6F0B"/>
        <w:category>
          <w:name w:val="General"/>
          <w:gallery w:val="placeholder"/>
        </w:category>
        <w:types>
          <w:type w:val="bbPlcHdr"/>
        </w:types>
        <w:behaviors>
          <w:behavior w:val="content"/>
        </w:behaviors>
        <w:guid w:val="{53F3826B-327D-4A30-80AC-73863A2F733D}"/>
      </w:docPartPr>
      <w:docPartBody>
        <w:p w:rsidR="006532A3" w:rsidRDefault="006532A3" w:rsidP="006532A3">
          <w:pPr>
            <w:pStyle w:val="723060B8461D4A45BD5A39921FCA6F0B"/>
          </w:pPr>
          <w:r>
            <w:t>…</w:t>
          </w:r>
        </w:p>
      </w:docPartBody>
    </w:docPart>
    <w:docPart>
      <w:docPartPr>
        <w:name w:val="171D5092B59F4B16B3DBC6BA04F732C3"/>
        <w:category>
          <w:name w:val="General"/>
          <w:gallery w:val="placeholder"/>
        </w:category>
        <w:types>
          <w:type w:val="bbPlcHdr"/>
        </w:types>
        <w:behaviors>
          <w:behavior w:val="content"/>
        </w:behaviors>
        <w:guid w:val="{C289BCC0-08E5-49E3-B6A6-025514A7EFD8}"/>
      </w:docPartPr>
      <w:docPartBody>
        <w:p w:rsidR="006532A3" w:rsidRDefault="006532A3" w:rsidP="006532A3">
          <w:pPr>
            <w:pStyle w:val="171D5092B59F4B16B3DBC6BA04F732C3"/>
          </w:pPr>
          <w:r>
            <w:t>…</w:t>
          </w:r>
        </w:p>
      </w:docPartBody>
    </w:docPart>
    <w:docPart>
      <w:docPartPr>
        <w:name w:val="D90D604635CA41A48785C16DA09C82FF"/>
        <w:category>
          <w:name w:val="General"/>
          <w:gallery w:val="placeholder"/>
        </w:category>
        <w:types>
          <w:type w:val="bbPlcHdr"/>
        </w:types>
        <w:behaviors>
          <w:behavior w:val="content"/>
        </w:behaviors>
        <w:guid w:val="{43426C53-E008-4F01-9638-05BAAF2E3DB1}"/>
      </w:docPartPr>
      <w:docPartBody>
        <w:p w:rsidR="006532A3" w:rsidRDefault="006532A3" w:rsidP="006532A3">
          <w:pPr>
            <w:pStyle w:val="D90D604635CA41A48785C16DA09C82FF"/>
          </w:pPr>
          <w:r>
            <w:t>…</w:t>
          </w:r>
        </w:p>
      </w:docPartBody>
    </w:docPart>
    <w:docPart>
      <w:docPartPr>
        <w:name w:val="300D038CDF84467587AA61F031F8E2F7"/>
        <w:category>
          <w:name w:val="General"/>
          <w:gallery w:val="placeholder"/>
        </w:category>
        <w:types>
          <w:type w:val="bbPlcHdr"/>
        </w:types>
        <w:behaviors>
          <w:behavior w:val="content"/>
        </w:behaviors>
        <w:guid w:val="{9A8FFD83-50D5-49CE-93DB-928B73647993}"/>
      </w:docPartPr>
      <w:docPartBody>
        <w:p w:rsidR="006532A3" w:rsidRDefault="006532A3" w:rsidP="006532A3">
          <w:pPr>
            <w:pStyle w:val="300D038CDF84467587AA61F031F8E2F7"/>
          </w:pPr>
          <w:r>
            <w:t>…</w:t>
          </w:r>
        </w:p>
      </w:docPartBody>
    </w:docPart>
    <w:docPart>
      <w:docPartPr>
        <w:name w:val="32DC7B0F30B04BF992ADB3D82AC7E67C"/>
        <w:category>
          <w:name w:val="General"/>
          <w:gallery w:val="placeholder"/>
        </w:category>
        <w:types>
          <w:type w:val="bbPlcHdr"/>
        </w:types>
        <w:behaviors>
          <w:behavior w:val="content"/>
        </w:behaviors>
        <w:guid w:val="{8B4F6DD1-A974-4050-BCDF-7F3493B45371}"/>
      </w:docPartPr>
      <w:docPartBody>
        <w:p w:rsidR="006532A3" w:rsidRDefault="006532A3" w:rsidP="006532A3">
          <w:pPr>
            <w:pStyle w:val="32DC7B0F30B04BF992ADB3D82AC7E67C"/>
          </w:pPr>
          <w:r>
            <w:t>…</w:t>
          </w:r>
        </w:p>
      </w:docPartBody>
    </w:docPart>
    <w:docPart>
      <w:docPartPr>
        <w:name w:val="15DC8950EEFE4D58A69A7F344F5F3B7E"/>
        <w:category>
          <w:name w:val="General"/>
          <w:gallery w:val="placeholder"/>
        </w:category>
        <w:types>
          <w:type w:val="bbPlcHdr"/>
        </w:types>
        <w:behaviors>
          <w:behavior w:val="content"/>
        </w:behaviors>
        <w:guid w:val="{252965A5-FCD4-40AB-815F-49296CA9C4FB}"/>
      </w:docPartPr>
      <w:docPartBody>
        <w:p w:rsidR="006532A3" w:rsidRDefault="006532A3" w:rsidP="006532A3">
          <w:pPr>
            <w:pStyle w:val="15DC8950EEFE4D58A69A7F344F5F3B7E"/>
          </w:pPr>
          <w:r>
            <w:t>…</w:t>
          </w:r>
        </w:p>
      </w:docPartBody>
    </w:docPart>
    <w:docPart>
      <w:docPartPr>
        <w:name w:val="E611D126515246739146CCE35964F4ED"/>
        <w:category>
          <w:name w:val="General"/>
          <w:gallery w:val="placeholder"/>
        </w:category>
        <w:types>
          <w:type w:val="bbPlcHdr"/>
        </w:types>
        <w:behaviors>
          <w:behavior w:val="content"/>
        </w:behaviors>
        <w:guid w:val="{FDE3EEBA-4587-47B5-944C-2D30C47BE2A3}"/>
      </w:docPartPr>
      <w:docPartBody>
        <w:p w:rsidR="006532A3" w:rsidRDefault="006532A3" w:rsidP="006532A3">
          <w:pPr>
            <w:pStyle w:val="E611D126515246739146CCE35964F4ED"/>
          </w:pPr>
          <w:r>
            <w:t>…</w:t>
          </w:r>
        </w:p>
      </w:docPartBody>
    </w:docPart>
    <w:docPart>
      <w:docPartPr>
        <w:name w:val="2A612B3F20044E46842C55E5800EF9FC"/>
        <w:category>
          <w:name w:val="General"/>
          <w:gallery w:val="placeholder"/>
        </w:category>
        <w:types>
          <w:type w:val="bbPlcHdr"/>
        </w:types>
        <w:behaviors>
          <w:behavior w:val="content"/>
        </w:behaviors>
        <w:guid w:val="{4EBBDC40-41E7-47F9-8010-9B5EBA6405E9}"/>
      </w:docPartPr>
      <w:docPartBody>
        <w:p w:rsidR="006532A3" w:rsidRDefault="006532A3" w:rsidP="006532A3">
          <w:pPr>
            <w:pStyle w:val="2A612B3F20044E46842C55E5800EF9FC"/>
          </w:pPr>
          <w:r>
            <w:t>…</w:t>
          </w:r>
        </w:p>
      </w:docPartBody>
    </w:docPart>
    <w:docPart>
      <w:docPartPr>
        <w:name w:val="E3DE9295961D422A86185CD5DECCBA7E"/>
        <w:category>
          <w:name w:val="General"/>
          <w:gallery w:val="placeholder"/>
        </w:category>
        <w:types>
          <w:type w:val="bbPlcHdr"/>
        </w:types>
        <w:behaviors>
          <w:behavior w:val="content"/>
        </w:behaviors>
        <w:guid w:val="{552F2CC4-A616-4E5A-99AA-637774B023B0}"/>
      </w:docPartPr>
      <w:docPartBody>
        <w:p w:rsidR="006532A3" w:rsidRDefault="006532A3" w:rsidP="006532A3">
          <w:pPr>
            <w:pStyle w:val="E3DE9295961D422A86185CD5DECCBA7E"/>
          </w:pPr>
          <w:r>
            <w:t>…</w:t>
          </w:r>
        </w:p>
      </w:docPartBody>
    </w:docPart>
    <w:docPart>
      <w:docPartPr>
        <w:name w:val="5FA8EC8C1D3A450386E42DA4762E9E17"/>
        <w:category>
          <w:name w:val="General"/>
          <w:gallery w:val="placeholder"/>
        </w:category>
        <w:types>
          <w:type w:val="bbPlcHdr"/>
        </w:types>
        <w:behaviors>
          <w:behavior w:val="content"/>
        </w:behaviors>
        <w:guid w:val="{6EEBCB88-2EC4-4C37-83D8-2E27F991140A}"/>
      </w:docPartPr>
      <w:docPartBody>
        <w:p w:rsidR="006532A3" w:rsidRDefault="006532A3" w:rsidP="006532A3">
          <w:pPr>
            <w:pStyle w:val="5FA8EC8C1D3A450386E42DA4762E9E17"/>
          </w:pPr>
          <w:r>
            <w:t>…</w:t>
          </w:r>
        </w:p>
      </w:docPartBody>
    </w:docPart>
    <w:docPart>
      <w:docPartPr>
        <w:name w:val="AF4FA30DE3C0478FAEB7EC817D98FEC6"/>
        <w:category>
          <w:name w:val="General"/>
          <w:gallery w:val="placeholder"/>
        </w:category>
        <w:types>
          <w:type w:val="bbPlcHdr"/>
        </w:types>
        <w:behaviors>
          <w:behavior w:val="content"/>
        </w:behaviors>
        <w:guid w:val="{5665DF59-5C75-41BB-AEA9-97C765B43A06}"/>
      </w:docPartPr>
      <w:docPartBody>
        <w:p w:rsidR="006532A3" w:rsidRDefault="006532A3" w:rsidP="006532A3">
          <w:pPr>
            <w:pStyle w:val="AF4FA30DE3C0478FAEB7EC817D98FEC6"/>
          </w:pPr>
          <w:r>
            <w:t>…</w:t>
          </w:r>
        </w:p>
      </w:docPartBody>
    </w:docPart>
    <w:docPart>
      <w:docPartPr>
        <w:name w:val="C6395FAD57504E08AF44CA1283E6F12B"/>
        <w:category>
          <w:name w:val="General"/>
          <w:gallery w:val="placeholder"/>
        </w:category>
        <w:types>
          <w:type w:val="bbPlcHdr"/>
        </w:types>
        <w:behaviors>
          <w:behavior w:val="content"/>
        </w:behaviors>
        <w:guid w:val="{2F95A2BD-C0C5-4070-A3C4-A7AE2953743E}"/>
      </w:docPartPr>
      <w:docPartBody>
        <w:p w:rsidR="006532A3" w:rsidRDefault="006532A3" w:rsidP="006532A3">
          <w:pPr>
            <w:pStyle w:val="C6395FAD57504E08AF44CA1283E6F12B"/>
          </w:pPr>
          <w:r>
            <w:t>…</w:t>
          </w:r>
        </w:p>
      </w:docPartBody>
    </w:docPart>
    <w:docPart>
      <w:docPartPr>
        <w:name w:val="EFA41FF8315749089A6BE793542B3661"/>
        <w:category>
          <w:name w:val="General"/>
          <w:gallery w:val="placeholder"/>
        </w:category>
        <w:types>
          <w:type w:val="bbPlcHdr"/>
        </w:types>
        <w:behaviors>
          <w:behavior w:val="content"/>
        </w:behaviors>
        <w:guid w:val="{081B20C9-4DE2-417F-9257-7F785E011391}"/>
      </w:docPartPr>
      <w:docPartBody>
        <w:p w:rsidR="006532A3" w:rsidRDefault="006532A3" w:rsidP="006532A3">
          <w:pPr>
            <w:pStyle w:val="EFA41FF8315749089A6BE793542B3661"/>
          </w:pPr>
          <w:r>
            <w:t>…</w:t>
          </w:r>
        </w:p>
      </w:docPartBody>
    </w:docPart>
    <w:docPart>
      <w:docPartPr>
        <w:name w:val="30678AC028DA43F2A2D77D83FA48FBFE"/>
        <w:category>
          <w:name w:val="General"/>
          <w:gallery w:val="placeholder"/>
        </w:category>
        <w:types>
          <w:type w:val="bbPlcHdr"/>
        </w:types>
        <w:behaviors>
          <w:behavior w:val="content"/>
        </w:behaviors>
        <w:guid w:val="{F8EA6C65-F7A3-4BD5-8E0D-69190D502F9B}"/>
      </w:docPartPr>
      <w:docPartBody>
        <w:p w:rsidR="006532A3" w:rsidRDefault="006532A3" w:rsidP="006532A3">
          <w:pPr>
            <w:pStyle w:val="30678AC028DA43F2A2D77D83FA48FBFE"/>
          </w:pPr>
          <w:r>
            <w:t>…</w:t>
          </w:r>
        </w:p>
      </w:docPartBody>
    </w:docPart>
    <w:docPart>
      <w:docPartPr>
        <w:name w:val="BE0B4CF70E1A42A595AAD794411D1532"/>
        <w:category>
          <w:name w:val="General"/>
          <w:gallery w:val="placeholder"/>
        </w:category>
        <w:types>
          <w:type w:val="bbPlcHdr"/>
        </w:types>
        <w:behaviors>
          <w:behavior w:val="content"/>
        </w:behaviors>
        <w:guid w:val="{57CF8692-07AD-4352-95F7-CD39BE510F2B}"/>
      </w:docPartPr>
      <w:docPartBody>
        <w:p w:rsidR="006532A3" w:rsidRDefault="006532A3" w:rsidP="006532A3">
          <w:pPr>
            <w:pStyle w:val="BE0B4CF70E1A42A595AAD794411D1532"/>
          </w:pPr>
          <w:r>
            <w:t>…</w:t>
          </w:r>
        </w:p>
      </w:docPartBody>
    </w:docPart>
    <w:docPart>
      <w:docPartPr>
        <w:name w:val="11ED1C96A4EC414094229918917DD5D3"/>
        <w:category>
          <w:name w:val="General"/>
          <w:gallery w:val="placeholder"/>
        </w:category>
        <w:types>
          <w:type w:val="bbPlcHdr"/>
        </w:types>
        <w:behaviors>
          <w:behavior w:val="content"/>
        </w:behaviors>
        <w:guid w:val="{EAB54273-2AF1-4F13-8603-1372D5CDBE98}"/>
      </w:docPartPr>
      <w:docPartBody>
        <w:p w:rsidR="006532A3" w:rsidRDefault="006532A3" w:rsidP="006532A3">
          <w:pPr>
            <w:pStyle w:val="11ED1C96A4EC414094229918917DD5D3"/>
          </w:pPr>
          <w:r>
            <w:t>…</w:t>
          </w:r>
        </w:p>
      </w:docPartBody>
    </w:docPart>
    <w:docPart>
      <w:docPartPr>
        <w:name w:val="8673099766B74FD6BA503F319B96F30D"/>
        <w:category>
          <w:name w:val="General"/>
          <w:gallery w:val="placeholder"/>
        </w:category>
        <w:types>
          <w:type w:val="bbPlcHdr"/>
        </w:types>
        <w:behaviors>
          <w:behavior w:val="content"/>
        </w:behaviors>
        <w:guid w:val="{9C26BAA5-60FE-49C3-BABB-0189E05C936A}"/>
      </w:docPartPr>
      <w:docPartBody>
        <w:p w:rsidR="006532A3" w:rsidRDefault="006532A3" w:rsidP="006532A3">
          <w:pPr>
            <w:pStyle w:val="8673099766B74FD6BA503F319B96F30D"/>
          </w:pPr>
          <w:r>
            <w:t>…</w:t>
          </w:r>
        </w:p>
      </w:docPartBody>
    </w:docPart>
    <w:docPart>
      <w:docPartPr>
        <w:name w:val="E5B92FE489314D58BDBB4E2617E2F77D"/>
        <w:category>
          <w:name w:val="General"/>
          <w:gallery w:val="placeholder"/>
        </w:category>
        <w:types>
          <w:type w:val="bbPlcHdr"/>
        </w:types>
        <w:behaviors>
          <w:behavior w:val="content"/>
        </w:behaviors>
        <w:guid w:val="{775E5281-51E8-41E1-97CC-761F42E79D7B}"/>
      </w:docPartPr>
      <w:docPartBody>
        <w:p w:rsidR="006532A3" w:rsidRDefault="006532A3" w:rsidP="006532A3">
          <w:pPr>
            <w:pStyle w:val="E5B92FE489314D58BDBB4E2617E2F77D"/>
          </w:pPr>
          <w:r>
            <w:t>…</w:t>
          </w:r>
        </w:p>
      </w:docPartBody>
    </w:docPart>
    <w:docPart>
      <w:docPartPr>
        <w:name w:val="0A2F5BE859E445549BC671C2641B5F95"/>
        <w:category>
          <w:name w:val="General"/>
          <w:gallery w:val="placeholder"/>
        </w:category>
        <w:types>
          <w:type w:val="bbPlcHdr"/>
        </w:types>
        <w:behaviors>
          <w:behavior w:val="content"/>
        </w:behaviors>
        <w:guid w:val="{1B75F151-3C66-449D-BBC8-806212371AB7}"/>
      </w:docPartPr>
      <w:docPartBody>
        <w:p w:rsidR="006532A3" w:rsidRDefault="006532A3" w:rsidP="006532A3">
          <w:pPr>
            <w:pStyle w:val="0A2F5BE859E445549BC671C2641B5F95"/>
          </w:pPr>
          <w:r>
            <w:t>…</w:t>
          </w:r>
        </w:p>
      </w:docPartBody>
    </w:docPart>
    <w:docPart>
      <w:docPartPr>
        <w:name w:val="0C4248E1EFAD4EE5982DF277E3DE6180"/>
        <w:category>
          <w:name w:val="General"/>
          <w:gallery w:val="placeholder"/>
        </w:category>
        <w:types>
          <w:type w:val="bbPlcHdr"/>
        </w:types>
        <w:behaviors>
          <w:behavior w:val="content"/>
        </w:behaviors>
        <w:guid w:val="{4A19EA27-3367-49C2-BA9D-52E18326671C}"/>
      </w:docPartPr>
      <w:docPartBody>
        <w:p w:rsidR="006532A3" w:rsidRDefault="006532A3" w:rsidP="006532A3">
          <w:pPr>
            <w:pStyle w:val="0C4248E1EFAD4EE5982DF277E3DE6180"/>
          </w:pPr>
          <w:r>
            <w:t>…</w:t>
          </w:r>
        </w:p>
      </w:docPartBody>
    </w:docPart>
    <w:docPart>
      <w:docPartPr>
        <w:name w:val="E7039CD3237140E191D88E474BB1E07A"/>
        <w:category>
          <w:name w:val="General"/>
          <w:gallery w:val="placeholder"/>
        </w:category>
        <w:types>
          <w:type w:val="bbPlcHdr"/>
        </w:types>
        <w:behaviors>
          <w:behavior w:val="content"/>
        </w:behaviors>
        <w:guid w:val="{6B7B2E2C-C3D9-414E-A8EE-879BC90CB864}"/>
      </w:docPartPr>
      <w:docPartBody>
        <w:p w:rsidR="0047625C" w:rsidRDefault="0047625C" w:rsidP="0047625C">
          <w:pPr>
            <w:pStyle w:val="E7039CD3237140E191D88E474BB1E07A"/>
          </w:pPr>
          <w:r>
            <w:t>…</w:t>
          </w:r>
        </w:p>
      </w:docPartBody>
    </w:docPart>
    <w:docPart>
      <w:docPartPr>
        <w:name w:val="C4DB49F4854043CFB8E7A9A10D653D09"/>
        <w:category>
          <w:name w:val="General"/>
          <w:gallery w:val="placeholder"/>
        </w:category>
        <w:types>
          <w:type w:val="bbPlcHdr"/>
        </w:types>
        <w:behaviors>
          <w:behavior w:val="content"/>
        </w:behaviors>
        <w:guid w:val="{05F35183-5B2E-4019-A156-963504C2F1E4}"/>
      </w:docPartPr>
      <w:docPartBody>
        <w:p w:rsidR="0047625C" w:rsidRDefault="0047625C" w:rsidP="0047625C">
          <w:pPr>
            <w:pStyle w:val="C4DB49F4854043CFB8E7A9A10D653D09"/>
          </w:pPr>
          <w:r>
            <w:t>…</w:t>
          </w:r>
        </w:p>
      </w:docPartBody>
    </w:docPart>
    <w:docPart>
      <w:docPartPr>
        <w:name w:val="ED6EFC733AEA4D29B46781985CACC689"/>
        <w:category>
          <w:name w:val="General"/>
          <w:gallery w:val="placeholder"/>
        </w:category>
        <w:types>
          <w:type w:val="bbPlcHdr"/>
        </w:types>
        <w:behaviors>
          <w:behavior w:val="content"/>
        </w:behaviors>
        <w:guid w:val="{AA8A80F9-342E-41EC-A1F2-DDB6ED457ABB}"/>
      </w:docPartPr>
      <w:docPartBody>
        <w:p w:rsidR="0047625C" w:rsidRDefault="0047625C" w:rsidP="0047625C">
          <w:pPr>
            <w:pStyle w:val="ED6EFC733AEA4D29B46781985CACC689"/>
          </w:pPr>
          <w:r>
            <w:t>…</w:t>
          </w:r>
        </w:p>
      </w:docPartBody>
    </w:docPart>
    <w:docPart>
      <w:docPartPr>
        <w:name w:val="4069454ECC5145B8AF43631F50056298"/>
        <w:category>
          <w:name w:val="General"/>
          <w:gallery w:val="placeholder"/>
        </w:category>
        <w:types>
          <w:type w:val="bbPlcHdr"/>
        </w:types>
        <w:behaviors>
          <w:behavior w:val="content"/>
        </w:behaviors>
        <w:guid w:val="{5D7A8B8F-7FFD-40C7-A19F-E73CFF776EB9}"/>
      </w:docPartPr>
      <w:docPartBody>
        <w:p w:rsidR="0047625C" w:rsidRDefault="0047625C" w:rsidP="0047625C">
          <w:pPr>
            <w:pStyle w:val="4069454ECC5145B8AF43631F50056298"/>
          </w:pPr>
          <w:r>
            <w:t>…</w:t>
          </w:r>
        </w:p>
      </w:docPartBody>
    </w:docPart>
    <w:docPart>
      <w:docPartPr>
        <w:name w:val="65DAA312E2154834AC31C7C555E7603E"/>
        <w:category>
          <w:name w:val="General"/>
          <w:gallery w:val="placeholder"/>
        </w:category>
        <w:types>
          <w:type w:val="bbPlcHdr"/>
        </w:types>
        <w:behaviors>
          <w:behavior w:val="content"/>
        </w:behaviors>
        <w:guid w:val="{6A1DAD52-A701-495F-AC16-2FC4A87526BF}"/>
      </w:docPartPr>
      <w:docPartBody>
        <w:p w:rsidR="0047625C" w:rsidRDefault="0047625C" w:rsidP="0047625C">
          <w:pPr>
            <w:pStyle w:val="65DAA312E2154834AC31C7C555E7603E"/>
          </w:pPr>
          <w:r>
            <w:t>…</w:t>
          </w:r>
        </w:p>
      </w:docPartBody>
    </w:docPart>
    <w:docPart>
      <w:docPartPr>
        <w:name w:val="103D4199AC054181B7B0B4133E6DC762"/>
        <w:category>
          <w:name w:val="General"/>
          <w:gallery w:val="placeholder"/>
        </w:category>
        <w:types>
          <w:type w:val="bbPlcHdr"/>
        </w:types>
        <w:behaviors>
          <w:behavior w:val="content"/>
        </w:behaviors>
        <w:guid w:val="{2DBF2732-D7BE-46F9-93FF-888D5670FD1D}"/>
      </w:docPartPr>
      <w:docPartBody>
        <w:p w:rsidR="0047625C" w:rsidRDefault="0047625C" w:rsidP="0047625C">
          <w:pPr>
            <w:pStyle w:val="103D4199AC054181B7B0B4133E6DC762"/>
          </w:pPr>
          <w:r>
            <w:t>…</w:t>
          </w:r>
        </w:p>
      </w:docPartBody>
    </w:docPart>
    <w:docPart>
      <w:docPartPr>
        <w:name w:val="B942BCEE136F4CCBB513BF57DE4B89E2"/>
        <w:category>
          <w:name w:val="General"/>
          <w:gallery w:val="placeholder"/>
        </w:category>
        <w:types>
          <w:type w:val="bbPlcHdr"/>
        </w:types>
        <w:behaviors>
          <w:behavior w:val="content"/>
        </w:behaviors>
        <w:guid w:val="{E9D5B230-07C3-4AF1-BED1-7E743F020247}"/>
      </w:docPartPr>
      <w:docPartBody>
        <w:p w:rsidR="0047625C" w:rsidRDefault="0047625C" w:rsidP="0047625C">
          <w:pPr>
            <w:pStyle w:val="B942BCEE136F4CCBB513BF57DE4B89E2"/>
          </w:pPr>
          <w:r>
            <w:t>…</w:t>
          </w:r>
        </w:p>
      </w:docPartBody>
    </w:docPart>
    <w:docPart>
      <w:docPartPr>
        <w:name w:val="F23FE7559E2D4031A61521A57F688380"/>
        <w:category>
          <w:name w:val="General"/>
          <w:gallery w:val="placeholder"/>
        </w:category>
        <w:types>
          <w:type w:val="bbPlcHdr"/>
        </w:types>
        <w:behaviors>
          <w:behavior w:val="content"/>
        </w:behaviors>
        <w:guid w:val="{0FE37313-D2F8-4F38-9889-4AA037369174}"/>
      </w:docPartPr>
      <w:docPartBody>
        <w:p w:rsidR="0047625C" w:rsidRDefault="0047625C" w:rsidP="0047625C">
          <w:pPr>
            <w:pStyle w:val="F23FE7559E2D4031A61521A57F688380"/>
          </w:pPr>
          <w:r>
            <w:t>…</w:t>
          </w:r>
        </w:p>
      </w:docPartBody>
    </w:docPart>
    <w:docPart>
      <w:docPartPr>
        <w:name w:val="5C603D730C6848C68BEEF479A520A4B4"/>
        <w:category>
          <w:name w:val="General"/>
          <w:gallery w:val="placeholder"/>
        </w:category>
        <w:types>
          <w:type w:val="bbPlcHdr"/>
        </w:types>
        <w:behaviors>
          <w:behavior w:val="content"/>
        </w:behaviors>
        <w:guid w:val="{C6A1303D-EB6A-4E62-BBB7-BAC0B2AA9B27}"/>
      </w:docPartPr>
      <w:docPartBody>
        <w:p w:rsidR="0047625C" w:rsidRDefault="0047625C" w:rsidP="0047625C">
          <w:pPr>
            <w:pStyle w:val="5C603D730C6848C68BEEF479A520A4B4"/>
          </w:pPr>
          <w:r>
            <w:t>…</w:t>
          </w:r>
        </w:p>
      </w:docPartBody>
    </w:docPart>
    <w:docPart>
      <w:docPartPr>
        <w:name w:val="4E19347D85964B10B8E844A58863BD69"/>
        <w:category>
          <w:name w:val="General"/>
          <w:gallery w:val="placeholder"/>
        </w:category>
        <w:types>
          <w:type w:val="bbPlcHdr"/>
        </w:types>
        <w:behaviors>
          <w:behavior w:val="content"/>
        </w:behaviors>
        <w:guid w:val="{27B813A4-06DA-40CF-B169-5714B1B5178B}"/>
      </w:docPartPr>
      <w:docPartBody>
        <w:p w:rsidR="0047625C" w:rsidRDefault="0047625C" w:rsidP="0047625C">
          <w:pPr>
            <w:pStyle w:val="4E19347D85964B10B8E844A58863BD69"/>
          </w:pPr>
          <w:r>
            <w:t>…</w:t>
          </w:r>
        </w:p>
      </w:docPartBody>
    </w:docPart>
    <w:docPart>
      <w:docPartPr>
        <w:name w:val="876E2A2A2F96496296BBE2D6BD780C60"/>
        <w:category>
          <w:name w:val="General"/>
          <w:gallery w:val="placeholder"/>
        </w:category>
        <w:types>
          <w:type w:val="bbPlcHdr"/>
        </w:types>
        <w:behaviors>
          <w:behavior w:val="content"/>
        </w:behaviors>
        <w:guid w:val="{08DF92AC-98FD-4F40-BF6C-6B50D687B6BC}"/>
      </w:docPartPr>
      <w:docPartBody>
        <w:p w:rsidR="0047625C" w:rsidRDefault="0047625C" w:rsidP="0047625C">
          <w:pPr>
            <w:pStyle w:val="876E2A2A2F96496296BBE2D6BD780C60"/>
          </w:pPr>
          <w:r>
            <w:t>…</w:t>
          </w:r>
        </w:p>
      </w:docPartBody>
    </w:docPart>
    <w:docPart>
      <w:docPartPr>
        <w:name w:val="6C6B8CC4333D401AA31ACC01E3D157E3"/>
        <w:category>
          <w:name w:val="General"/>
          <w:gallery w:val="placeholder"/>
        </w:category>
        <w:types>
          <w:type w:val="bbPlcHdr"/>
        </w:types>
        <w:behaviors>
          <w:behavior w:val="content"/>
        </w:behaviors>
        <w:guid w:val="{2C4E5548-CDCF-43C6-AF16-D98F6C202409}"/>
      </w:docPartPr>
      <w:docPartBody>
        <w:p w:rsidR="0047625C" w:rsidRDefault="0047625C" w:rsidP="0047625C">
          <w:pPr>
            <w:pStyle w:val="6C6B8CC4333D401AA31ACC01E3D157E3"/>
          </w:pPr>
          <w:r>
            <w:t>…</w:t>
          </w:r>
        </w:p>
      </w:docPartBody>
    </w:docPart>
    <w:docPart>
      <w:docPartPr>
        <w:name w:val="C0D34A89573A4088BA6E51DB5DDE28E1"/>
        <w:category>
          <w:name w:val="General"/>
          <w:gallery w:val="placeholder"/>
        </w:category>
        <w:types>
          <w:type w:val="bbPlcHdr"/>
        </w:types>
        <w:behaviors>
          <w:behavior w:val="content"/>
        </w:behaviors>
        <w:guid w:val="{DD688A33-81CE-4D2A-9AA0-DA3209551F57}"/>
      </w:docPartPr>
      <w:docPartBody>
        <w:p w:rsidR="0047625C" w:rsidRDefault="0047625C" w:rsidP="0047625C">
          <w:pPr>
            <w:pStyle w:val="C0D34A89573A4088BA6E51DB5DDE28E1"/>
          </w:pPr>
          <w:r>
            <w:t>…</w:t>
          </w:r>
        </w:p>
      </w:docPartBody>
    </w:docPart>
    <w:docPart>
      <w:docPartPr>
        <w:name w:val="9B18885077E843AE986F0CDE025EB0ED"/>
        <w:category>
          <w:name w:val="General"/>
          <w:gallery w:val="placeholder"/>
        </w:category>
        <w:types>
          <w:type w:val="bbPlcHdr"/>
        </w:types>
        <w:behaviors>
          <w:behavior w:val="content"/>
        </w:behaviors>
        <w:guid w:val="{A2043167-5A99-489A-B17E-BAF34A3461C9}"/>
      </w:docPartPr>
      <w:docPartBody>
        <w:p w:rsidR="0047625C" w:rsidRDefault="0047625C" w:rsidP="0047625C">
          <w:pPr>
            <w:pStyle w:val="9B18885077E843AE986F0CDE025EB0ED"/>
          </w:pPr>
          <w:r>
            <w:t>…</w:t>
          </w:r>
        </w:p>
      </w:docPartBody>
    </w:docPart>
    <w:docPart>
      <w:docPartPr>
        <w:name w:val="6B8D515F1AC8444286D9102FDF401E37"/>
        <w:category>
          <w:name w:val="General"/>
          <w:gallery w:val="placeholder"/>
        </w:category>
        <w:types>
          <w:type w:val="bbPlcHdr"/>
        </w:types>
        <w:behaviors>
          <w:behavior w:val="content"/>
        </w:behaviors>
        <w:guid w:val="{0138DF44-783D-4F9D-8342-4F50489D80C9}"/>
      </w:docPartPr>
      <w:docPartBody>
        <w:p w:rsidR="0047625C" w:rsidRDefault="0047625C" w:rsidP="0047625C">
          <w:pPr>
            <w:pStyle w:val="6B8D515F1AC8444286D9102FDF401E37"/>
          </w:pPr>
          <w:r>
            <w:t>…</w:t>
          </w:r>
        </w:p>
      </w:docPartBody>
    </w:docPart>
    <w:docPart>
      <w:docPartPr>
        <w:name w:val="FD4D835ACF754013907ED4726AE8E3EC"/>
        <w:category>
          <w:name w:val="General"/>
          <w:gallery w:val="placeholder"/>
        </w:category>
        <w:types>
          <w:type w:val="bbPlcHdr"/>
        </w:types>
        <w:behaviors>
          <w:behavior w:val="content"/>
        </w:behaviors>
        <w:guid w:val="{8D67CD89-56DA-45A9-9003-27D98278CA3D}"/>
      </w:docPartPr>
      <w:docPartBody>
        <w:p w:rsidR="0047625C" w:rsidRDefault="0047625C" w:rsidP="0047625C">
          <w:pPr>
            <w:pStyle w:val="FD4D835ACF754013907ED4726AE8E3EC"/>
          </w:pPr>
          <w:r>
            <w:t>…</w:t>
          </w:r>
        </w:p>
      </w:docPartBody>
    </w:docPart>
    <w:docPart>
      <w:docPartPr>
        <w:name w:val="B3B734C96CFC4A7C94CE0341544D51E9"/>
        <w:category>
          <w:name w:val="General"/>
          <w:gallery w:val="placeholder"/>
        </w:category>
        <w:types>
          <w:type w:val="bbPlcHdr"/>
        </w:types>
        <w:behaviors>
          <w:behavior w:val="content"/>
        </w:behaviors>
        <w:guid w:val="{F97EC76D-49C0-48E9-A737-88437F0AB20E}"/>
      </w:docPartPr>
      <w:docPartBody>
        <w:p w:rsidR="0047625C" w:rsidRDefault="0047625C" w:rsidP="0047625C">
          <w:pPr>
            <w:pStyle w:val="B3B734C96CFC4A7C94CE0341544D51E9"/>
          </w:pPr>
          <w:r>
            <w:t>…</w:t>
          </w:r>
        </w:p>
      </w:docPartBody>
    </w:docPart>
    <w:docPart>
      <w:docPartPr>
        <w:name w:val="0B4DAF12A6504C29A580F77DD894CE25"/>
        <w:category>
          <w:name w:val="General"/>
          <w:gallery w:val="placeholder"/>
        </w:category>
        <w:types>
          <w:type w:val="bbPlcHdr"/>
        </w:types>
        <w:behaviors>
          <w:behavior w:val="content"/>
        </w:behaviors>
        <w:guid w:val="{96CC61D9-99C8-4CB8-8F32-A182F4A55AE4}"/>
      </w:docPartPr>
      <w:docPartBody>
        <w:p w:rsidR="0047625C" w:rsidRDefault="0047625C" w:rsidP="0047625C">
          <w:pPr>
            <w:pStyle w:val="0B4DAF12A6504C29A580F77DD894CE25"/>
          </w:pPr>
          <w:r>
            <w:t>…</w:t>
          </w:r>
        </w:p>
      </w:docPartBody>
    </w:docPart>
    <w:docPart>
      <w:docPartPr>
        <w:name w:val="698587A47F244DABA1A5A86A1E4CD89A"/>
        <w:category>
          <w:name w:val="General"/>
          <w:gallery w:val="placeholder"/>
        </w:category>
        <w:types>
          <w:type w:val="bbPlcHdr"/>
        </w:types>
        <w:behaviors>
          <w:behavior w:val="content"/>
        </w:behaviors>
        <w:guid w:val="{222D8AAA-98F5-4E68-8CB8-C14AB171C451}"/>
      </w:docPartPr>
      <w:docPartBody>
        <w:p w:rsidR="0047625C" w:rsidRDefault="0047625C" w:rsidP="0047625C">
          <w:pPr>
            <w:pStyle w:val="698587A47F244DABA1A5A86A1E4CD89A"/>
          </w:pPr>
          <w:r>
            <w:t>…</w:t>
          </w:r>
        </w:p>
      </w:docPartBody>
    </w:docPart>
    <w:docPart>
      <w:docPartPr>
        <w:name w:val="189923EBACFF4BCD9D3D4EB50376EFB7"/>
        <w:category>
          <w:name w:val="General"/>
          <w:gallery w:val="placeholder"/>
        </w:category>
        <w:types>
          <w:type w:val="bbPlcHdr"/>
        </w:types>
        <w:behaviors>
          <w:behavior w:val="content"/>
        </w:behaviors>
        <w:guid w:val="{D4498BE8-7A48-4FBF-96A2-9E9AF1F53FC3}"/>
      </w:docPartPr>
      <w:docPartBody>
        <w:p w:rsidR="0047625C" w:rsidRDefault="0047625C" w:rsidP="0047625C">
          <w:pPr>
            <w:pStyle w:val="189923EBACFF4BCD9D3D4EB50376EFB7"/>
          </w:pPr>
          <w:r>
            <w:t>…</w:t>
          </w:r>
        </w:p>
      </w:docPartBody>
    </w:docPart>
    <w:docPart>
      <w:docPartPr>
        <w:name w:val="EC887648F9DE4D168CF68DEC4466F295"/>
        <w:category>
          <w:name w:val="General"/>
          <w:gallery w:val="placeholder"/>
        </w:category>
        <w:types>
          <w:type w:val="bbPlcHdr"/>
        </w:types>
        <w:behaviors>
          <w:behavior w:val="content"/>
        </w:behaviors>
        <w:guid w:val="{80048C06-EAC7-4C6A-8433-F41DD5C91A13}"/>
      </w:docPartPr>
      <w:docPartBody>
        <w:p w:rsidR="0047625C" w:rsidRDefault="0047625C" w:rsidP="0047625C">
          <w:pPr>
            <w:pStyle w:val="EC887648F9DE4D168CF68DEC4466F295"/>
          </w:pPr>
          <w:r>
            <w:t>…</w:t>
          </w:r>
        </w:p>
      </w:docPartBody>
    </w:docPart>
    <w:docPart>
      <w:docPartPr>
        <w:name w:val="3F937E77CE7E42C58E8B6EAE964535F2"/>
        <w:category>
          <w:name w:val="General"/>
          <w:gallery w:val="placeholder"/>
        </w:category>
        <w:types>
          <w:type w:val="bbPlcHdr"/>
        </w:types>
        <w:behaviors>
          <w:behavior w:val="content"/>
        </w:behaviors>
        <w:guid w:val="{85B181A5-A6EF-4BF0-91BD-F30A763E88B1}"/>
      </w:docPartPr>
      <w:docPartBody>
        <w:p w:rsidR="0047625C" w:rsidRDefault="0047625C" w:rsidP="0047625C">
          <w:pPr>
            <w:pStyle w:val="3F937E77CE7E42C58E8B6EAE964535F2"/>
          </w:pPr>
          <w:r>
            <w:t>…</w:t>
          </w:r>
        </w:p>
      </w:docPartBody>
    </w:docPart>
    <w:docPart>
      <w:docPartPr>
        <w:name w:val="4AE5E575B26346CC896F9E515B86DB54"/>
        <w:category>
          <w:name w:val="General"/>
          <w:gallery w:val="placeholder"/>
        </w:category>
        <w:types>
          <w:type w:val="bbPlcHdr"/>
        </w:types>
        <w:behaviors>
          <w:behavior w:val="content"/>
        </w:behaviors>
        <w:guid w:val="{0AD5E045-CF82-4CC0-8B97-C577AE9FD93E}"/>
      </w:docPartPr>
      <w:docPartBody>
        <w:p w:rsidR="0047625C" w:rsidRDefault="0047625C" w:rsidP="0047625C">
          <w:pPr>
            <w:pStyle w:val="4AE5E575B26346CC896F9E515B86DB54"/>
          </w:pPr>
          <w:r>
            <w:t>…</w:t>
          </w:r>
        </w:p>
      </w:docPartBody>
    </w:docPart>
    <w:docPart>
      <w:docPartPr>
        <w:name w:val="E561AB867E6C46489DFE4713454A64F5"/>
        <w:category>
          <w:name w:val="General"/>
          <w:gallery w:val="placeholder"/>
        </w:category>
        <w:types>
          <w:type w:val="bbPlcHdr"/>
        </w:types>
        <w:behaviors>
          <w:behavior w:val="content"/>
        </w:behaviors>
        <w:guid w:val="{A6A06EE9-DAED-41E0-B73A-3CB69E86D566}"/>
      </w:docPartPr>
      <w:docPartBody>
        <w:p w:rsidR="0047625C" w:rsidRDefault="0047625C" w:rsidP="0047625C">
          <w:pPr>
            <w:pStyle w:val="E561AB867E6C46489DFE4713454A64F5"/>
          </w:pPr>
          <w:r>
            <w:t>…</w:t>
          </w:r>
        </w:p>
      </w:docPartBody>
    </w:docPart>
    <w:docPart>
      <w:docPartPr>
        <w:name w:val="D5E481CA63144ECA9407DBD8794FABC7"/>
        <w:category>
          <w:name w:val="General"/>
          <w:gallery w:val="placeholder"/>
        </w:category>
        <w:types>
          <w:type w:val="bbPlcHdr"/>
        </w:types>
        <w:behaviors>
          <w:behavior w:val="content"/>
        </w:behaviors>
        <w:guid w:val="{519BCA83-BE44-4386-8E1B-E69AEA010876}"/>
      </w:docPartPr>
      <w:docPartBody>
        <w:p w:rsidR="0047625C" w:rsidRDefault="0047625C" w:rsidP="0047625C">
          <w:pPr>
            <w:pStyle w:val="D5E481CA63144ECA9407DBD8794FABC7"/>
          </w:pPr>
          <w:r>
            <w:t>…</w:t>
          </w:r>
        </w:p>
      </w:docPartBody>
    </w:docPart>
    <w:docPart>
      <w:docPartPr>
        <w:name w:val="3180A141F5AF498BBBF55C122FE4886E"/>
        <w:category>
          <w:name w:val="General"/>
          <w:gallery w:val="placeholder"/>
        </w:category>
        <w:types>
          <w:type w:val="bbPlcHdr"/>
        </w:types>
        <w:behaviors>
          <w:behavior w:val="content"/>
        </w:behaviors>
        <w:guid w:val="{DFE7439B-8080-424D-8E05-46CB0EC4D70B}"/>
      </w:docPartPr>
      <w:docPartBody>
        <w:p w:rsidR="0047625C" w:rsidRDefault="0047625C" w:rsidP="0047625C">
          <w:pPr>
            <w:pStyle w:val="3180A141F5AF498BBBF55C122FE4886E"/>
          </w:pPr>
          <w:r>
            <w:t>…</w:t>
          </w:r>
        </w:p>
      </w:docPartBody>
    </w:docPart>
    <w:docPart>
      <w:docPartPr>
        <w:name w:val="806F0CDE96674AEB97563481C0831705"/>
        <w:category>
          <w:name w:val="General"/>
          <w:gallery w:val="placeholder"/>
        </w:category>
        <w:types>
          <w:type w:val="bbPlcHdr"/>
        </w:types>
        <w:behaviors>
          <w:behavior w:val="content"/>
        </w:behaviors>
        <w:guid w:val="{2E1904F6-A10B-4123-97B9-803E7FD7BBFB}"/>
      </w:docPartPr>
      <w:docPartBody>
        <w:p w:rsidR="0047625C" w:rsidRDefault="0047625C" w:rsidP="0047625C">
          <w:pPr>
            <w:pStyle w:val="806F0CDE96674AEB97563481C0831705"/>
          </w:pPr>
          <w:r>
            <w:t>…</w:t>
          </w:r>
        </w:p>
      </w:docPartBody>
    </w:docPart>
    <w:docPart>
      <w:docPartPr>
        <w:name w:val="029EA4035FDB4FD0A19C2022B354E391"/>
        <w:category>
          <w:name w:val="General"/>
          <w:gallery w:val="placeholder"/>
        </w:category>
        <w:types>
          <w:type w:val="bbPlcHdr"/>
        </w:types>
        <w:behaviors>
          <w:behavior w:val="content"/>
        </w:behaviors>
        <w:guid w:val="{FA1B7199-FD78-43B1-9A92-A8E99B92917F}"/>
      </w:docPartPr>
      <w:docPartBody>
        <w:p w:rsidR="0047625C" w:rsidRDefault="0047625C" w:rsidP="0047625C">
          <w:pPr>
            <w:pStyle w:val="029EA4035FDB4FD0A19C2022B354E391"/>
          </w:pPr>
          <w:r>
            <w:t>…</w:t>
          </w:r>
        </w:p>
      </w:docPartBody>
    </w:docPart>
    <w:docPart>
      <w:docPartPr>
        <w:name w:val="3B589F3A3B5B4CCCA70D5A40D7A0AE85"/>
        <w:category>
          <w:name w:val="General"/>
          <w:gallery w:val="placeholder"/>
        </w:category>
        <w:types>
          <w:type w:val="bbPlcHdr"/>
        </w:types>
        <w:behaviors>
          <w:behavior w:val="content"/>
        </w:behaviors>
        <w:guid w:val="{31E704A0-8E47-4269-B35C-CDFBAFBA2530}"/>
      </w:docPartPr>
      <w:docPartBody>
        <w:p w:rsidR="0047625C" w:rsidRDefault="0047625C" w:rsidP="0047625C">
          <w:pPr>
            <w:pStyle w:val="3B589F3A3B5B4CCCA70D5A40D7A0AE85"/>
          </w:pPr>
          <w:r>
            <w:t>…</w:t>
          </w:r>
        </w:p>
      </w:docPartBody>
    </w:docPart>
    <w:docPart>
      <w:docPartPr>
        <w:name w:val="AEC42407ED9A4C9F900CC4064EC2E060"/>
        <w:category>
          <w:name w:val="General"/>
          <w:gallery w:val="placeholder"/>
        </w:category>
        <w:types>
          <w:type w:val="bbPlcHdr"/>
        </w:types>
        <w:behaviors>
          <w:behavior w:val="content"/>
        </w:behaviors>
        <w:guid w:val="{350923F3-F2E3-4FA5-8E48-F131E100151C}"/>
      </w:docPartPr>
      <w:docPartBody>
        <w:p w:rsidR="0047625C" w:rsidRDefault="0047625C" w:rsidP="0047625C">
          <w:pPr>
            <w:pStyle w:val="AEC42407ED9A4C9F900CC4064EC2E060"/>
          </w:pPr>
          <w:r>
            <w:t>…</w:t>
          </w:r>
        </w:p>
      </w:docPartBody>
    </w:docPart>
    <w:docPart>
      <w:docPartPr>
        <w:name w:val="72D48BD097F745009FC7B9BA12F5F2B1"/>
        <w:category>
          <w:name w:val="General"/>
          <w:gallery w:val="placeholder"/>
        </w:category>
        <w:types>
          <w:type w:val="bbPlcHdr"/>
        </w:types>
        <w:behaviors>
          <w:behavior w:val="content"/>
        </w:behaviors>
        <w:guid w:val="{8226EFD0-D36A-4F01-9849-57EE5011C53C}"/>
      </w:docPartPr>
      <w:docPartBody>
        <w:p w:rsidR="0047625C" w:rsidRDefault="0047625C" w:rsidP="0047625C">
          <w:pPr>
            <w:pStyle w:val="72D48BD097F745009FC7B9BA12F5F2B1"/>
          </w:pPr>
          <w:r>
            <w:t>…</w:t>
          </w:r>
        </w:p>
      </w:docPartBody>
    </w:docPart>
    <w:docPart>
      <w:docPartPr>
        <w:name w:val="707ABB9B62BF4C40BA44893556FF57AD"/>
        <w:category>
          <w:name w:val="General"/>
          <w:gallery w:val="placeholder"/>
        </w:category>
        <w:types>
          <w:type w:val="bbPlcHdr"/>
        </w:types>
        <w:behaviors>
          <w:behavior w:val="content"/>
        </w:behaviors>
        <w:guid w:val="{C99E4BD6-9BE7-4CBA-A9EB-5BD238F27B13}"/>
      </w:docPartPr>
      <w:docPartBody>
        <w:p w:rsidR="0047625C" w:rsidRDefault="0047625C" w:rsidP="0047625C">
          <w:pPr>
            <w:pStyle w:val="707ABB9B62BF4C40BA44893556FF57AD"/>
          </w:pP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Noto Sans SC Bold">
    <w:altName w:val="Microsoft YaHei"/>
    <w:panose1 w:val="00000000000000000000"/>
    <w:charset w:val="80"/>
    <w:family w:val="swiss"/>
    <w:notTrueType/>
    <w:pitch w:val="variable"/>
    <w:sig w:usb0="20000207" w:usb1="2ADF3C10" w:usb2="00000016" w:usb3="00000000" w:csb0="00060107"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oto Sans SemBd">
    <w:altName w:val="Calibri"/>
    <w:charset w:val="01"/>
    <w:family w:val="swiss"/>
    <w:pitch w:val="variable"/>
    <w:sig w:usb0="E00002FF" w:usb1="4000001F" w:usb2="08000029" w:usb3="00000000" w:csb0="00000000" w:csb1="00000000"/>
  </w:font>
  <w:font w:name="Overpass">
    <w:panose1 w:val="00000500000000000000"/>
    <w:charset w:val="00"/>
    <w:family w:val="auto"/>
    <w:pitch w:val="variable"/>
    <w:sig w:usb0="00000007" w:usb1="00000020" w:usb2="00000000" w:usb3="00000000" w:csb0="00000093" w:csb1="00000000"/>
  </w:font>
  <w:font w:name="TimesNRMTStd-Italic">
    <w:altName w:val="Times New Roman"/>
    <w:charset w:val="4D"/>
    <w:family w:val="auto"/>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A3"/>
    <w:rsid w:val="00074AAE"/>
    <w:rsid w:val="0034062A"/>
    <w:rsid w:val="003462C8"/>
    <w:rsid w:val="0047625C"/>
    <w:rsid w:val="006532A3"/>
    <w:rsid w:val="007D03DF"/>
    <w:rsid w:val="00803F75"/>
    <w:rsid w:val="00A90AF8"/>
    <w:rsid w:val="00D43B29"/>
    <w:rsid w:val="00E541A3"/>
    <w:rsid w:val="00F24E1C"/>
    <w:rsid w:val="00FA437E"/>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1A3"/>
    <w:rPr>
      <w:rFonts w:cs="Times New Roman"/>
      <w:color w:val="808080"/>
    </w:rPr>
  </w:style>
  <w:style w:type="paragraph" w:customStyle="1" w:styleId="8E23E8C687CB4D9FBCD7C20296DB287B">
    <w:name w:val="8E23E8C687CB4D9FBCD7C20296DB287B"/>
    <w:rsid w:val="007D03DF"/>
  </w:style>
  <w:style w:type="paragraph" w:customStyle="1" w:styleId="C858360A78334133B9CAF688BEC8BFF4">
    <w:name w:val="C858360A78334133B9CAF688BEC8BFF4"/>
    <w:rsid w:val="00E541A3"/>
  </w:style>
  <w:style w:type="paragraph" w:customStyle="1" w:styleId="59C3DDD8288D49EABA2BAA05A71A66A0">
    <w:name w:val="59C3DDD8288D49EABA2BAA05A71A66A0"/>
    <w:rsid w:val="00E541A3"/>
  </w:style>
  <w:style w:type="paragraph" w:customStyle="1" w:styleId="F4CEECE390C94BF98A761967EFC62714">
    <w:name w:val="F4CEECE390C94BF98A761967EFC62714"/>
    <w:rsid w:val="00E541A3"/>
  </w:style>
  <w:style w:type="paragraph" w:customStyle="1" w:styleId="A7F92F07426647AFAD34737E9EA5BFD8">
    <w:name w:val="A7F92F07426647AFAD34737E9EA5BFD8"/>
    <w:rsid w:val="007D03DF"/>
  </w:style>
  <w:style w:type="paragraph" w:customStyle="1" w:styleId="37C8A72D56874F42B65CB9442805DFCC">
    <w:name w:val="37C8A72D56874F42B65CB9442805DFCC"/>
    <w:rsid w:val="007D03DF"/>
  </w:style>
  <w:style w:type="paragraph" w:customStyle="1" w:styleId="0DDDF62F62724BBE99910B34F6B3E568">
    <w:name w:val="0DDDF62F62724BBE99910B34F6B3E568"/>
    <w:rsid w:val="007D03DF"/>
  </w:style>
  <w:style w:type="paragraph" w:customStyle="1" w:styleId="21454F4FC4314BD5A434877F7DD39290">
    <w:name w:val="21454F4FC4314BD5A434877F7DD39290"/>
    <w:rsid w:val="007D03DF"/>
  </w:style>
  <w:style w:type="paragraph" w:customStyle="1" w:styleId="6830CCE1F7034AB9B3A514D716AA0F9F">
    <w:name w:val="6830CCE1F7034AB9B3A514D716AA0F9F"/>
    <w:rsid w:val="00E541A3"/>
  </w:style>
  <w:style w:type="paragraph" w:customStyle="1" w:styleId="B12710051F2E4FB9B5A797198D11B2F5">
    <w:name w:val="B12710051F2E4FB9B5A797198D11B2F5"/>
    <w:rsid w:val="00E541A3"/>
  </w:style>
  <w:style w:type="paragraph" w:customStyle="1" w:styleId="DEA2ECA679164846BA984AFC04C0B4FF">
    <w:name w:val="DEA2ECA679164846BA984AFC04C0B4FF"/>
    <w:rsid w:val="00E541A3"/>
  </w:style>
  <w:style w:type="paragraph" w:customStyle="1" w:styleId="D787C1732EB34E38874FC0C28230B39F">
    <w:name w:val="D787C1732EB34E38874FC0C28230B39F"/>
    <w:rsid w:val="00E541A3"/>
  </w:style>
  <w:style w:type="paragraph" w:customStyle="1" w:styleId="8406594DB25E45B2A67CB49C65D6AC33">
    <w:name w:val="8406594DB25E45B2A67CB49C65D6AC33"/>
    <w:rsid w:val="007D03DF"/>
  </w:style>
  <w:style w:type="paragraph" w:customStyle="1" w:styleId="525CDD4F58AB4977963BB9A90D42380F">
    <w:name w:val="525CDD4F58AB4977963BB9A90D42380F"/>
    <w:rsid w:val="007D03DF"/>
  </w:style>
  <w:style w:type="paragraph" w:customStyle="1" w:styleId="CEFD91CAA2A14EB6A5C951C96986AF16">
    <w:name w:val="CEFD91CAA2A14EB6A5C951C96986AF16"/>
    <w:rsid w:val="007D03DF"/>
  </w:style>
  <w:style w:type="paragraph" w:customStyle="1" w:styleId="B4DC2B0455C744AA9444FC7DFDD826E4">
    <w:name w:val="B4DC2B0455C744AA9444FC7DFDD826E4"/>
    <w:rsid w:val="007D03DF"/>
  </w:style>
  <w:style w:type="paragraph" w:customStyle="1" w:styleId="0111E90C9B0448E1BF793085EF43A319">
    <w:name w:val="0111E90C9B0448E1BF793085EF43A319"/>
    <w:rsid w:val="00E541A3"/>
  </w:style>
  <w:style w:type="paragraph" w:customStyle="1" w:styleId="1CE76666A56C49D2ABD2D450610CD07E">
    <w:name w:val="1CE76666A56C49D2ABD2D450610CD07E"/>
    <w:rsid w:val="00E541A3"/>
  </w:style>
  <w:style w:type="paragraph" w:customStyle="1" w:styleId="E5F868C4066148768582A3A5E15B6755">
    <w:name w:val="E5F868C4066148768582A3A5E15B6755"/>
    <w:rsid w:val="00E541A3"/>
  </w:style>
  <w:style w:type="paragraph" w:customStyle="1" w:styleId="5D10AC8D0D0C45679E24E7832909E27F">
    <w:name w:val="5D10AC8D0D0C45679E24E7832909E27F"/>
    <w:rsid w:val="00E541A3"/>
  </w:style>
  <w:style w:type="paragraph" w:customStyle="1" w:styleId="6B62815EF5CA47A28052A6E84D33EDE8">
    <w:name w:val="6B62815EF5CA47A28052A6E84D33EDE8"/>
    <w:rsid w:val="00E541A3"/>
  </w:style>
  <w:style w:type="paragraph" w:customStyle="1" w:styleId="098F23A89CBE4A2AA6960EB92FBD5AA5">
    <w:name w:val="098F23A89CBE4A2AA6960EB92FBD5AA5"/>
    <w:rsid w:val="00E541A3"/>
  </w:style>
  <w:style w:type="paragraph" w:customStyle="1" w:styleId="2C5DF49900DE43F3B99ABB68EB56A848">
    <w:name w:val="2C5DF49900DE43F3B99ABB68EB56A848"/>
    <w:rsid w:val="00E541A3"/>
  </w:style>
  <w:style w:type="paragraph" w:customStyle="1" w:styleId="38C39C13DECF46759BA64380EC492E23">
    <w:name w:val="38C39C13DECF46759BA64380EC492E23"/>
    <w:rsid w:val="00E541A3"/>
  </w:style>
  <w:style w:type="paragraph" w:customStyle="1" w:styleId="542B20BBD85B4C908D460D091546EAF1">
    <w:name w:val="542B20BBD85B4C908D460D091546EAF1"/>
    <w:rsid w:val="00E541A3"/>
  </w:style>
  <w:style w:type="paragraph" w:customStyle="1" w:styleId="6EC65C3E38FE47A4996DF9734D91BA48">
    <w:name w:val="6EC65C3E38FE47A4996DF9734D91BA48"/>
    <w:rsid w:val="00E541A3"/>
  </w:style>
  <w:style w:type="paragraph" w:customStyle="1" w:styleId="D22F95B10DB441B6ADB7FBC337FB1B88">
    <w:name w:val="D22F95B10DB441B6ADB7FBC337FB1B88"/>
    <w:rsid w:val="00E541A3"/>
  </w:style>
  <w:style w:type="paragraph" w:customStyle="1" w:styleId="509F1EF6895B49A8842D1E6F6644C05D">
    <w:name w:val="509F1EF6895B49A8842D1E6F6644C05D"/>
    <w:rsid w:val="00E541A3"/>
  </w:style>
  <w:style w:type="paragraph" w:customStyle="1" w:styleId="8C43BE1FF9DB469EACBF5AAF4DE44DE3">
    <w:name w:val="8C43BE1FF9DB469EACBF5AAF4DE44DE3"/>
    <w:rsid w:val="007D03DF"/>
  </w:style>
  <w:style w:type="paragraph" w:customStyle="1" w:styleId="435FCCE62E754151B591CFC73772D78C">
    <w:name w:val="435FCCE62E754151B591CFC73772D78C"/>
    <w:rsid w:val="007D03DF"/>
  </w:style>
  <w:style w:type="paragraph" w:customStyle="1" w:styleId="48B8066F268C41439536EF56B83D95E9">
    <w:name w:val="48B8066F268C41439536EF56B83D95E9"/>
    <w:rsid w:val="007D03DF"/>
  </w:style>
  <w:style w:type="paragraph" w:customStyle="1" w:styleId="E0236C7F522B45688A49A61FBDFB2553">
    <w:name w:val="E0236C7F522B45688A49A61FBDFB2553"/>
    <w:rsid w:val="007D03DF"/>
  </w:style>
  <w:style w:type="paragraph" w:customStyle="1" w:styleId="266F7DCC212248D4939D7D9EF611112F">
    <w:name w:val="266F7DCC212248D4939D7D9EF611112F"/>
    <w:rsid w:val="00E541A3"/>
  </w:style>
  <w:style w:type="paragraph" w:customStyle="1" w:styleId="E61A25BD04954D8EA3050677BC3D05D8">
    <w:name w:val="E61A25BD04954D8EA3050677BC3D05D8"/>
    <w:rsid w:val="00E541A3"/>
  </w:style>
  <w:style w:type="paragraph" w:customStyle="1" w:styleId="59B2FA9BEBB346E2BD1B5BBE34EED461">
    <w:name w:val="59B2FA9BEBB346E2BD1B5BBE34EED461"/>
    <w:rsid w:val="00E541A3"/>
  </w:style>
  <w:style w:type="paragraph" w:customStyle="1" w:styleId="6E1F7894E4E64B1DA036CB407FADD89D">
    <w:name w:val="6E1F7894E4E64B1DA036CB407FADD89D"/>
    <w:rsid w:val="00E541A3"/>
  </w:style>
  <w:style w:type="paragraph" w:customStyle="1" w:styleId="F4831581BE65475ABB73A7B42295DDFD">
    <w:name w:val="F4831581BE65475ABB73A7B42295DDFD"/>
    <w:rsid w:val="007D03DF"/>
  </w:style>
  <w:style w:type="paragraph" w:customStyle="1" w:styleId="004A28D8D901408F81927C56E182A82D">
    <w:name w:val="004A28D8D901408F81927C56E182A82D"/>
    <w:rsid w:val="007D03DF"/>
  </w:style>
  <w:style w:type="paragraph" w:customStyle="1" w:styleId="C20452BBB5634DDD9ACB946FFDD374FF">
    <w:name w:val="C20452BBB5634DDD9ACB946FFDD374FF"/>
    <w:rsid w:val="007D03DF"/>
  </w:style>
  <w:style w:type="paragraph" w:customStyle="1" w:styleId="2712FD9015374D97859748C12A9CC68A">
    <w:name w:val="2712FD9015374D97859748C12A9CC68A"/>
    <w:rsid w:val="007D03DF"/>
  </w:style>
  <w:style w:type="paragraph" w:customStyle="1" w:styleId="6CCCF6E1D2834810A69AE4FA85FD0D95">
    <w:name w:val="6CCCF6E1D2834810A69AE4FA85FD0D95"/>
    <w:rsid w:val="00E541A3"/>
  </w:style>
  <w:style w:type="paragraph" w:customStyle="1" w:styleId="3FF0D6FB07FA4BE9A094C994AEA6AB09">
    <w:name w:val="3FF0D6FB07FA4BE9A094C994AEA6AB09"/>
    <w:rsid w:val="00E541A3"/>
  </w:style>
  <w:style w:type="paragraph" w:customStyle="1" w:styleId="CD23CF1BAD554850B118F8A20C17782A">
    <w:name w:val="CD23CF1BAD554850B118F8A20C17782A"/>
    <w:rsid w:val="00E541A3"/>
  </w:style>
  <w:style w:type="paragraph" w:customStyle="1" w:styleId="16C846F981B94F78B7C65C7F99D83803">
    <w:name w:val="16C846F981B94F78B7C65C7F99D83803"/>
    <w:rsid w:val="00E541A3"/>
  </w:style>
  <w:style w:type="paragraph" w:customStyle="1" w:styleId="4FC4135C914A4CAE9DE01205E8B15543">
    <w:name w:val="4FC4135C914A4CAE9DE01205E8B15543"/>
    <w:rsid w:val="00E541A3"/>
  </w:style>
  <w:style w:type="paragraph" w:customStyle="1" w:styleId="26A519D9D54342CDBB1BD16D52756BB5">
    <w:name w:val="26A519D9D54342CDBB1BD16D52756BB5"/>
    <w:rsid w:val="00E541A3"/>
  </w:style>
  <w:style w:type="paragraph" w:customStyle="1" w:styleId="DBDE208ACD76465E88419475F73C0E53">
    <w:name w:val="DBDE208ACD76465E88419475F73C0E53"/>
    <w:rsid w:val="00E541A3"/>
  </w:style>
  <w:style w:type="paragraph" w:customStyle="1" w:styleId="466F185781264AE1A24C72EB30CC2D46">
    <w:name w:val="466F185781264AE1A24C72EB30CC2D46"/>
    <w:rsid w:val="00E541A3"/>
  </w:style>
  <w:style w:type="paragraph" w:customStyle="1" w:styleId="75386D1179BC446A8300B89C373BB887">
    <w:name w:val="75386D1179BC446A8300B89C373BB887"/>
    <w:rsid w:val="00E541A3"/>
  </w:style>
  <w:style w:type="paragraph" w:customStyle="1" w:styleId="3968836B6B914FC2A883B20387B5E44E">
    <w:name w:val="3968836B6B914FC2A883B20387B5E44E"/>
    <w:rsid w:val="00E541A3"/>
  </w:style>
  <w:style w:type="paragraph" w:customStyle="1" w:styleId="0BF00075663C489285DD4AE81C718816">
    <w:name w:val="0BF00075663C489285DD4AE81C718816"/>
    <w:rsid w:val="00E541A3"/>
  </w:style>
  <w:style w:type="paragraph" w:customStyle="1" w:styleId="B15CF9A752354EE9A079CCE605BD0ABC">
    <w:name w:val="B15CF9A752354EE9A079CCE605BD0ABC"/>
    <w:rsid w:val="00E541A3"/>
  </w:style>
  <w:style w:type="paragraph" w:customStyle="1" w:styleId="7129E1E9DF884B0FBDF2700F72FF41A6">
    <w:name w:val="7129E1E9DF884B0FBDF2700F72FF41A6"/>
    <w:rsid w:val="007D03DF"/>
  </w:style>
  <w:style w:type="paragraph" w:customStyle="1" w:styleId="E5D4BF3B16EB479EB29330627947B232">
    <w:name w:val="E5D4BF3B16EB479EB29330627947B232"/>
    <w:rsid w:val="007D03DF"/>
  </w:style>
  <w:style w:type="paragraph" w:customStyle="1" w:styleId="4C891301F8C24C7097EAA2839ABC7322">
    <w:name w:val="4C891301F8C24C7097EAA2839ABC7322"/>
    <w:rsid w:val="007D03DF"/>
  </w:style>
  <w:style w:type="paragraph" w:customStyle="1" w:styleId="1BB9900E188648EE94879ED6A6A9F27D">
    <w:name w:val="1BB9900E188648EE94879ED6A6A9F27D"/>
    <w:rsid w:val="00803F75"/>
  </w:style>
  <w:style w:type="paragraph" w:customStyle="1" w:styleId="A9BD4DFC48BA43BE9041437DA358EEE8">
    <w:name w:val="A9BD4DFC48BA43BE9041437DA358EEE8"/>
    <w:rsid w:val="00E541A3"/>
  </w:style>
  <w:style w:type="paragraph" w:customStyle="1" w:styleId="DC511BCF05AD43848591F1A0B0E2A191">
    <w:name w:val="DC511BCF05AD43848591F1A0B0E2A191"/>
    <w:rsid w:val="00E541A3"/>
  </w:style>
  <w:style w:type="paragraph" w:customStyle="1" w:styleId="206E9E5B06B34F41B89250AB87FA611B">
    <w:name w:val="206E9E5B06B34F41B89250AB87FA611B"/>
    <w:rsid w:val="00E541A3"/>
  </w:style>
  <w:style w:type="paragraph" w:customStyle="1" w:styleId="C2D03642350D4BE0A39AEB9F34180967">
    <w:name w:val="C2D03642350D4BE0A39AEB9F34180967"/>
    <w:rsid w:val="00E541A3"/>
  </w:style>
  <w:style w:type="paragraph" w:customStyle="1" w:styleId="7C3A711D3C8A4099B53F2D4A2FE9A2ED">
    <w:name w:val="7C3A711D3C8A4099B53F2D4A2FE9A2ED"/>
    <w:rsid w:val="00E541A3"/>
  </w:style>
  <w:style w:type="paragraph" w:customStyle="1" w:styleId="EA2BF239B2ED4B22BD6C43D5E0A17C4C">
    <w:name w:val="EA2BF239B2ED4B22BD6C43D5E0A17C4C"/>
    <w:rsid w:val="00E541A3"/>
  </w:style>
  <w:style w:type="paragraph" w:customStyle="1" w:styleId="08D885B492384240A518AA29D5EB4E9D">
    <w:name w:val="08D885B492384240A518AA29D5EB4E9D"/>
    <w:rsid w:val="00E541A3"/>
  </w:style>
  <w:style w:type="paragraph" w:customStyle="1" w:styleId="95662E4197DA4841BEBFAF206A58557E">
    <w:name w:val="95662E4197DA4841BEBFAF206A58557E"/>
    <w:rsid w:val="00E541A3"/>
  </w:style>
  <w:style w:type="paragraph" w:customStyle="1" w:styleId="D7A5040D2A1F41299F14188A88136F14">
    <w:name w:val="D7A5040D2A1F41299F14188A88136F14"/>
    <w:rsid w:val="00E541A3"/>
  </w:style>
  <w:style w:type="paragraph" w:customStyle="1" w:styleId="6023EBEC0BB94D7DAAB80760A41EB54E">
    <w:name w:val="6023EBEC0BB94D7DAAB80760A41EB54E"/>
    <w:rsid w:val="00E541A3"/>
  </w:style>
  <w:style w:type="paragraph" w:customStyle="1" w:styleId="EFD94D6DBD0F43AE93BFD418692950A2">
    <w:name w:val="EFD94D6DBD0F43AE93BFD418692950A2"/>
    <w:rsid w:val="00E541A3"/>
  </w:style>
  <w:style w:type="paragraph" w:customStyle="1" w:styleId="78AF7FEE7D1D45519DDB5892E84C564B">
    <w:name w:val="78AF7FEE7D1D45519DDB5892E84C564B"/>
    <w:rsid w:val="00E541A3"/>
  </w:style>
  <w:style w:type="paragraph" w:customStyle="1" w:styleId="4F255CD4B4394D01AA3835DBDF762D30">
    <w:name w:val="4F255CD4B4394D01AA3835DBDF762D30"/>
    <w:rsid w:val="00E541A3"/>
  </w:style>
  <w:style w:type="paragraph" w:customStyle="1" w:styleId="9671E6D927F3454993DEF396C445B783">
    <w:name w:val="9671E6D927F3454993DEF396C445B783"/>
    <w:rsid w:val="00E541A3"/>
  </w:style>
  <w:style w:type="paragraph" w:customStyle="1" w:styleId="40E3C4C10587491C9C1A94570FEC1461">
    <w:name w:val="40E3C4C10587491C9C1A94570FEC1461"/>
    <w:rsid w:val="00E541A3"/>
  </w:style>
  <w:style w:type="paragraph" w:customStyle="1" w:styleId="F1B58D2C2DB34B288D6FA6B4208D664F">
    <w:name w:val="F1B58D2C2DB34B288D6FA6B4208D664F"/>
    <w:rsid w:val="00E541A3"/>
  </w:style>
  <w:style w:type="paragraph" w:customStyle="1" w:styleId="3C5EBE33CBDF4B07801090938C7F0DF6">
    <w:name w:val="3C5EBE33CBDF4B07801090938C7F0DF6"/>
    <w:rsid w:val="00E541A3"/>
  </w:style>
  <w:style w:type="paragraph" w:customStyle="1" w:styleId="FD6DCA14D88E4A38A2D305863B5C1A64">
    <w:name w:val="FD6DCA14D88E4A38A2D305863B5C1A64"/>
    <w:rsid w:val="00E541A3"/>
  </w:style>
  <w:style w:type="paragraph" w:customStyle="1" w:styleId="7DDB4DBD4EA44CA596B0BB290D46A5C0">
    <w:name w:val="7DDB4DBD4EA44CA596B0BB290D46A5C0"/>
    <w:rsid w:val="00E541A3"/>
  </w:style>
  <w:style w:type="paragraph" w:customStyle="1" w:styleId="5708ADDBE4DF4C068C5B302088049E3B">
    <w:name w:val="5708ADDBE4DF4C068C5B302088049E3B"/>
    <w:rsid w:val="00E541A3"/>
  </w:style>
  <w:style w:type="paragraph" w:customStyle="1" w:styleId="E796C52E20744680A34D25DA0CF6DA36">
    <w:name w:val="E796C52E20744680A34D25DA0CF6DA36"/>
    <w:rsid w:val="00E541A3"/>
  </w:style>
  <w:style w:type="paragraph" w:customStyle="1" w:styleId="F131BB7393FB4F459F9DD8507957CDE7">
    <w:name w:val="F131BB7393FB4F459F9DD8507957CDE7"/>
    <w:rsid w:val="00E541A3"/>
  </w:style>
  <w:style w:type="paragraph" w:customStyle="1" w:styleId="11CCADF1D33649309D92F003AA66C5C8">
    <w:name w:val="11CCADF1D33649309D92F003AA66C5C8"/>
    <w:rsid w:val="00E541A3"/>
  </w:style>
  <w:style w:type="paragraph" w:customStyle="1" w:styleId="E3DE52D9E31D41A9A2917E7476E081C7">
    <w:name w:val="E3DE52D9E31D41A9A2917E7476E081C7"/>
    <w:rsid w:val="00E541A3"/>
  </w:style>
  <w:style w:type="paragraph" w:customStyle="1" w:styleId="8898D1A384FD42DFA68CBC034BAE8F12">
    <w:name w:val="8898D1A384FD42DFA68CBC034BAE8F12"/>
    <w:rsid w:val="00803F75"/>
  </w:style>
  <w:style w:type="paragraph" w:customStyle="1" w:styleId="704A0BB67C654DB7A3C2468281473B6F">
    <w:name w:val="704A0BB67C654DB7A3C2468281473B6F"/>
    <w:rsid w:val="00803F75"/>
  </w:style>
  <w:style w:type="paragraph" w:customStyle="1" w:styleId="D766B4A40B624D94AC693630AD963261">
    <w:name w:val="D766B4A40B624D94AC693630AD963261"/>
    <w:rsid w:val="00803F75"/>
  </w:style>
  <w:style w:type="paragraph" w:customStyle="1" w:styleId="F3E22EFAC64D4957B708F87F5CD6AC14">
    <w:name w:val="F3E22EFAC64D4957B708F87F5CD6AC14"/>
    <w:rsid w:val="00E541A3"/>
  </w:style>
  <w:style w:type="paragraph" w:customStyle="1" w:styleId="E04055DFF4D64AB080BB55DD87024B54">
    <w:name w:val="E04055DFF4D64AB080BB55DD87024B54"/>
    <w:rsid w:val="00E541A3"/>
  </w:style>
  <w:style w:type="paragraph" w:customStyle="1" w:styleId="8F35174D727E4A9CB98432623B6CE613">
    <w:name w:val="8F35174D727E4A9CB98432623B6CE613"/>
    <w:rsid w:val="00E541A3"/>
  </w:style>
  <w:style w:type="paragraph" w:customStyle="1" w:styleId="96D7474F95104F0B98343704247C61CF">
    <w:name w:val="96D7474F95104F0B98343704247C61CF"/>
    <w:rsid w:val="00803F75"/>
  </w:style>
  <w:style w:type="paragraph" w:customStyle="1" w:styleId="D493982E0C8E4CDC91A84EB137AFC287">
    <w:name w:val="D493982E0C8E4CDC91A84EB137AFC287"/>
    <w:rsid w:val="00803F75"/>
  </w:style>
  <w:style w:type="paragraph" w:customStyle="1" w:styleId="57FDBA06A9404273A1ADD7185DB3F9B8">
    <w:name w:val="57FDBA06A9404273A1ADD7185DB3F9B8"/>
    <w:rsid w:val="00803F75"/>
  </w:style>
  <w:style w:type="paragraph" w:customStyle="1" w:styleId="ED67701FFB6C431D8A3FA4FDA2CD65F7">
    <w:name w:val="ED67701FFB6C431D8A3FA4FDA2CD65F7"/>
    <w:rsid w:val="00E541A3"/>
  </w:style>
  <w:style w:type="paragraph" w:customStyle="1" w:styleId="A8328ACD54FA4D73840DCB15D72A0792">
    <w:name w:val="A8328ACD54FA4D73840DCB15D72A0792"/>
    <w:rsid w:val="00E541A3"/>
  </w:style>
  <w:style w:type="paragraph" w:customStyle="1" w:styleId="AA0C32903F2F4F9BBD3018CA960C855C">
    <w:name w:val="AA0C32903F2F4F9BBD3018CA960C855C"/>
    <w:rsid w:val="00E541A3"/>
  </w:style>
  <w:style w:type="paragraph" w:customStyle="1" w:styleId="6AE6D1CFC98D4C70B6EFC58D36D2C954">
    <w:name w:val="6AE6D1CFC98D4C70B6EFC58D36D2C954"/>
    <w:rsid w:val="00803F75"/>
  </w:style>
  <w:style w:type="paragraph" w:customStyle="1" w:styleId="BA3C29328ACB45AA84C82913AF9DBF63">
    <w:name w:val="BA3C29328ACB45AA84C82913AF9DBF63"/>
    <w:rsid w:val="00803F75"/>
  </w:style>
  <w:style w:type="paragraph" w:customStyle="1" w:styleId="82520493478D4BA6960D271AD299900C">
    <w:name w:val="82520493478D4BA6960D271AD299900C"/>
    <w:rsid w:val="00803F75"/>
  </w:style>
  <w:style w:type="paragraph" w:customStyle="1" w:styleId="3390C4482027477B987411D73DA726F6">
    <w:name w:val="3390C4482027477B987411D73DA726F6"/>
    <w:rsid w:val="00E541A3"/>
  </w:style>
  <w:style w:type="paragraph" w:customStyle="1" w:styleId="90F757BAF97E4874BB36D9C252549038">
    <w:name w:val="90F757BAF97E4874BB36D9C252549038"/>
    <w:rsid w:val="00E541A3"/>
  </w:style>
  <w:style w:type="paragraph" w:customStyle="1" w:styleId="56032D05449D4B55A4AC0127FF338864">
    <w:name w:val="56032D05449D4B55A4AC0127FF338864"/>
    <w:rsid w:val="00E541A3"/>
  </w:style>
  <w:style w:type="paragraph" w:customStyle="1" w:styleId="86F8070F70F3453EA01DCE34DFEA6911">
    <w:name w:val="86F8070F70F3453EA01DCE34DFEA6911"/>
    <w:rsid w:val="00803F75"/>
  </w:style>
  <w:style w:type="paragraph" w:customStyle="1" w:styleId="F764E4CBED8345F6BDADEC042A31F053">
    <w:name w:val="F764E4CBED8345F6BDADEC042A31F053"/>
    <w:rsid w:val="00803F75"/>
  </w:style>
  <w:style w:type="paragraph" w:customStyle="1" w:styleId="8048F35598104E9289FB085B8323AE60">
    <w:name w:val="8048F35598104E9289FB085B8323AE60"/>
    <w:rsid w:val="00803F75"/>
  </w:style>
  <w:style w:type="paragraph" w:customStyle="1" w:styleId="10C261AD5A6042E19602279420A45741">
    <w:name w:val="10C261AD5A6042E19602279420A45741"/>
    <w:rsid w:val="00803F75"/>
  </w:style>
  <w:style w:type="paragraph" w:customStyle="1" w:styleId="7D36F6E0A12B440094A9F1F5671CE6D6">
    <w:name w:val="7D36F6E0A12B440094A9F1F5671CE6D6"/>
    <w:rsid w:val="00E541A3"/>
  </w:style>
  <w:style w:type="paragraph" w:customStyle="1" w:styleId="22281201A5984C7AB0412CEE801800D3">
    <w:name w:val="22281201A5984C7AB0412CEE801800D3"/>
    <w:rsid w:val="00803F75"/>
  </w:style>
  <w:style w:type="paragraph" w:customStyle="1" w:styleId="38FF6E152CDD41518B722FC85398BAE0">
    <w:name w:val="38FF6E152CDD41518B722FC85398BAE0"/>
    <w:rsid w:val="00E541A3"/>
  </w:style>
  <w:style w:type="paragraph" w:customStyle="1" w:styleId="49ED837165764B5083661BC0DB76F171">
    <w:name w:val="49ED837165764B5083661BC0DB76F171"/>
    <w:rsid w:val="00E541A3"/>
  </w:style>
  <w:style w:type="paragraph" w:customStyle="1" w:styleId="58B04E18619B412AB03EDBC29F16789A">
    <w:name w:val="58B04E18619B412AB03EDBC29F16789A"/>
    <w:rsid w:val="00E541A3"/>
  </w:style>
  <w:style w:type="paragraph" w:customStyle="1" w:styleId="160ECCEFC5E14B92AE0141EC37B09CC5">
    <w:name w:val="160ECCEFC5E14B92AE0141EC37B09CC5"/>
    <w:rsid w:val="00803F75"/>
  </w:style>
  <w:style w:type="paragraph" w:customStyle="1" w:styleId="B6DC69F87AFC4548B5D4E08D40DCDA0B">
    <w:name w:val="B6DC69F87AFC4548B5D4E08D40DCDA0B"/>
    <w:rsid w:val="00803F75"/>
  </w:style>
  <w:style w:type="paragraph" w:customStyle="1" w:styleId="C1DF52D65B034047B49D8F20C3E68CEA">
    <w:name w:val="C1DF52D65B034047B49D8F20C3E68CEA"/>
    <w:rsid w:val="00803F75"/>
  </w:style>
  <w:style w:type="paragraph" w:customStyle="1" w:styleId="0346095CE9734C159FAB7DD354C50344">
    <w:name w:val="0346095CE9734C159FAB7DD354C50344"/>
    <w:rsid w:val="00803F75"/>
  </w:style>
  <w:style w:type="paragraph" w:customStyle="1" w:styleId="A00383D270794ABBA545C0E92708D36E">
    <w:name w:val="A00383D270794ABBA545C0E92708D36E"/>
    <w:rsid w:val="00803F75"/>
  </w:style>
  <w:style w:type="paragraph" w:customStyle="1" w:styleId="7BE4B65DFD8D428C94EB44B530011D4B">
    <w:name w:val="7BE4B65DFD8D428C94EB44B530011D4B"/>
    <w:rsid w:val="007D03DF"/>
  </w:style>
  <w:style w:type="paragraph" w:customStyle="1" w:styleId="8FDF75673DD44E0FB46743668AE6A984">
    <w:name w:val="8FDF75673DD44E0FB46743668AE6A984"/>
    <w:rsid w:val="007D03DF"/>
  </w:style>
  <w:style w:type="paragraph" w:customStyle="1" w:styleId="51A140F49F394E938CE7B7D2D289E35D">
    <w:name w:val="51A140F49F394E938CE7B7D2D289E35D"/>
    <w:rsid w:val="007D03DF"/>
  </w:style>
  <w:style w:type="paragraph" w:customStyle="1" w:styleId="AE43261BEFD44BC4805CCD233A948C87">
    <w:name w:val="AE43261BEFD44BC4805CCD233A948C87"/>
    <w:rsid w:val="007D03DF"/>
  </w:style>
  <w:style w:type="paragraph" w:customStyle="1" w:styleId="CD2CFF68D8114FF89B98F4295165E9EB">
    <w:name w:val="CD2CFF68D8114FF89B98F4295165E9EB"/>
    <w:rsid w:val="00803F75"/>
  </w:style>
  <w:style w:type="paragraph" w:customStyle="1" w:styleId="E4E849612CF14174BAD443DD654A6FBF">
    <w:name w:val="E4E849612CF14174BAD443DD654A6FBF"/>
    <w:rsid w:val="00803F75"/>
  </w:style>
  <w:style w:type="paragraph" w:customStyle="1" w:styleId="D41C767CC51A4DB6BE659B9C2B44DFFA">
    <w:name w:val="D41C767CC51A4DB6BE659B9C2B44DFFA"/>
    <w:rsid w:val="00803F75"/>
  </w:style>
  <w:style w:type="paragraph" w:customStyle="1" w:styleId="1710E8FEBB4F4228B7E29C65DC53B097">
    <w:name w:val="1710E8FEBB4F4228B7E29C65DC53B097"/>
    <w:rsid w:val="00803F75"/>
  </w:style>
  <w:style w:type="paragraph" w:customStyle="1" w:styleId="40B670EB8E3844308EB608FFAFDC339E">
    <w:name w:val="40B670EB8E3844308EB608FFAFDC339E"/>
    <w:rsid w:val="00803F75"/>
  </w:style>
  <w:style w:type="paragraph" w:customStyle="1" w:styleId="6B97786A9167438387498E56E734AB10">
    <w:name w:val="6B97786A9167438387498E56E734AB10"/>
    <w:rsid w:val="00803F75"/>
  </w:style>
  <w:style w:type="paragraph" w:customStyle="1" w:styleId="D8781E713F87403482F0F96DDCE4C744">
    <w:name w:val="D8781E713F87403482F0F96DDCE4C744"/>
    <w:rsid w:val="00803F75"/>
  </w:style>
  <w:style w:type="paragraph" w:customStyle="1" w:styleId="3AAF8E8B8E6648B9BDC2870017BEFA8B">
    <w:name w:val="3AAF8E8B8E6648B9BDC2870017BEFA8B"/>
    <w:rsid w:val="00803F75"/>
  </w:style>
  <w:style w:type="paragraph" w:customStyle="1" w:styleId="6D9683F81F2B446B8F5B242FD3F449CD">
    <w:name w:val="6D9683F81F2B446B8F5B242FD3F449CD"/>
    <w:rsid w:val="00803F75"/>
  </w:style>
  <w:style w:type="paragraph" w:customStyle="1" w:styleId="EE7601AD71DD40079D4E671DE36AE59D">
    <w:name w:val="EE7601AD71DD40079D4E671DE36AE59D"/>
    <w:rsid w:val="00803F75"/>
  </w:style>
  <w:style w:type="paragraph" w:customStyle="1" w:styleId="338A98B8E0714B2FB07984B02BC52940">
    <w:name w:val="338A98B8E0714B2FB07984B02BC52940"/>
    <w:rsid w:val="00803F75"/>
  </w:style>
  <w:style w:type="paragraph" w:customStyle="1" w:styleId="4BAF4BC1C9844985B5F19D76479C8E9B">
    <w:name w:val="4BAF4BC1C9844985B5F19D76479C8E9B"/>
    <w:rsid w:val="00803F75"/>
  </w:style>
  <w:style w:type="paragraph" w:customStyle="1" w:styleId="E278131B603747D499F1ADFDC6680198">
    <w:name w:val="E278131B603747D499F1ADFDC6680198"/>
    <w:rsid w:val="00803F75"/>
  </w:style>
  <w:style w:type="paragraph" w:customStyle="1" w:styleId="32F1AAEE9A5949969A7A10C3B3383958">
    <w:name w:val="32F1AAEE9A5949969A7A10C3B3383958"/>
    <w:rsid w:val="00803F75"/>
  </w:style>
  <w:style w:type="paragraph" w:customStyle="1" w:styleId="B0D45C04D43A4640A37C2A846887FC13">
    <w:name w:val="B0D45C04D43A4640A37C2A846887FC13"/>
    <w:rsid w:val="00803F75"/>
  </w:style>
  <w:style w:type="paragraph" w:customStyle="1" w:styleId="2229889CAC8B4AC7BE81DDCAA1C86E21">
    <w:name w:val="2229889CAC8B4AC7BE81DDCAA1C86E21"/>
    <w:rsid w:val="00803F75"/>
  </w:style>
  <w:style w:type="paragraph" w:customStyle="1" w:styleId="CA63DE034B994FD1A27788A66A5274F6">
    <w:name w:val="CA63DE034B994FD1A27788A66A5274F6"/>
    <w:rsid w:val="00803F75"/>
  </w:style>
  <w:style w:type="paragraph" w:customStyle="1" w:styleId="6769E3DB43DA46968E9E1638904D380E">
    <w:name w:val="6769E3DB43DA46968E9E1638904D380E"/>
    <w:rsid w:val="00803F75"/>
  </w:style>
  <w:style w:type="paragraph" w:customStyle="1" w:styleId="950DA29DDB254952B929A2BD3326794C">
    <w:name w:val="950DA29DDB254952B929A2BD3326794C"/>
    <w:rsid w:val="00803F75"/>
  </w:style>
  <w:style w:type="paragraph" w:customStyle="1" w:styleId="089AC59A4BC74065A28740E2FB4ABDFE">
    <w:name w:val="089AC59A4BC74065A28740E2FB4ABDFE"/>
    <w:rsid w:val="00803F75"/>
  </w:style>
  <w:style w:type="paragraph" w:customStyle="1" w:styleId="79CC520AA77149F680981BC60076C6D1">
    <w:name w:val="79CC520AA77149F680981BC60076C6D1"/>
    <w:rsid w:val="007D03DF"/>
  </w:style>
  <w:style w:type="paragraph" w:customStyle="1" w:styleId="21E1ED942D554B298B127E2DA0421003">
    <w:name w:val="21E1ED942D554B298B127E2DA0421003"/>
    <w:rsid w:val="007D03DF"/>
  </w:style>
  <w:style w:type="paragraph" w:customStyle="1" w:styleId="AB3559003E1341C58255AB93E7BF82B5">
    <w:name w:val="AB3559003E1341C58255AB93E7BF82B5"/>
    <w:rsid w:val="007D03DF"/>
  </w:style>
  <w:style w:type="paragraph" w:customStyle="1" w:styleId="59A2718C97E5496E93261886405597E7">
    <w:name w:val="59A2718C97E5496E93261886405597E7"/>
    <w:rsid w:val="007D03DF"/>
  </w:style>
  <w:style w:type="paragraph" w:customStyle="1" w:styleId="05563C424E7848798E3682076C88E128">
    <w:name w:val="05563C424E7848798E3682076C88E128"/>
    <w:rsid w:val="007D03DF"/>
  </w:style>
  <w:style w:type="paragraph" w:customStyle="1" w:styleId="E0185F07C1DB4CE6BCDD3AF00BFFFF45">
    <w:name w:val="E0185F07C1DB4CE6BCDD3AF00BFFFF45"/>
    <w:rsid w:val="007D03DF"/>
  </w:style>
  <w:style w:type="paragraph" w:customStyle="1" w:styleId="DC96EB36B747432882EB41069D49C66A">
    <w:name w:val="DC96EB36B747432882EB41069D49C66A"/>
    <w:rsid w:val="007D03DF"/>
  </w:style>
  <w:style w:type="paragraph" w:customStyle="1" w:styleId="67A484A633B1409980C25C345A6EB25B">
    <w:name w:val="67A484A633B1409980C25C345A6EB25B"/>
    <w:rsid w:val="007D03DF"/>
  </w:style>
  <w:style w:type="paragraph" w:customStyle="1" w:styleId="6A60A22953D6407C8B4180075106C114">
    <w:name w:val="6A60A22953D6407C8B4180075106C114"/>
    <w:rsid w:val="00803F75"/>
  </w:style>
  <w:style w:type="paragraph" w:customStyle="1" w:styleId="D5BCE22CAF4143AA9AB6DCE83CDAC63A">
    <w:name w:val="D5BCE22CAF4143AA9AB6DCE83CDAC63A"/>
    <w:rsid w:val="00803F75"/>
  </w:style>
  <w:style w:type="paragraph" w:customStyle="1" w:styleId="71E9D8930C9C420F90B51A79D41327E9">
    <w:name w:val="71E9D8930C9C420F90B51A79D41327E9"/>
    <w:rsid w:val="00803F75"/>
  </w:style>
  <w:style w:type="paragraph" w:customStyle="1" w:styleId="943D4F2531A74DC8B214A8951C1B07EB">
    <w:name w:val="943D4F2531A74DC8B214A8951C1B07EB"/>
    <w:rsid w:val="00803F75"/>
  </w:style>
  <w:style w:type="paragraph" w:customStyle="1" w:styleId="E3E7568F62144881955A114466BE15AE">
    <w:name w:val="E3E7568F62144881955A114466BE15AE"/>
    <w:rsid w:val="007D03DF"/>
  </w:style>
  <w:style w:type="paragraph" w:customStyle="1" w:styleId="3EF018F95FCA4703A9B5039A72AD25C4">
    <w:name w:val="3EF018F95FCA4703A9B5039A72AD25C4"/>
    <w:rsid w:val="007D03DF"/>
  </w:style>
  <w:style w:type="paragraph" w:customStyle="1" w:styleId="ADF8628AEC0248458ACF7B7C89569EBF">
    <w:name w:val="ADF8628AEC0248458ACF7B7C89569EBF"/>
    <w:rsid w:val="007D03DF"/>
  </w:style>
  <w:style w:type="paragraph" w:customStyle="1" w:styleId="4E03C3C3B2404639891606F710050E58">
    <w:name w:val="4E03C3C3B2404639891606F710050E58"/>
    <w:rsid w:val="007D03DF"/>
  </w:style>
  <w:style w:type="paragraph" w:customStyle="1" w:styleId="CF20F5B3543D424AAD4D7E20E69EE767">
    <w:name w:val="CF20F5B3543D424AAD4D7E20E69EE767"/>
    <w:rsid w:val="00803F75"/>
  </w:style>
  <w:style w:type="paragraph" w:customStyle="1" w:styleId="1E5DC79FACAC42D193DE4D7AECA649BF">
    <w:name w:val="1E5DC79FACAC42D193DE4D7AECA649BF"/>
    <w:rsid w:val="00803F75"/>
  </w:style>
  <w:style w:type="paragraph" w:customStyle="1" w:styleId="0F48F759B330422E8C543C80F82244A8">
    <w:name w:val="0F48F759B330422E8C543C80F82244A8"/>
    <w:rsid w:val="00803F75"/>
  </w:style>
  <w:style w:type="paragraph" w:customStyle="1" w:styleId="F4B58873900A4F94BAF33012A0B9F2F4">
    <w:name w:val="F4B58873900A4F94BAF33012A0B9F2F4"/>
    <w:rsid w:val="00803F75"/>
  </w:style>
  <w:style w:type="paragraph" w:customStyle="1" w:styleId="A4BA04F8A73648DA9478C61F9CFDEB97">
    <w:name w:val="A4BA04F8A73648DA9478C61F9CFDEB97"/>
    <w:rsid w:val="00803F75"/>
  </w:style>
  <w:style w:type="paragraph" w:customStyle="1" w:styleId="A9975B6CC8C04DF08DFA3FFFEF0ADE14">
    <w:name w:val="A9975B6CC8C04DF08DFA3FFFEF0ADE14"/>
    <w:rsid w:val="00803F75"/>
  </w:style>
  <w:style w:type="paragraph" w:customStyle="1" w:styleId="1857FBBC65604393AE55F629647551B6">
    <w:name w:val="1857FBBC65604393AE55F629647551B6"/>
    <w:rsid w:val="00803F75"/>
  </w:style>
  <w:style w:type="paragraph" w:customStyle="1" w:styleId="DACE9D47C3C94BC2A1C2FA536FD8E2F2">
    <w:name w:val="DACE9D47C3C94BC2A1C2FA536FD8E2F2"/>
    <w:rsid w:val="00803F75"/>
  </w:style>
  <w:style w:type="paragraph" w:customStyle="1" w:styleId="3794A7239B914A32973F7126D80BE5AC">
    <w:name w:val="3794A7239B914A32973F7126D80BE5AC"/>
    <w:rsid w:val="00803F75"/>
  </w:style>
  <w:style w:type="paragraph" w:customStyle="1" w:styleId="D16A96CE598745B9AD07AB224A066694">
    <w:name w:val="D16A96CE598745B9AD07AB224A066694"/>
    <w:rsid w:val="00803F75"/>
  </w:style>
  <w:style w:type="paragraph" w:customStyle="1" w:styleId="E0556E1C055149D99BB5D4BBA66884C4">
    <w:name w:val="E0556E1C055149D99BB5D4BBA66884C4"/>
    <w:rsid w:val="00803F75"/>
  </w:style>
  <w:style w:type="paragraph" w:customStyle="1" w:styleId="0781574389A24D12B5C8526939AD5575">
    <w:name w:val="0781574389A24D12B5C8526939AD5575"/>
    <w:rsid w:val="00803F75"/>
  </w:style>
  <w:style w:type="paragraph" w:customStyle="1" w:styleId="794EFDD04D7A4A0D9B8CCD6B2EA7C1DA">
    <w:name w:val="794EFDD04D7A4A0D9B8CCD6B2EA7C1DA"/>
    <w:rsid w:val="00803F75"/>
  </w:style>
  <w:style w:type="paragraph" w:customStyle="1" w:styleId="3EA01BDA524D4554B114F058098FC37A">
    <w:name w:val="3EA01BDA524D4554B114F058098FC37A"/>
    <w:rsid w:val="00803F75"/>
  </w:style>
  <w:style w:type="paragraph" w:customStyle="1" w:styleId="1DE201220D4B4F3CA48EEA816FF836D8">
    <w:name w:val="1DE201220D4B4F3CA48EEA816FF836D8"/>
    <w:rsid w:val="00803F75"/>
  </w:style>
  <w:style w:type="paragraph" w:customStyle="1" w:styleId="2989BC93F4064BC8B745C9DD28C0039B">
    <w:name w:val="2989BC93F4064BC8B745C9DD28C0039B"/>
    <w:rsid w:val="00803F75"/>
  </w:style>
  <w:style w:type="paragraph" w:customStyle="1" w:styleId="D2D17D44BB95451D8EB1E60136078054">
    <w:name w:val="D2D17D44BB95451D8EB1E60136078054"/>
    <w:rsid w:val="007D03DF"/>
  </w:style>
  <w:style w:type="paragraph" w:customStyle="1" w:styleId="D241E6EF71C443ADACDC181DABF2427B">
    <w:name w:val="D241E6EF71C443ADACDC181DABF2427B"/>
    <w:rsid w:val="007D03DF"/>
  </w:style>
  <w:style w:type="paragraph" w:customStyle="1" w:styleId="C721577A15674F929F78403982E426FE">
    <w:name w:val="C721577A15674F929F78403982E426FE"/>
    <w:rsid w:val="007D03DF"/>
  </w:style>
  <w:style w:type="paragraph" w:customStyle="1" w:styleId="1B2A751945B74EFEB68AEAA2D6411CCC">
    <w:name w:val="1B2A751945B74EFEB68AEAA2D6411CCC"/>
    <w:rsid w:val="007D03DF"/>
  </w:style>
  <w:style w:type="paragraph" w:customStyle="1" w:styleId="89544DEFBA114A47930350132A321C82">
    <w:name w:val="89544DEFBA114A47930350132A321C82"/>
    <w:rsid w:val="00803F75"/>
  </w:style>
  <w:style w:type="paragraph" w:customStyle="1" w:styleId="43D4D24625AF445FB7EAFB0B2F2BFC9D">
    <w:name w:val="43D4D24625AF445FB7EAFB0B2F2BFC9D"/>
    <w:rsid w:val="00803F75"/>
  </w:style>
  <w:style w:type="paragraph" w:customStyle="1" w:styleId="D35F5FD0647E482292291B090533CF67">
    <w:name w:val="D35F5FD0647E482292291B090533CF67"/>
    <w:rsid w:val="00803F75"/>
  </w:style>
  <w:style w:type="paragraph" w:customStyle="1" w:styleId="AB6CB014C0C349C7A4FCB02EE5A1F208">
    <w:name w:val="AB6CB014C0C349C7A4FCB02EE5A1F208"/>
    <w:rsid w:val="00803F75"/>
  </w:style>
  <w:style w:type="paragraph" w:customStyle="1" w:styleId="F44246BF8D8D4BE7A3E47704903B739F">
    <w:name w:val="F44246BF8D8D4BE7A3E47704903B739F"/>
    <w:rsid w:val="007D03DF"/>
  </w:style>
  <w:style w:type="paragraph" w:customStyle="1" w:styleId="75B23D690CE448F797EDC03F90B79A7D">
    <w:name w:val="75B23D690CE448F797EDC03F90B79A7D"/>
    <w:rsid w:val="007D03DF"/>
  </w:style>
  <w:style w:type="paragraph" w:customStyle="1" w:styleId="0133486F61804E49BE641B8EA91B3543">
    <w:name w:val="0133486F61804E49BE641B8EA91B3543"/>
    <w:rsid w:val="007D03DF"/>
  </w:style>
  <w:style w:type="paragraph" w:customStyle="1" w:styleId="93EA86D4034E47F087C7869A51E85444">
    <w:name w:val="93EA86D4034E47F087C7869A51E85444"/>
    <w:rsid w:val="007D03DF"/>
  </w:style>
  <w:style w:type="paragraph" w:customStyle="1" w:styleId="385888C5BD0D48A18ECE28BA25B2D7C8">
    <w:name w:val="385888C5BD0D48A18ECE28BA25B2D7C8"/>
    <w:rsid w:val="00803F75"/>
  </w:style>
  <w:style w:type="paragraph" w:customStyle="1" w:styleId="17F4EF43B3EC4306975CFFC60A0411A5">
    <w:name w:val="17F4EF43B3EC4306975CFFC60A0411A5"/>
    <w:rsid w:val="00803F75"/>
  </w:style>
  <w:style w:type="paragraph" w:customStyle="1" w:styleId="1EB3DF0F0F5D4EE686180B37A666F12E">
    <w:name w:val="1EB3DF0F0F5D4EE686180B37A666F12E"/>
    <w:rsid w:val="00803F75"/>
  </w:style>
  <w:style w:type="paragraph" w:customStyle="1" w:styleId="66FDE2743DEC4CF5B66A98133C7231B0">
    <w:name w:val="66FDE2743DEC4CF5B66A98133C7231B0"/>
    <w:rsid w:val="00803F75"/>
  </w:style>
  <w:style w:type="paragraph" w:customStyle="1" w:styleId="2E4140CD40804E639106386EFF51FCFD">
    <w:name w:val="2E4140CD40804E639106386EFF51FCFD"/>
    <w:rsid w:val="00803F75"/>
  </w:style>
  <w:style w:type="paragraph" w:customStyle="1" w:styleId="7FA576B69A7A44B08507472104B73B47">
    <w:name w:val="7FA576B69A7A44B08507472104B73B47"/>
    <w:rsid w:val="00803F75"/>
  </w:style>
  <w:style w:type="paragraph" w:customStyle="1" w:styleId="0896A2526C914FD0B42F37AD002636D1">
    <w:name w:val="0896A2526C914FD0B42F37AD002636D1"/>
    <w:rsid w:val="00803F75"/>
  </w:style>
  <w:style w:type="paragraph" w:customStyle="1" w:styleId="6FA8652128EF4E5D80B7E9C9957DC2F4">
    <w:name w:val="6FA8652128EF4E5D80B7E9C9957DC2F4"/>
    <w:rsid w:val="00803F75"/>
  </w:style>
  <w:style w:type="paragraph" w:customStyle="1" w:styleId="6F144A00495646628500198B5CA95804">
    <w:name w:val="6F144A00495646628500198B5CA95804"/>
    <w:rsid w:val="00803F75"/>
  </w:style>
  <w:style w:type="paragraph" w:customStyle="1" w:styleId="735B141B153F4D9D9F9606776393EE7E">
    <w:name w:val="735B141B153F4D9D9F9606776393EE7E"/>
    <w:rsid w:val="00803F75"/>
  </w:style>
  <w:style w:type="paragraph" w:customStyle="1" w:styleId="B319937710AA434DAEDFA9B57AF36E09">
    <w:name w:val="B319937710AA434DAEDFA9B57AF36E09"/>
    <w:rsid w:val="00803F75"/>
  </w:style>
  <w:style w:type="paragraph" w:customStyle="1" w:styleId="6550E0417A074146A45EA97E73288338">
    <w:name w:val="6550E0417A074146A45EA97E73288338"/>
    <w:rsid w:val="00803F75"/>
  </w:style>
  <w:style w:type="paragraph" w:customStyle="1" w:styleId="EA506698EF794C2C9A4AC9B683B1CB15">
    <w:name w:val="EA506698EF794C2C9A4AC9B683B1CB15"/>
    <w:rsid w:val="00803F75"/>
  </w:style>
  <w:style w:type="paragraph" w:customStyle="1" w:styleId="05C313D46DF84202A57E0DC5A41A6BA1">
    <w:name w:val="05C313D46DF84202A57E0DC5A41A6BA1"/>
    <w:rsid w:val="00803F75"/>
  </w:style>
  <w:style w:type="paragraph" w:customStyle="1" w:styleId="CE149B30F66D4DA28F3846EB92A5824C">
    <w:name w:val="CE149B30F66D4DA28F3846EB92A5824C"/>
    <w:rsid w:val="00803F75"/>
  </w:style>
  <w:style w:type="paragraph" w:customStyle="1" w:styleId="948E22E949B94E62810444469DA64190">
    <w:name w:val="948E22E949B94E62810444469DA64190"/>
    <w:rsid w:val="00803F75"/>
  </w:style>
  <w:style w:type="paragraph" w:customStyle="1" w:styleId="13FDA8BEEE054665A112006337463226">
    <w:name w:val="13FDA8BEEE054665A112006337463226"/>
    <w:rsid w:val="00803F75"/>
  </w:style>
  <w:style w:type="paragraph" w:customStyle="1" w:styleId="58989E9F1E7745259B368BDBE441C37B">
    <w:name w:val="58989E9F1E7745259B368BDBE441C37B"/>
    <w:rsid w:val="00803F75"/>
  </w:style>
  <w:style w:type="paragraph" w:customStyle="1" w:styleId="E01BD0F968F549939449AD4C31E764B6">
    <w:name w:val="E01BD0F968F549939449AD4C31E764B6"/>
    <w:rsid w:val="00803F75"/>
  </w:style>
  <w:style w:type="paragraph" w:customStyle="1" w:styleId="CDF945EFF1E74B1CA33E5B2754A75E34">
    <w:name w:val="CDF945EFF1E74B1CA33E5B2754A75E34"/>
    <w:rsid w:val="00803F75"/>
  </w:style>
  <w:style w:type="paragraph" w:customStyle="1" w:styleId="71368171CAD84ABC8D5BC3007A5812FD">
    <w:name w:val="71368171CAD84ABC8D5BC3007A5812FD"/>
    <w:rsid w:val="00803F75"/>
  </w:style>
  <w:style w:type="paragraph" w:customStyle="1" w:styleId="B91545C10D014ADB99D9DCBEA200D8B4">
    <w:name w:val="B91545C10D014ADB99D9DCBEA200D8B4"/>
    <w:rsid w:val="00803F75"/>
  </w:style>
  <w:style w:type="paragraph" w:customStyle="1" w:styleId="E0C48514EEBE4289B8569968EA0FDAD2">
    <w:name w:val="E0C48514EEBE4289B8569968EA0FDAD2"/>
    <w:rsid w:val="00803F75"/>
  </w:style>
  <w:style w:type="paragraph" w:customStyle="1" w:styleId="F0ECF305E7BE4968919EA5057D87F87C">
    <w:name w:val="F0ECF305E7BE4968919EA5057D87F87C"/>
    <w:rsid w:val="00803F75"/>
  </w:style>
  <w:style w:type="paragraph" w:customStyle="1" w:styleId="4F8CDFCC8E4448968D0044836FE7151C">
    <w:name w:val="4F8CDFCC8E4448968D0044836FE7151C"/>
    <w:rsid w:val="00803F75"/>
  </w:style>
  <w:style w:type="paragraph" w:customStyle="1" w:styleId="81AE8048477F419B994D5C8A471C7299">
    <w:name w:val="81AE8048477F419B994D5C8A471C7299"/>
    <w:rsid w:val="00803F75"/>
  </w:style>
  <w:style w:type="paragraph" w:customStyle="1" w:styleId="8F879D58CD60494C90D60F2D23C810AF">
    <w:name w:val="8F879D58CD60494C90D60F2D23C810AF"/>
    <w:rsid w:val="00803F75"/>
  </w:style>
  <w:style w:type="paragraph" w:customStyle="1" w:styleId="872C20C18A3B4FC4BE89DF0DD93D7435">
    <w:name w:val="872C20C18A3B4FC4BE89DF0DD93D7435"/>
    <w:rsid w:val="00803F75"/>
  </w:style>
  <w:style w:type="paragraph" w:customStyle="1" w:styleId="D74D0E299B3B473A838C26CFBD538F0B">
    <w:name w:val="D74D0E299B3B473A838C26CFBD538F0B"/>
    <w:rsid w:val="00803F75"/>
  </w:style>
  <w:style w:type="paragraph" w:customStyle="1" w:styleId="9B118A21873F4E2A8667B480D32674F3">
    <w:name w:val="9B118A21873F4E2A8667B480D32674F3"/>
    <w:rsid w:val="00803F75"/>
  </w:style>
  <w:style w:type="paragraph" w:customStyle="1" w:styleId="73692EB626064C4E85A48DBEBDC98AAC">
    <w:name w:val="73692EB626064C4E85A48DBEBDC98AAC"/>
    <w:rsid w:val="00803F75"/>
  </w:style>
  <w:style w:type="paragraph" w:customStyle="1" w:styleId="34776EE92FF04D499635B75F7CF9A5E5">
    <w:name w:val="34776EE92FF04D499635B75F7CF9A5E5"/>
    <w:rsid w:val="00803F75"/>
  </w:style>
  <w:style w:type="paragraph" w:customStyle="1" w:styleId="07E53D93AAB94FAEA0B7511329AC7A54">
    <w:name w:val="07E53D93AAB94FAEA0B7511329AC7A54"/>
    <w:rsid w:val="00803F75"/>
  </w:style>
  <w:style w:type="paragraph" w:customStyle="1" w:styleId="0F874821411E4BDDBEAFEB9497073884">
    <w:name w:val="0F874821411E4BDDBEAFEB9497073884"/>
    <w:rsid w:val="00803F75"/>
  </w:style>
  <w:style w:type="paragraph" w:customStyle="1" w:styleId="F2EACB56487F42FBBC4CDC4FA979AAA2">
    <w:name w:val="F2EACB56487F42FBBC4CDC4FA979AAA2"/>
    <w:rsid w:val="00803F75"/>
  </w:style>
  <w:style w:type="paragraph" w:customStyle="1" w:styleId="2010F5EBFB05447A99CD1B7D00D3B295">
    <w:name w:val="2010F5EBFB05447A99CD1B7D00D3B295"/>
    <w:rsid w:val="00803F75"/>
  </w:style>
  <w:style w:type="paragraph" w:customStyle="1" w:styleId="C02755F8EC8D48BFBC5D7FCEDD92658A">
    <w:name w:val="C02755F8EC8D48BFBC5D7FCEDD92658A"/>
    <w:rsid w:val="00803F75"/>
  </w:style>
  <w:style w:type="paragraph" w:customStyle="1" w:styleId="26B17FC55BEA4BFD94BC2C25DCCF3966">
    <w:name w:val="26B17FC55BEA4BFD94BC2C25DCCF3966"/>
    <w:rsid w:val="00803F75"/>
  </w:style>
  <w:style w:type="paragraph" w:customStyle="1" w:styleId="5431D2F7AD2546A29ABEF5355320A799">
    <w:name w:val="5431D2F7AD2546A29ABEF5355320A799"/>
    <w:rsid w:val="00803F75"/>
  </w:style>
  <w:style w:type="paragraph" w:customStyle="1" w:styleId="C472AD401BBE4F39A3E951115806FE96">
    <w:name w:val="C472AD401BBE4F39A3E951115806FE96"/>
    <w:rsid w:val="00803F75"/>
  </w:style>
  <w:style w:type="paragraph" w:customStyle="1" w:styleId="28861E8D3BA947349691D537CE4EEBCA">
    <w:name w:val="28861E8D3BA947349691D537CE4EEBCA"/>
    <w:rsid w:val="00803F75"/>
  </w:style>
  <w:style w:type="paragraph" w:customStyle="1" w:styleId="EAA3E1338B834D77B8FA124ED00B2C62">
    <w:name w:val="EAA3E1338B834D77B8FA124ED00B2C62"/>
    <w:rsid w:val="00803F75"/>
  </w:style>
  <w:style w:type="paragraph" w:customStyle="1" w:styleId="29E7320B09014345A185DE7135E0FFE0">
    <w:name w:val="29E7320B09014345A185DE7135E0FFE0"/>
    <w:rsid w:val="00803F75"/>
  </w:style>
  <w:style w:type="paragraph" w:customStyle="1" w:styleId="1E393B3A4C574747966CD04E7CD7A8DC">
    <w:name w:val="1E393B3A4C574747966CD04E7CD7A8DC"/>
    <w:rsid w:val="00803F75"/>
  </w:style>
  <w:style w:type="paragraph" w:customStyle="1" w:styleId="F8B2059B80EF409FAB7F5E028FE333DD">
    <w:name w:val="F8B2059B80EF409FAB7F5E028FE333DD"/>
    <w:rsid w:val="00803F75"/>
  </w:style>
  <w:style w:type="paragraph" w:customStyle="1" w:styleId="E218B0FF4E4D437692F3A6F654AA67DD">
    <w:name w:val="E218B0FF4E4D437692F3A6F654AA67DD"/>
    <w:rsid w:val="00803F75"/>
  </w:style>
  <w:style w:type="paragraph" w:customStyle="1" w:styleId="A82D142353F74BACB62758A3F1B8BE21">
    <w:name w:val="A82D142353F74BACB62758A3F1B8BE21"/>
    <w:rsid w:val="00803F75"/>
  </w:style>
  <w:style w:type="paragraph" w:customStyle="1" w:styleId="88D4C01C2E79475FAAE989FE12257494">
    <w:name w:val="88D4C01C2E79475FAAE989FE12257494"/>
    <w:rsid w:val="00803F75"/>
  </w:style>
  <w:style w:type="paragraph" w:customStyle="1" w:styleId="9BBF352BF9F24AFAB0ABD83842006922">
    <w:name w:val="9BBF352BF9F24AFAB0ABD83842006922"/>
    <w:rsid w:val="007D03DF"/>
  </w:style>
  <w:style w:type="paragraph" w:customStyle="1" w:styleId="5BF5B7315BB84197BD9C7D3D1A144FD9">
    <w:name w:val="5BF5B7315BB84197BD9C7D3D1A144FD9"/>
    <w:rsid w:val="007D03DF"/>
  </w:style>
  <w:style w:type="paragraph" w:customStyle="1" w:styleId="D25149D561A04B2CB948E28D113D8D9B">
    <w:name w:val="D25149D561A04B2CB948E28D113D8D9B"/>
    <w:rsid w:val="007D03DF"/>
  </w:style>
  <w:style w:type="paragraph" w:customStyle="1" w:styleId="4A9AF6334B124A7A951E3D494D191E58">
    <w:name w:val="4A9AF6334B124A7A951E3D494D191E58"/>
    <w:rsid w:val="007D03DF"/>
  </w:style>
  <w:style w:type="paragraph" w:customStyle="1" w:styleId="366955644DBF4BBF98EBDDBAED160208">
    <w:name w:val="366955644DBF4BBF98EBDDBAED160208"/>
    <w:rsid w:val="00803F75"/>
  </w:style>
  <w:style w:type="paragraph" w:customStyle="1" w:styleId="F4F3610E78414249AC5B3BBA4F565B89">
    <w:name w:val="F4F3610E78414249AC5B3BBA4F565B89"/>
    <w:rsid w:val="00803F75"/>
  </w:style>
  <w:style w:type="paragraph" w:customStyle="1" w:styleId="C8C15079D2B94F118CA12B567D7D8545">
    <w:name w:val="C8C15079D2B94F118CA12B567D7D8545"/>
    <w:rsid w:val="00803F75"/>
  </w:style>
  <w:style w:type="paragraph" w:customStyle="1" w:styleId="E9F7EB6B6F0D418E97B5B660B13D9ED7">
    <w:name w:val="E9F7EB6B6F0D418E97B5B660B13D9ED7"/>
    <w:rsid w:val="00803F75"/>
  </w:style>
  <w:style w:type="paragraph" w:customStyle="1" w:styleId="7800E7FC73C54A39BC80ABD153A6ED1F">
    <w:name w:val="7800E7FC73C54A39BC80ABD153A6ED1F"/>
    <w:rsid w:val="00803F75"/>
  </w:style>
  <w:style w:type="paragraph" w:customStyle="1" w:styleId="FC77F33C9C4D423CA8BBA665CF66A885">
    <w:name w:val="FC77F33C9C4D423CA8BBA665CF66A885"/>
    <w:rsid w:val="00803F75"/>
  </w:style>
  <w:style w:type="paragraph" w:customStyle="1" w:styleId="0BAFD28BF44A4CBDB6E4A0EC833B489B">
    <w:name w:val="0BAFD28BF44A4CBDB6E4A0EC833B489B"/>
    <w:rsid w:val="00803F75"/>
  </w:style>
  <w:style w:type="paragraph" w:customStyle="1" w:styleId="D9061E3D621140D683924485A2BEF510">
    <w:name w:val="D9061E3D621140D683924485A2BEF510"/>
    <w:rsid w:val="00803F75"/>
  </w:style>
  <w:style w:type="paragraph" w:customStyle="1" w:styleId="E269BDB57E7E4ED0892ABD4F1E9BF946">
    <w:name w:val="E269BDB57E7E4ED0892ABD4F1E9BF946"/>
    <w:rsid w:val="00803F75"/>
  </w:style>
  <w:style w:type="paragraph" w:customStyle="1" w:styleId="682D478126434C38998B4C797A83E2D6">
    <w:name w:val="682D478126434C38998B4C797A83E2D6"/>
    <w:rsid w:val="00803F75"/>
  </w:style>
  <w:style w:type="paragraph" w:customStyle="1" w:styleId="9393891647FC4CF9B17ABC0764CB1760">
    <w:name w:val="9393891647FC4CF9B17ABC0764CB1760"/>
    <w:rsid w:val="00803F75"/>
  </w:style>
  <w:style w:type="paragraph" w:customStyle="1" w:styleId="5352586380A24F7193248079B43B4BE6">
    <w:name w:val="5352586380A24F7193248079B43B4BE6"/>
    <w:rsid w:val="00803F75"/>
  </w:style>
  <w:style w:type="paragraph" w:customStyle="1" w:styleId="B44C4899226747A3AC045D965B9ACFE1">
    <w:name w:val="B44C4899226747A3AC045D965B9ACFE1"/>
    <w:rsid w:val="00803F75"/>
  </w:style>
  <w:style w:type="paragraph" w:customStyle="1" w:styleId="A88EF7C921BB4F178A2B931E8932740A">
    <w:name w:val="A88EF7C921BB4F178A2B931E8932740A"/>
    <w:rsid w:val="00803F75"/>
  </w:style>
  <w:style w:type="paragraph" w:customStyle="1" w:styleId="AD082004DA984B818CB70A12CFB0EC5A">
    <w:name w:val="AD082004DA984B818CB70A12CFB0EC5A"/>
    <w:rsid w:val="00803F75"/>
  </w:style>
  <w:style w:type="paragraph" w:customStyle="1" w:styleId="CAECF70CFE6E45218004207654A246EF">
    <w:name w:val="CAECF70CFE6E45218004207654A246EF"/>
    <w:rsid w:val="00803F75"/>
  </w:style>
  <w:style w:type="paragraph" w:customStyle="1" w:styleId="82762FD1B34044D2BD98CC83DEA7201C">
    <w:name w:val="82762FD1B34044D2BD98CC83DEA7201C"/>
    <w:rsid w:val="00803F75"/>
  </w:style>
  <w:style w:type="paragraph" w:customStyle="1" w:styleId="A79E90494E68434F9122F6EAB9196F9A">
    <w:name w:val="A79E90494E68434F9122F6EAB9196F9A"/>
    <w:rsid w:val="00803F75"/>
  </w:style>
  <w:style w:type="paragraph" w:customStyle="1" w:styleId="7C22BB1B2779470DB94F7FF6A8688DA6">
    <w:name w:val="7C22BB1B2779470DB94F7FF6A8688DA6"/>
    <w:rsid w:val="00803F75"/>
  </w:style>
  <w:style w:type="paragraph" w:customStyle="1" w:styleId="948A5719F7264573AF41FB6C8EBA1720">
    <w:name w:val="948A5719F7264573AF41FB6C8EBA1720"/>
    <w:rsid w:val="00803F75"/>
  </w:style>
  <w:style w:type="paragraph" w:customStyle="1" w:styleId="FD566DCE16944C94A8EC9F3ACC6C1568">
    <w:name w:val="FD566DCE16944C94A8EC9F3ACC6C1568"/>
    <w:rsid w:val="007D03DF"/>
  </w:style>
  <w:style w:type="paragraph" w:customStyle="1" w:styleId="5CA6651E4ECA4812A8FD4BC660BD5948">
    <w:name w:val="5CA6651E4ECA4812A8FD4BC660BD5948"/>
    <w:rsid w:val="007D03DF"/>
  </w:style>
  <w:style w:type="paragraph" w:customStyle="1" w:styleId="DCDB689779A0464C9DE61A07CEC4E92A">
    <w:name w:val="DCDB689779A0464C9DE61A07CEC4E92A"/>
    <w:rsid w:val="007D03DF"/>
  </w:style>
  <w:style w:type="paragraph" w:customStyle="1" w:styleId="BD825004444A47029F1B8D387AF7F081">
    <w:name w:val="BD825004444A47029F1B8D387AF7F081"/>
    <w:rsid w:val="007D03DF"/>
  </w:style>
  <w:style w:type="paragraph" w:customStyle="1" w:styleId="770AD8E25F0B4EC8A07A4AE387C745F6">
    <w:name w:val="770AD8E25F0B4EC8A07A4AE387C745F6"/>
    <w:rsid w:val="00803F75"/>
  </w:style>
  <w:style w:type="paragraph" w:customStyle="1" w:styleId="0C12A7CEBFDE4335AB5C8E7AC0935072">
    <w:name w:val="0C12A7CEBFDE4335AB5C8E7AC0935072"/>
    <w:rsid w:val="00803F75"/>
  </w:style>
  <w:style w:type="paragraph" w:customStyle="1" w:styleId="ECB0538D77C14DA9B3B9F3DE6ACB5FB2">
    <w:name w:val="ECB0538D77C14DA9B3B9F3DE6ACB5FB2"/>
    <w:rsid w:val="00803F75"/>
  </w:style>
  <w:style w:type="paragraph" w:customStyle="1" w:styleId="311323D955B84CCC9E4320F28511E5B9">
    <w:name w:val="311323D955B84CCC9E4320F28511E5B9"/>
    <w:rsid w:val="00803F75"/>
  </w:style>
  <w:style w:type="paragraph" w:customStyle="1" w:styleId="D486051E81714690BE72C46BD806388A">
    <w:name w:val="D486051E81714690BE72C46BD806388A"/>
    <w:rsid w:val="00803F75"/>
  </w:style>
  <w:style w:type="paragraph" w:customStyle="1" w:styleId="F26EC0F2662B45E5972C12073B12EBB6">
    <w:name w:val="F26EC0F2662B45E5972C12073B12EBB6"/>
    <w:rsid w:val="00803F75"/>
  </w:style>
  <w:style w:type="paragraph" w:customStyle="1" w:styleId="614F649FA3BA4D8DAA1E753601CC15DE">
    <w:name w:val="614F649FA3BA4D8DAA1E753601CC15DE"/>
    <w:rsid w:val="00803F75"/>
  </w:style>
  <w:style w:type="paragraph" w:customStyle="1" w:styleId="1731EE036D6C4CFEA25948AF1F777CE8">
    <w:name w:val="1731EE036D6C4CFEA25948AF1F777CE8"/>
    <w:rsid w:val="00803F75"/>
  </w:style>
  <w:style w:type="paragraph" w:customStyle="1" w:styleId="921FCB36BB5E4DB3A11A32360309E4AD">
    <w:name w:val="921FCB36BB5E4DB3A11A32360309E4AD"/>
    <w:rsid w:val="00803F75"/>
  </w:style>
  <w:style w:type="paragraph" w:customStyle="1" w:styleId="E373154C82EC4BCFBBB2BFB703032804">
    <w:name w:val="E373154C82EC4BCFBBB2BFB703032804"/>
    <w:rsid w:val="00803F75"/>
  </w:style>
  <w:style w:type="paragraph" w:customStyle="1" w:styleId="E463473A7533421C94C94B06DE5EAB3D">
    <w:name w:val="E463473A7533421C94C94B06DE5EAB3D"/>
    <w:rsid w:val="00803F75"/>
  </w:style>
  <w:style w:type="paragraph" w:customStyle="1" w:styleId="9044D82BFD3B4330BA05DDA184DD8D6F">
    <w:name w:val="9044D82BFD3B4330BA05DDA184DD8D6F"/>
    <w:rsid w:val="00803F75"/>
  </w:style>
  <w:style w:type="paragraph" w:customStyle="1" w:styleId="FB298B08011F4723A81F1C996D7FD949">
    <w:name w:val="FB298B08011F4723A81F1C996D7FD949"/>
    <w:rsid w:val="00803F75"/>
  </w:style>
  <w:style w:type="paragraph" w:customStyle="1" w:styleId="A8719B24FDA4447A87F833584F3648E5">
    <w:name w:val="A8719B24FDA4447A87F833584F3648E5"/>
    <w:rsid w:val="00803F75"/>
  </w:style>
  <w:style w:type="paragraph" w:customStyle="1" w:styleId="ABEB6FD1DC814ED497ED0D4D49F0C505">
    <w:name w:val="ABEB6FD1DC814ED497ED0D4D49F0C505"/>
    <w:rsid w:val="00803F75"/>
  </w:style>
  <w:style w:type="paragraph" w:customStyle="1" w:styleId="570B781B02444A0BBAC9DC10C623FB73">
    <w:name w:val="570B781B02444A0BBAC9DC10C623FB73"/>
    <w:rsid w:val="00803F75"/>
  </w:style>
  <w:style w:type="paragraph" w:customStyle="1" w:styleId="1213AB3D237741F0818D641EB5279494">
    <w:name w:val="1213AB3D237741F0818D641EB5279494"/>
    <w:rsid w:val="007D03DF"/>
  </w:style>
  <w:style w:type="paragraph" w:customStyle="1" w:styleId="5809D6CFC9104DDC9D61BF7B399F9E30">
    <w:name w:val="5809D6CFC9104DDC9D61BF7B399F9E30"/>
    <w:rsid w:val="007D03DF"/>
  </w:style>
  <w:style w:type="paragraph" w:customStyle="1" w:styleId="BB19E79BBCDE4A67A189A90E9E0540F9">
    <w:name w:val="BB19E79BBCDE4A67A189A90E9E0540F9"/>
    <w:rsid w:val="007D03DF"/>
  </w:style>
  <w:style w:type="paragraph" w:customStyle="1" w:styleId="EC2BA88B7E0B4D8C85818B67CBD09BC0">
    <w:name w:val="EC2BA88B7E0B4D8C85818B67CBD09BC0"/>
    <w:rsid w:val="007D03DF"/>
  </w:style>
  <w:style w:type="paragraph" w:customStyle="1" w:styleId="2598B3D412D14B2388B68E0DF02D92BF">
    <w:name w:val="2598B3D412D14B2388B68E0DF02D92BF"/>
    <w:rsid w:val="00803F75"/>
  </w:style>
  <w:style w:type="paragraph" w:customStyle="1" w:styleId="640ABA6F379848FE92E7CDAAD7421CF3">
    <w:name w:val="640ABA6F379848FE92E7CDAAD7421CF3"/>
    <w:rsid w:val="00803F75"/>
  </w:style>
  <w:style w:type="paragraph" w:customStyle="1" w:styleId="109D17521B5C4AD895FE9F65D6A1611D">
    <w:name w:val="109D17521B5C4AD895FE9F65D6A1611D"/>
    <w:rsid w:val="00803F75"/>
  </w:style>
  <w:style w:type="paragraph" w:customStyle="1" w:styleId="0AC0E3231C094E13AE6FFB57F8E8E5A0">
    <w:name w:val="0AC0E3231C094E13AE6FFB57F8E8E5A0"/>
    <w:rsid w:val="00803F75"/>
  </w:style>
  <w:style w:type="paragraph" w:customStyle="1" w:styleId="40F90681FC1548EF806A0A11DA78AE2A">
    <w:name w:val="40F90681FC1548EF806A0A11DA78AE2A"/>
    <w:rsid w:val="00803F75"/>
  </w:style>
  <w:style w:type="paragraph" w:customStyle="1" w:styleId="B02967866E4C4F6AB9EE777AF54E05CF">
    <w:name w:val="B02967866E4C4F6AB9EE777AF54E05CF"/>
    <w:rsid w:val="00803F75"/>
  </w:style>
  <w:style w:type="paragraph" w:customStyle="1" w:styleId="15F93D626AD84DB7AC075BD933488903">
    <w:name w:val="15F93D626AD84DB7AC075BD933488903"/>
    <w:rsid w:val="00803F75"/>
  </w:style>
  <w:style w:type="paragraph" w:customStyle="1" w:styleId="93009D52FC9C4BA48CA9EB3A0A6F9A6D">
    <w:name w:val="93009D52FC9C4BA48CA9EB3A0A6F9A6D"/>
    <w:rsid w:val="00803F75"/>
  </w:style>
  <w:style w:type="paragraph" w:customStyle="1" w:styleId="4B41E9878F204712AF41C6797C0740F3">
    <w:name w:val="4B41E9878F204712AF41C6797C0740F3"/>
    <w:rsid w:val="00803F75"/>
  </w:style>
  <w:style w:type="paragraph" w:customStyle="1" w:styleId="C3C9468CBB9C4E77A26657DDDDC90C08">
    <w:name w:val="C3C9468CBB9C4E77A26657DDDDC90C08"/>
    <w:rsid w:val="00803F75"/>
  </w:style>
  <w:style w:type="paragraph" w:customStyle="1" w:styleId="F5A9117799C9463893954FB27C9DAE75">
    <w:name w:val="F5A9117799C9463893954FB27C9DAE75"/>
    <w:rsid w:val="00803F75"/>
  </w:style>
  <w:style w:type="paragraph" w:customStyle="1" w:styleId="6FA9A466420F4FDBB79D072EEA5F2BFC">
    <w:name w:val="6FA9A466420F4FDBB79D072EEA5F2BFC"/>
    <w:rsid w:val="00803F75"/>
  </w:style>
  <w:style w:type="paragraph" w:customStyle="1" w:styleId="DAD857D527534214A4575FF901AC5192">
    <w:name w:val="DAD857D527534214A4575FF901AC5192"/>
    <w:rsid w:val="00803F75"/>
  </w:style>
  <w:style w:type="paragraph" w:customStyle="1" w:styleId="9637BADFFCF840679106BA50AC71E05A">
    <w:name w:val="9637BADFFCF840679106BA50AC71E05A"/>
    <w:rsid w:val="00803F75"/>
  </w:style>
  <w:style w:type="paragraph" w:customStyle="1" w:styleId="985DD100F0B344A89D245A218869D022">
    <w:name w:val="985DD100F0B344A89D245A218869D022"/>
    <w:rsid w:val="00803F75"/>
  </w:style>
  <w:style w:type="paragraph" w:customStyle="1" w:styleId="1800F896BCA24BE8968127B71DC36123">
    <w:name w:val="1800F896BCA24BE8968127B71DC36123"/>
    <w:rsid w:val="00803F75"/>
  </w:style>
  <w:style w:type="paragraph" w:customStyle="1" w:styleId="340181F01EBC4E9185E3A06B00EE5426">
    <w:name w:val="340181F01EBC4E9185E3A06B00EE5426"/>
    <w:rsid w:val="00803F75"/>
  </w:style>
  <w:style w:type="paragraph" w:customStyle="1" w:styleId="21DBD3E7F0224D158984B512C42CE4A5">
    <w:name w:val="21DBD3E7F0224D158984B512C42CE4A5"/>
    <w:rsid w:val="00803F75"/>
  </w:style>
  <w:style w:type="paragraph" w:customStyle="1" w:styleId="B30530B8162440579920917BA0946561">
    <w:name w:val="B30530B8162440579920917BA0946561"/>
    <w:rsid w:val="00803F75"/>
  </w:style>
  <w:style w:type="paragraph" w:customStyle="1" w:styleId="67814A09B3E5449AB5E4C5738491C428">
    <w:name w:val="67814A09B3E5449AB5E4C5738491C428"/>
    <w:rsid w:val="00803F75"/>
  </w:style>
  <w:style w:type="paragraph" w:customStyle="1" w:styleId="1CE11DE8240C4344A4E398275D8F6C94">
    <w:name w:val="1CE11DE8240C4344A4E398275D8F6C94"/>
    <w:rsid w:val="00803F75"/>
  </w:style>
  <w:style w:type="paragraph" w:customStyle="1" w:styleId="F0D3615D434249BB9EB1C4A21795228E">
    <w:name w:val="F0D3615D434249BB9EB1C4A21795228E"/>
    <w:rsid w:val="00803F75"/>
  </w:style>
  <w:style w:type="paragraph" w:customStyle="1" w:styleId="D3539987E127429FAA6C30A75DE1BFB0">
    <w:name w:val="D3539987E127429FAA6C30A75DE1BFB0"/>
    <w:rsid w:val="00803F75"/>
  </w:style>
  <w:style w:type="paragraph" w:customStyle="1" w:styleId="4CE659427E5549BAB296C85602BC5E52">
    <w:name w:val="4CE659427E5549BAB296C85602BC5E52"/>
    <w:rsid w:val="00803F75"/>
  </w:style>
  <w:style w:type="paragraph" w:customStyle="1" w:styleId="BC998B254C7647959A2A344547FB1883">
    <w:name w:val="BC998B254C7647959A2A344547FB1883"/>
    <w:rsid w:val="00803F75"/>
  </w:style>
  <w:style w:type="paragraph" w:customStyle="1" w:styleId="C66DFDFAC6794E7CB97E7ABC9A76F30A">
    <w:name w:val="C66DFDFAC6794E7CB97E7ABC9A76F30A"/>
    <w:rsid w:val="00803F75"/>
  </w:style>
  <w:style w:type="paragraph" w:customStyle="1" w:styleId="41AAFC97C06F4486BB8193430936E9E4">
    <w:name w:val="41AAFC97C06F4486BB8193430936E9E4"/>
    <w:rsid w:val="00803F75"/>
  </w:style>
  <w:style w:type="paragraph" w:customStyle="1" w:styleId="C32AAC3F2A6646B88F486B340B5074D6">
    <w:name w:val="C32AAC3F2A6646B88F486B340B5074D6"/>
    <w:rsid w:val="00803F75"/>
  </w:style>
  <w:style w:type="paragraph" w:customStyle="1" w:styleId="A5827A783F174AE88E58885A4D7C2018">
    <w:name w:val="A5827A783F174AE88E58885A4D7C2018"/>
    <w:rsid w:val="00803F75"/>
  </w:style>
  <w:style w:type="paragraph" w:customStyle="1" w:styleId="2178CFE9F8A54064BC5FC5D08F731D52">
    <w:name w:val="2178CFE9F8A54064BC5FC5D08F731D52"/>
    <w:rsid w:val="00803F75"/>
  </w:style>
  <w:style w:type="paragraph" w:customStyle="1" w:styleId="D958BDB564B049F3ABFC444444E83085">
    <w:name w:val="D958BDB564B049F3ABFC444444E83085"/>
    <w:rsid w:val="00803F75"/>
  </w:style>
  <w:style w:type="paragraph" w:customStyle="1" w:styleId="E9E1DB35CDD64FDAACAC3DCAC9D7ADC7">
    <w:name w:val="E9E1DB35CDD64FDAACAC3DCAC9D7ADC7"/>
    <w:rsid w:val="00803F75"/>
  </w:style>
  <w:style w:type="paragraph" w:customStyle="1" w:styleId="0D01D8BB084B40A4AB46B33579C3BA1D">
    <w:name w:val="0D01D8BB084B40A4AB46B33579C3BA1D"/>
    <w:rsid w:val="00803F75"/>
  </w:style>
  <w:style w:type="paragraph" w:customStyle="1" w:styleId="090665B6651948F39AC415FB3D31C14A">
    <w:name w:val="090665B6651948F39AC415FB3D31C14A"/>
    <w:rsid w:val="00803F75"/>
  </w:style>
  <w:style w:type="paragraph" w:customStyle="1" w:styleId="BE05414C985148699484B9A8835222A3">
    <w:name w:val="BE05414C985148699484B9A8835222A3"/>
    <w:rsid w:val="00803F75"/>
  </w:style>
  <w:style w:type="paragraph" w:customStyle="1" w:styleId="930EE3CD41F34CB58F9052DDA3201A68">
    <w:name w:val="930EE3CD41F34CB58F9052DDA3201A68"/>
    <w:rsid w:val="00803F75"/>
  </w:style>
  <w:style w:type="paragraph" w:customStyle="1" w:styleId="59B204979235461AAA6A920BBB34060E">
    <w:name w:val="59B204979235461AAA6A920BBB34060E"/>
    <w:rsid w:val="00803F75"/>
  </w:style>
  <w:style w:type="paragraph" w:customStyle="1" w:styleId="C8C4F72085C240CD8B422986EC476D36">
    <w:name w:val="C8C4F72085C240CD8B422986EC476D36"/>
    <w:rsid w:val="00803F75"/>
  </w:style>
  <w:style w:type="paragraph" w:customStyle="1" w:styleId="DF18AF7D40F94AFF85E3F1D91EB32B8D">
    <w:name w:val="DF18AF7D40F94AFF85E3F1D91EB32B8D"/>
    <w:rsid w:val="00803F75"/>
  </w:style>
  <w:style w:type="paragraph" w:customStyle="1" w:styleId="C96431F0C25E4AD885AAB4DA39836EC5">
    <w:name w:val="C96431F0C25E4AD885AAB4DA39836EC5"/>
    <w:rsid w:val="00803F75"/>
  </w:style>
  <w:style w:type="paragraph" w:customStyle="1" w:styleId="EBD18EC53DC54A77AD9158779052E5C3">
    <w:name w:val="EBD18EC53DC54A77AD9158779052E5C3"/>
    <w:rsid w:val="00803F75"/>
  </w:style>
  <w:style w:type="paragraph" w:customStyle="1" w:styleId="84DCDAE75C4C461F9BE79562998CA8AE">
    <w:name w:val="84DCDAE75C4C461F9BE79562998CA8AE"/>
    <w:rsid w:val="00803F75"/>
  </w:style>
  <w:style w:type="paragraph" w:customStyle="1" w:styleId="934D1B2D0EB54DA38627C35DFA1E59CF">
    <w:name w:val="934D1B2D0EB54DA38627C35DFA1E59CF"/>
    <w:rsid w:val="00803F75"/>
  </w:style>
  <w:style w:type="paragraph" w:customStyle="1" w:styleId="F869E55B4C354397B013AEC772B48B40">
    <w:name w:val="F869E55B4C354397B013AEC772B48B40"/>
    <w:rsid w:val="00803F75"/>
  </w:style>
  <w:style w:type="paragraph" w:customStyle="1" w:styleId="1645DAA0843540E5ABE172C3CED01710">
    <w:name w:val="1645DAA0843540E5ABE172C3CED01710"/>
    <w:rsid w:val="00803F75"/>
  </w:style>
  <w:style w:type="paragraph" w:customStyle="1" w:styleId="10957BD06ED7455FB07584AC49E1490F">
    <w:name w:val="10957BD06ED7455FB07584AC49E1490F"/>
    <w:rsid w:val="00803F75"/>
  </w:style>
  <w:style w:type="paragraph" w:customStyle="1" w:styleId="4982FD03F9184BD4B4AA13AD42DDB8DA">
    <w:name w:val="4982FD03F9184BD4B4AA13AD42DDB8DA"/>
    <w:rsid w:val="00803F75"/>
  </w:style>
  <w:style w:type="paragraph" w:customStyle="1" w:styleId="B3DA85C284C248929B7476A4BCF7C789">
    <w:name w:val="B3DA85C284C248929B7476A4BCF7C789"/>
    <w:rsid w:val="00803F75"/>
  </w:style>
  <w:style w:type="paragraph" w:customStyle="1" w:styleId="B38C69495F644451B7804E071A275F95">
    <w:name w:val="B38C69495F644451B7804E071A275F95"/>
    <w:rsid w:val="007D03DF"/>
  </w:style>
  <w:style w:type="paragraph" w:customStyle="1" w:styleId="C002B9ADCB3844079D30E900FC938D49">
    <w:name w:val="C002B9ADCB3844079D30E900FC938D49"/>
    <w:rsid w:val="007D03DF"/>
  </w:style>
  <w:style w:type="paragraph" w:customStyle="1" w:styleId="940D316B1D6E4863A07DB188B86C76D8">
    <w:name w:val="940D316B1D6E4863A07DB188B86C76D8"/>
    <w:rsid w:val="00803F75"/>
  </w:style>
  <w:style w:type="paragraph" w:customStyle="1" w:styleId="C9C07EBC2A4A4DAE87421E31C36B0959">
    <w:name w:val="C9C07EBC2A4A4DAE87421E31C36B0959"/>
    <w:rsid w:val="00803F75"/>
  </w:style>
  <w:style w:type="paragraph" w:customStyle="1" w:styleId="03A89B5FFB154CF481AF95C590D629DC">
    <w:name w:val="03A89B5FFB154CF481AF95C590D629DC"/>
    <w:rsid w:val="00803F75"/>
  </w:style>
  <w:style w:type="paragraph" w:customStyle="1" w:styleId="98355FE5F3F1477E89F611FCD88A3376">
    <w:name w:val="98355FE5F3F1477E89F611FCD88A3376"/>
    <w:rsid w:val="00803F75"/>
  </w:style>
  <w:style w:type="paragraph" w:customStyle="1" w:styleId="27EFC1264CE043BB85CD08441C5AC8EC">
    <w:name w:val="27EFC1264CE043BB85CD08441C5AC8EC"/>
    <w:rsid w:val="00803F75"/>
  </w:style>
  <w:style w:type="paragraph" w:customStyle="1" w:styleId="F4F1032764C948F8A254C6A74AC7704C">
    <w:name w:val="F4F1032764C948F8A254C6A74AC7704C"/>
    <w:rsid w:val="00803F75"/>
  </w:style>
  <w:style w:type="paragraph" w:customStyle="1" w:styleId="A704D8BF7B7E42F0B11754065E221F64">
    <w:name w:val="A704D8BF7B7E42F0B11754065E221F64"/>
    <w:rsid w:val="00803F75"/>
  </w:style>
  <w:style w:type="paragraph" w:customStyle="1" w:styleId="C5496DA0F63D47C89FAD10E4409BE435">
    <w:name w:val="C5496DA0F63D47C89FAD10E4409BE435"/>
    <w:rsid w:val="00803F75"/>
  </w:style>
  <w:style w:type="paragraph" w:customStyle="1" w:styleId="37C4C0C361D142BDAB1BCAE10C3BF00F">
    <w:name w:val="37C4C0C361D142BDAB1BCAE10C3BF00F"/>
    <w:rsid w:val="00803F75"/>
  </w:style>
  <w:style w:type="paragraph" w:customStyle="1" w:styleId="C4382AE3A0064682A13853CDF2884A71">
    <w:name w:val="C4382AE3A0064682A13853CDF2884A71"/>
    <w:rsid w:val="00803F75"/>
  </w:style>
  <w:style w:type="paragraph" w:customStyle="1" w:styleId="9965C28658E747FF9E6E2EE35EF941FC">
    <w:name w:val="9965C28658E747FF9E6E2EE35EF941FC"/>
    <w:rsid w:val="00803F75"/>
  </w:style>
  <w:style w:type="paragraph" w:customStyle="1" w:styleId="BFD9427F4CB44BEC8DF89AD60CD9BC62">
    <w:name w:val="BFD9427F4CB44BEC8DF89AD60CD9BC62"/>
    <w:rsid w:val="00803F75"/>
  </w:style>
  <w:style w:type="paragraph" w:customStyle="1" w:styleId="56B1622C18D740C49457CBCCB0ECD0BE">
    <w:name w:val="56B1622C18D740C49457CBCCB0ECD0BE"/>
    <w:rsid w:val="00803F75"/>
  </w:style>
  <w:style w:type="paragraph" w:customStyle="1" w:styleId="BAE43ECBA1384D939EE83E6AE78BE0A5">
    <w:name w:val="BAE43ECBA1384D939EE83E6AE78BE0A5"/>
    <w:rsid w:val="00803F75"/>
  </w:style>
  <w:style w:type="paragraph" w:customStyle="1" w:styleId="8E1CCBBD916745CAB8BCF404B08CB463">
    <w:name w:val="8E1CCBBD916745CAB8BCF404B08CB463"/>
    <w:rsid w:val="00803F75"/>
  </w:style>
  <w:style w:type="paragraph" w:customStyle="1" w:styleId="ECAD40D162CD4C978FCE172529354058">
    <w:name w:val="ECAD40D162CD4C978FCE172529354058"/>
    <w:rsid w:val="00803F75"/>
  </w:style>
  <w:style w:type="paragraph" w:customStyle="1" w:styleId="E3809E975F554E5A9011D71A12624B23">
    <w:name w:val="E3809E975F554E5A9011D71A12624B23"/>
    <w:rsid w:val="00803F75"/>
  </w:style>
  <w:style w:type="paragraph" w:customStyle="1" w:styleId="DAF4FD55077C40B080D94CC6CA9E07E7">
    <w:name w:val="DAF4FD55077C40B080D94CC6CA9E07E7"/>
    <w:rsid w:val="00803F75"/>
  </w:style>
  <w:style w:type="paragraph" w:customStyle="1" w:styleId="43927436D3A747FA9689221000060BF4">
    <w:name w:val="43927436D3A747FA9689221000060BF4"/>
    <w:rsid w:val="00803F75"/>
  </w:style>
  <w:style w:type="paragraph" w:customStyle="1" w:styleId="A25E262BACC6428CBD1271BAD99A0BB1">
    <w:name w:val="A25E262BACC6428CBD1271BAD99A0BB1"/>
    <w:rsid w:val="00803F75"/>
  </w:style>
  <w:style w:type="paragraph" w:customStyle="1" w:styleId="6F37020C2ACE4F27AD44AA528462F4A7">
    <w:name w:val="6F37020C2ACE4F27AD44AA528462F4A7"/>
    <w:rsid w:val="00803F75"/>
  </w:style>
  <w:style w:type="paragraph" w:customStyle="1" w:styleId="ABA5AA4A61F64E349DE768015AF587AC">
    <w:name w:val="ABA5AA4A61F64E349DE768015AF587AC"/>
    <w:rsid w:val="00803F75"/>
  </w:style>
  <w:style w:type="paragraph" w:customStyle="1" w:styleId="AD97F1E7615D46DFACC7536317C2C20C">
    <w:name w:val="AD97F1E7615D46DFACC7536317C2C20C"/>
    <w:rsid w:val="00803F75"/>
  </w:style>
  <w:style w:type="paragraph" w:customStyle="1" w:styleId="06E620C512014D5485F8DD26352F4D52">
    <w:name w:val="06E620C512014D5485F8DD26352F4D52"/>
    <w:rsid w:val="00803F75"/>
  </w:style>
  <w:style w:type="paragraph" w:customStyle="1" w:styleId="3E8A272701974968904DC6AEA5AB4221">
    <w:name w:val="3E8A272701974968904DC6AEA5AB4221"/>
    <w:rsid w:val="00803F75"/>
  </w:style>
  <w:style w:type="paragraph" w:customStyle="1" w:styleId="8F37855226F34C339658B91E13E93188">
    <w:name w:val="8F37855226F34C339658B91E13E93188"/>
    <w:rsid w:val="00803F75"/>
  </w:style>
  <w:style w:type="paragraph" w:customStyle="1" w:styleId="38E5517CE1E742F19D15EA13DC76B2AF">
    <w:name w:val="38E5517CE1E742F19D15EA13DC76B2AF"/>
    <w:rsid w:val="00803F75"/>
  </w:style>
  <w:style w:type="paragraph" w:customStyle="1" w:styleId="EFACFEC837DB42C8B0F62545907040A3">
    <w:name w:val="EFACFEC837DB42C8B0F62545907040A3"/>
    <w:rsid w:val="00803F75"/>
  </w:style>
  <w:style w:type="paragraph" w:customStyle="1" w:styleId="5890E50C14EE4C3887D324578990CE26">
    <w:name w:val="5890E50C14EE4C3887D324578990CE26"/>
    <w:rsid w:val="00803F75"/>
  </w:style>
  <w:style w:type="paragraph" w:customStyle="1" w:styleId="46DFA9A07B104F5AA2F0F7D2B2911BA8">
    <w:name w:val="46DFA9A07B104F5AA2F0F7D2B2911BA8"/>
    <w:rsid w:val="00803F75"/>
  </w:style>
  <w:style w:type="paragraph" w:customStyle="1" w:styleId="C0DC8474C18449FEB9D255EC56C89A21">
    <w:name w:val="C0DC8474C18449FEB9D255EC56C89A21"/>
    <w:rsid w:val="00803F75"/>
  </w:style>
  <w:style w:type="paragraph" w:customStyle="1" w:styleId="3A9376B69C064841930C6483BD72915E">
    <w:name w:val="3A9376B69C064841930C6483BD72915E"/>
    <w:rsid w:val="00803F75"/>
  </w:style>
  <w:style w:type="paragraph" w:customStyle="1" w:styleId="6C542BC74DCF4359B9F04DF057AE1211">
    <w:name w:val="6C542BC74DCF4359B9F04DF057AE1211"/>
    <w:rsid w:val="00803F75"/>
  </w:style>
  <w:style w:type="paragraph" w:customStyle="1" w:styleId="B02738B69DA549ABB98BCEF398F0DA1D">
    <w:name w:val="B02738B69DA549ABB98BCEF398F0DA1D"/>
    <w:rsid w:val="00803F75"/>
  </w:style>
  <w:style w:type="paragraph" w:customStyle="1" w:styleId="1C08EF04FD1248058C42B72AE3CC9755">
    <w:name w:val="1C08EF04FD1248058C42B72AE3CC9755"/>
    <w:rsid w:val="00803F75"/>
  </w:style>
  <w:style w:type="paragraph" w:customStyle="1" w:styleId="4552AFD4A82E4D47B4F8FFAF188302D1">
    <w:name w:val="4552AFD4A82E4D47B4F8FFAF188302D1"/>
    <w:rsid w:val="00803F75"/>
  </w:style>
  <w:style w:type="paragraph" w:customStyle="1" w:styleId="5E7E89FB5DD34C77B9AA21476A22770D">
    <w:name w:val="5E7E89FB5DD34C77B9AA21476A22770D"/>
    <w:rsid w:val="00803F75"/>
  </w:style>
  <w:style w:type="paragraph" w:customStyle="1" w:styleId="EB9B542FAF6A42299427BCA60D6389B9">
    <w:name w:val="EB9B542FAF6A42299427BCA60D6389B9"/>
    <w:rsid w:val="00803F75"/>
  </w:style>
  <w:style w:type="paragraph" w:customStyle="1" w:styleId="0D5F6F0EB6A045328606058228A45F8F">
    <w:name w:val="0D5F6F0EB6A045328606058228A45F8F"/>
    <w:rsid w:val="00803F75"/>
  </w:style>
  <w:style w:type="paragraph" w:customStyle="1" w:styleId="FFF566BFE8DE4B8F93379E4476D03BE0">
    <w:name w:val="FFF566BFE8DE4B8F93379E4476D03BE0"/>
    <w:rsid w:val="00803F75"/>
  </w:style>
  <w:style w:type="paragraph" w:customStyle="1" w:styleId="F44D4C3E6D5D46F4A3D20D4A0113425D">
    <w:name w:val="F44D4C3E6D5D46F4A3D20D4A0113425D"/>
    <w:rsid w:val="00803F75"/>
  </w:style>
  <w:style w:type="paragraph" w:customStyle="1" w:styleId="190CF67929BD46DD85614A2B4C466FB4">
    <w:name w:val="190CF67929BD46DD85614A2B4C466FB4"/>
    <w:rsid w:val="00803F75"/>
  </w:style>
  <w:style w:type="paragraph" w:customStyle="1" w:styleId="C366CE06E98647C6859754813B936597">
    <w:name w:val="C366CE06E98647C6859754813B936597"/>
    <w:rsid w:val="00803F75"/>
  </w:style>
  <w:style w:type="paragraph" w:customStyle="1" w:styleId="B6261385B77442E18D6FD69D83256715">
    <w:name w:val="B6261385B77442E18D6FD69D83256715"/>
    <w:rsid w:val="00803F75"/>
  </w:style>
  <w:style w:type="paragraph" w:customStyle="1" w:styleId="0D4B4F092DEC483CA4920480E629D1B4">
    <w:name w:val="0D4B4F092DEC483CA4920480E629D1B4"/>
    <w:rsid w:val="00803F75"/>
  </w:style>
  <w:style w:type="paragraph" w:customStyle="1" w:styleId="C0B1B1E357B24CDFB404B632E976B55B">
    <w:name w:val="C0B1B1E357B24CDFB404B632E976B55B"/>
    <w:rsid w:val="00803F75"/>
  </w:style>
  <w:style w:type="paragraph" w:customStyle="1" w:styleId="69636354491A41109360C006DE4BD6D6">
    <w:name w:val="69636354491A41109360C006DE4BD6D6"/>
    <w:rsid w:val="00803F75"/>
  </w:style>
  <w:style w:type="paragraph" w:customStyle="1" w:styleId="25527C30E36640D5B735C8E813B7C70A">
    <w:name w:val="25527C30E36640D5B735C8E813B7C70A"/>
    <w:rsid w:val="00803F75"/>
  </w:style>
  <w:style w:type="paragraph" w:customStyle="1" w:styleId="92CA4C9F0F664D3BBCD713C6366D9323">
    <w:name w:val="92CA4C9F0F664D3BBCD713C6366D9323"/>
    <w:rsid w:val="00803F75"/>
  </w:style>
  <w:style w:type="paragraph" w:customStyle="1" w:styleId="E0A449209EE344C9860BFEDEC6382031">
    <w:name w:val="E0A449209EE344C9860BFEDEC6382031"/>
    <w:rsid w:val="00803F75"/>
  </w:style>
  <w:style w:type="paragraph" w:customStyle="1" w:styleId="7674430000894EC3BD90F282E279F55B">
    <w:name w:val="7674430000894EC3BD90F282E279F55B"/>
    <w:rsid w:val="00803F75"/>
  </w:style>
  <w:style w:type="paragraph" w:customStyle="1" w:styleId="378D94BC5BFA42D39E314A31CC1E578C">
    <w:name w:val="378D94BC5BFA42D39E314A31CC1E578C"/>
    <w:rsid w:val="00803F75"/>
  </w:style>
  <w:style w:type="paragraph" w:customStyle="1" w:styleId="58159BCF21714C47BC6FB885D25D4011">
    <w:name w:val="58159BCF21714C47BC6FB885D25D4011"/>
    <w:rsid w:val="00803F75"/>
  </w:style>
  <w:style w:type="paragraph" w:customStyle="1" w:styleId="E95CECC54A4246C2A40FB52759DE2997">
    <w:name w:val="E95CECC54A4246C2A40FB52759DE2997"/>
    <w:rsid w:val="00803F75"/>
  </w:style>
  <w:style w:type="paragraph" w:customStyle="1" w:styleId="33F94923D457452491B850A4B1AAF9BB">
    <w:name w:val="33F94923D457452491B850A4B1AAF9BB"/>
    <w:rsid w:val="00803F75"/>
  </w:style>
  <w:style w:type="paragraph" w:customStyle="1" w:styleId="27A45309F7C34D24A6C550164EF404AC">
    <w:name w:val="27A45309F7C34D24A6C550164EF404AC"/>
    <w:rsid w:val="00803F75"/>
  </w:style>
  <w:style w:type="paragraph" w:customStyle="1" w:styleId="1BEABC406AB149068F241282C12883C7">
    <w:name w:val="1BEABC406AB149068F241282C12883C7"/>
    <w:rsid w:val="00803F75"/>
  </w:style>
  <w:style w:type="paragraph" w:customStyle="1" w:styleId="213B11A154DE4E50B3E76E9448541986">
    <w:name w:val="213B11A154DE4E50B3E76E9448541986"/>
    <w:rsid w:val="00803F75"/>
  </w:style>
  <w:style w:type="paragraph" w:customStyle="1" w:styleId="2F2CBE58C31D43F295EDC0C6931B6E2B">
    <w:name w:val="2F2CBE58C31D43F295EDC0C6931B6E2B"/>
    <w:rsid w:val="007D03DF"/>
  </w:style>
  <w:style w:type="paragraph" w:customStyle="1" w:styleId="CADF5A3E54074FF1B383B98B2F61348D">
    <w:name w:val="CADF5A3E54074FF1B383B98B2F61348D"/>
    <w:rsid w:val="00803F75"/>
  </w:style>
  <w:style w:type="paragraph" w:customStyle="1" w:styleId="17D56D70CDB64B65A199A16B9AAD2E62">
    <w:name w:val="17D56D70CDB64B65A199A16B9AAD2E62"/>
    <w:rsid w:val="00803F75"/>
  </w:style>
  <w:style w:type="paragraph" w:customStyle="1" w:styleId="1744C48675494C8AAA7857BD90E33E56">
    <w:name w:val="1744C48675494C8AAA7857BD90E33E56"/>
    <w:rsid w:val="00803F75"/>
  </w:style>
  <w:style w:type="paragraph" w:customStyle="1" w:styleId="DD8A822B90EB472885937D9408E98DFE">
    <w:name w:val="DD8A822B90EB472885937D9408E98DFE"/>
    <w:rsid w:val="00803F75"/>
  </w:style>
  <w:style w:type="paragraph" w:customStyle="1" w:styleId="B709BBF95EF541198B72870146790836">
    <w:name w:val="B709BBF95EF541198B72870146790836"/>
    <w:rsid w:val="00803F75"/>
  </w:style>
  <w:style w:type="paragraph" w:customStyle="1" w:styleId="13B74A9284634712854CDEDA8EF09E15">
    <w:name w:val="13B74A9284634712854CDEDA8EF09E15"/>
    <w:rsid w:val="00803F75"/>
  </w:style>
  <w:style w:type="paragraph" w:customStyle="1" w:styleId="D28D88AEEE8E47E292D82B3745769675">
    <w:name w:val="D28D88AEEE8E47E292D82B3745769675"/>
    <w:rsid w:val="00803F75"/>
  </w:style>
  <w:style w:type="paragraph" w:customStyle="1" w:styleId="632D8E7BECE44960ACCD89A36C495B99">
    <w:name w:val="632D8E7BECE44960ACCD89A36C495B99"/>
    <w:rsid w:val="00803F75"/>
  </w:style>
  <w:style w:type="paragraph" w:customStyle="1" w:styleId="9DD96D8637C04B33B47ABAF0CAD3DBE9">
    <w:name w:val="9DD96D8637C04B33B47ABAF0CAD3DBE9"/>
    <w:rsid w:val="007D03DF"/>
  </w:style>
  <w:style w:type="paragraph" w:customStyle="1" w:styleId="A037BA674E9A49F09DBC80C9A95280F6">
    <w:name w:val="A037BA674E9A49F09DBC80C9A95280F6"/>
    <w:rsid w:val="00803F75"/>
  </w:style>
  <w:style w:type="paragraph" w:customStyle="1" w:styleId="841EB96937464F2C876AEEA668FD4322">
    <w:name w:val="841EB96937464F2C876AEEA668FD4322"/>
    <w:rsid w:val="00803F75"/>
  </w:style>
  <w:style w:type="paragraph" w:customStyle="1" w:styleId="147AC575DF1342748DE0F91F0043DB79">
    <w:name w:val="147AC575DF1342748DE0F91F0043DB79"/>
    <w:rsid w:val="00803F75"/>
  </w:style>
  <w:style w:type="paragraph" w:customStyle="1" w:styleId="A9D05C12B317497BABBACBC6041C3DCD">
    <w:name w:val="A9D05C12B317497BABBACBC6041C3DCD"/>
    <w:rsid w:val="00803F75"/>
  </w:style>
  <w:style w:type="paragraph" w:customStyle="1" w:styleId="D4020009CE264CEAAB4646216EFEBE36">
    <w:name w:val="D4020009CE264CEAAB4646216EFEBE36"/>
    <w:rsid w:val="00803F75"/>
  </w:style>
  <w:style w:type="paragraph" w:customStyle="1" w:styleId="8464A4DB6CA34FE28150F311D4E7DAA9">
    <w:name w:val="8464A4DB6CA34FE28150F311D4E7DAA9"/>
    <w:rsid w:val="00803F75"/>
  </w:style>
  <w:style w:type="paragraph" w:customStyle="1" w:styleId="0148E462774D4A1E99CC49B0F5FBF0E2">
    <w:name w:val="0148E462774D4A1E99CC49B0F5FBF0E2"/>
    <w:rsid w:val="00803F75"/>
  </w:style>
  <w:style w:type="paragraph" w:customStyle="1" w:styleId="90797BAF0CE042B680294DC7FEF354CC">
    <w:name w:val="90797BAF0CE042B680294DC7FEF354CC"/>
    <w:rsid w:val="00803F75"/>
  </w:style>
  <w:style w:type="paragraph" w:customStyle="1" w:styleId="766227A330884B61BDD6F9A6800F2354">
    <w:name w:val="766227A330884B61BDD6F9A6800F2354"/>
    <w:rsid w:val="00803F75"/>
  </w:style>
  <w:style w:type="paragraph" w:customStyle="1" w:styleId="4EF8A1F2544A43C781DC68113427D93A">
    <w:name w:val="4EF8A1F2544A43C781DC68113427D93A"/>
    <w:rsid w:val="00803F75"/>
  </w:style>
  <w:style w:type="paragraph" w:customStyle="1" w:styleId="F332118787154C81B99EA82A9B7965A8">
    <w:name w:val="F332118787154C81B99EA82A9B7965A8"/>
    <w:rsid w:val="00803F75"/>
  </w:style>
  <w:style w:type="paragraph" w:customStyle="1" w:styleId="F978E36487824EDC83CCAD21DED39884">
    <w:name w:val="F978E36487824EDC83CCAD21DED39884"/>
    <w:rsid w:val="00803F75"/>
  </w:style>
  <w:style w:type="paragraph" w:customStyle="1" w:styleId="962816D5BA0D4A21B979F51D70E3516F">
    <w:name w:val="962816D5BA0D4A21B979F51D70E3516F"/>
    <w:rsid w:val="007D03DF"/>
  </w:style>
  <w:style w:type="paragraph" w:customStyle="1" w:styleId="483EA0404AD54FC28F7625D526DA05B4">
    <w:name w:val="483EA0404AD54FC28F7625D526DA05B4"/>
    <w:rsid w:val="007D03DF"/>
  </w:style>
  <w:style w:type="paragraph" w:customStyle="1" w:styleId="54D11055A8354F4FB12E1A8B2E4B97FD">
    <w:name w:val="54D11055A8354F4FB12E1A8B2E4B97FD"/>
    <w:rsid w:val="007D03DF"/>
  </w:style>
  <w:style w:type="paragraph" w:customStyle="1" w:styleId="27FFD56536D94D51A1371ED74E513E72">
    <w:name w:val="27FFD56536D94D51A1371ED74E513E72"/>
    <w:rsid w:val="007D03DF"/>
  </w:style>
  <w:style w:type="paragraph" w:customStyle="1" w:styleId="F48D44DE3F14431BB212EA6A9BDD9D8A">
    <w:name w:val="F48D44DE3F14431BB212EA6A9BDD9D8A"/>
    <w:rsid w:val="007D03DF"/>
  </w:style>
  <w:style w:type="paragraph" w:customStyle="1" w:styleId="4117E71884424C5797DB3BCFC32410EE">
    <w:name w:val="4117E71884424C5797DB3BCFC32410EE"/>
    <w:rsid w:val="007D03DF"/>
  </w:style>
  <w:style w:type="paragraph" w:customStyle="1" w:styleId="1658248ED89A4E6999E45D5046CF3EC8">
    <w:name w:val="1658248ED89A4E6999E45D5046CF3EC8"/>
    <w:rsid w:val="007D03DF"/>
  </w:style>
  <w:style w:type="paragraph" w:customStyle="1" w:styleId="D72D897F1AD24083AED201FAD1BB6AB4">
    <w:name w:val="D72D897F1AD24083AED201FAD1BB6AB4"/>
    <w:rsid w:val="007D03DF"/>
  </w:style>
  <w:style w:type="paragraph" w:customStyle="1" w:styleId="83DE355D36D641E8A3B43CD2465293D4">
    <w:name w:val="83DE355D36D641E8A3B43CD2465293D4"/>
    <w:rsid w:val="007D03DF"/>
  </w:style>
  <w:style w:type="paragraph" w:customStyle="1" w:styleId="74C91AEC3C6A48828A5CD44F828E8178">
    <w:name w:val="74C91AEC3C6A48828A5CD44F828E8178"/>
    <w:rsid w:val="007D03DF"/>
  </w:style>
  <w:style w:type="paragraph" w:customStyle="1" w:styleId="A57D5D389A2A4A8CB157EA677D75E53F">
    <w:name w:val="A57D5D389A2A4A8CB157EA677D75E53F"/>
    <w:rsid w:val="007D03DF"/>
  </w:style>
  <w:style w:type="paragraph" w:customStyle="1" w:styleId="F45C94D59DC1438BBAD8E50041D25D0F">
    <w:name w:val="F45C94D59DC1438BBAD8E50041D25D0F"/>
    <w:rsid w:val="007D03DF"/>
  </w:style>
  <w:style w:type="paragraph" w:customStyle="1" w:styleId="A83D77B2432F414399A31676E327A356">
    <w:name w:val="A83D77B2432F414399A31676E327A356"/>
    <w:rsid w:val="007D03DF"/>
  </w:style>
  <w:style w:type="paragraph" w:customStyle="1" w:styleId="9052EC90A31B4114824D5E36A2604BA7">
    <w:name w:val="9052EC90A31B4114824D5E36A2604BA7"/>
    <w:rsid w:val="007D03DF"/>
  </w:style>
  <w:style w:type="paragraph" w:customStyle="1" w:styleId="7C378E8B05294581AB3EE852285C9B9F">
    <w:name w:val="7C378E8B05294581AB3EE852285C9B9F"/>
    <w:rsid w:val="007D03DF"/>
  </w:style>
  <w:style w:type="paragraph" w:customStyle="1" w:styleId="C59C5AEB45CF4A418FBB03F0215AAD87">
    <w:name w:val="C59C5AEB45CF4A418FBB03F0215AAD87"/>
    <w:rsid w:val="007D03DF"/>
  </w:style>
  <w:style w:type="paragraph" w:customStyle="1" w:styleId="DEBAD67BCE3940A0A8D9ADAEAECE6FD0">
    <w:name w:val="DEBAD67BCE3940A0A8D9ADAEAECE6FD0"/>
    <w:rsid w:val="00803F75"/>
  </w:style>
  <w:style w:type="paragraph" w:customStyle="1" w:styleId="A96AAB0722EB455E960355B50E615167">
    <w:name w:val="A96AAB0722EB455E960355B50E615167"/>
    <w:rsid w:val="00803F75"/>
  </w:style>
  <w:style w:type="paragraph" w:customStyle="1" w:styleId="0DABC4E72E45409498A4A60851227195">
    <w:name w:val="0DABC4E72E45409498A4A60851227195"/>
    <w:rsid w:val="00803F75"/>
  </w:style>
  <w:style w:type="paragraph" w:customStyle="1" w:styleId="84BBDEFF90514C6EB87B0F867B95682D">
    <w:name w:val="84BBDEFF90514C6EB87B0F867B95682D"/>
    <w:rsid w:val="00803F75"/>
  </w:style>
  <w:style w:type="paragraph" w:customStyle="1" w:styleId="27E7FC5D7C354B5DB143C1442F387300">
    <w:name w:val="27E7FC5D7C354B5DB143C1442F387300"/>
    <w:rsid w:val="007D03DF"/>
  </w:style>
  <w:style w:type="paragraph" w:customStyle="1" w:styleId="7413DD74DF8742CF99B9A55DDC9A561B">
    <w:name w:val="7413DD74DF8742CF99B9A55DDC9A561B"/>
    <w:rsid w:val="007D03DF"/>
  </w:style>
  <w:style w:type="paragraph" w:customStyle="1" w:styleId="C6493E8D27CD47E9AECFC0509A32E936">
    <w:name w:val="C6493E8D27CD47E9AECFC0509A32E936"/>
    <w:rsid w:val="007D03DF"/>
  </w:style>
  <w:style w:type="paragraph" w:customStyle="1" w:styleId="752C86E4666D407B89A45601832DC122">
    <w:name w:val="752C86E4666D407B89A45601832DC122"/>
    <w:rsid w:val="007D03DF"/>
  </w:style>
  <w:style w:type="paragraph" w:customStyle="1" w:styleId="D29005968EE3498C813AA6B4775BC0A4">
    <w:name w:val="D29005968EE3498C813AA6B4775BC0A4"/>
    <w:rsid w:val="00803F75"/>
  </w:style>
  <w:style w:type="paragraph" w:customStyle="1" w:styleId="02B0105C8A664BA5BBEAF7D67767C211">
    <w:name w:val="02B0105C8A664BA5BBEAF7D67767C211"/>
    <w:rsid w:val="00803F75"/>
  </w:style>
  <w:style w:type="paragraph" w:customStyle="1" w:styleId="E2748AA713AF412BAD3FB8D1C3247E89">
    <w:name w:val="E2748AA713AF412BAD3FB8D1C3247E89"/>
    <w:rsid w:val="00803F75"/>
  </w:style>
  <w:style w:type="paragraph" w:customStyle="1" w:styleId="2EE1CE52D5BF422493A2680E07848A0C">
    <w:name w:val="2EE1CE52D5BF422493A2680E07848A0C"/>
    <w:rsid w:val="00803F75"/>
  </w:style>
  <w:style w:type="paragraph" w:customStyle="1" w:styleId="6647BEDB1E7C4669AC7C35E84D03E311">
    <w:name w:val="6647BEDB1E7C4669AC7C35E84D03E311"/>
    <w:rsid w:val="00803F75"/>
  </w:style>
  <w:style w:type="paragraph" w:customStyle="1" w:styleId="0F8CE984DCB44CE69E5C3A85B53C6F80">
    <w:name w:val="0F8CE984DCB44CE69E5C3A85B53C6F80"/>
    <w:rsid w:val="00803F75"/>
  </w:style>
  <w:style w:type="paragraph" w:customStyle="1" w:styleId="44D51F3986974544B4E24FF253FB1886">
    <w:name w:val="44D51F3986974544B4E24FF253FB1886"/>
    <w:rsid w:val="00803F75"/>
  </w:style>
  <w:style w:type="paragraph" w:customStyle="1" w:styleId="5B6AFDE41E7B40978383BA3AB27D1D06">
    <w:name w:val="5B6AFDE41E7B40978383BA3AB27D1D06"/>
    <w:rsid w:val="00803F75"/>
  </w:style>
  <w:style w:type="paragraph" w:customStyle="1" w:styleId="33493D86B3A84C4EA527D5B6C9FEF064">
    <w:name w:val="33493D86B3A84C4EA527D5B6C9FEF064"/>
    <w:rsid w:val="00803F75"/>
  </w:style>
  <w:style w:type="paragraph" w:customStyle="1" w:styleId="5B5D26908C5D4521A6A801830A4A2993">
    <w:name w:val="5B5D26908C5D4521A6A801830A4A2993"/>
    <w:rsid w:val="00803F75"/>
  </w:style>
  <w:style w:type="paragraph" w:customStyle="1" w:styleId="28BD35E2793744CA919937AF517D4082">
    <w:name w:val="28BD35E2793744CA919937AF517D4082"/>
    <w:rsid w:val="00803F75"/>
  </w:style>
  <w:style w:type="paragraph" w:customStyle="1" w:styleId="E0452FAA0FD243BBAD3798118CC787CD">
    <w:name w:val="E0452FAA0FD243BBAD3798118CC787CD"/>
    <w:rsid w:val="00803F75"/>
  </w:style>
  <w:style w:type="paragraph" w:customStyle="1" w:styleId="6BCEF94DA4F04B5FA4D7552D19DBEFA8">
    <w:name w:val="6BCEF94DA4F04B5FA4D7552D19DBEFA8"/>
    <w:rsid w:val="007D03DF"/>
  </w:style>
  <w:style w:type="paragraph" w:customStyle="1" w:styleId="CE00A21952E341AC88A9713DA5BE32FE">
    <w:name w:val="CE00A21952E341AC88A9713DA5BE32FE"/>
    <w:rsid w:val="007D03DF"/>
  </w:style>
  <w:style w:type="paragraph" w:customStyle="1" w:styleId="2AD6AE50274645E9A4BDEB0EF4B2B59A">
    <w:name w:val="2AD6AE50274645E9A4BDEB0EF4B2B59A"/>
    <w:rsid w:val="007D03DF"/>
  </w:style>
  <w:style w:type="paragraph" w:customStyle="1" w:styleId="16C6B4AC5FF243038DC82607D235834D">
    <w:name w:val="16C6B4AC5FF243038DC82607D235834D"/>
    <w:rsid w:val="007D03DF"/>
  </w:style>
  <w:style w:type="paragraph" w:customStyle="1" w:styleId="E9BDDDA9C1644C73A52597DE2D67B6B3">
    <w:name w:val="E9BDDDA9C1644C73A52597DE2D67B6B3"/>
    <w:rsid w:val="006532A3"/>
  </w:style>
  <w:style w:type="paragraph" w:customStyle="1" w:styleId="72C16D4229FB4BB99D748869ED6EB29B">
    <w:name w:val="72C16D4229FB4BB99D748869ED6EB29B"/>
    <w:rsid w:val="006532A3"/>
  </w:style>
  <w:style w:type="paragraph" w:customStyle="1" w:styleId="A870B40C5F3B4737B6027031E4B7D43D">
    <w:name w:val="A870B40C5F3B4737B6027031E4B7D43D"/>
    <w:rsid w:val="006532A3"/>
  </w:style>
  <w:style w:type="paragraph" w:customStyle="1" w:styleId="373AAC34C443467496CE5B26D93ACCE2">
    <w:name w:val="373AAC34C443467496CE5B26D93ACCE2"/>
    <w:rsid w:val="00803F75"/>
  </w:style>
  <w:style w:type="paragraph" w:customStyle="1" w:styleId="42A7767E6E79493EAD0AB072CAA75D6A">
    <w:name w:val="42A7767E6E79493EAD0AB072CAA75D6A"/>
    <w:rsid w:val="00803F75"/>
  </w:style>
  <w:style w:type="paragraph" w:customStyle="1" w:styleId="281F7F30B9584DA78312A1B25D71FE82">
    <w:name w:val="281F7F30B9584DA78312A1B25D71FE82"/>
    <w:rsid w:val="00803F75"/>
  </w:style>
  <w:style w:type="paragraph" w:customStyle="1" w:styleId="FC2D5B67474C46FFA8EBC5B42050D212">
    <w:name w:val="FC2D5B67474C46FFA8EBC5B42050D212"/>
    <w:rsid w:val="00803F75"/>
  </w:style>
  <w:style w:type="paragraph" w:customStyle="1" w:styleId="9A19F4F0C763498C829DB567C0B509B2">
    <w:name w:val="9A19F4F0C763498C829DB567C0B509B2"/>
    <w:rsid w:val="00803F75"/>
  </w:style>
  <w:style w:type="paragraph" w:customStyle="1" w:styleId="BD2B6A84F6A04B9787337AE0D7D27BE5">
    <w:name w:val="BD2B6A84F6A04B9787337AE0D7D27BE5"/>
    <w:rsid w:val="00803F75"/>
  </w:style>
  <w:style w:type="paragraph" w:customStyle="1" w:styleId="F27CF8FD50864181B6072B6ED8DD60B2">
    <w:name w:val="F27CF8FD50864181B6072B6ED8DD60B2"/>
    <w:rsid w:val="00803F75"/>
  </w:style>
  <w:style w:type="paragraph" w:customStyle="1" w:styleId="4F540019DC90424187D6DD40362FB9D6">
    <w:name w:val="4F540019DC90424187D6DD40362FB9D6"/>
    <w:rsid w:val="00803F75"/>
  </w:style>
  <w:style w:type="paragraph" w:customStyle="1" w:styleId="BB75206F396C49AE8E17F622D9D0A62D">
    <w:name w:val="BB75206F396C49AE8E17F622D9D0A62D"/>
    <w:rsid w:val="00803F75"/>
  </w:style>
  <w:style w:type="paragraph" w:customStyle="1" w:styleId="D85FCBCC1388448E9F07017144FC3215">
    <w:name w:val="D85FCBCC1388448E9F07017144FC3215"/>
    <w:rsid w:val="00803F75"/>
  </w:style>
  <w:style w:type="paragraph" w:customStyle="1" w:styleId="39B1E62ED2E7445F960C9FFF1A297F18">
    <w:name w:val="39B1E62ED2E7445F960C9FFF1A297F18"/>
    <w:rsid w:val="00803F75"/>
  </w:style>
  <w:style w:type="paragraph" w:customStyle="1" w:styleId="D7A2608B704D4C608FBBA9E5D5691B5A">
    <w:name w:val="D7A2608B704D4C608FBBA9E5D5691B5A"/>
    <w:rsid w:val="00803F75"/>
  </w:style>
  <w:style w:type="paragraph" w:customStyle="1" w:styleId="78E77E267EE94CA0BC065ED4190D1352">
    <w:name w:val="78E77E267EE94CA0BC065ED4190D1352"/>
    <w:rsid w:val="00803F75"/>
  </w:style>
  <w:style w:type="paragraph" w:customStyle="1" w:styleId="891FD0FCA9BB494BB1AC2EF8DBD6B659">
    <w:name w:val="891FD0FCA9BB494BB1AC2EF8DBD6B659"/>
    <w:rsid w:val="00803F75"/>
  </w:style>
  <w:style w:type="paragraph" w:customStyle="1" w:styleId="84B669270AB24374AB8ED72AE13D15B8">
    <w:name w:val="84B669270AB24374AB8ED72AE13D15B8"/>
    <w:rsid w:val="00803F75"/>
  </w:style>
  <w:style w:type="paragraph" w:customStyle="1" w:styleId="56CEC53F8BC14AEEA78F706D77600B23">
    <w:name w:val="56CEC53F8BC14AEEA78F706D77600B23"/>
    <w:rsid w:val="00803F75"/>
  </w:style>
  <w:style w:type="paragraph" w:customStyle="1" w:styleId="6CE1E8F16CAE48A1A2AFF543DBC8EF45">
    <w:name w:val="6CE1E8F16CAE48A1A2AFF543DBC8EF45"/>
    <w:rsid w:val="007D03DF"/>
  </w:style>
  <w:style w:type="paragraph" w:customStyle="1" w:styleId="5ECB2511933E4A01ADC5040775D52EBF">
    <w:name w:val="5ECB2511933E4A01ADC5040775D52EBF"/>
    <w:rsid w:val="007D03DF"/>
  </w:style>
  <w:style w:type="paragraph" w:customStyle="1" w:styleId="A48112141C2D4C41A9067CF56CAB12DB">
    <w:name w:val="A48112141C2D4C41A9067CF56CAB12DB"/>
    <w:rsid w:val="007D03DF"/>
  </w:style>
  <w:style w:type="paragraph" w:customStyle="1" w:styleId="BAE62455187D453BA83BCCD184DB5E2B">
    <w:name w:val="BAE62455187D453BA83BCCD184DB5E2B"/>
    <w:rsid w:val="007D03DF"/>
  </w:style>
  <w:style w:type="paragraph" w:customStyle="1" w:styleId="9FAA1E17FC7E46E6BFDAB4D24AAAFC52">
    <w:name w:val="9FAA1E17FC7E46E6BFDAB4D24AAAFC52"/>
    <w:rsid w:val="00803F75"/>
  </w:style>
  <w:style w:type="paragraph" w:customStyle="1" w:styleId="E8ECD15719D7421CAA33CC9BACC55630">
    <w:name w:val="E8ECD15719D7421CAA33CC9BACC55630"/>
    <w:rsid w:val="00803F75"/>
  </w:style>
  <w:style w:type="paragraph" w:customStyle="1" w:styleId="BDD77B0637F9462FA97458021C0DF70B">
    <w:name w:val="BDD77B0637F9462FA97458021C0DF70B"/>
    <w:rsid w:val="00803F75"/>
  </w:style>
  <w:style w:type="paragraph" w:customStyle="1" w:styleId="62B06D905039420FA6BC35CB5CF1E461">
    <w:name w:val="62B06D905039420FA6BC35CB5CF1E461"/>
    <w:rsid w:val="00803F75"/>
  </w:style>
  <w:style w:type="paragraph" w:customStyle="1" w:styleId="FD007AF29D764163A5E3959703E76E03">
    <w:name w:val="FD007AF29D764163A5E3959703E76E03"/>
    <w:rsid w:val="007D03DF"/>
  </w:style>
  <w:style w:type="paragraph" w:customStyle="1" w:styleId="51E47FDCFB0E4FF8841328D14DF3098A">
    <w:name w:val="51E47FDCFB0E4FF8841328D14DF3098A"/>
    <w:rsid w:val="006532A3"/>
  </w:style>
  <w:style w:type="paragraph" w:customStyle="1" w:styleId="3F20A13FFF884AB5AA739822D3B9113B">
    <w:name w:val="3F20A13FFF884AB5AA739822D3B9113B"/>
    <w:rsid w:val="007D03DF"/>
  </w:style>
  <w:style w:type="paragraph" w:customStyle="1" w:styleId="02954A4712F945A08F8A9D823DA8E165">
    <w:name w:val="02954A4712F945A08F8A9D823DA8E165"/>
    <w:rsid w:val="007D03DF"/>
  </w:style>
  <w:style w:type="paragraph" w:customStyle="1" w:styleId="E708760B4F8F49EC9B53180A995DA4B7">
    <w:name w:val="E708760B4F8F49EC9B53180A995DA4B7"/>
    <w:rsid w:val="00803F75"/>
  </w:style>
  <w:style w:type="paragraph" w:customStyle="1" w:styleId="7A0B1923A6C24F629C595A95E5FD0164">
    <w:name w:val="7A0B1923A6C24F629C595A95E5FD0164"/>
    <w:rsid w:val="00803F75"/>
  </w:style>
  <w:style w:type="paragraph" w:customStyle="1" w:styleId="86501C0B46CE492F8F10B987113DBCA4">
    <w:name w:val="86501C0B46CE492F8F10B987113DBCA4"/>
    <w:rsid w:val="00803F75"/>
  </w:style>
  <w:style w:type="paragraph" w:customStyle="1" w:styleId="60CFB9401FD84DD38D44DB5032DCDDEB">
    <w:name w:val="60CFB9401FD84DD38D44DB5032DCDDEB"/>
    <w:rsid w:val="00803F75"/>
  </w:style>
  <w:style w:type="paragraph" w:customStyle="1" w:styleId="6DF86F2613C84307859D63E6C765853D">
    <w:name w:val="6DF86F2613C84307859D63E6C765853D"/>
    <w:rsid w:val="00803F75"/>
  </w:style>
  <w:style w:type="paragraph" w:customStyle="1" w:styleId="2E29244B060F4BF1A6BDDF5E6B5F0B7D">
    <w:name w:val="2E29244B060F4BF1A6BDDF5E6B5F0B7D"/>
    <w:rsid w:val="00803F75"/>
  </w:style>
  <w:style w:type="paragraph" w:customStyle="1" w:styleId="A2410CD6895C4586972772DC66838591">
    <w:name w:val="A2410CD6895C4586972772DC66838591"/>
    <w:rsid w:val="00803F75"/>
  </w:style>
  <w:style w:type="paragraph" w:customStyle="1" w:styleId="A6976B5F0DDD4CF68EDDAA45A979B9C4">
    <w:name w:val="A6976B5F0DDD4CF68EDDAA45A979B9C4"/>
    <w:rsid w:val="00803F75"/>
  </w:style>
  <w:style w:type="paragraph" w:customStyle="1" w:styleId="FB35AB37ABA44D94ADDE2602DA54CB1D">
    <w:name w:val="FB35AB37ABA44D94ADDE2602DA54CB1D"/>
    <w:rsid w:val="00803F75"/>
  </w:style>
  <w:style w:type="paragraph" w:customStyle="1" w:styleId="B465C76FCED64797B75666FA8EB9BE72">
    <w:name w:val="B465C76FCED64797B75666FA8EB9BE72"/>
    <w:rsid w:val="00803F75"/>
  </w:style>
  <w:style w:type="paragraph" w:customStyle="1" w:styleId="D462FA2C18444243A5005645F86A8860">
    <w:name w:val="D462FA2C18444243A5005645F86A8860"/>
    <w:rsid w:val="00803F75"/>
  </w:style>
  <w:style w:type="paragraph" w:customStyle="1" w:styleId="D662888A53214C8C8E52F2FD6B46B87E">
    <w:name w:val="D662888A53214C8C8E52F2FD6B46B87E"/>
    <w:rsid w:val="00803F75"/>
  </w:style>
  <w:style w:type="paragraph" w:customStyle="1" w:styleId="A307CADE9E8644BFB1CB08CCDD35ECEC">
    <w:name w:val="A307CADE9E8644BFB1CB08CCDD35ECEC"/>
    <w:rsid w:val="00803F75"/>
  </w:style>
  <w:style w:type="paragraph" w:customStyle="1" w:styleId="D669161D999E4973A940C8A7281C2055">
    <w:name w:val="D669161D999E4973A940C8A7281C2055"/>
    <w:rsid w:val="00803F75"/>
  </w:style>
  <w:style w:type="paragraph" w:customStyle="1" w:styleId="80756218AB954D3180921362F4E5FC0D">
    <w:name w:val="80756218AB954D3180921362F4E5FC0D"/>
    <w:rsid w:val="00803F75"/>
  </w:style>
  <w:style w:type="paragraph" w:customStyle="1" w:styleId="D4A0C2DAE862499580D1B204548E63E7">
    <w:name w:val="D4A0C2DAE862499580D1B204548E63E7"/>
    <w:rsid w:val="00803F75"/>
  </w:style>
  <w:style w:type="paragraph" w:customStyle="1" w:styleId="AA46BE8F05D54F96AC9861C79CB998B6">
    <w:name w:val="AA46BE8F05D54F96AC9861C79CB998B6"/>
    <w:rsid w:val="00803F75"/>
  </w:style>
  <w:style w:type="paragraph" w:customStyle="1" w:styleId="FB70EEDEFDA341C78F5288F8FC9FF764">
    <w:name w:val="FB70EEDEFDA341C78F5288F8FC9FF764"/>
    <w:rsid w:val="00803F75"/>
  </w:style>
  <w:style w:type="paragraph" w:customStyle="1" w:styleId="0275C3E9DE344E7CB9260DBDFF5012E3">
    <w:name w:val="0275C3E9DE344E7CB9260DBDFF5012E3"/>
    <w:rsid w:val="00803F75"/>
  </w:style>
  <w:style w:type="paragraph" w:customStyle="1" w:styleId="E0BF84A9AF0E4C51A005ED053BB4E811">
    <w:name w:val="E0BF84A9AF0E4C51A005ED053BB4E811"/>
    <w:rsid w:val="00803F75"/>
  </w:style>
  <w:style w:type="paragraph" w:customStyle="1" w:styleId="5D38EEED13314F4A8BB90CAD0B877D98">
    <w:name w:val="5D38EEED13314F4A8BB90CAD0B877D98"/>
    <w:rsid w:val="00803F75"/>
  </w:style>
  <w:style w:type="paragraph" w:customStyle="1" w:styleId="2227AB8BDA854DB7AFD9408CFE4D6E69">
    <w:name w:val="2227AB8BDA854DB7AFD9408CFE4D6E69"/>
    <w:rsid w:val="00803F75"/>
  </w:style>
  <w:style w:type="paragraph" w:customStyle="1" w:styleId="008FE1ECB38945698D8376336C522956">
    <w:name w:val="008FE1ECB38945698D8376336C522956"/>
    <w:rsid w:val="00803F75"/>
  </w:style>
  <w:style w:type="paragraph" w:customStyle="1" w:styleId="8A45B1F2171B4CA5B23CE901F58C753A">
    <w:name w:val="8A45B1F2171B4CA5B23CE901F58C753A"/>
    <w:rsid w:val="00803F75"/>
  </w:style>
  <w:style w:type="paragraph" w:customStyle="1" w:styleId="8D69928BFBD241E6895F48986888A9C6">
    <w:name w:val="8D69928BFBD241E6895F48986888A9C6"/>
    <w:rsid w:val="007D03DF"/>
  </w:style>
  <w:style w:type="paragraph" w:customStyle="1" w:styleId="F1A77DC141AD4044B4B87CB43799569E">
    <w:name w:val="F1A77DC141AD4044B4B87CB43799569E"/>
    <w:rsid w:val="007D03DF"/>
  </w:style>
  <w:style w:type="paragraph" w:customStyle="1" w:styleId="54457FBFFB7A41AE8D065D938711DBFD">
    <w:name w:val="54457FBFFB7A41AE8D065D938711DBFD"/>
    <w:rsid w:val="006532A3"/>
  </w:style>
  <w:style w:type="paragraph" w:customStyle="1" w:styleId="D1BABA4C6539481393DB0D6E75400880">
    <w:name w:val="D1BABA4C6539481393DB0D6E75400880"/>
    <w:rsid w:val="007D03DF"/>
  </w:style>
  <w:style w:type="paragraph" w:customStyle="1" w:styleId="7B07CE1CFECA430C858540C6F9A6CE6C">
    <w:name w:val="7B07CE1CFECA430C858540C6F9A6CE6C"/>
    <w:rsid w:val="00803F75"/>
  </w:style>
  <w:style w:type="paragraph" w:customStyle="1" w:styleId="CB6954B5D9DF43A8BF42896EE46792D7">
    <w:name w:val="CB6954B5D9DF43A8BF42896EE46792D7"/>
    <w:rsid w:val="00803F75"/>
  </w:style>
  <w:style w:type="paragraph" w:customStyle="1" w:styleId="1E4D615D78274F28BF77ED9D141DF996">
    <w:name w:val="1E4D615D78274F28BF77ED9D141DF996"/>
    <w:rsid w:val="00803F75"/>
  </w:style>
  <w:style w:type="paragraph" w:customStyle="1" w:styleId="DDF9AD1606E444DCB68E5E0FB46DB12F">
    <w:name w:val="DDF9AD1606E444DCB68E5E0FB46DB12F"/>
    <w:rsid w:val="00803F75"/>
  </w:style>
  <w:style w:type="paragraph" w:customStyle="1" w:styleId="6FA29D8415F346DA832A395EF92902D0">
    <w:name w:val="6FA29D8415F346DA832A395EF92902D0"/>
    <w:rsid w:val="00803F75"/>
  </w:style>
  <w:style w:type="paragraph" w:customStyle="1" w:styleId="C1B7E12F3F104680AB849A1CE7CB4C81">
    <w:name w:val="C1B7E12F3F104680AB849A1CE7CB4C81"/>
    <w:rsid w:val="00803F75"/>
  </w:style>
  <w:style w:type="paragraph" w:customStyle="1" w:styleId="2A3CA9378C674919A9544F8A38335C14">
    <w:name w:val="2A3CA9378C674919A9544F8A38335C14"/>
    <w:rsid w:val="00803F75"/>
  </w:style>
  <w:style w:type="paragraph" w:customStyle="1" w:styleId="74ED0245625D4014845B26D04258AE8B">
    <w:name w:val="74ED0245625D4014845B26D04258AE8B"/>
    <w:rsid w:val="00803F75"/>
  </w:style>
  <w:style w:type="paragraph" w:customStyle="1" w:styleId="21A2BEA6E7134B70AE50239216C1B374">
    <w:name w:val="21A2BEA6E7134B70AE50239216C1B374"/>
    <w:rsid w:val="00803F75"/>
  </w:style>
  <w:style w:type="paragraph" w:customStyle="1" w:styleId="D79B93B4815949B0AA1A8D2663412C49">
    <w:name w:val="D79B93B4815949B0AA1A8D2663412C49"/>
    <w:rsid w:val="00803F75"/>
  </w:style>
  <w:style w:type="paragraph" w:customStyle="1" w:styleId="514442BADB0B443097E20A392EE4A2C8">
    <w:name w:val="514442BADB0B443097E20A392EE4A2C8"/>
    <w:rsid w:val="00803F75"/>
  </w:style>
  <w:style w:type="paragraph" w:customStyle="1" w:styleId="925FEA60FCDD4EC480CB27362600B407">
    <w:name w:val="925FEA60FCDD4EC480CB27362600B407"/>
    <w:rsid w:val="00803F75"/>
  </w:style>
  <w:style w:type="paragraph" w:customStyle="1" w:styleId="981C4F7A4CF14FCF85B9C85A978E4C46">
    <w:name w:val="981C4F7A4CF14FCF85B9C85A978E4C46"/>
    <w:rsid w:val="00803F75"/>
  </w:style>
  <w:style w:type="paragraph" w:customStyle="1" w:styleId="E230378BE5E1471EB2BE4A96236701C8">
    <w:name w:val="E230378BE5E1471EB2BE4A96236701C8"/>
    <w:rsid w:val="00803F75"/>
  </w:style>
  <w:style w:type="paragraph" w:customStyle="1" w:styleId="4046FEB6AF0446D6B68E1ABCC82A8C13">
    <w:name w:val="4046FEB6AF0446D6B68E1ABCC82A8C13"/>
    <w:rsid w:val="00803F75"/>
  </w:style>
  <w:style w:type="paragraph" w:customStyle="1" w:styleId="D5BB9124B74C4B57AD021A88F2622488">
    <w:name w:val="D5BB9124B74C4B57AD021A88F2622488"/>
    <w:rsid w:val="00803F75"/>
  </w:style>
  <w:style w:type="paragraph" w:customStyle="1" w:styleId="D160603FF2084AE18BCC2BD422A349F5">
    <w:name w:val="D160603FF2084AE18BCC2BD422A349F5"/>
    <w:rsid w:val="007D03DF"/>
  </w:style>
  <w:style w:type="paragraph" w:customStyle="1" w:styleId="EDE9C61E503146D882B5BE7A7A25880C">
    <w:name w:val="EDE9C61E503146D882B5BE7A7A25880C"/>
    <w:rsid w:val="007D03DF"/>
  </w:style>
  <w:style w:type="paragraph" w:customStyle="1" w:styleId="D0FA770A9592434FA829332703465EBF">
    <w:name w:val="D0FA770A9592434FA829332703465EBF"/>
    <w:rsid w:val="007D03DF"/>
  </w:style>
  <w:style w:type="paragraph" w:customStyle="1" w:styleId="E332034A4FA5412AAA988C75A1FB0150">
    <w:name w:val="E332034A4FA5412AAA988C75A1FB0150"/>
    <w:rsid w:val="006532A3"/>
  </w:style>
  <w:style w:type="paragraph" w:customStyle="1" w:styleId="F0A3EC4FA9FF4E1F89F6F17295B10937">
    <w:name w:val="F0A3EC4FA9FF4E1F89F6F17295B10937"/>
    <w:rsid w:val="007D03DF"/>
  </w:style>
  <w:style w:type="paragraph" w:customStyle="1" w:styleId="2A78D4965C814D969477B5F8A2F7BF1C">
    <w:name w:val="2A78D4965C814D969477B5F8A2F7BF1C"/>
    <w:rsid w:val="007D03DF"/>
  </w:style>
  <w:style w:type="paragraph" w:customStyle="1" w:styleId="1A7E32B800B74EA9AFBF06844A71DE2E">
    <w:name w:val="1A7E32B800B74EA9AFBF06844A71DE2E"/>
    <w:rsid w:val="007D03DF"/>
  </w:style>
  <w:style w:type="paragraph" w:customStyle="1" w:styleId="EA3ABF1CBBCE4622B16469371B306A9C">
    <w:name w:val="EA3ABF1CBBCE4622B16469371B306A9C"/>
    <w:rsid w:val="007D03DF"/>
  </w:style>
  <w:style w:type="paragraph" w:customStyle="1" w:styleId="CD521D7038B544F9B97C70507B0A79BC">
    <w:name w:val="CD521D7038B544F9B97C70507B0A79BC"/>
    <w:rsid w:val="00803F75"/>
  </w:style>
  <w:style w:type="paragraph" w:customStyle="1" w:styleId="4822BAC1F3E04662B51E770322C4B573">
    <w:name w:val="4822BAC1F3E04662B51E770322C4B573"/>
    <w:rsid w:val="00803F75"/>
  </w:style>
  <w:style w:type="paragraph" w:customStyle="1" w:styleId="E476F13BA5D1455C809CB46A75B2E236">
    <w:name w:val="E476F13BA5D1455C809CB46A75B2E236"/>
    <w:rsid w:val="00803F75"/>
  </w:style>
  <w:style w:type="paragraph" w:customStyle="1" w:styleId="FBA963747D0947309B47A3870B818302">
    <w:name w:val="FBA963747D0947309B47A3870B818302"/>
    <w:rsid w:val="00803F75"/>
  </w:style>
  <w:style w:type="paragraph" w:customStyle="1" w:styleId="8D313EDC01FC4320AD396540BCDA6A66">
    <w:name w:val="8D313EDC01FC4320AD396540BCDA6A66"/>
    <w:rsid w:val="00803F75"/>
  </w:style>
  <w:style w:type="paragraph" w:customStyle="1" w:styleId="A2271CCBA07D4FB080CFE576F4B0AB2C">
    <w:name w:val="A2271CCBA07D4FB080CFE576F4B0AB2C"/>
    <w:rsid w:val="00803F75"/>
  </w:style>
  <w:style w:type="paragraph" w:customStyle="1" w:styleId="82051B04DA98409B88533C01BCFF928E">
    <w:name w:val="82051B04DA98409B88533C01BCFF928E"/>
    <w:rsid w:val="00803F75"/>
  </w:style>
  <w:style w:type="paragraph" w:customStyle="1" w:styleId="59B7269A272F44B69F11BE675CF3CFC6">
    <w:name w:val="59B7269A272F44B69F11BE675CF3CFC6"/>
    <w:rsid w:val="00803F75"/>
  </w:style>
  <w:style w:type="paragraph" w:customStyle="1" w:styleId="46BD139AAFF047C2AC7ACA9934331FD1">
    <w:name w:val="46BD139AAFF047C2AC7ACA9934331FD1"/>
    <w:rsid w:val="00803F75"/>
  </w:style>
  <w:style w:type="paragraph" w:customStyle="1" w:styleId="EF018E572C94451BA8BD76DBF1EC3A5B">
    <w:name w:val="EF018E572C94451BA8BD76DBF1EC3A5B"/>
    <w:rsid w:val="00803F75"/>
  </w:style>
  <w:style w:type="paragraph" w:customStyle="1" w:styleId="D9F8113A69F143F7B7C3EB2B8F87C7C8">
    <w:name w:val="D9F8113A69F143F7B7C3EB2B8F87C7C8"/>
    <w:rsid w:val="00803F75"/>
  </w:style>
  <w:style w:type="paragraph" w:customStyle="1" w:styleId="027C1BDA726540CD86D9C8EEC6F8870C">
    <w:name w:val="027C1BDA726540CD86D9C8EEC6F8870C"/>
    <w:rsid w:val="00803F75"/>
  </w:style>
  <w:style w:type="paragraph" w:customStyle="1" w:styleId="710C2A12C24D47C1A91CD44E1592EC4F">
    <w:name w:val="710C2A12C24D47C1A91CD44E1592EC4F"/>
    <w:rsid w:val="007D03DF"/>
  </w:style>
  <w:style w:type="paragraph" w:customStyle="1" w:styleId="1A1E784F1EEE4837A7AA26BA525EC301">
    <w:name w:val="1A1E784F1EEE4837A7AA26BA525EC301"/>
    <w:rsid w:val="007D03DF"/>
  </w:style>
  <w:style w:type="paragraph" w:customStyle="1" w:styleId="9148B13904864624A528B8C242A04FF8">
    <w:name w:val="9148B13904864624A528B8C242A04FF8"/>
    <w:rsid w:val="007D03DF"/>
  </w:style>
  <w:style w:type="paragraph" w:customStyle="1" w:styleId="D1682A8F74A2400784DFFB3577830E8A">
    <w:name w:val="D1682A8F74A2400784DFFB3577830E8A"/>
    <w:rsid w:val="007D03DF"/>
  </w:style>
  <w:style w:type="paragraph" w:customStyle="1" w:styleId="19D02480BBF74F66B8D9546626E88025">
    <w:name w:val="19D02480BBF74F66B8D9546626E88025"/>
    <w:rsid w:val="00803F75"/>
  </w:style>
  <w:style w:type="paragraph" w:customStyle="1" w:styleId="DF125F9C37AD49DB994BFC71A9BCDA13">
    <w:name w:val="DF125F9C37AD49DB994BFC71A9BCDA13"/>
    <w:rsid w:val="00803F75"/>
  </w:style>
  <w:style w:type="paragraph" w:customStyle="1" w:styleId="78AA260217844B49B75E56FE163FD549">
    <w:name w:val="78AA260217844B49B75E56FE163FD549"/>
    <w:rsid w:val="00803F75"/>
  </w:style>
  <w:style w:type="paragraph" w:customStyle="1" w:styleId="A1DBF8DE197348BBB468038B99C8761E">
    <w:name w:val="A1DBF8DE197348BBB468038B99C8761E"/>
    <w:rsid w:val="00803F75"/>
  </w:style>
  <w:style w:type="paragraph" w:customStyle="1" w:styleId="C86B93CCC1114E65A55677CFAA809F6A">
    <w:name w:val="C86B93CCC1114E65A55677CFAA809F6A"/>
    <w:rsid w:val="00803F75"/>
  </w:style>
  <w:style w:type="paragraph" w:customStyle="1" w:styleId="EED6DBC6C3E94C55A31221F7C4B31B7B">
    <w:name w:val="EED6DBC6C3E94C55A31221F7C4B31B7B"/>
    <w:rsid w:val="00803F75"/>
  </w:style>
  <w:style w:type="paragraph" w:customStyle="1" w:styleId="FAAB3AB03A35453C81DD0DFDAD896F36">
    <w:name w:val="FAAB3AB03A35453C81DD0DFDAD896F36"/>
    <w:rsid w:val="00803F75"/>
  </w:style>
  <w:style w:type="paragraph" w:customStyle="1" w:styleId="551D72A40257403083DA2CFC43AE10CD">
    <w:name w:val="551D72A40257403083DA2CFC43AE10CD"/>
    <w:rsid w:val="00803F75"/>
  </w:style>
  <w:style w:type="paragraph" w:customStyle="1" w:styleId="6831444A892F4EA199CCF36E731CEF50">
    <w:name w:val="6831444A892F4EA199CCF36E731CEF50"/>
    <w:rsid w:val="00803F75"/>
  </w:style>
  <w:style w:type="paragraph" w:customStyle="1" w:styleId="CFAE98D305604A4CB368CD61BF32AE1D">
    <w:name w:val="CFAE98D305604A4CB368CD61BF32AE1D"/>
    <w:rsid w:val="00803F75"/>
  </w:style>
  <w:style w:type="paragraph" w:customStyle="1" w:styleId="75FECC9F2F954447A6E8E8487CFFB0BD">
    <w:name w:val="75FECC9F2F954447A6E8E8487CFFB0BD"/>
    <w:rsid w:val="00803F75"/>
  </w:style>
  <w:style w:type="paragraph" w:customStyle="1" w:styleId="6603176C57C743858D1434B2DB7C2131">
    <w:name w:val="6603176C57C743858D1434B2DB7C2131"/>
    <w:rsid w:val="00803F75"/>
  </w:style>
  <w:style w:type="paragraph" w:customStyle="1" w:styleId="80D3D47696904EDE949ABF549A369D88">
    <w:name w:val="80D3D47696904EDE949ABF549A369D88"/>
    <w:rsid w:val="00803F75"/>
  </w:style>
  <w:style w:type="paragraph" w:customStyle="1" w:styleId="2B2F6DEDC0404948B775E0E62C47A551">
    <w:name w:val="2B2F6DEDC0404948B775E0E62C47A551"/>
    <w:rsid w:val="00803F75"/>
  </w:style>
  <w:style w:type="paragraph" w:customStyle="1" w:styleId="9C77DE9798BB40379576FB85C9B7AF15">
    <w:name w:val="9C77DE9798BB40379576FB85C9B7AF15"/>
    <w:rsid w:val="00803F75"/>
  </w:style>
  <w:style w:type="paragraph" w:customStyle="1" w:styleId="7AB48154515D456EAABF6B438513C609">
    <w:name w:val="7AB48154515D456EAABF6B438513C609"/>
    <w:rsid w:val="00803F75"/>
  </w:style>
  <w:style w:type="paragraph" w:customStyle="1" w:styleId="429326DC765A4728BEB8580EA8BA1E01">
    <w:name w:val="429326DC765A4728BEB8580EA8BA1E01"/>
    <w:rsid w:val="00803F75"/>
  </w:style>
  <w:style w:type="paragraph" w:customStyle="1" w:styleId="C32941F7F7114818888C7B53CB27A2A5">
    <w:name w:val="C32941F7F7114818888C7B53CB27A2A5"/>
    <w:rsid w:val="00803F75"/>
  </w:style>
  <w:style w:type="paragraph" w:customStyle="1" w:styleId="DA6C943250F94D82ABFFF35FAA36B948">
    <w:name w:val="DA6C943250F94D82ABFFF35FAA36B948"/>
    <w:rsid w:val="00803F75"/>
  </w:style>
  <w:style w:type="paragraph" w:customStyle="1" w:styleId="326B1F2EADFF4C7589EC43F9252219B3">
    <w:name w:val="326B1F2EADFF4C7589EC43F9252219B3"/>
    <w:rsid w:val="00803F75"/>
  </w:style>
  <w:style w:type="paragraph" w:customStyle="1" w:styleId="85B61C425A3E4617A3A5CE6A2EA40660">
    <w:name w:val="85B61C425A3E4617A3A5CE6A2EA40660"/>
    <w:rsid w:val="00803F75"/>
  </w:style>
  <w:style w:type="paragraph" w:customStyle="1" w:styleId="DEBEEBEC436246938E3326F759FF3001">
    <w:name w:val="DEBEEBEC436246938E3326F759FF3001"/>
    <w:rsid w:val="00803F75"/>
  </w:style>
  <w:style w:type="paragraph" w:customStyle="1" w:styleId="9C8EA3D8AEA441A99E0B03DEA68A37D3">
    <w:name w:val="9C8EA3D8AEA441A99E0B03DEA68A37D3"/>
    <w:rsid w:val="00803F75"/>
  </w:style>
  <w:style w:type="paragraph" w:customStyle="1" w:styleId="A00FD8E39ACB4642AB597D19009DC3C5">
    <w:name w:val="A00FD8E39ACB4642AB597D19009DC3C5"/>
    <w:rsid w:val="00803F75"/>
  </w:style>
  <w:style w:type="paragraph" w:customStyle="1" w:styleId="04238F6AFD264846870C7C87AB006413">
    <w:name w:val="04238F6AFD264846870C7C87AB006413"/>
    <w:rsid w:val="00803F75"/>
  </w:style>
  <w:style w:type="paragraph" w:customStyle="1" w:styleId="4052290325AB4B73B01EFCC6EA413401">
    <w:name w:val="4052290325AB4B73B01EFCC6EA413401"/>
    <w:rsid w:val="00803F75"/>
  </w:style>
  <w:style w:type="paragraph" w:customStyle="1" w:styleId="EBD789BF83614B95B9C431E51AA5C88E">
    <w:name w:val="EBD789BF83614B95B9C431E51AA5C88E"/>
    <w:rsid w:val="00803F75"/>
  </w:style>
  <w:style w:type="paragraph" w:customStyle="1" w:styleId="CE2A2B1740D54750B295FE5EB63A9195">
    <w:name w:val="CE2A2B1740D54750B295FE5EB63A9195"/>
    <w:rsid w:val="00803F75"/>
  </w:style>
  <w:style w:type="paragraph" w:customStyle="1" w:styleId="7FDCCE326A6B4367972EFA7DFB573177">
    <w:name w:val="7FDCCE326A6B4367972EFA7DFB573177"/>
    <w:rsid w:val="00803F75"/>
  </w:style>
  <w:style w:type="paragraph" w:customStyle="1" w:styleId="5D720D50D58D4A6E9882F11EF6FD8C0F">
    <w:name w:val="5D720D50D58D4A6E9882F11EF6FD8C0F"/>
    <w:rsid w:val="00803F75"/>
  </w:style>
  <w:style w:type="paragraph" w:customStyle="1" w:styleId="C9CB892E7CBC4BDB9EC669C559DB73A4">
    <w:name w:val="C9CB892E7CBC4BDB9EC669C559DB73A4"/>
    <w:rsid w:val="00803F75"/>
  </w:style>
  <w:style w:type="paragraph" w:customStyle="1" w:styleId="D8E988646C3B43D5BB33FE1381486363">
    <w:name w:val="D8E988646C3B43D5BB33FE1381486363"/>
    <w:rsid w:val="00803F75"/>
  </w:style>
  <w:style w:type="paragraph" w:customStyle="1" w:styleId="2F795B537109483E960B59A60518DBF1">
    <w:name w:val="2F795B537109483E960B59A60518DBF1"/>
    <w:rsid w:val="00803F75"/>
  </w:style>
  <w:style w:type="paragraph" w:customStyle="1" w:styleId="47E6221BA98E474FBC6D9E85964632F4">
    <w:name w:val="47E6221BA98E474FBC6D9E85964632F4"/>
    <w:rsid w:val="00803F75"/>
  </w:style>
  <w:style w:type="paragraph" w:customStyle="1" w:styleId="B6EC3C61BA3B4CCBB715C435D55108D0">
    <w:name w:val="B6EC3C61BA3B4CCBB715C435D55108D0"/>
    <w:rsid w:val="00803F75"/>
  </w:style>
  <w:style w:type="paragraph" w:customStyle="1" w:styleId="F955815683B64CB48590CD4F79190EC9">
    <w:name w:val="F955815683B64CB48590CD4F79190EC9"/>
    <w:rsid w:val="00803F75"/>
  </w:style>
  <w:style w:type="paragraph" w:customStyle="1" w:styleId="925230281DA041D59178FEEFB14303A8">
    <w:name w:val="925230281DA041D59178FEEFB14303A8"/>
    <w:rsid w:val="00803F75"/>
  </w:style>
  <w:style w:type="paragraph" w:customStyle="1" w:styleId="536428DEA78D4F5CA64E2BAAE1A08BE1">
    <w:name w:val="536428DEA78D4F5CA64E2BAAE1A08BE1"/>
    <w:rsid w:val="00803F75"/>
  </w:style>
  <w:style w:type="paragraph" w:customStyle="1" w:styleId="97AFE9C9647B41C49AC192E9A8C87B38">
    <w:name w:val="97AFE9C9647B41C49AC192E9A8C87B38"/>
    <w:rsid w:val="00803F75"/>
  </w:style>
  <w:style w:type="paragraph" w:customStyle="1" w:styleId="7A278835FCB4493A980FAA24D4A80C6A">
    <w:name w:val="7A278835FCB4493A980FAA24D4A80C6A"/>
    <w:rsid w:val="00803F75"/>
  </w:style>
  <w:style w:type="paragraph" w:customStyle="1" w:styleId="B930E412AA5A4382AD62F43754CE5F57">
    <w:name w:val="B930E412AA5A4382AD62F43754CE5F57"/>
    <w:rsid w:val="00803F75"/>
  </w:style>
  <w:style w:type="paragraph" w:customStyle="1" w:styleId="AEDA33EC90EB491B85559DC2704D3AFD">
    <w:name w:val="AEDA33EC90EB491B85559DC2704D3AFD"/>
    <w:rsid w:val="00803F75"/>
  </w:style>
  <w:style w:type="paragraph" w:customStyle="1" w:styleId="4CE83FB8D6A44D2EA1709478AF52DF9C">
    <w:name w:val="4CE83FB8D6A44D2EA1709478AF52DF9C"/>
    <w:rsid w:val="00803F75"/>
  </w:style>
  <w:style w:type="paragraph" w:customStyle="1" w:styleId="E12198E25F544927A727AF6793082E46">
    <w:name w:val="E12198E25F544927A727AF6793082E46"/>
    <w:rsid w:val="00803F75"/>
  </w:style>
  <w:style w:type="paragraph" w:customStyle="1" w:styleId="CD428B30AD1A4E6D8A79979BF6386714">
    <w:name w:val="CD428B30AD1A4E6D8A79979BF6386714"/>
    <w:rsid w:val="00803F75"/>
  </w:style>
  <w:style w:type="paragraph" w:customStyle="1" w:styleId="1408688B405B45C0B74715AAC55D8E0E">
    <w:name w:val="1408688B405B45C0B74715AAC55D8E0E"/>
    <w:rsid w:val="00803F75"/>
  </w:style>
  <w:style w:type="paragraph" w:customStyle="1" w:styleId="EB218DBC77D94E5B9D1895F0455639C7">
    <w:name w:val="EB218DBC77D94E5B9D1895F0455639C7"/>
    <w:rsid w:val="00803F75"/>
  </w:style>
  <w:style w:type="paragraph" w:customStyle="1" w:styleId="24DFAC9A08DE40238E6C0F6622F36342">
    <w:name w:val="24DFAC9A08DE40238E6C0F6622F36342"/>
    <w:rsid w:val="007D03DF"/>
  </w:style>
  <w:style w:type="paragraph" w:customStyle="1" w:styleId="A36EFF9384F84FFA9754DD0F234A9B06">
    <w:name w:val="A36EFF9384F84FFA9754DD0F234A9B06"/>
    <w:rsid w:val="00803F75"/>
  </w:style>
  <w:style w:type="paragraph" w:customStyle="1" w:styleId="93DEF9ECC8AF433B91348F3D28A0FD1B">
    <w:name w:val="93DEF9ECC8AF433B91348F3D28A0FD1B"/>
    <w:rsid w:val="00803F75"/>
  </w:style>
  <w:style w:type="paragraph" w:customStyle="1" w:styleId="C01AAA0A8F1948ED9617AF3A88039840">
    <w:name w:val="C01AAA0A8F1948ED9617AF3A88039840"/>
    <w:rsid w:val="00803F75"/>
  </w:style>
  <w:style w:type="paragraph" w:customStyle="1" w:styleId="BB3A39FCD5DB42D291290EF5220FA691">
    <w:name w:val="BB3A39FCD5DB42D291290EF5220FA691"/>
    <w:rsid w:val="00803F75"/>
  </w:style>
  <w:style w:type="paragraph" w:customStyle="1" w:styleId="DBBDD12EBD1F421C95D43023CC6A14D8">
    <w:name w:val="DBBDD12EBD1F421C95D43023CC6A14D8"/>
    <w:rsid w:val="00803F75"/>
  </w:style>
  <w:style w:type="paragraph" w:customStyle="1" w:styleId="FAAC9DE854D74710B0AB0E699B5A50F6">
    <w:name w:val="FAAC9DE854D74710B0AB0E699B5A50F6"/>
    <w:rsid w:val="00803F75"/>
  </w:style>
  <w:style w:type="paragraph" w:customStyle="1" w:styleId="1660F2A2E97742E89452599712EC5E8B">
    <w:name w:val="1660F2A2E97742E89452599712EC5E8B"/>
    <w:rsid w:val="00803F75"/>
  </w:style>
  <w:style w:type="paragraph" w:customStyle="1" w:styleId="A28953C6065442529634ADFC066D2FC9">
    <w:name w:val="A28953C6065442529634ADFC066D2FC9"/>
    <w:rsid w:val="00803F75"/>
  </w:style>
  <w:style w:type="paragraph" w:customStyle="1" w:styleId="C061851A101E42ACA90142F0FF6B8A87">
    <w:name w:val="C061851A101E42ACA90142F0FF6B8A87"/>
    <w:rsid w:val="00803F75"/>
  </w:style>
  <w:style w:type="paragraph" w:customStyle="1" w:styleId="AD1F30775C124DB6AD836BF8C6CC24CA">
    <w:name w:val="AD1F30775C124DB6AD836BF8C6CC24CA"/>
    <w:rsid w:val="00803F75"/>
  </w:style>
  <w:style w:type="paragraph" w:customStyle="1" w:styleId="693223618BF44BC0AB34020CF23EEAAD">
    <w:name w:val="693223618BF44BC0AB34020CF23EEAAD"/>
    <w:rsid w:val="00803F75"/>
  </w:style>
  <w:style w:type="paragraph" w:customStyle="1" w:styleId="A446A52B8D574CA9867B3591042A4F48">
    <w:name w:val="A446A52B8D574CA9867B3591042A4F48"/>
    <w:rsid w:val="006532A3"/>
  </w:style>
  <w:style w:type="paragraph" w:customStyle="1" w:styleId="D66C37FEF8B04568B70737F8A76357BE">
    <w:name w:val="D66C37FEF8B04568B70737F8A76357BE"/>
    <w:rsid w:val="006532A3"/>
  </w:style>
  <w:style w:type="paragraph" w:customStyle="1" w:styleId="BE86CC1C024F4C6F8859AE2413CFA3D7">
    <w:name w:val="BE86CC1C024F4C6F8859AE2413CFA3D7"/>
    <w:rsid w:val="006532A3"/>
  </w:style>
  <w:style w:type="paragraph" w:customStyle="1" w:styleId="38F73C7BBD6C41CC8E3A7CF1066F2B9C">
    <w:name w:val="38F73C7BBD6C41CC8E3A7CF1066F2B9C"/>
    <w:rsid w:val="006532A3"/>
  </w:style>
  <w:style w:type="paragraph" w:customStyle="1" w:styleId="77644B0D92A24BF9859B9E8D4D1C96F0">
    <w:name w:val="77644B0D92A24BF9859B9E8D4D1C96F0"/>
    <w:rsid w:val="006532A3"/>
  </w:style>
  <w:style w:type="paragraph" w:customStyle="1" w:styleId="054FCB2637C744A9A1C59D31806287B3">
    <w:name w:val="054FCB2637C744A9A1C59D31806287B3"/>
    <w:rsid w:val="007D03DF"/>
  </w:style>
  <w:style w:type="paragraph" w:customStyle="1" w:styleId="D4629D723CA94C4089225756A178829E">
    <w:name w:val="D4629D723CA94C4089225756A178829E"/>
    <w:rsid w:val="007D03DF"/>
  </w:style>
  <w:style w:type="paragraph" w:customStyle="1" w:styleId="5AA70104C3524EE8BED6B51489F922C3">
    <w:name w:val="5AA70104C3524EE8BED6B51489F922C3"/>
    <w:rsid w:val="007D03DF"/>
  </w:style>
  <w:style w:type="paragraph" w:customStyle="1" w:styleId="32D018FDD39E4B0E949FECCC90F4B82C">
    <w:name w:val="32D018FDD39E4B0E949FECCC90F4B82C"/>
    <w:rsid w:val="007D03DF"/>
  </w:style>
  <w:style w:type="paragraph" w:customStyle="1" w:styleId="588DCABCC28E4880A99A9671CFB6A75D">
    <w:name w:val="588DCABCC28E4880A99A9671CFB6A75D"/>
    <w:rsid w:val="007D03DF"/>
  </w:style>
  <w:style w:type="paragraph" w:customStyle="1" w:styleId="0D205DA0A6454D51B2C81C3F24B058BA">
    <w:name w:val="0D205DA0A6454D51B2C81C3F24B058BA"/>
    <w:rsid w:val="007D03DF"/>
  </w:style>
  <w:style w:type="paragraph" w:customStyle="1" w:styleId="378C9FDBCE114D8693D5BDAEBB7198DC">
    <w:name w:val="378C9FDBCE114D8693D5BDAEBB7198DC"/>
    <w:rsid w:val="007D03DF"/>
  </w:style>
  <w:style w:type="paragraph" w:customStyle="1" w:styleId="ECC42BE95A644666824F06427707D90C">
    <w:name w:val="ECC42BE95A644666824F06427707D90C"/>
    <w:rsid w:val="007D03DF"/>
  </w:style>
  <w:style w:type="paragraph" w:customStyle="1" w:styleId="9DF6C36915FB4B49A7FA0C82E78D717B">
    <w:name w:val="9DF6C36915FB4B49A7FA0C82E78D717B"/>
    <w:rsid w:val="007D03DF"/>
  </w:style>
  <w:style w:type="paragraph" w:customStyle="1" w:styleId="006F25F2A8E840308FFBF5B946F7BFE6">
    <w:name w:val="006F25F2A8E840308FFBF5B946F7BFE6"/>
    <w:rsid w:val="007D03DF"/>
  </w:style>
  <w:style w:type="paragraph" w:customStyle="1" w:styleId="A2F595840FE34B1AB1EFD66B0AC9C1BD">
    <w:name w:val="A2F595840FE34B1AB1EFD66B0AC9C1BD"/>
    <w:rsid w:val="007D03DF"/>
  </w:style>
  <w:style w:type="paragraph" w:customStyle="1" w:styleId="318C78B76A68480DBEBEC716BA6FA8F1">
    <w:name w:val="318C78B76A68480DBEBEC716BA6FA8F1"/>
    <w:rsid w:val="007D03DF"/>
  </w:style>
  <w:style w:type="paragraph" w:customStyle="1" w:styleId="B4E4DA2A98304C04989448941386C44E">
    <w:name w:val="B4E4DA2A98304C04989448941386C44E"/>
    <w:rsid w:val="007D03DF"/>
  </w:style>
  <w:style w:type="paragraph" w:customStyle="1" w:styleId="5638D6EE34EA4E01BD1E4DFCEDFCBC5D">
    <w:name w:val="5638D6EE34EA4E01BD1E4DFCEDFCBC5D"/>
    <w:rsid w:val="007D03DF"/>
  </w:style>
  <w:style w:type="paragraph" w:customStyle="1" w:styleId="95AE102FF2854336B2F55526960B8220">
    <w:name w:val="95AE102FF2854336B2F55526960B8220"/>
    <w:rsid w:val="007D03DF"/>
  </w:style>
  <w:style w:type="paragraph" w:customStyle="1" w:styleId="5687D4476CF74EA9B2250E966338CC8D">
    <w:name w:val="5687D4476CF74EA9B2250E966338CC8D"/>
    <w:rsid w:val="007D03DF"/>
  </w:style>
  <w:style w:type="paragraph" w:customStyle="1" w:styleId="8F108EC9DB274A28BA86CD9A22E413F7">
    <w:name w:val="8F108EC9DB274A28BA86CD9A22E413F7"/>
    <w:rsid w:val="007D03DF"/>
  </w:style>
  <w:style w:type="paragraph" w:customStyle="1" w:styleId="82B0AC93E7074A68A4854788DD39728B">
    <w:name w:val="82B0AC93E7074A68A4854788DD39728B"/>
    <w:rsid w:val="007D03DF"/>
  </w:style>
  <w:style w:type="paragraph" w:customStyle="1" w:styleId="B0DE992CC755496C9CE515C168D6676D">
    <w:name w:val="B0DE992CC755496C9CE515C168D6676D"/>
    <w:rsid w:val="007D03DF"/>
  </w:style>
  <w:style w:type="paragraph" w:customStyle="1" w:styleId="B16DF1287DDF46EB887D85CD77F2B48A">
    <w:name w:val="B16DF1287DDF46EB887D85CD77F2B48A"/>
    <w:rsid w:val="007D03DF"/>
  </w:style>
  <w:style w:type="paragraph" w:customStyle="1" w:styleId="C71F4A30B5804D3FA7D37431AACDBE5F">
    <w:name w:val="C71F4A30B5804D3FA7D37431AACDBE5F"/>
    <w:rsid w:val="007D03DF"/>
  </w:style>
  <w:style w:type="paragraph" w:customStyle="1" w:styleId="47BDA0880C92479A882550085AD57601">
    <w:name w:val="47BDA0880C92479A882550085AD57601"/>
    <w:rsid w:val="007D03DF"/>
  </w:style>
  <w:style w:type="paragraph" w:customStyle="1" w:styleId="25FE6F33B660487FA28B84C30ADB4F1D">
    <w:name w:val="25FE6F33B660487FA28B84C30ADB4F1D"/>
    <w:rsid w:val="007D03DF"/>
  </w:style>
  <w:style w:type="paragraph" w:customStyle="1" w:styleId="ECABEBB9C9E14DB48F7AF04EAFB031FA">
    <w:name w:val="ECABEBB9C9E14DB48F7AF04EAFB031FA"/>
    <w:rsid w:val="007D03DF"/>
  </w:style>
  <w:style w:type="paragraph" w:customStyle="1" w:styleId="78024C3C16AE42A5B929C8E1A3331B89">
    <w:name w:val="78024C3C16AE42A5B929C8E1A3331B89"/>
    <w:rsid w:val="007D03DF"/>
  </w:style>
  <w:style w:type="paragraph" w:customStyle="1" w:styleId="AD9BDE147C78458887C5C87177EB0752">
    <w:name w:val="AD9BDE147C78458887C5C87177EB0752"/>
    <w:rsid w:val="007D03DF"/>
  </w:style>
  <w:style w:type="paragraph" w:customStyle="1" w:styleId="8FDEBF8669914E9B9C2FF4A3DBFA262B">
    <w:name w:val="8FDEBF8669914E9B9C2FF4A3DBFA262B"/>
    <w:rsid w:val="007D03DF"/>
  </w:style>
  <w:style w:type="paragraph" w:customStyle="1" w:styleId="690AFC6DE7254C15BB9369AC1EF0E95E">
    <w:name w:val="690AFC6DE7254C15BB9369AC1EF0E95E"/>
    <w:rsid w:val="007D03DF"/>
  </w:style>
  <w:style w:type="paragraph" w:customStyle="1" w:styleId="FA09A0834CF44345ACA0819E876328AA">
    <w:name w:val="FA09A0834CF44345ACA0819E876328AA"/>
    <w:rsid w:val="007D03DF"/>
  </w:style>
  <w:style w:type="paragraph" w:customStyle="1" w:styleId="A456F96367084D7E8A2AEF7249D60623">
    <w:name w:val="A456F96367084D7E8A2AEF7249D60623"/>
    <w:rsid w:val="007D03DF"/>
  </w:style>
  <w:style w:type="paragraph" w:customStyle="1" w:styleId="4A4BED6D22924480B8BE14C5947DD3A4">
    <w:name w:val="4A4BED6D22924480B8BE14C5947DD3A4"/>
    <w:rsid w:val="007D03DF"/>
  </w:style>
  <w:style w:type="paragraph" w:customStyle="1" w:styleId="8D2B1941CE2B4EBF8CC49E46AF0ED4EE">
    <w:name w:val="8D2B1941CE2B4EBF8CC49E46AF0ED4EE"/>
    <w:rsid w:val="007D03DF"/>
  </w:style>
  <w:style w:type="paragraph" w:customStyle="1" w:styleId="1CF6CC6FA29D49F696667B0FF087F2E9">
    <w:name w:val="1CF6CC6FA29D49F696667B0FF087F2E9"/>
    <w:rsid w:val="007D03DF"/>
  </w:style>
  <w:style w:type="paragraph" w:customStyle="1" w:styleId="84603D20F488427CB4A910F4D568C772">
    <w:name w:val="84603D20F488427CB4A910F4D568C772"/>
    <w:rsid w:val="007D03DF"/>
  </w:style>
  <w:style w:type="paragraph" w:customStyle="1" w:styleId="4F6417489C9C436A8DF405AED8B80CBF">
    <w:name w:val="4F6417489C9C436A8DF405AED8B80CBF"/>
    <w:rsid w:val="007D03DF"/>
  </w:style>
  <w:style w:type="paragraph" w:customStyle="1" w:styleId="E1C1A9D6F9D848B181FAB993B16F47CF">
    <w:name w:val="E1C1A9D6F9D848B181FAB993B16F47CF"/>
    <w:rsid w:val="007D03DF"/>
  </w:style>
  <w:style w:type="paragraph" w:customStyle="1" w:styleId="A9586282B62C4D4F94311ADF025599D5">
    <w:name w:val="A9586282B62C4D4F94311ADF025599D5"/>
    <w:rsid w:val="007D03DF"/>
  </w:style>
  <w:style w:type="paragraph" w:customStyle="1" w:styleId="1DED1ED4491349ACA66DE978244030CF">
    <w:name w:val="1DED1ED4491349ACA66DE978244030CF"/>
    <w:rsid w:val="007D03DF"/>
  </w:style>
  <w:style w:type="paragraph" w:customStyle="1" w:styleId="990429256928489BAF3BF39E397D09CA">
    <w:name w:val="990429256928489BAF3BF39E397D09CA"/>
    <w:rsid w:val="007D03DF"/>
  </w:style>
  <w:style w:type="paragraph" w:customStyle="1" w:styleId="6D828B7C81AF4E77A5937DD0520A1266">
    <w:name w:val="6D828B7C81AF4E77A5937DD0520A1266"/>
    <w:rsid w:val="007D03DF"/>
  </w:style>
  <w:style w:type="paragraph" w:customStyle="1" w:styleId="7572881DDDE6457094D02310540DD54C">
    <w:name w:val="7572881DDDE6457094D02310540DD54C"/>
    <w:rsid w:val="007D03DF"/>
  </w:style>
  <w:style w:type="paragraph" w:customStyle="1" w:styleId="84329D93FCDD4D7BBEFADC416FB791C3">
    <w:name w:val="84329D93FCDD4D7BBEFADC416FB791C3"/>
    <w:rsid w:val="007D03DF"/>
  </w:style>
  <w:style w:type="paragraph" w:customStyle="1" w:styleId="DE32D6447E8E486A89E0D6D52A9004CA">
    <w:name w:val="DE32D6447E8E486A89E0D6D52A9004CA"/>
    <w:rsid w:val="007D03DF"/>
  </w:style>
  <w:style w:type="paragraph" w:customStyle="1" w:styleId="D8279DD66D5E48E1A9D3839C7D638FF8">
    <w:name w:val="D8279DD66D5E48E1A9D3839C7D638FF8"/>
    <w:rsid w:val="007D03DF"/>
  </w:style>
  <w:style w:type="paragraph" w:customStyle="1" w:styleId="88930AF271E04E469739DFBFBFFD8F27">
    <w:name w:val="88930AF271E04E469739DFBFBFFD8F27"/>
    <w:rsid w:val="007D03DF"/>
  </w:style>
  <w:style w:type="paragraph" w:customStyle="1" w:styleId="D8C76A7288EA4C9EB76F64EA9CE8AFE9">
    <w:name w:val="D8C76A7288EA4C9EB76F64EA9CE8AFE9"/>
    <w:rsid w:val="007D03DF"/>
  </w:style>
  <w:style w:type="paragraph" w:customStyle="1" w:styleId="B6CC0486607644068A736BE8EAEB018D">
    <w:name w:val="B6CC0486607644068A736BE8EAEB018D"/>
    <w:rsid w:val="007D03DF"/>
  </w:style>
  <w:style w:type="paragraph" w:customStyle="1" w:styleId="FDF36FD500644F44BF61394183FBDF26">
    <w:name w:val="FDF36FD500644F44BF61394183FBDF26"/>
    <w:rsid w:val="007D03DF"/>
  </w:style>
  <w:style w:type="paragraph" w:customStyle="1" w:styleId="F5CEE8F7310B456E904720EA59A6974A">
    <w:name w:val="F5CEE8F7310B456E904720EA59A6974A"/>
    <w:rsid w:val="007D03DF"/>
  </w:style>
  <w:style w:type="paragraph" w:customStyle="1" w:styleId="5743F2513E5840DC8B4BF604056559FD">
    <w:name w:val="5743F2513E5840DC8B4BF604056559FD"/>
    <w:rsid w:val="007D03DF"/>
  </w:style>
  <w:style w:type="paragraph" w:customStyle="1" w:styleId="9F8815B304A3485585804F9C963E840F">
    <w:name w:val="9F8815B304A3485585804F9C963E840F"/>
    <w:rsid w:val="007D03DF"/>
  </w:style>
  <w:style w:type="paragraph" w:customStyle="1" w:styleId="AFF6517311F84E50A0E2583271F43312">
    <w:name w:val="AFF6517311F84E50A0E2583271F43312"/>
    <w:rsid w:val="007D03DF"/>
  </w:style>
  <w:style w:type="paragraph" w:customStyle="1" w:styleId="0BA8F11AA20E4968A65F7D31446CD6D4">
    <w:name w:val="0BA8F11AA20E4968A65F7D31446CD6D4"/>
    <w:rsid w:val="007D03DF"/>
  </w:style>
  <w:style w:type="paragraph" w:customStyle="1" w:styleId="1371009CF27D436A8E6413287199C438">
    <w:name w:val="1371009CF27D436A8E6413287199C438"/>
    <w:rsid w:val="007D03DF"/>
  </w:style>
  <w:style w:type="paragraph" w:customStyle="1" w:styleId="ECAA0BC922D94DE8AB3988AF406B84F4">
    <w:name w:val="ECAA0BC922D94DE8AB3988AF406B84F4"/>
    <w:rsid w:val="007D03DF"/>
  </w:style>
  <w:style w:type="paragraph" w:customStyle="1" w:styleId="E84E2F30C05B49139B5498A7C018A610">
    <w:name w:val="E84E2F30C05B49139B5498A7C018A610"/>
    <w:rsid w:val="007D03DF"/>
  </w:style>
  <w:style w:type="paragraph" w:customStyle="1" w:styleId="18DEB9B4FABD40DFAF43A276836C92F8">
    <w:name w:val="18DEB9B4FABD40DFAF43A276836C92F8"/>
    <w:rsid w:val="007D03DF"/>
  </w:style>
  <w:style w:type="paragraph" w:customStyle="1" w:styleId="8CD9E66E5AC748BE834C19125D23D12E">
    <w:name w:val="8CD9E66E5AC748BE834C19125D23D12E"/>
    <w:rsid w:val="007D03DF"/>
  </w:style>
  <w:style w:type="paragraph" w:customStyle="1" w:styleId="ED66CBB854804ADF87E76F6689D5BDCC">
    <w:name w:val="ED66CBB854804ADF87E76F6689D5BDCC"/>
    <w:rsid w:val="006532A3"/>
  </w:style>
  <w:style w:type="paragraph" w:customStyle="1" w:styleId="5183910AF0AF4079B5F7503B5859C9AA">
    <w:name w:val="5183910AF0AF4079B5F7503B5859C9AA"/>
    <w:rsid w:val="006532A3"/>
  </w:style>
  <w:style w:type="paragraph" w:customStyle="1" w:styleId="EBC018C90BBB411BBDF8BB3B0C50FD5D">
    <w:name w:val="EBC018C90BBB411BBDF8BB3B0C50FD5D"/>
    <w:rsid w:val="006532A3"/>
  </w:style>
  <w:style w:type="paragraph" w:customStyle="1" w:styleId="39E8E6580B9C455F90202C21F64ACC3A">
    <w:name w:val="39E8E6580B9C455F90202C21F64ACC3A"/>
    <w:rsid w:val="006532A3"/>
  </w:style>
  <w:style w:type="paragraph" w:customStyle="1" w:styleId="FE0504BF72544C4CA5C2EC9F2963F1BD">
    <w:name w:val="FE0504BF72544C4CA5C2EC9F2963F1BD"/>
    <w:rsid w:val="006532A3"/>
  </w:style>
  <w:style w:type="paragraph" w:customStyle="1" w:styleId="F0F023E1BC804F0D8ADC2959A7A9E579">
    <w:name w:val="F0F023E1BC804F0D8ADC2959A7A9E579"/>
    <w:rsid w:val="006532A3"/>
  </w:style>
  <w:style w:type="paragraph" w:customStyle="1" w:styleId="B1AFCB93161E41AFA2C868B999B25E99">
    <w:name w:val="B1AFCB93161E41AFA2C868B999B25E99"/>
    <w:rsid w:val="006532A3"/>
  </w:style>
  <w:style w:type="paragraph" w:customStyle="1" w:styleId="6FE6C49BA89C442EB48D10650AA0D350">
    <w:name w:val="6FE6C49BA89C442EB48D10650AA0D350"/>
    <w:rsid w:val="006532A3"/>
  </w:style>
  <w:style w:type="paragraph" w:customStyle="1" w:styleId="1EDAF16146424E9D8F8C09AB835533AE">
    <w:name w:val="1EDAF16146424E9D8F8C09AB835533AE"/>
    <w:rsid w:val="006532A3"/>
  </w:style>
  <w:style w:type="paragraph" w:customStyle="1" w:styleId="4E9608D176D043C4B59F43F499F39CA7">
    <w:name w:val="4E9608D176D043C4B59F43F499F39CA7"/>
    <w:rsid w:val="006532A3"/>
  </w:style>
  <w:style w:type="paragraph" w:customStyle="1" w:styleId="8B9BF73D00C34B91B35AABC6A82D6631">
    <w:name w:val="8B9BF73D00C34B91B35AABC6A82D6631"/>
    <w:rsid w:val="006532A3"/>
  </w:style>
  <w:style w:type="paragraph" w:customStyle="1" w:styleId="8F8851E7A1034C6CA77E2554F96033D7">
    <w:name w:val="8F8851E7A1034C6CA77E2554F96033D7"/>
    <w:rsid w:val="007D03DF"/>
  </w:style>
  <w:style w:type="paragraph" w:customStyle="1" w:styleId="4192AC34CA9C4B4BA0BA528D51480A31">
    <w:name w:val="4192AC34CA9C4B4BA0BA528D51480A31"/>
    <w:rsid w:val="007D03DF"/>
  </w:style>
  <w:style w:type="paragraph" w:customStyle="1" w:styleId="D304DBD2679C4036A30A0F7656BEF854">
    <w:name w:val="D304DBD2679C4036A30A0F7656BEF854"/>
    <w:rsid w:val="007D03DF"/>
  </w:style>
  <w:style w:type="paragraph" w:customStyle="1" w:styleId="4314C200DB8948D4AB5FD42FDEC41110">
    <w:name w:val="4314C200DB8948D4AB5FD42FDEC41110"/>
    <w:rsid w:val="007D03DF"/>
  </w:style>
  <w:style w:type="paragraph" w:customStyle="1" w:styleId="2100941A3C2947528134D44E99F1F21A">
    <w:name w:val="2100941A3C2947528134D44E99F1F21A"/>
    <w:rsid w:val="007D03DF"/>
  </w:style>
  <w:style w:type="paragraph" w:customStyle="1" w:styleId="296FBD6C7CE54753ADF67B97E73885D2">
    <w:name w:val="296FBD6C7CE54753ADF67B97E73885D2"/>
    <w:rsid w:val="007D03DF"/>
  </w:style>
  <w:style w:type="paragraph" w:customStyle="1" w:styleId="771F931038A9498683568214A042F70F">
    <w:name w:val="771F931038A9498683568214A042F70F"/>
    <w:rsid w:val="007D03DF"/>
  </w:style>
  <w:style w:type="paragraph" w:customStyle="1" w:styleId="739276C50F3A4D3C9D6A4DCAB530E4C3">
    <w:name w:val="739276C50F3A4D3C9D6A4DCAB530E4C3"/>
    <w:rsid w:val="007D03DF"/>
  </w:style>
  <w:style w:type="paragraph" w:customStyle="1" w:styleId="BABB3C2CC5734DC3A483BA09F3606E97">
    <w:name w:val="BABB3C2CC5734DC3A483BA09F3606E97"/>
    <w:rsid w:val="007D03DF"/>
  </w:style>
  <w:style w:type="paragraph" w:customStyle="1" w:styleId="ED268200ADD147AA84605160873F296E">
    <w:name w:val="ED268200ADD147AA84605160873F296E"/>
    <w:rsid w:val="007D03DF"/>
  </w:style>
  <w:style w:type="paragraph" w:customStyle="1" w:styleId="75F449EAD61241B7A4215A2ED4DE8912">
    <w:name w:val="75F449EAD61241B7A4215A2ED4DE8912"/>
    <w:rsid w:val="007D03DF"/>
  </w:style>
  <w:style w:type="paragraph" w:customStyle="1" w:styleId="E6AE85070F074000AE4E53DED13B10BC">
    <w:name w:val="E6AE85070F074000AE4E53DED13B10BC"/>
    <w:rsid w:val="007D03DF"/>
  </w:style>
  <w:style w:type="paragraph" w:customStyle="1" w:styleId="2EEC46ED7225476D832AECF1D821DF60">
    <w:name w:val="2EEC46ED7225476D832AECF1D821DF60"/>
    <w:rsid w:val="007D03DF"/>
  </w:style>
  <w:style w:type="paragraph" w:customStyle="1" w:styleId="ABE298E7B8A94F44B971C1F7AFD7B83B">
    <w:name w:val="ABE298E7B8A94F44B971C1F7AFD7B83B"/>
    <w:rsid w:val="007D03DF"/>
  </w:style>
  <w:style w:type="paragraph" w:customStyle="1" w:styleId="6888936EA39D47A1A3D0C6F93290D686">
    <w:name w:val="6888936EA39D47A1A3D0C6F93290D686"/>
    <w:rsid w:val="007D03DF"/>
  </w:style>
  <w:style w:type="paragraph" w:customStyle="1" w:styleId="30606E59530F485CABCF66DC93FCF82E">
    <w:name w:val="30606E59530F485CABCF66DC93FCF82E"/>
    <w:rsid w:val="007D03DF"/>
  </w:style>
  <w:style w:type="paragraph" w:customStyle="1" w:styleId="355D14108B034987A1512491E4E4E54D">
    <w:name w:val="355D14108B034987A1512491E4E4E54D"/>
    <w:rsid w:val="007D03DF"/>
  </w:style>
  <w:style w:type="paragraph" w:customStyle="1" w:styleId="5C6D533629D442E4AF65EEAD7241263C">
    <w:name w:val="5C6D533629D442E4AF65EEAD7241263C"/>
    <w:rsid w:val="007D03DF"/>
  </w:style>
  <w:style w:type="paragraph" w:customStyle="1" w:styleId="9A5E305B3B724DE689BDF4B16EDEE9F1">
    <w:name w:val="9A5E305B3B724DE689BDF4B16EDEE9F1"/>
    <w:rsid w:val="007D03DF"/>
  </w:style>
  <w:style w:type="paragraph" w:customStyle="1" w:styleId="7E6DA5F5E70F4B41952CC70AB85A6E01">
    <w:name w:val="7E6DA5F5E70F4B41952CC70AB85A6E01"/>
    <w:rsid w:val="007D03DF"/>
  </w:style>
  <w:style w:type="paragraph" w:customStyle="1" w:styleId="0B839CB758DE4962BA9C4CFFDD1F23A4">
    <w:name w:val="0B839CB758DE4962BA9C4CFFDD1F23A4"/>
    <w:rsid w:val="007D03DF"/>
  </w:style>
  <w:style w:type="paragraph" w:customStyle="1" w:styleId="E903C64596B140C6A8B9DF703E74D2B8">
    <w:name w:val="E903C64596B140C6A8B9DF703E74D2B8"/>
    <w:rsid w:val="007D03DF"/>
  </w:style>
  <w:style w:type="paragraph" w:customStyle="1" w:styleId="A9A20C7C30064EF19DD8AE6C1A25DF9C">
    <w:name w:val="A9A20C7C30064EF19DD8AE6C1A25DF9C"/>
    <w:rsid w:val="007D03DF"/>
  </w:style>
  <w:style w:type="paragraph" w:customStyle="1" w:styleId="98A6DA6A0E414E1B9C2E176DA891D5C2">
    <w:name w:val="98A6DA6A0E414E1B9C2E176DA891D5C2"/>
    <w:rsid w:val="007D03DF"/>
  </w:style>
  <w:style w:type="paragraph" w:customStyle="1" w:styleId="F92128C082A349A9860E0FD4582B0707">
    <w:name w:val="F92128C082A349A9860E0FD4582B0707"/>
    <w:rsid w:val="007D03DF"/>
  </w:style>
  <w:style w:type="paragraph" w:customStyle="1" w:styleId="9CFB6476C6404C08BD3E6FC6264AF02F">
    <w:name w:val="9CFB6476C6404C08BD3E6FC6264AF02F"/>
    <w:rsid w:val="007D03DF"/>
  </w:style>
  <w:style w:type="paragraph" w:customStyle="1" w:styleId="12DD8F2035F343A598042F3098376406">
    <w:name w:val="12DD8F2035F343A598042F3098376406"/>
    <w:rsid w:val="007D03DF"/>
  </w:style>
  <w:style w:type="paragraph" w:customStyle="1" w:styleId="B7D1CE49E4CC4DD58159B9A7E40A04C0">
    <w:name w:val="B7D1CE49E4CC4DD58159B9A7E40A04C0"/>
    <w:rsid w:val="007D03DF"/>
  </w:style>
  <w:style w:type="paragraph" w:customStyle="1" w:styleId="1A2AEDB75116498E92F20007F45A216E">
    <w:name w:val="1A2AEDB75116498E92F20007F45A216E"/>
    <w:rsid w:val="007D03DF"/>
  </w:style>
  <w:style w:type="paragraph" w:customStyle="1" w:styleId="82D3479A3F70457E9CB6C59D4AFFA20F">
    <w:name w:val="82D3479A3F70457E9CB6C59D4AFFA20F"/>
    <w:rsid w:val="007D03DF"/>
  </w:style>
  <w:style w:type="paragraph" w:customStyle="1" w:styleId="2EFE872D1BE3449D8145AE6573B6CF2D">
    <w:name w:val="2EFE872D1BE3449D8145AE6573B6CF2D"/>
    <w:rsid w:val="007D03DF"/>
  </w:style>
  <w:style w:type="paragraph" w:customStyle="1" w:styleId="2F74E804F2BE4EE28BDFFA4F19CCE512">
    <w:name w:val="2F74E804F2BE4EE28BDFFA4F19CCE512"/>
    <w:rsid w:val="007D03DF"/>
  </w:style>
  <w:style w:type="paragraph" w:customStyle="1" w:styleId="D452F2DD4A0A4E6CADFD1B235B95A1AD">
    <w:name w:val="D452F2DD4A0A4E6CADFD1B235B95A1AD"/>
    <w:rsid w:val="007D03DF"/>
  </w:style>
  <w:style w:type="paragraph" w:customStyle="1" w:styleId="21B59471FC5D40F0BAEB107219EC6E52">
    <w:name w:val="21B59471FC5D40F0BAEB107219EC6E52"/>
    <w:rsid w:val="007D03DF"/>
  </w:style>
  <w:style w:type="paragraph" w:customStyle="1" w:styleId="C25E4CE88EFA45388BEB3AD0AEE935D4">
    <w:name w:val="C25E4CE88EFA45388BEB3AD0AEE935D4"/>
    <w:rsid w:val="007D03DF"/>
  </w:style>
  <w:style w:type="paragraph" w:customStyle="1" w:styleId="1E8FAC2A4DDF4B75B7ACFE190539D512">
    <w:name w:val="1E8FAC2A4DDF4B75B7ACFE190539D512"/>
    <w:rsid w:val="007D03DF"/>
  </w:style>
  <w:style w:type="paragraph" w:customStyle="1" w:styleId="6DD0F26F54234A1FA288297C8252C797">
    <w:name w:val="6DD0F26F54234A1FA288297C8252C797"/>
    <w:rsid w:val="007D03DF"/>
  </w:style>
  <w:style w:type="paragraph" w:customStyle="1" w:styleId="ED7D7BEDBEA04F3C83ABAF85ACADA934">
    <w:name w:val="ED7D7BEDBEA04F3C83ABAF85ACADA934"/>
    <w:rsid w:val="007D03DF"/>
  </w:style>
  <w:style w:type="paragraph" w:customStyle="1" w:styleId="9C4DFC95120A4918B0227420B844CB49">
    <w:name w:val="9C4DFC95120A4918B0227420B844CB49"/>
    <w:rsid w:val="007D03DF"/>
  </w:style>
  <w:style w:type="paragraph" w:customStyle="1" w:styleId="354DDD97D6B74AF986BAFE25A3EBBA94">
    <w:name w:val="354DDD97D6B74AF986BAFE25A3EBBA94"/>
    <w:rsid w:val="007D03DF"/>
  </w:style>
  <w:style w:type="paragraph" w:customStyle="1" w:styleId="CF09F678E6E2404098E80952095E1646">
    <w:name w:val="CF09F678E6E2404098E80952095E1646"/>
    <w:rsid w:val="007D03DF"/>
  </w:style>
  <w:style w:type="paragraph" w:customStyle="1" w:styleId="DD5CC675455848519925C27B6C420E21">
    <w:name w:val="DD5CC675455848519925C27B6C420E21"/>
    <w:rsid w:val="007D03DF"/>
  </w:style>
  <w:style w:type="paragraph" w:customStyle="1" w:styleId="BE8C0B64BB23404C80B27B0E4280D2DC">
    <w:name w:val="BE8C0B64BB23404C80B27B0E4280D2DC"/>
    <w:rsid w:val="007D03DF"/>
  </w:style>
  <w:style w:type="paragraph" w:customStyle="1" w:styleId="E5E6A4DE7AF5420BBAC5BD646730EC46">
    <w:name w:val="E5E6A4DE7AF5420BBAC5BD646730EC46"/>
    <w:rsid w:val="007D03DF"/>
  </w:style>
  <w:style w:type="paragraph" w:customStyle="1" w:styleId="16E727D819EA4856A4FBA35ABFCE5518">
    <w:name w:val="16E727D819EA4856A4FBA35ABFCE5518"/>
    <w:rsid w:val="007D03DF"/>
  </w:style>
  <w:style w:type="paragraph" w:customStyle="1" w:styleId="7CF8D05E724840CB91483591A8849F67">
    <w:name w:val="7CF8D05E724840CB91483591A8849F67"/>
    <w:rsid w:val="007D03DF"/>
  </w:style>
  <w:style w:type="paragraph" w:customStyle="1" w:styleId="DD2A2563351749DD8AAF1952BD9B5E61">
    <w:name w:val="DD2A2563351749DD8AAF1952BD9B5E61"/>
    <w:rsid w:val="007D03DF"/>
  </w:style>
  <w:style w:type="paragraph" w:customStyle="1" w:styleId="52FB20461DE1455CA9F54262033F412C">
    <w:name w:val="52FB20461DE1455CA9F54262033F412C"/>
    <w:rsid w:val="007D03DF"/>
  </w:style>
  <w:style w:type="paragraph" w:customStyle="1" w:styleId="F0824DFA492D4A5C98FE5F01F15E6E1A">
    <w:name w:val="F0824DFA492D4A5C98FE5F01F15E6E1A"/>
    <w:rsid w:val="007D03DF"/>
  </w:style>
  <w:style w:type="paragraph" w:customStyle="1" w:styleId="EA4A1CDCE70B4EC099AA0F9486D9E25C">
    <w:name w:val="EA4A1CDCE70B4EC099AA0F9486D9E25C"/>
    <w:rsid w:val="007D03DF"/>
  </w:style>
  <w:style w:type="paragraph" w:customStyle="1" w:styleId="478307E19A6B48AAA225FAE9E6BC6E8C">
    <w:name w:val="478307E19A6B48AAA225FAE9E6BC6E8C"/>
    <w:rsid w:val="007D03DF"/>
  </w:style>
  <w:style w:type="paragraph" w:customStyle="1" w:styleId="008EE7BA76C845239E3596DCF045F82E">
    <w:name w:val="008EE7BA76C845239E3596DCF045F82E"/>
    <w:rsid w:val="007D03DF"/>
  </w:style>
  <w:style w:type="paragraph" w:customStyle="1" w:styleId="EA269B10F8844C2C9FB4CB39689EFA17">
    <w:name w:val="EA269B10F8844C2C9FB4CB39689EFA17"/>
    <w:rsid w:val="007D03DF"/>
  </w:style>
  <w:style w:type="paragraph" w:customStyle="1" w:styleId="F8F2200182F64BBD801F159D78D4002A">
    <w:name w:val="F8F2200182F64BBD801F159D78D4002A"/>
    <w:rsid w:val="007D03DF"/>
  </w:style>
  <w:style w:type="paragraph" w:customStyle="1" w:styleId="51BCA8A2716945B081C55A16A368E3B6">
    <w:name w:val="51BCA8A2716945B081C55A16A368E3B6"/>
    <w:rsid w:val="007D03DF"/>
  </w:style>
  <w:style w:type="paragraph" w:customStyle="1" w:styleId="AEB7A4B39D334195BB892248CEFBD92E">
    <w:name w:val="AEB7A4B39D334195BB892248CEFBD92E"/>
    <w:rsid w:val="007D03DF"/>
  </w:style>
  <w:style w:type="paragraph" w:customStyle="1" w:styleId="2AE16C597C444F7EA9E012988B71FC7A">
    <w:name w:val="2AE16C597C444F7EA9E012988B71FC7A"/>
    <w:rsid w:val="007D03DF"/>
  </w:style>
  <w:style w:type="paragraph" w:customStyle="1" w:styleId="1AE1F11D9857424F9AA26488BD031B46">
    <w:name w:val="1AE1F11D9857424F9AA26488BD031B46"/>
    <w:rsid w:val="007D03DF"/>
  </w:style>
  <w:style w:type="paragraph" w:customStyle="1" w:styleId="E5F1A06E42A14E1BBFB5F8E31B68FDFE">
    <w:name w:val="E5F1A06E42A14E1BBFB5F8E31B68FDFE"/>
    <w:rsid w:val="007D03DF"/>
  </w:style>
  <w:style w:type="paragraph" w:customStyle="1" w:styleId="36E8E3778F1342E49D95B8EBA05A3161">
    <w:name w:val="36E8E3778F1342E49D95B8EBA05A3161"/>
    <w:rsid w:val="007D03DF"/>
  </w:style>
  <w:style w:type="paragraph" w:customStyle="1" w:styleId="5A6C78B1B88B4BB290A0D34FFA466AED">
    <w:name w:val="5A6C78B1B88B4BB290A0D34FFA466AED"/>
    <w:rsid w:val="007D03DF"/>
  </w:style>
  <w:style w:type="paragraph" w:customStyle="1" w:styleId="62F2531991304CDFA55477CA81151160">
    <w:name w:val="62F2531991304CDFA55477CA81151160"/>
    <w:rsid w:val="007D03DF"/>
  </w:style>
  <w:style w:type="paragraph" w:customStyle="1" w:styleId="0BB651A0ADA543F0B9181044FD1EC289">
    <w:name w:val="0BB651A0ADA543F0B9181044FD1EC289"/>
    <w:rsid w:val="007D03DF"/>
  </w:style>
  <w:style w:type="paragraph" w:customStyle="1" w:styleId="2D748BB4265C4B1C8EA6CF213DDEF765">
    <w:name w:val="2D748BB4265C4B1C8EA6CF213DDEF765"/>
    <w:rsid w:val="007D03DF"/>
  </w:style>
  <w:style w:type="paragraph" w:customStyle="1" w:styleId="C389CE3A65DA4571A2805FDFAE3AA032">
    <w:name w:val="C389CE3A65DA4571A2805FDFAE3AA032"/>
    <w:rsid w:val="007D03DF"/>
  </w:style>
  <w:style w:type="paragraph" w:customStyle="1" w:styleId="0EBBE285D6E74E9F84A1783C1444B31B">
    <w:name w:val="0EBBE285D6E74E9F84A1783C1444B31B"/>
    <w:rsid w:val="007D03DF"/>
  </w:style>
  <w:style w:type="paragraph" w:customStyle="1" w:styleId="6A5C9E61827E48939595706E18E111F5">
    <w:name w:val="6A5C9E61827E48939595706E18E111F5"/>
    <w:rsid w:val="007D03DF"/>
  </w:style>
  <w:style w:type="paragraph" w:customStyle="1" w:styleId="10BABDEA50A04846A9DC6FE4949D8CFF">
    <w:name w:val="10BABDEA50A04846A9DC6FE4949D8CFF"/>
    <w:rsid w:val="007D03DF"/>
  </w:style>
  <w:style w:type="paragraph" w:customStyle="1" w:styleId="7BF283373C9448C1B0B0B2EF3D518C0E">
    <w:name w:val="7BF283373C9448C1B0B0B2EF3D518C0E"/>
    <w:rsid w:val="007D03DF"/>
  </w:style>
  <w:style w:type="paragraph" w:customStyle="1" w:styleId="11447F77398A441F8B36B5B37FB668D2">
    <w:name w:val="11447F77398A441F8B36B5B37FB668D2"/>
    <w:rsid w:val="007D03DF"/>
  </w:style>
  <w:style w:type="paragraph" w:customStyle="1" w:styleId="328706504C0C4C548FE259DF9CB4CC18">
    <w:name w:val="328706504C0C4C548FE259DF9CB4CC18"/>
    <w:rsid w:val="007D03DF"/>
  </w:style>
  <w:style w:type="paragraph" w:customStyle="1" w:styleId="6CA5F2A86C7E4E2F820586661AF7C058">
    <w:name w:val="6CA5F2A86C7E4E2F820586661AF7C058"/>
    <w:rsid w:val="007D03DF"/>
  </w:style>
  <w:style w:type="paragraph" w:customStyle="1" w:styleId="D7D16BD4CDBD4AB5AFD8FAA40D4CDE17">
    <w:name w:val="D7D16BD4CDBD4AB5AFD8FAA40D4CDE17"/>
    <w:rsid w:val="007D03DF"/>
  </w:style>
  <w:style w:type="paragraph" w:customStyle="1" w:styleId="A79696F48F7041F3B119DDC7035E9E9E">
    <w:name w:val="A79696F48F7041F3B119DDC7035E9E9E"/>
    <w:rsid w:val="007D03DF"/>
  </w:style>
  <w:style w:type="paragraph" w:customStyle="1" w:styleId="8B0FC450278D4B908BB7544764DAD038">
    <w:name w:val="8B0FC450278D4B908BB7544764DAD038"/>
    <w:rsid w:val="007D03DF"/>
  </w:style>
  <w:style w:type="paragraph" w:customStyle="1" w:styleId="D9793A26C9794572B27CE0428A5D0A33">
    <w:name w:val="D9793A26C9794572B27CE0428A5D0A33"/>
    <w:rsid w:val="007D03DF"/>
  </w:style>
  <w:style w:type="paragraph" w:customStyle="1" w:styleId="419F4A27EFD64ECAA564771F15224AC2">
    <w:name w:val="419F4A27EFD64ECAA564771F15224AC2"/>
    <w:rsid w:val="007D03DF"/>
  </w:style>
  <w:style w:type="paragraph" w:customStyle="1" w:styleId="E30ACE470F4242EF896B89A142AAD2B8">
    <w:name w:val="E30ACE470F4242EF896B89A142AAD2B8"/>
    <w:rsid w:val="007D03DF"/>
  </w:style>
  <w:style w:type="paragraph" w:customStyle="1" w:styleId="713A5F561FB54EB1956A34DBE95D8691">
    <w:name w:val="713A5F561FB54EB1956A34DBE95D8691"/>
    <w:rsid w:val="007D03DF"/>
  </w:style>
  <w:style w:type="paragraph" w:customStyle="1" w:styleId="514FDD42D6A740509376782C5FC908B5">
    <w:name w:val="514FDD42D6A740509376782C5FC908B5"/>
    <w:rsid w:val="007D03DF"/>
  </w:style>
  <w:style w:type="paragraph" w:customStyle="1" w:styleId="EEA0B52316254F5D9594F4329C49BA88">
    <w:name w:val="EEA0B52316254F5D9594F4329C49BA88"/>
    <w:rsid w:val="007D03DF"/>
  </w:style>
  <w:style w:type="paragraph" w:customStyle="1" w:styleId="51B18CC7907E4115822C0D444BF0DA42">
    <w:name w:val="51B18CC7907E4115822C0D444BF0DA42"/>
    <w:rsid w:val="007D03DF"/>
  </w:style>
  <w:style w:type="paragraph" w:customStyle="1" w:styleId="21D7EDE22EA74ABE9744F9BF0CA70CBC">
    <w:name w:val="21D7EDE22EA74ABE9744F9BF0CA70CBC"/>
    <w:rsid w:val="007D03DF"/>
  </w:style>
  <w:style w:type="paragraph" w:customStyle="1" w:styleId="91A4A75F776A40F0B562D59845D48CAD">
    <w:name w:val="91A4A75F776A40F0B562D59845D48CAD"/>
    <w:rsid w:val="007D03DF"/>
  </w:style>
  <w:style w:type="paragraph" w:customStyle="1" w:styleId="A101754D3BA54D768879939C6278E1B8">
    <w:name w:val="A101754D3BA54D768879939C6278E1B8"/>
    <w:rsid w:val="007D03DF"/>
  </w:style>
  <w:style w:type="paragraph" w:customStyle="1" w:styleId="13924C127E714C249E75A3FBBBD40D07">
    <w:name w:val="13924C127E714C249E75A3FBBBD40D07"/>
    <w:rsid w:val="007D03DF"/>
  </w:style>
  <w:style w:type="paragraph" w:customStyle="1" w:styleId="B0A5FE6ECB8F4F27ADA2E51DEFB550DF">
    <w:name w:val="B0A5FE6ECB8F4F27ADA2E51DEFB550DF"/>
    <w:rsid w:val="007D03DF"/>
  </w:style>
  <w:style w:type="paragraph" w:customStyle="1" w:styleId="1BD78176B31C494A83E05F9720CD02C4">
    <w:name w:val="1BD78176B31C494A83E05F9720CD02C4"/>
    <w:rsid w:val="007D03DF"/>
  </w:style>
  <w:style w:type="paragraph" w:customStyle="1" w:styleId="5922F62632EA42C0A82EDEEE60F24EA2">
    <w:name w:val="5922F62632EA42C0A82EDEEE60F24EA2"/>
    <w:rsid w:val="007D03DF"/>
  </w:style>
  <w:style w:type="paragraph" w:customStyle="1" w:styleId="C6097ECAC24C4891B0BB276B14CAF9FD">
    <w:name w:val="C6097ECAC24C4891B0BB276B14CAF9FD"/>
    <w:rsid w:val="007D03DF"/>
  </w:style>
  <w:style w:type="paragraph" w:customStyle="1" w:styleId="CC6EEDD95B3D4B0C9A387640B52573A9">
    <w:name w:val="CC6EEDD95B3D4B0C9A387640B52573A9"/>
    <w:rsid w:val="007D03DF"/>
  </w:style>
  <w:style w:type="paragraph" w:customStyle="1" w:styleId="293B5009566647E299A59E32BBD0F4EB">
    <w:name w:val="293B5009566647E299A59E32BBD0F4EB"/>
    <w:rsid w:val="007D03DF"/>
  </w:style>
  <w:style w:type="paragraph" w:customStyle="1" w:styleId="B47144A83B68456DA481E149A1E451EB">
    <w:name w:val="B47144A83B68456DA481E149A1E451EB"/>
    <w:rsid w:val="007D03DF"/>
  </w:style>
  <w:style w:type="paragraph" w:customStyle="1" w:styleId="2D1E8CF2671846C69F2C642AB87E6EC4">
    <w:name w:val="2D1E8CF2671846C69F2C642AB87E6EC4"/>
    <w:rsid w:val="007D03DF"/>
  </w:style>
  <w:style w:type="paragraph" w:customStyle="1" w:styleId="5A51C807824343138E3D0AD115211238">
    <w:name w:val="5A51C807824343138E3D0AD115211238"/>
    <w:rsid w:val="007D03DF"/>
  </w:style>
  <w:style w:type="paragraph" w:customStyle="1" w:styleId="EF90A4CFB4CB434A9F0188A7E36FA52C">
    <w:name w:val="EF90A4CFB4CB434A9F0188A7E36FA52C"/>
    <w:rsid w:val="007D03DF"/>
  </w:style>
  <w:style w:type="paragraph" w:customStyle="1" w:styleId="F8DC7C29BC8F4195B875E00BE1E79DDC">
    <w:name w:val="F8DC7C29BC8F4195B875E00BE1E79DDC"/>
    <w:rsid w:val="007D03DF"/>
  </w:style>
  <w:style w:type="paragraph" w:customStyle="1" w:styleId="FBA297F2488C41589C9CBB37BF65A038">
    <w:name w:val="FBA297F2488C41589C9CBB37BF65A038"/>
    <w:rsid w:val="007D03DF"/>
  </w:style>
  <w:style w:type="paragraph" w:customStyle="1" w:styleId="2AE6B79E5130486FB18FEDEE24E4F144">
    <w:name w:val="2AE6B79E5130486FB18FEDEE24E4F144"/>
    <w:rsid w:val="007D03DF"/>
  </w:style>
  <w:style w:type="paragraph" w:customStyle="1" w:styleId="21494C65868D4EB3B59A737E2F94B9D1">
    <w:name w:val="21494C65868D4EB3B59A737E2F94B9D1"/>
    <w:rsid w:val="007D03DF"/>
  </w:style>
  <w:style w:type="paragraph" w:customStyle="1" w:styleId="7C4699B985CA4E9BA2DB3E8BCE69B489">
    <w:name w:val="7C4699B985CA4E9BA2DB3E8BCE69B489"/>
    <w:rsid w:val="007D03DF"/>
  </w:style>
  <w:style w:type="paragraph" w:customStyle="1" w:styleId="AD22D9661AFA4359B3DABB4162DBFEA4">
    <w:name w:val="AD22D9661AFA4359B3DABB4162DBFEA4"/>
    <w:rsid w:val="007D03DF"/>
  </w:style>
  <w:style w:type="paragraph" w:customStyle="1" w:styleId="888E6D80738548DD9FC90C8D31218EC3">
    <w:name w:val="888E6D80738548DD9FC90C8D31218EC3"/>
    <w:rsid w:val="007D03DF"/>
  </w:style>
  <w:style w:type="paragraph" w:customStyle="1" w:styleId="DFF27F6888B84B6991E3BB7A3E76C941">
    <w:name w:val="DFF27F6888B84B6991E3BB7A3E76C941"/>
    <w:rsid w:val="007D03DF"/>
  </w:style>
  <w:style w:type="paragraph" w:customStyle="1" w:styleId="C037A5AA22B3409EBBF533AD63984E66">
    <w:name w:val="C037A5AA22B3409EBBF533AD63984E66"/>
    <w:rsid w:val="007D03DF"/>
  </w:style>
  <w:style w:type="paragraph" w:customStyle="1" w:styleId="87613BB41EEC43168BC0F83CA3B19FA2">
    <w:name w:val="87613BB41EEC43168BC0F83CA3B19FA2"/>
    <w:rsid w:val="007D03DF"/>
  </w:style>
  <w:style w:type="paragraph" w:customStyle="1" w:styleId="68FE3556771747C9A8CA2841E9688718">
    <w:name w:val="68FE3556771747C9A8CA2841E9688718"/>
    <w:rsid w:val="007D03DF"/>
  </w:style>
  <w:style w:type="paragraph" w:customStyle="1" w:styleId="5D4C3FEEBD6E43A08B549690B6A6DEC3">
    <w:name w:val="5D4C3FEEBD6E43A08B549690B6A6DEC3"/>
    <w:rsid w:val="007D03DF"/>
  </w:style>
  <w:style w:type="paragraph" w:customStyle="1" w:styleId="B8ED2375C4394C588D746347368976B5">
    <w:name w:val="B8ED2375C4394C588D746347368976B5"/>
    <w:rsid w:val="007D03DF"/>
  </w:style>
  <w:style w:type="paragraph" w:customStyle="1" w:styleId="30FEEE2A32DC42A4BB9FAD1120F454EC">
    <w:name w:val="30FEEE2A32DC42A4BB9FAD1120F454EC"/>
    <w:rsid w:val="007D03DF"/>
  </w:style>
  <w:style w:type="paragraph" w:customStyle="1" w:styleId="080F501C01A4495687055AA84BF12DAB">
    <w:name w:val="080F501C01A4495687055AA84BF12DAB"/>
    <w:rsid w:val="007D03DF"/>
  </w:style>
  <w:style w:type="paragraph" w:customStyle="1" w:styleId="744CB383657B4703879BB7B3AB31869D">
    <w:name w:val="744CB383657B4703879BB7B3AB31869D"/>
    <w:rsid w:val="007D03DF"/>
  </w:style>
  <w:style w:type="paragraph" w:customStyle="1" w:styleId="8DA2F964FF1B4C73A7EA6FADA1A081EA">
    <w:name w:val="8DA2F964FF1B4C73A7EA6FADA1A081EA"/>
    <w:rsid w:val="007D03DF"/>
  </w:style>
  <w:style w:type="paragraph" w:customStyle="1" w:styleId="EAAA21CF23884F53A69E213DBB0A008B">
    <w:name w:val="EAAA21CF23884F53A69E213DBB0A008B"/>
    <w:rsid w:val="007D03DF"/>
  </w:style>
  <w:style w:type="paragraph" w:customStyle="1" w:styleId="35B1006416014C87B8CEEF2B7C659A62">
    <w:name w:val="35B1006416014C87B8CEEF2B7C659A62"/>
    <w:rsid w:val="007D03DF"/>
  </w:style>
  <w:style w:type="paragraph" w:customStyle="1" w:styleId="9CD52F9A52084C6BA0977A28F8EF6159">
    <w:name w:val="9CD52F9A52084C6BA0977A28F8EF6159"/>
    <w:rsid w:val="007D03DF"/>
  </w:style>
  <w:style w:type="paragraph" w:customStyle="1" w:styleId="611A220386264F14A73C90E8C69CA477">
    <w:name w:val="611A220386264F14A73C90E8C69CA477"/>
    <w:rsid w:val="007D03DF"/>
  </w:style>
  <w:style w:type="paragraph" w:customStyle="1" w:styleId="110ACE1C794A490291DBD28789071065">
    <w:name w:val="110ACE1C794A490291DBD28789071065"/>
    <w:rsid w:val="007D03DF"/>
  </w:style>
  <w:style w:type="paragraph" w:customStyle="1" w:styleId="789825C05B5F453AA1B77445E3ADC5A9">
    <w:name w:val="789825C05B5F453AA1B77445E3ADC5A9"/>
    <w:rsid w:val="007D03DF"/>
  </w:style>
  <w:style w:type="paragraph" w:customStyle="1" w:styleId="FEA8B20D131042FF951140694B18ECCE">
    <w:name w:val="FEA8B20D131042FF951140694B18ECCE"/>
    <w:rsid w:val="007D03DF"/>
  </w:style>
  <w:style w:type="paragraph" w:customStyle="1" w:styleId="EB4149A375344928BEE057001CE32417">
    <w:name w:val="EB4149A375344928BEE057001CE32417"/>
    <w:rsid w:val="007D03DF"/>
  </w:style>
  <w:style w:type="paragraph" w:customStyle="1" w:styleId="616BAE9BFF094B10BDFD68AF899A4C0C">
    <w:name w:val="616BAE9BFF094B10BDFD68AF899A4C0C"/>
    <w:rsid w:val="007D03DF"/>
  </w:style>
  <w:style w:type="paragraph" w:customStyle="1" w:styleId="CC1A4EE7A18C4592BDF8BB85C62C33D9">
    <w:name w:val="CC1A4EE7A18C4592BDF8BB85C62C33D9"/>
    <w:rsid w:val="007D03DF"/>
  </w:style>
  <w:style w:type="paragraph" w:customStyle="1" w:styleId="DC01A085AD094E75A106DCA5E951AFF3">
    <w:name w:val="DC01A085AD094E75A106DCA5E951AFF3"/>
    <w:rsid w:val="007D03DF"/>
  </w:style>
  <w:style w:type="paragraph" w:customStyle="1" w:styleId="0CB891336BC74519B429EDA9466FF5E6">
    <w:name w:val="0CB891336BC74519B429EDA9466FF5E6"/>
    <w:rsid w:val="007D03DF"/>
  </w:style>
  <w:style w:type="paragraph" w:customStyle="1" w:styleId="8DA9B18F53714E37877A3AD21D7B9C40">
    <w:name w:val="8DA9B18F53714E37877A3AD21D7B9C40"/>
    <w:rsid w:val="007D03DF"/>
  </w:style>
  <w:style w:type="paragraph" w:customStyle="1" w:styleId="323C371557D745E282662ED383D0FE45">
    <w:name w:val="323C371557D745E282662ED383D0FE45"/>
    <w:rsid w:val="007D03DF"/>
  </w:style>
  <w:style w:type="paragraph" w:customStyle="1" w:styleId="3EFB82B0357C4A3B97D8B3C63406ACD8">
    <w:name w:val="3EFB82B0357C4A3B97D8B3C63406ACD8"/>
    <w:rsid w:val="007D03DF"/>
  </w:style>
  <w:style w:type="paragraph" w:customStyle="1" w:styleId="D3017D09502C4130A48B643C46FD5B00">
    <w:name w:val="D3017D09502C4130A48B643C46FD5B00"/>
    <w:rsid w:val="007D03DF"/>
  </w:style>
  <w:style w:type="paragraph" w:customStyle="1" w:styleId="8B7E764962E94980872429CEF672A8F5">
    <w:name w:val="8B7E764962E94980872429CEF672A8F5"/>
    <w:rsid w:val="007D03DF"/>
  </w:style>
  <w:style w:type="paragraph" w:customStyle="1" w:styleId="AC091DC3F8914E22874D195B09EDA34A">
    <w:name w:val="AC091DC3F8914E22874D195B09EDA34A"/>
    <w:rsid w:val="007D03DF"/>
  </w:style>
  <w:style w:type="paragraph" w:customStyle="1" w:styleId="DB63B5DFC81347BF9C63B6F3FBE21726">
    <w:name w:val="DB63B5DFC81347BF9C63B6F3FBE21726"/>
    <w:rsid w:val="007D03DF"/>
  </w:style>
  <w:style w:type="paragraph" w:customStyle="1" w:styleId="991CF4A329C947CEADD50EA2EBEB6190">
    <w:name w:val="991CF4A329C947CEADD50EA2EBEB6190"/>
    <w:rsid w:val="007D03DF"/>
  </w:style>
  <w:style w:type="paragraph" w:customStyle="1" w:styleId="150071B09A4E49C1B2C7AFB13AB2F418">
    <w:name w:val="150071B09A4E49C1B2C7AFB13AB2F418"/>
    <w:rsid w:val="007D03DF"/>
  </w:style>
  <w:style w:type="paragraph" w:customStyle="1" w:styleId="CAD0464120BF466891F7EA4FA3B2A100">
    <w:name w:val="CAD0464120BF466891F7EA4FA3B2A100"/>
    <w:rsid w:val="007D03DF"/>
  </w:style>
  <w:style w:type="paragraph" w:customStyle="1" w:styleId="90C65C3D322D456BAE8186A9DFF84869">
    <w:name w:val="90C65C3D322D456BAE8186A9DFF84869"/>
    <w:rsid w:val="007D03DF"/>
  </w:style>
  <w:style w:type="paragraph" w:customStyle="1" w:styleId="43C9DA8B1D1E4D44BF05940FBB4CDC66">
    <w:name w:val="43C9DA8B1D1E4D44BF05940FBB4CDC66"/>
    <w:rsid w:val="007D03DF"/>
  </w:style>
  <w:style w:type="paragraph" w:customStyle="1" w:styleId="1A3390FFC8EA42E5A8910748DAF86A5C">
    <w:name w:val="1A3390FFC8EA42E5A8910748DAF86A5C"/>
    <w:rsid w:val="007D03DF"/>
  </w:style>
  <w:style w:type="paragraph" w:customStyle="1" w:styleId="2F7C0819006546B9A6A4C07C27462113">
    <w:name w:val="2F7C0819006546B9A6A4C07C27462113"/>
    <w:rsid w:val="007D03DF"/>
  </w:style>
  <w:style w:type="paragraph" w:customStyle="1" w:styleId="F9F195721A68424B8A7442B3B284061E">
    <w:name w:val="F9F195721A68424B8A7442B3B284061E"/>
    <w:rsid w:val="007D03DF"/>
  </w:style>
  <w:style w:type="paragraph" w:customStyle="1" w:styleId="91937A16769F406B99BC6FA7A89A90EC">
    <w:name w:val="91937A16769F406B99BC6FA7A89A90EC"/>
    <w:rsid w:val="007D03DF"/>
  </w:style>
  <w:style w:type="paragraph" w:customStyle="1" w:styleId="99DE21D899E54005944B6CA27B8E61B7">
    <w:name w:val="99DE21D899E54005944B6CA27B8E61B7"/>
    <w:rsid w:val="007D03DF"/>
  </w:style>
  <w:style w:type="paragraph" w:customStyle="1" w:styleId="ED491CEFFA5D4546A438752770C3F62C">
    <w:name w:val="ED491CEFFA5D4546A438752770C3F62C"/>
    <w:rsid w:val="007D03DF"/>
  </w:style>
  <w:style w:type="paragraph" w:customStyle="1" w:styleId="9AB3B27AC04743A89850D8637C869807">
    <w:name w:val="9AB3B27AC04743A89850D8637C869807"/>
    <w:rsid w:val="007D03DF"/>
  </w:style>
  <w:style w:type="paragraph" w:customStyle="1" w:styleId="F2C0886451B44791BF2C01E28B1CB50A">
    <w:name w:val="F2C0886451B44791BF2C01E28B1CB50A"/>
    <w:rsid w:val="007D03DF"/>
  </w:style>
  <w:style w:type="paragraph" w:customStyle="1" w:styleId="A9B0E430B9C74CBF918460755D3CE16F">
    <w:name w:val="A9B0E430B9C74CBF918460755D3CE16F"/>
    <w:rsid w:val="007D03DF"/>
  </w:style>
  <w:style w:type="paragraph" w:customStyle="1" w:styleId="ADAE7E27A80E4F439ABFC934A252BC57">
    <w:name w:val="ADAE7E27A80E4F439ABFC934A252BC57"/>
    <w:rsid w:val="007D03DF"/>
  </w:style>
  <w:style w:type="paragraph" w:customStyle="1" w:styleId="1BFE430A4F9748DDBFDA7E345ACC9EEB">
    <w:name w:val="1BFE430A4F9748DDBFDA7E345ACC9EEB"/>
    <w:rsid w:val="007D03DF"/>
  </w:style>
  <w:style w:type="paragraph" w:customStyle="1" w:styleId="1CCD4D7F103242738E4D783F414D9926">
    <w:name w:val="1CCD4D7F103242738E4D783F414D9926"/>
    <w:rsid w:val="007D03DF"/>
  </w:style>
  <w:style w:type="paragraph" w:customStyle="1" w:styleId="E39D893F560F4DF0A2CDFB150F0E7449">
    <w:name w:val="E39D893F560F4DF0A2CDFB150F0E7449"/>
    <w:rsid w:val="007D03DF"/>
  </w:style>
  <w:style w:type="paragraph" w:customStyle="1" w:styleId="55ED0345DAA4471FA3F73C349359BA51">
    <w:name w:val="55ED0345DAA4471FA3F73C349359BA51"/>
    <w:rsid w:val="007D03DF"/>
  </w:style>
  <w:style w:type="paragraph" w:customStyle="1" w:styleId="00C1BAE8D51E454E9DF9A2AEFE44F119">
    <w:name w:val="00C1BAE8D51E454E9DF9A2AEFE44F119"/>
    <w:rsid w:val="007D03DF"/>
  </w:style>
  <w:style w:type="paragraph" w:customStyle="1" w:styleId="0683F0FDA1094E20A5152183ED400B80">
    <w:name w:val="0683F0FDA1094E20A5152183ED400B80"/>
    <w:rsid w:val="007D03DF"/>
  </w:style>
  <w:style w:type="paragraph" w:customStyle="1" w:styleId="84EE3ED44E7B4D29A63918F99541FF79">
    <w:name w:val="84EE3ED44E7B4D29A63918F99541FF79"/>
    <w:rsid w:val="007D03DF"/>
  </w:style>
  <w:style w:type="paragraph" w:customStyle="1" w:styleId="A4F1C6D399384C9C8D908F3E491830CF">
    <w:name w:val="A4F1C6D399384C9C8D908F3E491830CF"/>
    <w:rsid w:val="007D03DF"/>
  </w:style>
  <w:style w:type="paragraph" w:customStyle="1" w:styleId="46F155BEEBCC472DBDDF99890E16DBFB">
    <w:name w:val="46F155BEEBCC472DBDDF99890E16DBFB"/>
    <w:rsid w:val="007D03DF"/>
  </w:style>
  <w:style w:type="paragraph" w:customStyle="1" w:styleId="3749F665FC904424B9F6D04A0501431E">
    <w:name w:val="3749F665FC904424B9F6D04A0501431E"/>
    <w:rsid w:val="007D03DF"/>
  </w:style>
  <w:style w:type="paragraph" w:customStyle="1" w:styleId="5794D1D5363F4717BFEB270A1088C05B">
    <w:name w:val="5794D1D5363F4717BFEB270A1088C05B"/>
    <w:rsid w:val="007D03DF"/>
  </w:style>
  <w:style w:type="paragraph" w:customStyle="1" w:styleId="94AB5CD0894448D49E80B86070DC89B9">
    <w:name w:val="94AB5CD0894448D49E80B86070DC89B9"/>
    <w:rsid w:val="007D03DF"/>
  </w:style>
  <w:style w:type="paragraph" w:customStyle="1" w:styleId="25945725EBF74F7E9B2AA749471D272B">
    <w:name w:val="25945725EBF74F7E9B2AA749471D272B"/>
    <w:rsid w:val="007D03DF"/>
  </w:style>
  <w:style w:type="paragraph" w:customStyle="1" w:styleId="32351C4FA75B4163B45A180125E053B7">
    <w:name w:val="32351C4FA75B4163B45A180125E053B7"/>
    <w:rsid w:val="007D03DF"/>
  </w:style>
  <w:style w:type="paragraph" w:customStyle="1" w:styleId="4E880E917D544FE7898A636244465C9D">
    <w:name w:val="4E880E917D544FE7898A636244465C9D"/>
    <w:rsid w:val="007D03DF"/>
  </w:style>
  <w:style w:type="paragraph" w:customStyle="1" w:styleId="7554AD3A1B5F4B89B5362DA375209BDC">
    <w:name w:val="7554AD3A1B5F4B89B5362DA375209BDC"/>
    <w:rsid w:val="007D03DF"/>
  </w:style>
  <w:style w:type="paragraph" w:customStyle="1" w:styleId="F29B0964E52944E1B1EDBE854D18D1AB">
    <w:name w:val="F29B0964E52944E1B1EDBE854D18D1AB"/>
    <w:rsid w:val="007D03DF"/>
  </w:style>
  <w:style w:type="paragraph" w:customStyle="1" w:styleId="3B434D6B03774F37BA92C662AB49165C">
    <w:name w:val="3B434D6B03774F37BA92C662AB49165C"/>
    <w:rsid w:val="007D03DF"/>
  </w:style>
  <w:style w:type="paragraph" w:customStyle="1" w:styleId="9AAB6608480E44299B17C54041FD8874">
    <w:name w:val="9AAB6608480E44299B17C54041FD8874"/>
    <w:rsid w:val="007D03DF"/>
  </w:style>
  <w:style w:type="paragraph" w:customStyle="1" w:styleId="330B89561FE940FCB614CDA29CA2D82E">
    <w:name w:val="330B89561FE940FCB614CDA29CA2D82E"/>
    <w:rsid w:val="007D03DF"/>
  </w:style>
  <w:style w:type="paragraph" w:customStyle="1" w:styleId="0230D2C8318C4E8E9AEF43511A162DC3">
    <w:name w:val="0230D2C8318C4E8E9AEF43511A162DC3"/>
    <w:rsid w:val="007D03DF"/>
  </w:style>
  <w:style w:type="paragraph" w:customStyle="1" w:styleId="A0180B2F621242D3B12E2A69D56E26AE">
    <w:name w:val="A0180B2F621242D3B12E2A69D56E26AE"/>
    <w:rsid w:val="007D03DF"/>
  </w:style>
  <w:style w:type="paragraph" w:customStyle="1" w:styleId="EDA18D64B5764C1E8F7AFF1AE5EF78BC">
    <w:name w:val="EDA18D64B5764C1E8F7AFF1AE5EF78BC"/>
    <w:rsid w:val="007D03DF"/>
  </w:style>
  <w:style w:type="paragraph" w:customStyle="1" w:styleId="152A3FE5792848F48E8D3EABBB2DBB9E">
    <w:name w:val="152A3FE5792848F48E8D3EABBB2DBB9E"/>
    <w:rsid w:val="007D03DF"/>
  </w:style>
  <w:style w:type="paragraph" w:customStyle="1" w:styleId="3572C0296BFC42A59CCCA36F6CA0E701">
    <w:name w:val="3572C0296BFC42A59CCCA36F6CA0E701"/>
    <w:rsid w:val="007D03DF"/>
  </w:style>
  <w:style w:type="paragraph" w:customStyle="1" w:styleId="CDA2BD443EBC4875A8CC23912711842C">
    <w:name w:val="CDA2BD443EBC4875A8CC23912711842C"/>
    <w:rsid w:val="007D03DF"/>
  </w:style>
  <w:style w:type="paragraph" w:customStyle="1" w:styleId="264677530A6B4B3D98436F49B7E45068">
    <w:name w:val="264677530A6B4B3D98436F49B7E45068"/>
    <w:rsid w:val="007D03DF"/>
  </w:style>
  <w:style w:type="paragraph" w:customStyle="1" w:styleId="E68E91B6260044ECAC52E6B9CB173C3B">
    <w:name w:val="E68E91B6260044ECAC52E6B9CB173C3B"/>
    <w:rsid w:val="007D03DF"/>
  </w:style>
  <w:style w:type="paragraph" w:customStyle="1" w:styleId="F49B24A6A028444BB08EC955CFAF1661">
    <w:name w:val="F49B24A6A028444BB08EC955CFAF1661"/>
    <w:rsid w:val="007D03DF"/>
  </w:style>
  <w:style w:type="paragraph" w:customStyle="1" w:styleId="DE8DF934F27347969C16D1528566FB0B">
    <w:name w:val="DE8DF934F27347969C16D1528566FB0B"/>
    <w:rsid w:val="007D03DF"/>
  </w:style>
  <w:style w:type="paragraph" w:customStyle="1" w:styleId="B57F9F09A3104FD29F6B79519E6E875D">
    <w:name w:val="B57F9F09A3104FD29F6B79519E6E875D"/>
    <w:rsid w:val="007D03DF"/>
  </w:style>
  <w:style w:type="paragraph" w:customStyle="1" w:styleId="D6F668592BDB4F1FB687ECA8A8BF6E35">
    <w:name w:val="D6F668592BDB4F1FB687ECA8A8BF6E35"/>
    <w:rsid w:val="007D03DF"/>
  </w:style>
  <w:style w:type="paragraph" w:customStyle="1" w:styleId="057051B565DC4022A44306E19C7EAB1B">
    <w:name w:val="057051B565DC4022A44306E19C7EAB1B"/>
    <w:rsid w:val="007D03DF"/>
  </w:style>
  <w:style w:type="paragraph" w:customStyle="1" w:styleId="DFB77D4434FD4330BAD2C0D43F26F06A">
    <w:name w:val="DFB77D4434FD4330BAD2C0D43F26F06A"/>
    <w:rsid w:val="007D03DF"/>
  </w:style>
  <w:style w:type="paragraph" w:customStyle="1" w:styleId="F05F5EDAB1E84F95B152C66F12D2334A">
    <w:name w:val="F05F5EDAB1E84F95B152C66F12D2334A"/>
    <w:rsid w:val="006532A3"/>
  </w:style>
  <w:style w:type="paragraph" w:customStyle="1" w:styleId="E997F0CE4E824D6D9E39A586A08A407E">
    <w:name w:val="E997F0CE4E824D6D9E39A586A08A407E"/>
    <w:rsid w:val="006532A3"/>
  </w:style>
  <w:style w:type="paragraph" w:customStyle="1" w:styleId="A07B1DADD70F4E6787D3E008912E5C67">
    <w:name w:val="A07B1DADD70F4E6787D3E008912E5C67"/>
    <w:rsid w:val="006532A3"/>
  </w:style>
  <w:style w:type="paragraph" w:customStyle="1" w:styleId="E81232671A6C4393A30790813B74310C">
    <w:name w:val="E81232671A6C4393A30790813B74310C"/>
    <w:rsid w:val="006532A3"/>
  </w:style>
  <w:style w:type="paragraph" w:customStyle="1" w:styleId="05453C53A22F4C3884F46B4CEFCEBF0D">
    <w:name w:val="05453C53A22F4C3884F46B4CEFCEBF0D"/>
    <w:rsid w:val="006532A3"/>
  </w:style>
  <w:style w:type="paragraph" w:customStyle="1" w:styleId="FE45E1EB450047B2BFEB43EEC0A0791D">
    <w:name w:val="FE45E1EB450047B2BFEB43EEC0A0791D"/>
    <w:rsid w:val="006532A3"/>
  </w:style>
  <w:style w:type="paragraph" w:customStyle="1" w:styleId="EC857361CD1D4234B8D5D0D1214E98AA">
    <w:name w:val="EC857361CD1D4234B8D5D0D1214E98AA"/>
    <w:rsid w:val="006532A3"/>
  </w:style>
  <w:style w:type="paragraph" w:customStyle="1" w:styleId="B32910F2775A4A9C97A22B82FB39D1A6">
    <w:name w:val="B32910F2775A4A9C97A22B82FB39D1A6"/>
    <w:rsid w:val="006532A3"/>
  </w:style>
  <w:style w:type="paragraph" w:customStyle="1" w:styleId="D313120D13314DB5BFF3713BF4E4EFDA">
    <w:name w:val="D313120D13314DB5BFF3713BF4E4EFDA"/>
    <w:rsid w:val="006532A3"/>
  </w:style>
  <w:style w:type="paragraph" w:customStyle="1" w:styleId="4C5B45DAA40649EFBB64AC311A5E34EF">
    <w:name w:val="4C5B45DAA40649EFBB64AC311A5E34EF"/>
    <w:rsid w:val="006532A3"/>
  </w:style>
  <w:style w:type="paragraph" w:customStyle="1" w:styleId="DB97180337A24ADCA3EB191B026DFF6D">
    <w:name w:val="DB97180337A24ADCA3EB191B026DFF6D"/>
    <w:rsid w:val="006532A3"/>
  </w:style>
  <w:style w:type="paragraph" w:customStyle="1" w:styleId="5B44F3150C7B4C00913BDE756F754C3F">
    <w:name w:val="5B44F3150C7B4C00913BDE756F754C3F"/>
    <w:rsid w:val="006532A3"/>
  </w:style>
  <w:style w:type="paragraph" w:customStyle="1" w:styleId="6CDA8BD435844C86A358D605CA6158A7">
    <w:name w:val="6CDA8BD435844C86A358D605CA6158A7"/>
    <w:rsid w:val="007D03DF"/>
  </w:style>
  <w:style w:type="paragraph" w:customStyle="1" w:styleId="0CF5517B3E564A0FAF28D41A9E11DADC">
    <w:name w:val="0CF5517B3E564A0FAF28D41A9E11DADC"/>
    <w:rsid w:val="007D03DF"/>
  </w:style>
  <w:style w:type="paragraph" w:customStyle="1" w:styleId="9412424F340946D88A36337DDFFEBD72">
    <w:name w:val="9412424F340946D88A36337DDFFEBD72"/>
    <w:rsid w:val="007D03DF"/>
  </w:style>
  <w:style w:type="paragraph" w:customStyle="1" w:styleId="D6503B4FE3A84839A44638158590D94F">
    <w:name w:val="D6503B4FE3A84839A44638158590D94F"/>
    <w:rsid w:val="007D03DF"/>
  </w:style>
  <w:style w:type="paragraph" w:customStyle="1" w:styleId="463B41E40A514BFF9DC402644E0D1EB3">
    <w:name w:val="463B41E40A514BFF9DC402644E0D1EB3"/>
    <w:rsid w:val="007D03DF"/>
  </w:style>
  <w:style w:type="paragraph" w:customStyle="1" w:styleId="761F2DDEE0B849ACAA1DF399189ABADF">
    <w:name w:val="761F2DDEE0B849ACAA1DF399189ABADF"/>
    <w:rsid w:val="007D03DF"/>
  </w:style>
  <w:style w:type="paragraph" w:customStyle="1" w:styleId="D82FFEFF79F34A068F792943FB0C6063">
    <w:name w:val="D82FFEFF79F34A068F792943FB0C6063"/>
    <w:rsid w:val="007D03DF"/>
  </w:style>
  <w:style w:type="paragraph" w:customStyle="1" w:styleId="EFC8459E538E43F89DEEBBF9F2D0863E">
    <w:name w:val="EFC8459E538E43F89DEEBBF9F2D0863E"/>
    <w:rsid w:val="007D03DF"/>
  </w:style>
  <w:style w:type="paragraph" w:customStyle="1" w:styleId="17A5E77FC63C495CB96CCEF39F7EAB9B">
    <w:name w:val="17A5E77FC63C495CB96CCEF39F7EAB9B"/>
    <w:rsid w:val="007D03DF"/>
  </w:style>
  <w:style w:type="paragraph" w:customStyle="1" w:styleId="3DDF1055F4F3479199075D31308133EC">
    <w:name w:val="3DDF1055F4F3479199075D31308133EC"/>
    <w:rsid w:val="007D03DF"/>
  </w:style>
  <w:style w:type="paragraph" w:customStyle="1" w:styleId="0B36577BD33C4805BF03C394ABCF73B4">
    <w:name w:val="0B36577BD33C4805BF03C394ABCF73B4"/>
    <w:rsid w:val="007D03DF"/>
  </w:style>
  <w:style w:type="paragraph" w:customStyle="1" w:styleId="89FD5DD1E42C49B5AB84978C41FADA6C">
    <w:name w:val="89FD5DD1E42C49B5AB84978C41FADA6C"/>
    <w:rsid w:val="007D03DF"/>
  </w:style>
  <w:style w:type="paragraph" w:customStyle="1" w:styleId="7E3D1BC37AA7488B8608A5A226EE027D">
    <w:name w:val="7E3D1BC37AA7488B8608A5A226EE027D"/>
    <w:rsid w:val="007D03DF"/>
  </w:style>
  <w:style w:type="paragraph" w:customStyle="1" w:styleId="64AF42A3DAB7459A9FD546ACD8176FB7">
    <w:name w:val="64AF42A3DAB7459A9FD546ACD8176FB7"/>
    <w:rsid w:val="007D03DF"/>
  </w:style>
  <w:style w:type="paragraph" w:customStyle="1" w:styleId="1540CD5944804D2F8EDE9B392B10D0AA">
    <w:name w:val="1540CD5944804D2F8EDE9B392B10D0AA"/>
    <w:rsid w:val="007D03DF"/>
  </w:style>
  <w:style w:type="paragraph" w:customStyle="1" w:styleId="185F650BC9514E2681945DA3FA022E7D">
    <w:name w:val="185F650BC9514E2681945DA3FA022E7D"/>
    <w:rsid w:val="007D03DF"/>
  </w:style>
  <w:style w:type="paragraph" w:customStyle="1" w:styleId="8947F89AEE944F1F860098A7BB60BC7E">
    <w:name w:val="8947F89AEE944F1F860098A7BB60BC7E"/>
    <w:rsid w:val="007D03DF"/>
  </w:style>
  <w:style w:type="paragraph" w:customStyle="1" w:styleId="C38DD11C7E6D4192AB72DF2FB47E6E7A">
    <w:name w:val="C38DD11C7E6D4192AB72DF2FB47E6E7A"/>
    <w:rsid w:val="007D03DF"/>
  </w:style>
  <w:style w:type="paragraph" w:customStyle="1" w:styleId="B1F497C794504536A23DF411964F1621">
    <w:name w:val="B1F497C794504536A23DF411964F1621"/>
    <w:rsid w:val="007D03DF"/>
  </w:style>
  <w:style w:type="paragraph" w:customStyle="1" w:styleId="73CE3274570C4B778E075D2E5F8D66AC">
    <w:name w:val="73CE3274570C4B778E075D2E5F8D66AC"/>
    <w:rsid w:val="007D03DF"/>
  </w:style>
  <w:style w:type="paragraph" w:customStyle="1" w:styleId="3AA4DFE79CA14DD3AD9FF4A20896181D">
    <w:name w:val="3AA4DFE79CA14DD3AD9FF4A20896181D"/>
    <w:rsid w:val="007D03DF"/>
  </w:style>
  <w:style w:type="paragraph" w:customStyle="1" w:styleId="23A8B9A6937949A584D4A2AA8F40F1E5">
    <w:name w:val="23A8B9A6937949A584D4A2AA8F40F1E5"/>
    <w:rsid w:val="007D03DF"/>
  </w:style>
  <w:style w:type="paragraph" w:customStyle="1" w:styleId="B709AF74FA9542DF9C045D1CED266FC7">
    <w:name w:val="B709AF74FA9542DF9C045D1CED266FC7"/>
    <w:rsid w:val="007D03DF"/>
  </w:style>
  <w:style w:type="paragraph" w:customStyle="1" w:styleId="14E0A09923264A8CBFA475B9C9ED9E57">
    <w:name w:val="14E0A09923264A8CBFA475B9C9ED9E57"/>
    <w:rsid w:val="007D03DF"/>
  </w:style>
  <w:style w:type="paragraph" w:customStyle="1" w:styleId="E641E480B0434AF293D88E8CD9FACDE8">
    <w:name w:val="E641E480B0434AF293D88E8CD9FACDE8"/>
    <w:rsid w:val="007D03DF"/>
  </w:style>
  <w:style w:type="paragraph" w:customStyle="1" w:styleId="62CA9D31BFF54356B8B30834584E7418">
    <w:name w:val="62CA9D31BFF54356B8B30834584E7418"/>
    <w:rsid w:val="007D03DF"/>
  </w:style>
  <w:style w:type="paragraph" w:customStyle="1" w:styleId="CF760E588CD34CC292E0A5D7F91E7710">
    <w:name w:val="CF760E588CD34CC292E0A5D7F91E7710"/>
    <w:rsid w:val="007D03DF"/>
  </w:style>
  <w:style w:type="paragraph" w:customStyle="1" w:styleId="CE1BE6E65BE046FCB92DAF6E905A4875">
    <w:name w:val="CE1BE6E65BE046FCB92DAF6E905A4875"/>
    <w:rsid w:val="007D03DF"/>
  </w:style>
  <w:style w:type="paragraph" w:customStyle="1" w:styleId="B71328F0E6FD48AEA6B1A2FC17798637">
    <w:name w:val="B71328F0E6FD48AEA6B1A2FC17798637"/>
    <w:rsid w:val="007D03DF"/>
  </w:style>
  <w:style w:type="paragraph" w:customStyle="1" w:styleId="648848E2CFCF41E2B2B10D592B4CBABF">
    <w:name w:val="648848E2CFCF41E2B2B10D592B4CBABF"/>
    <w:rsid w:val="007D03DF"/>
  </w:style>
  <w:style w:type="paragraph" w:customStyle="1" w:styleId="59623C2F3F014F88842FFA43C3824A77">
    <w:name w:val="59623C2F3F014F88842FFA43C3824A77"/>
    <w:rsid w:val="007D03DF"/>
  </w:style>
  <w:style w:type="paragraph" w:customStyle="1" w:styleId="310E637795A84C54806D168FF212A4A8">
    <w:name w:val="310E637795A84C54806D168FF212A4A8"/>
    <w:rsid w:val="007D03DF"/>
  </w:style>
  <w:style w:type="paragraph" w:customStyle="1" w:styleId="9B84EE63B1924B8186BC082B04029C6D">
    <w:name w:val="9B84EE63B1924B8186BC082B04029C6D"/>
    <w:rsid w:val="007D03DF"/>
  </w:style>
  <w:style w:type="paragraph" w:customStyle="1" w:styleId="5F8A9E30A3A347BA9BF80997FC2D59F3">
    <w:name w:val="5F8A9E30A3A347BA9BF80997FC2D59F3"/>
    <w:rsid w:val="007D03DF"/>
  </w:style>
  <w:style w:type="paragraph" w:customStyle="1" w:styleId="5B88D2982F834F4490722558620AF405">
    <w:name w:val="5B88D2982F834F4490722558620AF405"/>
    <w:rsid w:val="007D03DF"/>
  </w:style>
  <w:style w:type="paragraph" w:customStyle="1" w:styleId="94FA106CB9C3447D871094589FC79CEF">
    <w:name w:val="94FA106CB9C3447D871094589FC79CEF"/>
    <w:rsid w:val="007D03DF"/>
  </w:style>
  <w:style w:type="paragraph" w:customStyle="1" w:styleId="FB692C1CB4B04184A236932580B2DCF1">
    <w:name w:val="FB692C1CB4B04184A236932580B2DCF1"/>
    <w:rsid w:val="007D03DF"/>
  </w:style>
  <w:style w:type="paragraph" w:customStyle="1" w:styleId="EF66BC803AE345FF9909F70B0D7983F0">
    <w:name w:val="EF66BC803AE345FF9909F70B0D7983F0"/>
    <w:rsid w:val="007D03DF"/>
  </w:style>
  <w:style w:type="paragraph" w:customStyle="1" w:styleId="FEA881F900794554B85DEB2FDE5A6095">
    <w:name w:val="FEA881F900794554B85DEB2FDE5A6095"/>
    <w:rsid w:val="007D03DF"/>
  </w:style>
  <w:style w:type="paragraph" w:customStyle="1" w:styleId="C21CD2F491EA4845A35EFAE82F7C957F">
    <w:name w:val="C21CD2F491EA4845A35EFAE82F7C957F"/>
    <w:rsid w:val="007D03DF"/>
  </w:style>
  <w:style w:type="paragraph" w:customStyle="1" w:styleId="6CCFEB62F1E046168C4D47030E73B911">
    <w:name w:val="6CCFEB62F1E046168C4D47030E73B911"/>
    <w:rsid w:val="007D03DF"/>
  </w:style>
  <w:style w:type="paragraph" w:customStyle="1" w:styleId="88485B2B979C458796F6ED936C9D8B33">
    <w:name w:val="88485B2B979C458796F6ED936C9D8B33"/>
    <w:rsid w:val="007D03DF"/>
  </w:style>
  <w:style w:type="paragraph" w:customStyle="1" w:styleId="AF939A99F05E4103A45AECBCD9D7A922">
    <w:name w:val="AF939A99F05E4103A45AECBCD9D7A922"/>
    <w:rsid w:val="007D03DF"/>
  </w:style>
  <w:style w:type="paragraph" w:customStyle="1" w:styleId="6015037B79F24C7283A67028B707BE71">
    <w:name w:val="6015037B79F24C7283A67028B707BE71"/>
    <w:rsid w:val="007D03DF"/>
  </w:style>
  <w:style w:type="paragraph" w:customStyle="1" w:styleId="279662B742094DF3B728B3D902F52C7C">
    <w:name w:val="279662B742094DF3B728B3D902F52C7C"/>
    <w:rsid w:val="007D03DF"/>
  </w:style>
  <w:style w:type="paragraph" w:customStyle="1" w:styleId="05DC83AF16974EB4B31D4F105D3E2879">
    <w:name w:val="05DC83AF16974EB4B31D4F105D3E2879"/>
    <w:rsid w:val="007D03DF"/>
  </w:style>
  <w:style w:type="paragraph" w:customStyle="1" w:styleId="197814B49D4242529E5B1726F14E81D9">
    <w:name w:val="197814B49D4242529E5B1726F14E81D9"/>
    <w:rsid w:val="007D03DF"/>
  </w:style>
  <w:style w:type="paragraph" w:customStyle="1" w:styleId="05F98535123D45B3A3B19EB94002ECD7">
    <w:name w:val="05F98535123D45B3A3B19EB94002ECD7"/>
    <w:rsid w:val="007D03DF"/>
  </w:style>
  <w:style w:type="paragraph" w:customStyle="1" w:styleId="E54F6C53799D44118B64D02813063006">
    <w:name w:val="E54F6C53799D44118B64D02813063006"/>
    <w:rsid w:val="007D03DF"/>
  </w:style>
  <w:style w:type="paragraph" w:customStyle="1" w:styleId="3F51C54EE3324D2B96E3C23F98A47E1D">
    <w:name w:val="3F51C54EE3324D2B96E3C23F98A47E1D"/>
    <w:rsid w:val="007D03DF"/>
  </w:style>
  <w:style w:type="paragraph" w:customStyle="1" w:styleId="C99717A677DC4D86B0577C38A5741289">
    <w:name w:val="C99717A677DC4D86B0577C38A5741289"/>
    <w:rsid w:val="007D03DF"/>
  </w:style>
  <w:style w:type="paragraph" w:customStyle="1" w:styleId="025CBD2B119D436CB420F4509E42D437">
    <w:name w:val="025CBD2B119D436CB420F4509E42D437"/>
    <w:rsid w:val="007D03DF"/>
  </w:style>
  <w:style w:type="paragraph" w:customStyle="1" w:styleId="CB4535F3686449F8AE79673E68572ECF">
    <w:name w:val="CB4535F3686449F8AE79673E68572ECF"/>
    <w:rsid w:val="007D03DF"/>
  </w:style>
  <w:style w:type="paragraph" w:customStyle="1" w:styleId="FB094DA45B37460E82DF5997D43E799E">
    <w:name w:val="FB094DA45B37460E82DF5997D43E799E"/>
    <w:rsid w:val="007D03DF"/>
  </w:style>
  <w:style w:type="paragraph" w:customStyle="1" w:styleId="0C3A0E21BC1F400D9746EF18135D183B">
    <w:name w:val="0C3A0E21BC1F400D9746EF18135D183B"/>
    <w:rsid w:val="007D03DF"/>
  </w:style>
  <w:style w:type="paragraph" w:customStyle="1" w:styleId="087AA6A70039499EB33E2498270AACCC">
    <w:name w:val="087AA6A70039499EB33E2498270AACCC"/>
    <w:rsid w:val="007D03DF"/>
  </w:style>
  <w:style w:type="paragraph" w:customStyle="1" w:styleId="F9DBE6DDA5044126A9DF9719FF3BE264">
    <w:name w:val="F9DBE6DDA5044126A9DF9719FF3BE264"/>
    <w:rsid w:val="007D03DF"/>
  </w:style>
  <w:style w:type="paragraph" w:customStyle="1" w:styleId="4117368C7BB9421AA739E89EFDB1ECFB">
    <w:name w:val="4117368C7BB9421AA739E89EFDB1ECFB"/>
    <w:rsid w:val="007D03DF"/>
  </w:style>
  <w:style w:type="paragraph" w:customStyle="1" w:styleId="32F2EA6B1B5D4A9C996282B63EDFEA89">
    <w:name w:val="32F2EA6B1B5D4A9C996282B63EDFEA89"/>
    <w:rsid w:val="007D03DF"/>
  </w:style>
  <w:style w:type="paragraph" w:customStyle="1" w:styleId="D3EE7C282F4E45728FA652C08EBE19F2">
    <w:name w:val="D3EE7C282F4E45728FA652C08EBE19F2"/>
    <w:rsid w:val="007D03DF"/>
  </w:style>
  <w:style w:type="paragraph" w:customStyle="1" w:styleId="25C983F5C41A4B3EA4593CE9A208A16A">
    <w:name w:val="25C983F5C41A4B3EA4593CE9A208A16A"/>
    <w:rsid w:val="007D03DF"/>
  </w:style>
  <w:style w:type="paragraph" w:customStyle="1" w:styleId="639D55BAF27E4223ADBB4707EC39A46A">
    <w:name w:val="639D55BAF27E4223ADBB4707EC39A46A"/>
    <w:rsid w:val="007D03DF"/>
  </w:style>
  <w:style w:type="paragraph" w:customStyle="1" w:styleId="F6B46DD23E434A5F8DD3EA8273B6D707">
    <w:name w:val="F6B46DD23E434A5F8DD3EA8273B6D707"/>
    <w:rsid w:val="007D03DF"/>
  </w:style>
  <w:style w:type="paragraph" w:customStyle="1" w:styleId="1E4E363AE5A64382A020B2AB49DB81F5">
    <w:name w:val="1E4E363AE5A64382A020B2AB49DB81F5"/>
    <w:rsid w:val="007D03DF"/>
  </w:style>
  <w:style w:type="paragraph" w:customStyle="1" w:styleId="F3EBEAB86EA84875A589E298CECE579B">
    <w:name w:val="F3EBEAB86EA84875A589E298CECE579B"/>
    <w:rsid w:val="007D03DF"/>
  </w:style>
  <w:style w:type="paragraph" w:customStyle="1" w:styleId="51EBE7E945374B4C9BB6F0C3A7E73937">
    <w:name w:val="51EBE7E945374B4C9BB6F0C3A7E73937"/>
    <w:rsid w:val="007D03DF"/>
  </w:style>
  <w:style w:type="paragraph" w:customStyle="1" w:styleId="FB252097246C41DB95AD40128F85C895">
    <w:name w:val="FB252097246C41DB95AD40128F85C895"/>
    <w:rsid w:val="007D03DF"/>
  </w:style>
  <w:style w:type="paragraph" w:customStyle="1" w:styleId="855E3C31F1104A7EBF253A90B39BBFD4">
    <w:name w:val="855E3C31F1104A7EBF253A90B39BBFD4"/>
    <w:rsid w:val="007D03DF"/>
  </w:style>
  <w:style w:type="paragraph" w:customStyle="1" w:styleId="F54326DC30D74985827BC2B3B3DB5DB9">
    <w:name w:val="F54326DC30D74985827BC2B3B3DB5DB9"/>
    <w:rsid w:val="007D03DF"/>
  </w:style>
  <w:style w:type="paragraph" w:customStyle="1" w:styleId="AD1F36C641FF4A5092F0B71D2C9B81ED">
    <w:name w:val="AD1F36C641FF4A5092F0B71D2C9B81ED"/>
    <w:rsid w:val="007D03DF"/>
  </w:style>
  <w:style w:type="paragraph" w:customStyle="1" w:styleId="B3052D702B7245249D6605DBF4B83C8F">
    <w:name w:val="B3052D702B7245249D6605DBF4B83C8F"/>
    <w:rsid w:val="007D03DF"/>
  </w:style>
  <w:style w:type="paragraph" w:customStyle="1" w:styleId="95F014213F404640828B1E933D6E1D02">
    <w:name w:val="95F014213F404640828B1E933D6E1D02"/>
    <w:rsid w:val="007D03DF"/>
  </w:style>
  <w:style w:type="paragraph" w:customStyle="1" w:styleId="AB91D64E03FF4AFC8539567D38C69974">
    <w:name w:val="AB91D64E03FF4AFC8539567D38C69974"/>
    <w:rsid w:val="007D03DF"/>
  </w:style>
  <w:style w:type="paragraph" w:customStyle="1" w:styleId="0F935B29B0524E6B988F3E668C87936C">
    <w:name w:val="0F935B29B0524E6B988F3E668C87936C"/>
    <w:rsid w:val="007D03DF"/>
  </w:style>
  <w:style w:type="paragraph" w:customStyle="1" w:styleId="1B6187AA8CBA4B43AF0FC61AE36F7D6F">
    <w:name w:val="1B6187AA8CBA4B43AF0FC61AE36F7D6F"/>
    <w:rsid w:val="007D03DF"/>
  </w:style>
  <w:style w:type="paragraph" w:customStyle="1" w:styleId="2202AFEB980B48DEB75CDDAFD916A049">
    <w:name w:val="2202AFEB980B48DEB75CDDAFD916A049"/>
    <w:rsid w:val="007D03DF"/>
  </w:style>
  <w:style w:type="paragraph" w:customStyle="1" w:styleId="A5AA3139441B4116A5B053D956BFCD47">
    <w:name w:val="A5AA3139441B4116A5B053D956BFCD47"/>
    <w:rsid w:val="007D03DF"/>
  </w:style>
  <w:style w:type="paragraph" w:customStyle="1" w:styleId="5B65EE8A69304D9B923DFDB8A9B6C618">
    <w:name w:val="5B65EE8A69304D9B923DFDB8A9B6C618"/>
    <w:rsid w:val="007D03DF"/>
  </w:style>
  <w:style w:type="paragraph" w:customStyle="1" w:styleId="67F4D82DD7EC4BE69C0DCE7AAB5A0A0A">
    <w:name w:val="67F4D82DD7EC4BE69C0DCE7AAB5A0A0A"/>
    <w:rsid w:val="007D03DF"/>
  </w:style>
  <w:style w:type="paragraph" w:customStyle="1" w:styleId="9625C3CB2A4C4F5FBDB32F88F5A6D9E4">
    <w:name w:val="9625C3CB2A4C4F5FBDB32F88F5A6D9E4"/>
    <w:rsid w:val="007D03DF"/>
  </w:style>
  <w:style w:type="paragraph" w:customStyle="1" w:styleId="BE840FAC9C984656AA1A427144BF8FD9">
    <w:name w:val="BE840FAC9C984656AA1A427144BF8FD9"/>
    <w:rsid w:val="007D03DF"/>
  </w:style>
  <w:style w:type="paragraph" w:customStyle="1" w:styleId="160E1F186735454AA67F2DA8F028726A">
    <w:name w:val="160E1F186735454AA67F2DA8F028726A"/>
    <w:rsid w:val="007D03DF"/>
  </w:style>
  <w:style w:type="paragraph" w:customStyle="1" w:styleId="EA7FEA230F5D4641A43FE3B28302CCB2">
    <w:name w:val="EA7FEA230F5D4641A43FE3B28302CCB2"/>
    <w:rsid w:val="007D03DF"/>
  </w:style>
  <w:style w:type="paragraph" w:customStyle="1" w:styleId="9F4884045B384BA2B0766571A577948D">
    <w:name w:val="9F4884045B384BA2B0766571A577948D"/>
    <w:rsid w:val="007D03DF"/>
  </w:style>
  <w:style w:type="paragraph" w:customStyle="1" w:styleId="C09C09B0999D4A2A8703B6F5559B4FE7">
    <w:name w:val="C09C09B0999D4A2A8703B6F5559B4FE7"/>
    <w:rsid w:val="007D03DF"/>
  </w:style>
  <w:style w:type="paragraph" w:customStyle="1" w:styleId="CDA0A80DEB3D4773A1CB2AD8C86C3119">
    <w:name w:val="CDA0A80DEB3D4773A1CB2AD8C86C3119"/>
    <w:rsid w:val="007D03DF"/>
  </w:style>
  <w:style w:type="paragraph" w:customStyle="1" w:styleId="F129C0A6672C4C8CA179DC4E0E55A3D7">
    <w:name w:val="F129C0A6672C4C8CA179DC4E0E55A3D7"/>
    <w:rsid w:val="007D03DF"/>
  </w:style>
  <w:style w:type="paragraph" w:customStyle="1" w:styleId="C669DF44C6974F63B0A8FC341985985B">
    <w:name w:val="C669DF44C6974F63B0A8FC341985985B"/>
    <w:rsid w:val="007D03DF"/>
  </w:style>
  <w:style w:type="paragraph" w:customStyle="1" w:styleId="265E51BA5FCE40ECA24AB43FE765BF29">
    <w:name w:val="265E51BA5FCE40ECA24AB43FE765BF29"/>
    <w:rsid w:val="007D03DF"/>
  </w:style>
  <w:style w:type="paragraph" w:customStyle="1" w:styleId="44FEC5EE04A84E1493FBC37BDDE42595">
    <w:name w:val="44FEC5EE04A84E1493FBC37BDDE42595"/>
    <w:rsid w:val="007D03DF"/>
  </w:style>
  <w:style w:type="paragraph" w:customStyle="1" w:styleId="D54FD42F921941CF9C2F477FD3A49A2A">
    <w:name w:val="D54FD42F921941CF9C2F477FD3A49A2A"/>
    <w:rsid w:val="007D03DF"/>
  </w:style>
  <w:style w:type="paragraph" w:customStyle="1" w:styleId="243F7C84C71E462386E9C33E9303D41C">
    <w:name w:val="243F7C84C71E462386E9C33E9303D41C"/>
    <w:rsid w:val="006532A3"/>
  </w:style>
  <w:style w:type="paragraph" w:customStyle="1" w:styleId="BADC6B997D7B48179DD10A5390AB015C">
    <w:name w:val="BADC6B997D7B48179DD10A5390AB015C"/>
    <w:rsid w:val="006532A3"/>
  </w:style>
  <w:style w:type="paragraph" w:customStyle="1" w:styleId="60FEF7F2B1ED465ABCEA3490C1F3B726">
    <w:name w:val="60FEF7F2B1ED465ABCEA3490C1F3B726"/>
    <w:rsid w:val="006532A3"/>
  </w:style>
  <w:style w:type="paragraph" w:customStyle="1" w:styleId="F4192B4668A9430D91AB71CC762320D6">
    <w:name w:val="F4192B4668A9430D91AB71CC762320D6"/>
    <w:rsid w:val="006532A3"/>
  </w:style>
  <w:style w:type="paragraph" w:customStyle="1" w:styleId="342478A02ADF43078D593B54AD658C3E">
    <w:name w:val="342478A02ADF43078D593B54AD658C3E"/>
    <w:rsid w:val="006532A3"/>
  </w:style>
  <w:style w:type="paragraph" w:customStyle="1" w:styleId="B7822CCAA6BB4AC39AFA9BE9C1FFB522">
    <w:name w:val="B7822CCAA6BB4AC39AFA9BE9C1FFB522"/>
    <w:rsid w:val="006532A3"/>
  </w:style>
  <w:style w:type="paragraph" w:customStyle="1" w:styleId="6E430D7C937045EB881F8E5A9938269F">
    <w:name w:val="6E430D7C937045EB881F8E5A9938269F"/>
    <w:rsid w:val="006532A3"/>
  </w:style>
  <w:style w:type="paragraph" w:customStyle="1" w:styleId="08197EF1DDE44B51A96882991BD03D27">
    <w:name w:val="08197EF1DDE44B51A96882991BD03D27"/>
    <w:rsid w:val="006532A3"/>
  </w:style>
  <w:style w:type="paragraph" w:customStyle="1" w:styleId="7561BF2B1A114046A93AE99562815E85">
    <w:name w:val="7561BF2B1A114046A93AE99562815E85"/>
    <w:rsid w:val="006532A3"/>
  </w:style>
  <w:style w:type="paragraph" w:customStyle="1" w:styleId="7A598680A5534E9E9E280FD544C02A40">
    <w:name w:val="7A598680A5534E9E9E280FD544C02A40"/>
    <w:rsid w:val="006532A3"/>
  </w:style>
  <w:style w:type="paragraph" w:customStyle="1" w:styleId="52A5D90D65B94926A9554E5D71B42C35">
    <w:name w:val="52A5D90D65B94926A9554E5D71B42C35"/>
    <w:rsid w:val="006532A3"/>
  </w:style>
  <w:style w:type="paragraph" w:customStyle="1" w:styleId="A6D16B36D672402BA947E41DDB29B64B">
    <w:name w:val="A6D16B36D672402BA947E41DDB29B64B"/>
    <w:rsid w:val="006532A3"/>
  </w:style>
  <w:style w:type="paragraph" w:customStyle="1" w:styleId="F704B87440F448BA8915CBF2F986EB9A">
    <w:name w:val="F704B87440F448BA8915CBF2F986EB9A"/>
    <w:rsid w:val="006532A3"/>
  </w:style>
  <w:style w:type="paragraph" w:customStyle="1" w:styleId="49D7D937BF3547E3B51F7074901D7866">
    <w:name w:val="49D7D937BF3547E3B51F7074901D7866"/>
    <w:rsid w:val="006532A3"/>
  </w:style>
  <w:style w:type="paragraph" w:customStyle="1" w:styleId="B9FBF57EE53E4C58A29D07C97D7DA928">
    <w:name w:val="B9FBF57EE53E4C58A29D07C97D7DA928"/>
    <w:rsid w:val="006532A3"/>
  </w:style>
  <w:style w:type="paragraph" w:customStyle="1" w:styleId="735375F88DA340ABB1B3BE514FC6F56E">
    <w:name w:val="735375F88DA340ABB1B3BE514FC6F56E"/>
    <w:rsid w:val="006532A3"/>
  </w:style>
  <w:style w:type="paragraph" w:customStyle="1" w:styleId="0A74E5CFE2474BDF9554C75F4F8799D1">
    <w:name w:val="0A74E5CFE2474BDF9554C75F4F8799D1"/>
    <w:rsid w:val="006532A3"/>
  </w:style>
  <w:style w:type="paragraph" w:customStyle="1" w:styleId="7A85A8E7FA354C1FB6E1D1B01B30D7C2">
    <w:name w:val="7A85A8E7FA354C1FB6E1D1B01B30D7C2"/>
    <w:rsid w:val="006532A3"/>
  </w:style>
  <w:style w:type="paragraph" w:customStyle="1" w:styleId="C287F027198E4FD5A0262CFCAB17694B">
    <w:name w:val="C287F027198E4FD5A0262CFCAB17694B"/>
    <w:rsid w:val="006532A3"/>
  </w:style>
  <w:style w:type="paragraph" w:customStyle="1" w:styleId="81887C1E14194C6295E1617C6AA9D3C8">
    <w:name w:val="81887C1E14194C6295E1617C6AA9D3C8"/>
    <w:rsid w:val="006532A3"/>
  </w:style>
  <w:style w:type="paragraph" w:customStyle="1" w:styleId="A5BFB7026EC140FE837BED9A80D648A4">
    <w:name w:val="A5BFB7026EC140FE837BED9A80D648A4"/>
    <w:rsid w:val="006532A3"/>
  </w:style>
  <w:style w:type="paragraph" w:customStyle="1" w:styleId="8A3CD70207C74ED8B4A0C367FF68F01B">
    <w:name w:val="8A3CD70207C74ED8B4A0C367FF68F01B"/>
    <w:rsid w:val="006532A3"/>
  </w:style>
  <w:style w:type="paragraph" w:customStyle="1" w:styleId="A682E458F6BE408A8CC380B4F3C75230">
    <w:name w:val="A682E458F6BE408A8CC380B4F3C75230"/>
    <w:rsid w:val="006532A3"/>
  </w:style>
  <w:style w:type="paragraph" w:customStyle="1" w:styleId="4973F0D5185A4A35B95E6D330F05AA4C">
    <w:name w:val="4973F0D5185A4A35B95E6D330F05AA4C"/>
    <w:rsid w:val="006532A3"/>
  </w:style>
  <w:style w:type="paragraph" w:customStyle="1" w:styleId="ED3EA05BC9AC48BE8B0B431EBE32CE4B">
    <w:name w:val="ED3EA05BC9AC48BE8B0B431EBE32CE4B"/>
    <w:rsid w:val="006532A3"/>
  </w:style>
  <w:style w:type="paragraph" w:customStyle="1" w:styleId="D61336932D0F427CAB02CCB0A48EC0A9">
    <w:name w:val="D61336932D0F427CAB02CCB0A48EC0A9"/>
    <w:rsid w:val="006532A3"/>
  </w:style>
  <w:style w:type="paragraph" w:customStyle="1" w:styleId="AC35BC2D3E2140D2B066C2C49DC1DEDD">
    <w:name w:val="AC35BC2D3E2140D2B066C2C49DC1DEDD"/>
    <w:rsid w:val="006532A3"/>
  </w:style>
  <w:style w:type="paragraph" w:customStyle="1" w:styleId="8A7A500FC451482C90AF407A35AD3362">
    <w:name w:val="8A7A500FC451482C90AF407A35AD3362"/>
    <w:rsid w:val="006532A3"/>
  </w:style>
  <w:style w:type="paragraph" w:customStyle="1" w:styleId="97FF9E4C5B7D48A8B066C848F599DD6F">
    <w:name w:val="97FF9E4C5B7D48A8B066C848F599DD6F"/>
    <w:rsid w:val="006532A3"/>
  </w:style>
  <w:style w:type="paragraph" w:customStyle="1" w:styleId="7FEFD581508E47BB954FFCC79507BC14">
    <w:name w:val="7FEFD581508E47BB954FFCC79507BC14"/>
    <w:rsid w:val="006532A3"/>
  </w:style>
  <w:style w:type="paragraph" w:customStyle="1" w:styleId="173388BCF0784937BD5FD82EC8135D93">
    <w:name w:val="173388BCF0784937BD5FD82EC8135D93"/>
    <w:rsid w:val="006532A3"/>
  </w:style>
  <w:style w:type="paragraph" w:customStyle="1" w:styleId="7F5756C4802D461881BDD26C8D2949A6">
    <w:name w:val="7F5756C4802D461881BDD26C8D2949A6"/>
    <w:rsid w:val="006532A3"/>
  </w:style>
  <w:style w:type="paragraph" w:customStyle="1" w:styleId="C06CB27928A14535A555C8654EF3C494">
    <w:name w:val="C06CB27928A14535A555C8654EF3C494"/>
    <w:rsid w:val="006532A3"/>
  </w:style>
  <w:style w:type="paragraph" w:customStyle="1" w:styleId="723060B8461D4A45BD5A39921FCA6F0B">
    <w:name w:val="723060B8461D4A45BD5A39921FCA6F0B"/>
    <w:rsid w:val="006532A3"/>
  </w:style>
  <w:style w:type="paragraph" w:customStyle="1" w:styleId="171D5092B59F4B16B3DBC6BA04F732C3">
    <w:name w:val="171D5092B59F4B16B3DBC6BA04F732C3"/>
    <w:rsid w:val="006532A3"/>
  </w:style>
  <w:style w:type="paragraph" w:customStyle="1" w:styleId="D90D604635CA41A48785C16DA09C82FF">
    <w:name w:val="D90D604635CA41A48785C16DA09C82FF"/>
    <w:rsid w:val="006532A3"/>
  </w:style>
  <w:style w:type="paragraph" w:customStyle="1" w:styleId="300D038CDF84467587AA61F031F8E2F7">
    <w:name w:val="300D038CDF84467587AA61F031F8E2F7"/>
    <w:rsid w:val="006532A3"/>
  </w:style>
  <w:style w:type="paragraph" w:customStyle="1" w:styleId="32DC7B0F30B04BF992ADB3D82AC7E67C">
    <w:name w:val="32DC7B0F30B04BF992ADB3D82AC7E67C"/>
    <w:rsid w:val="006532A3"/>
  </w:style>
  <w:style w:type="paragraph" w:customStyle="1" w:styleId="15DC8950EEFE4D58A69A7F344F5F3B7E">
    <w:name w:val="15DC8950EEFE4D58A69A7F344F5F3B7E"/>
    <w:rsid w:val="006532A3"/>
  </w:style>
  <w:style w:type="paragraph" w:customStyle="1" w:styleId="E611D126515246739146CCE35964F4ED">
    <w:name w:val="E611D126515246739146CCE35964F4ED"/>
    <w:rsid w:val="006532A3"/>
  </w:style>
  <w:style w:type="paragraph" w:customStyle="1" w:styleId="2A612B3F20044E46842C55E5800EF9FC">
    <w:name w:val="2A612B3F20044E46842C55E5800EF9FC"/>
    <w:rsid w:val="006532A3"/>
  </w:style>
  <w:style w:type="paragraph" w:customStyle="1" w:styleId="E3DE9295961D422A86185CD5DECCBA7E">
    <w:name w:val="E3DE9295961D422A86185CD5DECCBA7E"/>
    <w:rsid w:val="006532A3"/>
  </w:style>
  <w:style w:type="paragraph" w:customStyle="1" w:styleId="5FA8EC8C1D3A450386E42DA4762E9E17">
    <w:name w:val="5FA8EC8C1D3A450386E42DA4762E9E17"/>
    <w:rsid w:val="006532A3"/>
  </w:style>
  <w:style w:type="paragraph" w:customStyle="1" w:styleId="AF4FA30DE3C0478FAEB7EC817D98FEC6">
    <w:name w:val="AF4FA30DE3C0478FAEB7EC817D98FEC6"/>
    <w:rsid w:val="006532A3"/>
  </w:style>
  <w:style w:type="paragraph" w:customStyle="1" w:styleId="C6395FAD57504E08AF44CA1283E6F12B">
    <w:name w:val="C6395FAD57504E08AF44CA1283E6F12B"/>
    <w:rsid w:val="006532A3"/>
  </w:style>
  <w:style w:type="paragraph" w:customStyle="1" w:styleId="EFA41FF8315749089A6BE793542B3661">
    <w:name w:val="EFA41FF8315749089A6BE793542B3661"/>
    <w:rsid w:val="006532A3"/>
  </w:style>
  <w:style w:type="paragraph" w:customStyle="1" w:styleId="30678AC028DA43F2A2D77D83FA48FBFE">
    <w:name w:val="30678AC028DA43F2A2D77D83FA48FBFE"/>
    <w:rsid w:val="006532A3"/>
  </w:style>
  <w:style w:type="paragraph" w:customStyle="1" w:styleId="BE0B4CF70E1A42A595AAD794411D1532">
    <w:name w:val="BE0B4CF70E1A42A595AAD794411D1532"/>
    <w:rsid w:val="006532A3"/>
  </w:style>
  <w:style w:type="paragraph" w:customStyle="1" w:styleId="11ED1C96A4EC414094229918917DD5D3">
    <w:name w:val="11ED1C96A4EC414094229918917DD5D3"/>
    <w:rsid w:val="006532A3"/>
  </w:style>
  <w:style w:type="paragraph" w:customStyle="1" w:styleId="8673099766B74FD6BA503F319B96F30D">
    <w:name w:val="8673099766B74FD6BA503F319B96F30D"/>
    <w:rsid w:val="006532A3"/>
  </w:style>
  <w:style w:type="paragraph" w:customStyle="1" w:styleId="E5B92FE489314D58BDBB4E2617E2F77D">
    <w:name w:val="E5B92FE489314D58BDBB4E2617E2F77D"/>
    <w:rsid w:val="006532A3"/>
  </w:style>
  <w:style w:type="paragraph" w:customStyle="1" w:styleId="0A2F5BE859E445549BC671C2641B5F95">
    <w:name w:val="0A2F5BE859E445549BC671C2641B5F95"/>
    <w:rsid w:val="006532A3"/>
  </w:style>
  <w:style w:type="paragraph" w:customStyle="1" w:styleId="0C4248E1EFAD4EE5982DF277E3DE6180">
    <w:name w:val="0C4248E1EFAD4EE5982DF277E3DE6180"/>
    <w:rsid w:val="006532A3"/>
  </w:style>
  <w:style w:type="paragraph" w:customStyle="1" w:styleId="E7039CD3237140E191D88E474BB1E07A">
    <w:name w:val="E7039CD3237140E191D88E474BB1E07A"/>
    <w:rsid w:val="0047625C"/>
  </w:style>
  <w:style w:type="paragraph" w:customStyle="1" w:styleId="C4DB49F4854043CFB8E7A9A10D653D09">
    <w:name w:val="C4DB49F4854043CFB8E7A9A10D653D09"/>
    <w:rsid w:val="0047625C"/>
  </w:style>
  <w:style w:type="paragraph" w:customStyle="1" w:styleId="ED6EFC733AEA4D29B46781985CACC689">
    <w:name w:val="ED6EFC733AEA4D29B46781985CACC689"/>
    <w:rsid w:val="0047625C"/>
  </w:style>
  <w:style w:type="paragraph" w:customStyle="1" w:styleId="4069454ECC5145B8AF43631F50056298">
    <w:name w:val="4069454ECC5145B8AF43631F50056298"/>
    <w:rsid w:val="0047625C"/>
  </w:style>
  <w:style w:type="paragraph" w:customStyle="1" w:styleId="65DAA312E2154834AC31C7C555E7603E">
    <w:name w:val="65DAA312E2154834AC31C7C555E7603E"/>
    <w:rsid w:val="0047625C"/>
  </w:style>
  <w:style w:type="paragraph" w:customStyle="1" w:styleId="103D4199AC054181B7B0B4133E6DC762">
    <w:name w:val="103D4199AC054181B7B0B4133E6DC762"/>
    <w:rsid w:val="0047625C"/>
  </w:style>
  <w:style w:type="paragraph" w:customStyle="1" w:styleId="B942BCEE136F4CCBB513BF57DE4B89E2">
    <w:name w:val="B942BCEE136F4CCBB513BF57DE4B89E2"/>
    <w:rsid w:val="0047625C"/>
  </w:style>
  <w:style w:type="paragraph" w:customStyle="1" w:styleId="F23FE7559E2D4031A61521A57F688380">
    <w:name w:val="F23FE7559E2D4031A61521A57F688380"/>
    <w:rsid w:val="0047625C"/>
  </w:style>
  <w:style w:type="paragraph" w:customStyle="1" w:styleId="5C603D730C6848C68BEEF479A520A4B4">
    <w:name w:val="5C603D730C6848C68BEEF479A520A4B4"/>
    <w:rsid w:val="0047625C"/>
  </w:style>
  <w:style w:type="paragraph" w:customStyle="1" w:styleId="4E19347D85964B10B8E844A58863BD69">
    <w:name w:val="4E19347D85964B10B8E844A58863BD69"/>
    <w:rsid w:val="0047625C"/>
  </w:style>
  <w:style w:type="paragraph" w:customStyle="1" w:styleId="876E2A2A2F96496296BBE2D6BD780C60">
    <w:name w:val="876E2A2A2F96496296BBE2D6BD780C60"/>
    <w:rsid w:val="0047625C"/>
  </w:style>
  <w:style w:type="paragraph" w:customStyle="1" w:styleId="6C6B8CC4333D401AA31ACC01E3D157E3">
    <w:name w:val="6C6B8CC4333D401AA31ACC01E3D157E3"/>
    <w:rsid w:val="0047625C"/>
  </w:style>
  <w:style w:type="paragraph" w:customStyle="1" w:styleId="C0D34A89573A4088BA6E51DB5DDE28E1">
    <w:name w:val="C0D34A89573A4088BA6E51DB5DDE28E1"/>
    <w:rsid w:val="0047625C"/>
  </w:style>
  <w:style w:type="paragraph" w:customStyle="1" w:styleId="9B18885077E843AE986F0CDE025EB0ED">
    <w:name w:val="9B18885077E843AE986F0CDE025EB0ED"/>
    <w:rsid w:val="0047625C"/>
  </w:style>
  <w:style w:type="paragraph" w:customStyle="1" w:styleId="6B8D515F1AC8444286D9102FDF401E37">
    <w:name w:val="6B8D515F1AC8444286D9102FDF401E37"/>
    <w:rsid w:val="0047625C"/>
  </w:style>
  <w:style w:type="paragraph" w:customStyle="1" w:styleId="FD4D835ACF754013907ED4726AE8E3EC">
    <w:name w:val="FD4D835ACF754013907ED4726AE8E3EC"/>
    <w:rsid w:val="0047625C"/>
  </w:style>
  <w:style w:type="paragraph" w:customStyle="1" w:styleId="B3B734C96CFC4A7C94CE0341544D51E9">
    <w:name w:val="B3B734C96CFC4A7C94CE0341544D51E9"/>
    <w:rsid w:val="0047625C"/>
  </w:style>
  <w:style w:type="paragraph" w:customStyle="1" w:styleId="0B4DAF12A6504C29A580F77DD894CE25">
    <w:name w:val="0B4DAF12A6504C29A580F77DD894CE25"/>
    <w:rsid w:val="0047625C"/>
  </w:style>
  <w:style w:type="paragraph" w:customStyle="1" w:styleId="698587A47F244DABA1A5A86A1E4CD89A">
    <w:name w:val="698587A47F244DABA1A5A86A1E4CD89A"/>
    <w:rsid w:val="0047625C"/>
  </w:style>
  <w:style w:type="paragraph" w:customStyle="1" w:styleId="189923EBACFF4BCD9D3D4EB50376EFB7">
    <w:name w:val="189923EBACFF4BCD9D3D4EB50376EFB7"/>
    <w:rsid w:val="0047625C"/>
  </w:style>
  <w:style w:type="paragraph" w:customStyle="1" w:styleId="EC887648F9DE4D168CF68DEC4466F295">
    <w:name w:val="EC887648F9DE4D168CF68DEC4466F295"/>
    <w:rsid w:val="0047625C"/>
  </w:style>
  <w:style w:type="paragraph" w:customStyle="1" w:styleId="3F937E77CE7E42C58E8B6EAE964535F2">
    <w:name w:val="3F937E77CE7E42C58E8B6EAE964535F2"/>
    <w:rsid w:val="0047625C"/>
  </w:style>
  <w:style w:type="paragraph" w:customStyle="1" w:styleId="4AE5E575B26346CC896F9E515B86DB54">
    <w:name w:val="4AE5E575B26346CC896F9E515B86DB54"/>
    <w:rsid w:val="0047625C"/>
  </w:style>
  <w:style w:type="paragraph" w:customStyle="1" w:styleId="E561AB867E6C46489DFE4713454A64F5">
    <w:name w:val="E561AB867E6C46489DFE4713454A64F5"/>
    <w:rsid w:val="0047625C"/>
  </w:style>
  <w:style w:type="paragraph" w:customStyle="1" w:styleId="D5E481CA63144ECA9407DBD8794FABC7">
    <w:name w:val="D5E481CA63144ECA9407DBD8794FABC7"/>
    <w:rsid w:val="0047625C"/>
  </w:style>
  <w:style w:type="paragraph" w:customStyle="1" w:styleId="3180A141F5AF498BBBF55C122FE4886E">
    <w:name w:val="3180A141F5AF498BBBF55C122FE4886E"/>
    <w:rsid w:val="0047625C"/>
  </w:style>
  <w:style w:type="paragraph" w:customStyle="1" w:styleId="806F0CDE96674AEB97563481C0831705">
    <w:name w:val="806F0CDE96674AEB97563481C0831705"/>
    <w:rsid w:val="0047625C"/>
  </w:style>
  <w:style w:type="paragraph" w:customStyle="1" w:styleId="029EA4035FDB4FD0A19C2022B354E391">
    <w:name w:val="029EA4035FDB4FD0A19C2022B354E391"/>
    <w:rsid w:val="0047625C"/>
  </w:style>
  <w:style w:type="paragraph" w:customStyle="1" w:styleId="3B589F3A3B5B4CCCA70D5A40D7A0AE85">
    <w:name w:val="3B589F3A3B5B4CCCA70D5A40D7A0AE85"/>
    <w:rsid w:val="0047625C"/>
  </w:style>
  <w:style w:type="paragraph" w:customStyle="1" w:styleId="AEC42407ED9A4C9F900CC4064EC2E060">
    <w:name w:val="AEC42407ED9A4C9F900CC4064EC2E060"/>
    <w:rsid w:val="0047625C"/>
  </w:style>
  <w:style w:type="paragraph" w:customStyle="1" w:styleId="72D48BD097F745009FC7B9BA12F5F2B1">
    <w:name w:val="72D48BD097F745009FC7B9BA12F5F2B1"/>
    <w:rsid w:val="0047625C"/>
  </w:style>
  <w:style w:type="paragraph" w:customStyle="1" w:styleId="707ABB9B62BF4C40BA44893556FF57AD">
    <w:name w:val="707ABB9B62BF4C40BA44893556FF57AD"/>
    <w:rsid w:val="00476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6B04ED-1573-4837-B18A-DD407B9EA663}">
  <we:reference id="d128c84c-f807-495a-9a8f-aa9104c56cb6" version="1.0.0.0" store="\\gva-fil-48.ad.ilo.org\V-HQ-95-00-01\ILO\UAT"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946D6-8957-4B35-9E06-BE6D9101B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RELMEETINGS A4_template_GE_22.06.2022.dotx</Template>
  <TotalTime>0</TotalTime>
  <Pages>84</Pages>
  <Words>29803</Words>
  <Characters>169882</Characters>
  <Application>Microsoft Office Word</Application>
  <DocSecurity>0</DocSecurity>
  <Lines>1415</Lines>
  <Paragraphs>398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Berichtsformular (gemäß Artikel 22 der Verfassung) für das Seearbeitsübereinkommen, 2006, in der geänderten Fassung (MLC, 2006)</vt:lpstr>
      <vt:lpstr/>
    </vt:vector>
  </TitlesOfParts>
  <Company>ILO</Company>
  <LinksUpToDate>false</LinksUpToDate>
  <CharactersWithSpaces>199287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Berichtsformular (gemäß Artikel 22 der Verfassung) für das Seearbeitsübereinkommen, 2006, in der geänderten Fassung (MLC, 2006)</dc:title>
  <dc:subject>NORMES-250519-001</dc:subject>
  <dc:creator>Clicque, Kathrin</dc:creator>
  <cp:keywords>MLC, 2006 - Report form</cp:keywords>
  <dc:description/>
  <cp:lastModifiedBy>Clicque, Kathrin</cp:lastModifiedBy>
  <cp:revision>4</cp:revision>
  <cp:lastPrinted>2025-09-08T16:48:00Z</cp:lastPrinted>
  <dcterms:created xsi:type="dcterms:W3CDTF">2025-09-25T08:44:00Z</dcterms:created>
  <dcterms:modified xsi:type="dcterms:W3CDTF">2025-09-25T11:31:00Z</dcterms:modified>
</cp:coreProperties>
</file>